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42198340"/>
        <w:docPartObj>
          <w:docPartGallery w:val="Cover Pages"/>
          <w:docPartUnique/>
        </w:docPartObj>
      </w:sdtPr>
      <w:sdtEndPr>
        <w:rPr>
          <w:b/>
        </w:rPr>
      </w:sdtEndPr>
      <w:sdtContent>
        <w:p w14:paraId="5D0449A6" w14:textId="77777777" w:rsidR="007F2946" w:rsidRDefault="007F2946" w:rsidP="007F2946">
          <w:r>
            <w:rPr>
              <w:noProof/>
            </w:rPr>
            <mc:AlternateContent>
              <mc:Choice Requires="wpg">
                <w:drawing>
                  <wp:anchor distT="0" distB="0" distL="114300" distR="114300" simplePos="0" relativeHeight="251659264" behindDoc="0" locked="0" layoutInCell="1" allowOverlap="1" wp14:anchorId="60C3755A" wp14:editId="4579DA4F">
                    <wp:simplePos x="0" y="0"/>
                    <wp:positionH relativeFrom="page">
                      <wp:align>center</wp:align>
                    </wp:positionH>
                    <wp:positionV relativeFrom="page">
                      <wp:posOffset>0</wp:posOffset>
                    </wp:positionV>
                    <wp:extent cx="9723600" cy="11829600"/>
                    <wp:effectExtent l="0" t="57150" r="0" b="635"/>
                    <wp:wrapNone/>
                    <wp:docPr id="1633710405" name="Cover - Shoal"/>
                    <wp:cNvGraphicFramePr/>
                    <a:graphic xmlns:a="http://schemas.openxmlformats.org/drawingml/2006/main">
                      <a:graphicData uri="http://schemas.microsoft.com/office/word/2010/wordprocessingGroup">
                        <wpg:wgp>
                          <wpg:cNvGrpSpPr/>
                          <wpg:grpSpPr>
                            <a:xfrm>
                              <a:off x="0" y="0"/>
                              <a:ext cx="9723600" cy="11829600"/>
                              <a:chOff x="0" y="0"/>
                              <a:chExt cx="9723600" cy="11828260"/>
                            </a:xfrm>
                          </wpg:grpSpPr>
                          <wps:wsp>
                            <wps:cNvPr id="1888304922" name="Background"/>
                            <wps:cNvSpPr/>
                            <wps:spPr>
                              <a:xfrm>
                                <a:off x="1079500" y="0"/>
                                <a:ext cx="7560000" cy="10692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28882426" name="Shoal"/>
                            <wpg:cNvGrpSpPr/>
                            <wpg:grpSpPr>
                              <a:xfrm>
                                <a:off x="0" y="3727450"/>
                                <a:ext cx="9721330" cy="8100810"/>
                                <a:chOff x="0" y="0"/>
                                <a:chExt cx="9723261" cy="8102610"/>
                              </a:xfrm>
                              <a:solidFill>
                                <a:schemeClr val="accent2"/>
                              </a:solidFill>
                            </wpg:grpSpPr>
                            <wps:wsp>
                              <wps:cNvPr id="264120365" name="Freeform: Shape 1410262946"/>
                              <wps:cNvSpPr/>
                              <wps:spPr>
                                <a:xfrm>
                                  <a:off x="8102939" y="6482250"/>
                                  <a:ext cx="1620322"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324350134" name="Freeform: Shape 67720272"/>
                              <wps:cNvSpPr/>
                              <wps:spPr>
                                <a:xfrm>
                                  <a:off x="1620740" y="1620682"/>
                                  <a:ext cx="1620221" cy="1620162"/>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305"/>
                                        <a:pt x="0" y="1619988"/>
                                      </a:cubicBezTo>
                                      <a:lnTo>
                                        <a:pt x="1619903" y="1619988"/>
                                      </a:lnTo>
                                      <a:close/>
                                    </a:path>
                                  </a:pathLst>
                                </a:custGeom>
                                <a:solidFill>
                                  <a:schemeClr val="bg1"/>
                                </a:solidFill>
                                <a:ln w="1269" cap="flat">
                                  <a:noFill/>
                                  <a:prstDash val="solid"/>
                                  <a:miter/>
                                </a:ln>
                              </wps:spPr>
                              <wps:bodyPr/>
                            </wps:wsp>
                            <wps:wsp>
                              <wps:cNvPr id="1340157151" name="Freeform: Shape 1644481961"/>
                              <wps:cNvSpPr/>
                              <wps:spPr>
                                <a:xfrm>
                                  <a:off x="0" y="0"/>
                                  <a:ext cx="1619903" cy="1619988"/>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695334250" name="Rectangle 1681844470"/>
                              <wps:cNvSpPr/>
                              <wps:spPr>
                                <a:xfrm>
                                  <a:off x="3240401" y="4860923"/>
                                  <a:ext cx="1620000" cy="1620000"/>
                                </a:xfrm>
                                <a:prstGeom prst="rect">
                                  <a:avLst/>
                                </a:prstGeom>
                                <a:solidFill>
                                  <a:schemeClr val="bg1"/>
                                </a:solidFill>
                                <a:ln w="1269" cap="flat">
                                  <a:noFill/>
                                  <a:prstDash val="solid"/>
                                  <a:miter/>
                                </a:ln>
                              </wps:spPr>
                              <wps:bodyPr/>
                            </wps:wsp>
                            <wps:wsp>
                              <wps:cNvPr id="1852055213" name="Freeform: Shape 62993245"/>
                              <wps:cNvSpPr/>
                              <wps:spPr>
                                <a:xfrm>
                                  <a:off x="4860922" y="3240404"/>
                                  <a:ext cx="1620000" cy="1620000"/>
                                </a:xfrm>
                                <a:custGeom>
                                  <a:avLst/>
                                  <a:gdLst>
                                    <a:gd name="csX0" fmla="*/ 0 w 1619903"/>
                                    <a:gd name="csY0" fmla="*/ 0 h 1619988"/>
                                    <a:gd name="csX1" fmla="*/ 0 w 1619903"/>
                                    <a:gd name="csY1" fmla="*/ 1619988 h 1619988"/>
                                    <a:gd name="csX2" fmla="*/ 1619903 w 1619903"/>
                                    <a:gd name="csY2" fmla="*/ 1619988 h 1619988"/>
                                    <a:gd name="csX3" fmla="*/ 0 w 1619903"/>
                                    <a:gd name="csY3" fmla="*/ 0 h 1619988"/>
                                  </a:gdLst>
                                  <a:ahLst/>
                                  <a:cxnLst>
                                    <a:cxn ang="0">
                                      <a:pos x="csX0" y="csY0"/>
                                    </a:cxn>
                                    <a:cxn ang="0">
                                      <a:pos x="csX1" y="csY1"/>
                                    </a:cxn>
                                    <a:cxn ang="0">
                                      <a:pos x="csX2" y="csY2"/>
                                    </a:cxn>
                                    <a:cxn ang="0">
                                      <a:pos x="csX3" y="csY3"/>
                                    </a:cxn>
                                  </a:cxnLst>
                                  <a:rect l="l" t="t" r="r" b="b"/>
                                  <a:pathLst>
                                    <a:path w="1619903" h="1619988">
                                      <a:moveTo>
                                        <a:pt x="0" y="0"/>
                                      </a:moveTo>
                                      <a:lnTo>
                                        <a:pt x="0" y="1619988"/>
                                      </a:lnTo>
                                      <a:lnTo>
                                        <a:pt x="1619903" y="1619988"/>
                                      </a:lnTo>
                                      <a:cubicBezTo>
                                        <a:pt x="1619903" y="725279"/>
                                        <a:pt x="894649" y="0"/>
                                        <a:pt x="0" y="0"/>
                                      </a:cubicBezTo>
                                    </a:path>
                                  </a:pathLst>
                                </a:custGeom>
                                <a:solidFill>
                                  <a:schemeClr val="bg1"/>
                                </a:solidFill>
                                <a:ln w="1269" cap="flat">
                                  <a:noFill/>
                                  <a:prstDash val="solid"/>
                                  <a:miter/>
                                </a:ln>
                              </wps:spPr>
                              <wps:bodyPr/>
                            </wps:wsp>
                          </wpg:grpSp>
                          <wpg:grpSp>
                            <wpg:cNvPr id="1375673248" name="Pindan"/>
                            <wpg:cNvGrpSpPr/>
                            <wpg:grpSpPr>
                              <a:xfrm>
                                <a:off x="0" y="3727450"/>
                                <a:ext cx="8100809" cy="8100810"/>
                                <a:chOff x="-1" y="-1"/>
                                <a:chExt cx="8102429" cy="8102610"/>
                              </a:xfrm>
                              <a:solidFill>
                                <a:schemeClr val="accent3"/>
                              </a:solidFill>
                            </wpg:grpSpPr>
                            <wps:wsp>
                              <wps:cNvPr id="688660186" name="Rectangle 1415734964"/>
                              <wps:cNvSpPr/>
                              <wps:spPr>
                                <a:xfrm>
                                  <a:off x="6482104" y="6482249"/>
                                  <a:ext cx="1620324" cy="1620360"/>
                                </a:xfrm>
                                <a:prstGeom prst="rect">
                                  <a:avLst/>
                                </a:prstGeom>
                                <a:grpFill/>
                                <a:ln w="1269" cap="flat">
                                  <a:noFill/>
                                  <a:prstDash val="solid"/>
                                  <a:miter/>
                                </a:ln>
                              </wps:spPr>
                              <wps:bodyPr/>
                            </wps:wsp>
                            <wps:wsp>
                              <wps:cNvPr id="790462912" name="Freeform: Shape 504865204"/>
                              <wps:cNvSpPr/>
                              <wps:spPr>
                                <a:xfrm>
                                  <a:off x="6481457" y="1620681"/>
                                  <a:ext cx="162016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54" y="0"/>
                                        <a:pt x="0" y="725292"/>
                                        <a:pt x="0" y="1619988"/>
                                      </a:cubicBezTo>
                                      <a:lnTo>
                                        <a:pt x="1619904" y="1619988"/>
                                      </a:lnTo>
                                      <a:lnTo>
                                        <a:pt x="1619904" y="0"/>
                                      </a:lnTo>
                                      <a:close/>
                                    </a:path>
                                  </a:pathLst>
                                </a:custGeom>
                                <a:grpFill/>
                                <a:ln w="1269" cap="flat">
                                  <a:noFill/>
                                  <a:prstDash val="solid"/>
                                  <a:miter/>
                                </a:ln>
                              </wps:spPr>
                              <wps:bodyPr/>
                            </wps:wsp>
                            <wps:wsp>
                              <wps:cNvPr id="2039565494" name="Freeform: Shape 1927202939"/>
                              <wps:cNvSpPr/>
                              <wps:spPr>
                                <a:xfrm>
                                  <a:off x="3240404" y="-1"/>
                                  <a:ext cx="1620000" cy="1620000"/>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285"/>
                                        <a:pt x="0" y="1619988"/>
                                      </a:cubicBezTo>
                                      <a:lnTo>
                                        <a:pt x="1619903" y="1619988"/>
                                      </a:lnTo>
                                      <a:close/>
                                    </a:path>
                                  </a:pathLst>
                                </a:custGeom>
                                <a:grpFill/>
                                <a:ln w="1269" cap="flat">
                                  <a:noFill/>
                                  <a:prstDash val="solid"/>
                                  <a:miter/>
                                </a:ln>
                              </wps:spPr>
                              <wps:bodyPr/>
                            </wps:wsp>
                            <wps:wsp>
                              <wps:cNvPr id="681021552" name="Freeform: Shape 1435289428"/>
                              <wps:cNvSpPr/>
                              <wps:spPr>
                                <a:xfrm>
                                  <a:off x="-1" y="324040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709"/>
                                        <a:pt x="725247" y="1619988"/>
                                        <a:pt x="1619903" y="1619988"/>
                                      </a:cubicBezTo>
                                    </a:path>
                                  </a:pathLst>
                                </a:custGeom>
                                <a:grpFill/>
                                <a:ln w="1269" cap="flat">
                                  <a:noFill/>
                                  <a:prstDash val="solid"/>
                                  <a:miter/>
                                </a:ln>
                              </wps:spPr>
                              <wps:bodyPr/>
                            </wps:wsp>
                            <wps:wsp>
                              <wps:cNvPr id="844770924" name="Freeform: Shape 1818247056"/>
                              <wps:cNvSpPr/>
                              <wps:spPr>
                                <a:xfrm>
                                  <a:off x="4860921" y="486092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696"/>
                                        <a:pt x="725267" y="1619988"/>
                                        <a:pt x="1619903" y="1619988"/>
                                      </a:cubicBezTo>
                                    </a:path>
                                  </a:pathLst>
                                </a:custGeom>
                                <a:grpFill/>
                                <a:ln w="1269" cap="flat">
                                  <a:noFill/>
                                  <a:prstDash val="solid"/>
                                  <a:miter/>
                                </a:ln>
                              </wps:spPr>
                              <wps:bodyPr/>
                            </wps:wsp>
                          </wpg:grpSp>
                          <wpg:grpSp>
                            <wpg:cNvPr id="1196627724" name="Tide"/>
                            <wpg:cNvGrpSpPr/>
                            <wpg:grpSpPr>
                              <a:xfrm>
                                <a:off x="0" y="3727450"/>
                                <a:ext cx="9723600" cy="8100810"/>
                                <a:chOff x="-2" y="0"/>
                                <a:chExt cx="9723564" cy="8102609"/>
                              </a:xfrm>
                              <a:solidFill>
                                <a:schemeClr val="accent6"/>
                              </a:solidFill>
                            </wpg:grpSpPr>
                            <wps:wsp>
                              <wps:cNvPr id="2130007027" name="Freeform: Shape 2118073844"/>
                              <wps:cNvSpPr/>
                              <wps:spPr>
                                <a:xfrm>
                                  <a:off x="8103190" y="0"/>
                                  <a:ext cx="162037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60" y="0"/>
                                        <a:pt x="0" y="725292"/>
                                        <a:pt x="0" y="1619988"/>
                                      </a:cubicBezTo>
                                      <a:lnTo>
                                        <a:pt x="1619904" y="1619988"/>
                                      </a:lnTo>
                                      <a:lnTo>
                                        <a:pt x="1619904" y="0"/>
                                      </a:lnTo>
                                      <a:close/>
                                    </a:path>
                                  </a:pathLst>
                                </a:custGeom>
                                <a:grpFill/>
                                <a:ln w="1269" cap="flat">
                                  <a:noFill/>
                                  <a:prstDash val="solid"/>
                                  <a:miter/>
                                </a:ln>
                              </wps:spPr>
                              <wps:bodyPr/>
                            </wps:wsp>
                            <wps:wsp>
                              <wps:cNvPr id="380265717" name="Freeform: Shape 1986736042"/>
                              <wps:cNvSpPr/>
                              <wps:spPr>
                                <a:xfrm>
                                  <a:off x="4860905" y="6482249"/>
                                  <a:ext cx="1619994" cy="1620360"/>
                                </a:xfrm>
                                <a:custGeom>
                                  <a:avLst/>
                                  <a:gdLst>
                                    <a:gd name="csX0" fmla="*/ 1619903 w 1619903"/>
                                    <a:gd name="csY0" fmla="*/ 0 h 1619987"/>
                                    <a:gd name="csX1" fmla="*/ 0 w 1619903"/>
                                    <a:gd name="csY1" fmla="*/ 0 h 1619987"/>
                                    <a:gd name="csX2" fmla="*/ 0 w 1619903"/>
                                    <a:gd name="csY2" fmla="*/ 1619988 h 1619987"/>
                                    <a:gd name="csX3" fmla="*/ 1619903 w 1619903"/>
                                    <a:gd name="csY3" fmla="*/ 0 h 1619987"/>
                                  </a:gdLst>
                                  <a:ahLst/>
                                  <a:cxnLst>
                                    <a:cxn ang="0">
                                      <a:pos x="csX0" y="csY0"/>
                                    </a:cxn>
                                    <a:cxn ang="0">
                                      <a:pos x="csX1" y="csY1"/>
                                    </a:cxn>
                                    <a:cxn ang="0">
                                      <a:pos x="csX2" y="csY2"/>
                                    </a:cxn>
                                    <a:cxn ang="0">
                                      <a:pos x="csX3" y="csY3"/>
                                    </a:cxn>
                                  </a:cxnLst>
                                  <a:rect l="l" t="t" r="r" b="b"/>
                                  <a:pathLst>
                                    <a:path w="1619903" h="1619987">
                                      <a:moveTo>
                                        <a:pt x="1619903" y="0"/>
                                      </a:moveTo>
                                      <a:lnTo>
                                        <a:pt x="0" y="0"/>
                                      </a:lnTo>
                                      <a:lnTo>
                                        <a:pt x="0" y="1619988"/>
                                      </a:lnTo>
                                      <a:cubicBezTo>
                                        <a:pt x="894662" y="1619988"/>
                                        <a:pt x="1619903" y="894696"/>
                                        <a:pt x="1619903" y="0"/>
                                      </a:cubicBezTo>
                                    </a:path>
                                  </a:pathLst>
                                </a:custGeom>
                                <a:grpFill/>
                                <a:ln w="1269" cap="flat">
                                  <a:noFill/>
                                  <a:prstDash val="solid"/>
                                  <a:miter/>
                                </a:ln>
                              </wps:spPr>
                              <wps:bodyPr/>
                            </wps:wsp>
                            <wps:wsp>
                              <wps:cNvPr id="1110457016" name="Rectangle 1536926915"/>
                              <wps:cNvSpPr/>
                              <wps:spPr>
                                <a:xfrm>
                                  <a:off x="-2" y="1620880"/>
                                  <a:ext cx="1619994" cy="1620360"/>
                                </a:xfrm>
                                <a:prstGeom prst="rect">
                                  <a:avLst/>
                                </a:prstGeom>
                                <a:grpFill/>
                                <a:ln w="1269" cap="flat">
                                  <a:noFill/>
                                  <a:prstDash val="solid"/>
                                  <a:miter/>
                                </a:ln>
                              </wps:spPr>
                              <wps:bodyPr/>
                            </wps:wsp>
                            <wps:wsp>
                              <wps:cNvPr id="341217428" name="Rectangle 1637666591"/>
                              <wps:cNvSpPr/>
                              <wps:spPr>
                                <a:xfrm>
                                  <a:off x="6482297" y="3240728"/>
                                  <a:ext cx="1620372" cy="1620162"/>
                                </a:xfrm>
                                <a:prstGeom prst="rect">
                                  <a:avLst/>
                                </a:prstGeom>
                                <a:grpFill/>
                                <a:ln w="1269" cap="flat">
                                  <a:noFill/>
                                  <a:prstDash val="solid"/>
                                  <a:miter/>
                                </a:ln>
                              </wps:spPr>
                              <wps:bodyPr/>
                            </wps:wsp>
                            <wps:wsp>
                              <wps:cNvPr id="526417779" name="Freeform: Shape 1014555802"/>
                              <wps:cNvSpPr/>
                              <wps:spPr>
                                <a:xfrm>
                                  <a:off x="1620516" y="486092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g:grpSp>
                          <wpg:grpSp>
                            <wpg:cNvPr id="339150010" name="Acacia"/>
                            <wpg:cNvGrpSpPr/>
                            <wpg:grpSpPr>
                              <a:xfrm>
                                <a:off x="1619250" y="3727450"/>
                                <a:ext cx="8100000" cy="8100810"/>
                                <a:chOff x="-52" y="-1"/>
                                <a:chExt cx="8101621" cy="8102610"/>
                              </a:xfrm>
                              <a:solidFill>
                                <a:schemeClr val="accent4"/>
                              </a:solidFill>
                            </wpg:grpSpPr>
                            <wps:wsp>
                              <wps:cNvPr id="994720576" name="Freeform: Shape 388149322"/>
                              <wps:cNvSpPr/>
                              <wps:spPr>
                                <a:xfrm>
                                  <a:off x="6481407" y="1620681"/>
                                  <a:ext cx="1620162" cy="1620162"/>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363812390" name="Freeform: Shape 1807799138"/>
                              <wps:cNvSpPr/>
                              <wps:spPr>
                                <a:xfrm>
                                  <a:off x="4861846" y="4862004"/>
                                  <a:ext cx="1620324" cy="1620360"/>
                                </a:xfrm>
                                <a:custGeom>
                                  <a:avLst/>
                                  <a:gdLst>
                                    <a:gd name="csX0" fmla="*/ 1619904 w 1619903"/>
                                    <a:gd name="csY0" fmla="*/ 1619988 h 1619988"/>
                                    <a:gd name="csX1" fmla="*/ 0 w 1619903"/>
                                    <a:gd name="csY1" fmla="*/ 0 h 1619988"/>
                                    <a:gd name="csX2" fmla="*/ 1619904 w 1619903"/>
                                    <a:gd name="csY2" fmla="*/ 1619988 h 1619988"/>
                                  </a:gdLst>
                                  <a:ahLst/>
                                  <a:cxnLst>
                                    <a:cxn ang="0">
                                      <a:pos x="csX0" y="csY0"/>
                                    </a:cxn>
                                    <a:cxn ang="0">
                                      <a:pos x="csX1" y="csY1"/>
                                    </a:cxn>
                                    <a:cxn ang="0">
                                      <a:pos x="csX2" y="csY2"/>
                                    </a:cxn>
                                  </a:cxnLst>
                                  <a:rect l="l" t="t" r="r" b="b"/>
                                  <a:pathLst>
                                    <a:path w="1619903" h="1619988">
                                      <a:moveTo>
                                        <a:pt x="1619904" y="1619988"/>
                                      </a:moveTo>
                                      <a:cubicBezTo>
                                        <a:pt x="1619904" y="725285"/>
                                        <a:pt x="894649" y="0"/>
                                        <a:pt x="0" y="0"/>
                                      </a:cubicBezTo>
                                      <a:cubicBezTo>
                                        <a:pt x="0" y="894690"/>
                                        <a:pt x="725254" y="1619988"/>
                                        <a:pt x="1619904" y="1619988"/>
                                      </a:cubicBezTo>
                                    </a:path>
                                  </a:pathLst>
                                </a:custGeom>
                                <a:grpFill/>
                                <a:ln w="1269" cap="flat">
                                  <a:noFill/>
                                  <a:prstDash val="solid"/>
                                  <a:miter/>
                                </a:ln>
                              </wps:spPr>
                              <wps:bodyPr/>
                            </wps:wsp>
                            <wps:wsp>
                              <wps:cNvPr id="227818399" name="Freeform: Shape 1225420129"/>
                              <wps:cNvSpPr/>
                              <wps:spPr>
                                <a:xfrm>
                                  <a:off x="1620792" y="6482249"/>
                                  <a:ext cx="1620324"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6050598" name="Freeform: Shape 458504817"/>
                              <wps:cNvSpPr/>
                              <wps:spPr>
                                <a:xfrm>
                                  <a:off x="3240354" y="-1"/>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7316798" name="Rectangle 1333559831"/>
                              <wps:cNvSpPr/>
                              <wps:spPr>
                                <a:xfrm>
                                  <a:off x="-52" y="3240404"/>
                                  <a:ext cx="1620000" cy="1620000"/>
                                </a:xfrm>
                                <a:prstGeom prst="rect">
                                  <a:avLst/>
                                </a:prstGeom>
                                <a:grpFill/>
                                <a:ln w="1269" cap="flat">
                                  <a:noFill/>
                                  <a:prstDash val="solid"/>
                                  <a:miter/>
                                </a:ln>
                              </wps:spPr>
                              <wps:bodyPr/>
                            </wps:wsp>
                          </wpg:grpSp>
                          <wpg:grpSp>
                            <wpg:cNvPr id="79406726" name="Eucalyptus"/>
                            <wpg:cNvGrpSpPr/>
                            <wpg:grpSpPr>
                              <a:xfrm>
                                <a:off x="0" y="3727450"/>
                                <a:ext cx="9720000" cy="8100810"/>
                                <a:chOff x="-3" y="-1"/>
                                <a:chExt cx="9721330" cy="8102611"/>
                              </a:xfrm>
                              <a:solidFill>
                                <a:schemeClr val="accent5"/>
                              </a:solidFill>
                            </wpg:grpSpPr>
                            <wps:wsp>
                              <wps:cNvPr id="1080361346" name="Freeform: Shape 992115893"/>
                              <wps:cNvSpPr/>
                              <wps:spPr>
                                <a:xfrm>
                                  <a:off x="8101327" y="3240404"/>
                                  <a:ext cx="1620000" cy="1620000"/>
                                </a:xfrm>
                                <a:custGeom>
                                  <a:avLst/>
                                  <a:gdLst>
                                    <a:gd name="csX0" fmla="*/ 1619904 w 1619903"/>
                                    <a:gd name="csY0" fmla="*/ 0 h 1619988"/>
                                    <a:gd name="csX1" fmla="*/ 0 w 1619903"/>
                                    <a:gd name="csY1" fmla="*/ 0 h 1619988"/>
                                    <a:gd name="csX2" fmla="*/ 0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lnTo>
                                        <a:pt x="0" y="0"/>
                                      </a:lnTo>
                                      <a:lnTo>
                                        <a:pt x="0" y="1619988"/>
                                      </a:lnTo>
                                      <a:cubicBezTo>
                                        <a:pt x="894644" y="1619988"/>
                                        <a:pt x="1619904" y="894703"/>
                                        <a:pt x="1619904" y="0"/>
                                      </a:cubicBezTo>
                                    </a:path>
                                  </a:pathLst>
                                </a:custGeom>
                                <a:grpFill/>
                                <a:ln w="1269" cap="flat">
                                  <a:noFill/>
                                  <a:prstDash val="solid"/>
                                  <a:miter/>
                                </a:ln>
                              </wps:spPr>
                              <wps:bodyPr/>
                            </wps:wsp>
                            <wps:wsp>
                              <wps:cNvPr id="1388558065" name="Rectangle 1433822287"/>
                              <wps:cNvSpPr/>
                              <wps:spPr>
                                <a:xfrm>
                                  <a:off x="1620739" y="6482250"/>
                                  <a:ext cx="1620222" cy="1620360"/>
                                </a:xfrm>
                                <a:prstGeom prst="rect">
                                  <a:avLst/>
                                </a:prstGeom>
                                <a:grpFill/>
                                <a:ln w="1269" cap="flat">
                                  <a:noFill/>
                                  <a:prstDash val="solid"/>
                                  <a:miter/>
                                </a:ln>
                              </wps:spPr>
                              <wps:bodyPr/>
                            </wps:wsp>
                            <wps:wsp>
                              <wps:cNvPr id="657907643" name="Freeform: Shape 413050394"/>
                              <wps:cNvSpPr/>
                              <wps:spPr>
                                <a:xfrm>
                                  <a:off x="6480809" y="-1"/>
                                  <a:ext cx="1620000" cy="1620000"/>
                                </a:xfrm>
                                <a:custGeom>
                                  <a:avLst/>
                                  <a:gdLst>
                                    <a:gd name="csX0" fmla="*/ 1619904 w 1619903"/>
                                    <a:gd name="csY0" fmla="*/ 1619988 h 1619988"/>
                                    <a:gd name="csX1" fmla="*/ 0 w 1619903"/>
                                    <a:gd name="csY1" fmla="*/ 0 h 1619988"/>
                                    <a:gd name="csX2" fmla="*/ 0 w 1619903"/>
                                    <a:gd name="csY2" fmla="*/ 1619988 h 1619988"/>
                                    <a:gd name="csX3" fmla="*/ 1619904 w 1619903"/>
                                    <a:gd name="csY3" fmla="*/ 1619988 h 1619988"/>
                                  </a:gdLst>
                                  <a:ahLst/>
                                  <a:cxnLst>
                                    <a:cxn ang="0">
                                      <a:pos x="csX0" y="csY0"/>
                                    </a:cxn>
                                    <a:cxn ang="0">
                                      <a:pos x="csX1" y="csY1"/>
                                    </a:cxn>
                                    <a:cxn ang="0">
                                      <a:pos x="csX2" y="csY2"/>
                                    </a:cxn>
                                    <a:cxn ang="0">
                                      <a:pos x="csX3" y="csY3"/>
                                    </a:cxn>
                                  </a:cxnLst>
                                  <a:rect l="l" t="t" r="r" b="b"/>
                                  <a:pathLst>
                                    <a:path w="1619903" h="1619988">
                                      <a:moveTo>
                                        <a:pt x="1619904" y="1619988"/>
                                      </a:moveTo>
                                      <a:cubicBezTo>
                                        <a:pt x="1619904" y="725293"/>
                                        <a:pt x="894649" y="0"/>
                                        <a:pt x="0" y="0"/>
                                      </a:cubicBezTo>
                                      <a:lnTo>
                                        <a:pt x="0" y="1619988"/>
                                      </a:lnTo>
                                      <a:lnTo>
                                        <a:pt x="1619904" y="1619988"/>
                                      </a:lnTo>
                                      <a:close/>
                                    </a:path>
                                  </a:pathLst>
                                </a:custGeom>
                                <a:grpFill/>
                                <a:ln w="1269" cap="flat">
                                  <a:noFill/>
                                  <a:prstDash val="solid"/>
                                  <a:miter/>
                                </a:ln>
                              </wps:spPr>
                              <wps:bodyPr/>
                            </wps:wsp>
                            <wps:wsp>
                              <wps:cNvPr id="1480512147" name="Rectangle 1679687405"/>
                              <wps:cNvSpPr/>
                              <wps:spPr>
                                <a:xfrm>
                                  <a:off x="3240845" y="1620681"/>
                                  <a:ext cx="1620222" cy="1620162"/>
                                </a:xfrm>
                                <a:prstGeom prst="rect">
                                  <a:avLst/>
                                </a:prstGeom>
                                <a:grpFill/>
                                <a:ln w="1269" cap="flat">
                                  <a:noFill/>
                                  <a:prstDash val="solid"/>
                                  <a:miter/>
                                </a:ln>
                              </wps:spPr>
                              <wps:bodyPr/>
                            </wps:wsp>
                            <wps:wsp>
                              <wps:cNvPr id="1661991179" name="Freeform: Shape 418491645"/>
                              <wps:cNvSpPr/>
                              <wps:spPr>
                                <a:xfrm>
                                  <a:off x="-3" y="4860924"/>
                                  <a:ext cx="1620000" cy="1620000"/>
                                </a:xfrm>
                                <a:custGeom>
                                  <a:avLst/>
                                  <a:gdLst>
                                    <a:gd name="csX0" fmla="*/ 0 w 1619903"/>
                                    <a:gd name="csY0" fmla="*/ 1619988 h 1619988"/>
                                    <a:gd name="csX1" fmla="*/ 1619903 w 1619903"/>
                                    <a:gd name="csY1" fmla="*/ 1619988 h 1619988"/>
                                    <a:gd name="csX2" fmla="*/ 1619903 w 1619903"/>
                                    <a:gd name="csY2" fmla="*/ 0 h 1619988"/>
                                    <a:gd name="csX3" fmla="*/ 0 w 1619903"/>
                                    <a:gd name="csY3" fmla="*/ 1619988 h 1619988"/>
                                  </a:gdLst>
                                  <a:ahLst/>
                                  <a:cxnLst>
                                    <a:cxn ang="0">
                                      <a:pos x="csX0" y="csY0"/>
                                    </a:cxn>
                                    <a:cxn ang="0">
                                      <a:pos x="csX1" y="csY1"/>
                                    </a:cxn>
                                    <a:cxn ang="0">
                                      <a:pos x="csX2" y="csY2"/>
                                    </a:cxn>
                                    <a:cxn ang="0">
                                      <a:pos x="csX3" y="csY3"/>
                                    </a:cxn>
                                  </a:cxnLst>
                                  <a:rect l="l" t="t" r="r" b="b"/>
                                  <a:pathLst>
                                    <a:path w="1619903" h="1619988">
                                      <a:moveTo>
                                        <a:pt x="0" y="1619988"/>
                                      </a:moveTo>
                                      <a:lnTo>
                                        <a:pt x="1619903" y="1619988"/>
                                      </a:lnTo>
                                      <a:lnTo>
                                        <a:pt x="1619903" y="0"/>
                                      </a:lnTo>
                                      <a:cubicBezTo>
                                        <a:pt x="725260" y="0"/>
                                        <a:pt x="0" y="725304"/>
                                        <a:pt x="0" y="1619988"/>
                                      </a:cubicBezTo>
                                    </a:path>
                                  </a:pathLst>
                                </a:custGeom>
                                <a:grpFill/>
                                <a:ln w="1269" cap="flat">
                                  <a:noFill/>
                                  <a:prstDash val="solid"/>
                                  <a:miter/>
                                </a:ln>
                              </wps:spPr>
                              <wps:bodyPr/>
                            </wps:wsp>
                          </wpg:grpSp>
                          <wpg:grpSp>
                            <wpg:cNvPr id="1486897401" name="Midnight"/>
                            <wpg:cNvGrpSpPr/>
                            <wpg:grpSpPr>
                              <a:xfrm>
                                <a:off x="0" y="3727450"/>
                                <a:ext cx="9720000" cy="8100000"/>
                                <a:chOff x="-6" y="-1"/>
                                <a:chExt cx="9723265" cy="8102610"/>
                              </a:xfrm>
                              <a:solidFill>
                                <a:schemeClr val="accent1"/>
                              </a:solidFill>
                            </wpg:grpSpPr>
                            <wps:wsp>
                              <wps:cNvPr id="473777280" name="Freeform: Shape 1145934087"/>
                              <wps:cNvSpPr/>
                              <wps:spPr>
                                <a:xfrm>
                                  <a:off x="-6" y="6482249"/>
                                  <a:ext cx="1620322" cy="1620360"/>
                                </a:xfrm>
                                <a:custGeom>
                                  <a:avLst/>
                                  <a:gdLst>
                                    <a:gd name="csX0" fmla="*/ 809952 w 1619903"/>
                                    <a:gd name="csY0" fmla="*/ 0 h 1619987"/>
                                    <a:gd name="csX1" fmla="*/ 1619903 w 1619903"/>
                                    <a:gd name="csY1" fmla="*/ 809987 h 1619987"/>
                                    <a:gd name="csX2" fmla="*/ 809952 w 1619903"/>
                                    <a:gd name="csY2" fmla="*/ 1619988 h 1619987"/>
                                    <a:gd name="csX3" fmla="*/ 0 w 1619903"/>
                                    <a:gd name="csY3" fmla="*/ 809987 h 1619987"/>
                                    <a:gd name="csX4" fmla="*/ 809952 w 1619903"/>
                                    <a:gd name="csY4" fmla="*/ 0 h 1619987"/>
                                  </a:gdLst>
                                  <a:ahLst/>
                                  <a:cxnLst>
                                    <a:cxn ang="0">
                                      <a:pos x="csX0" y="csY0"/>
                                    </a:cxn>
                                    <a:cxn ang="0">
                                      <a:pos x="csX1" y="csY1"/>
                                    </a:cxn>
                                    <a:cxn ang="0">
                                      <a:pos x="csX2" y="csY2"/>
                                    </a:cxn>
                                    <a:cxn ang="0">
                                      <a:pos x="csX3" y="csY3"/>
                                    </a:cxn>
                                    <a:cxn ang="0">
                                      <a:pos x="csX4" y="csY4"/>
                                    </a:cxn>
                                  </a:cxnLst>
                                  <a:rect l="l" t="t" r="r" b="b"/>
                                  <a:pathLst>
                                    <a:path w="1619903" h="1619987">
                                      <a:moveTo>
                                        <a:pt x="809952" y="0"/>
                                      </a:moveTo>
                                      <a:cubicBezTo>
                                        <a:pt x="1257273" y="0"/>
                                        <a:pt x="1619903" y="362646"/>
                                        <a:pt x="1619903" y="809987"/>
                                      </a:cubicBezTo>
                                      <a:cubicBezTo>
                                        <a:pt x="1619903" y="1257342"/>
                                        <a:pt x="1257273" y="1619988"/>
                                        <a:pt x="809952" y="1619988"/>
                                      </a:cubicBezTo>
                                      <a:cubicBezTo>
                                        <a:pt x="362630" y="1619988"/>
                                        <a:pt x="0" y="1257342"/>
                                        <a:pt x="0" y="809987"/>
                                      </a:cubicBezTo>
                                      <a:cubicBezTo>
                                        <a:pt x="0" y="362646"/>
                                        <a:pt x="362630" y="0"/>
                                        <a:pt x="809952" y="0"/>
                                      </a:cubicBezTo>
                                    </a:path>
                                  </a:pathLst>
                                </a:custGeom>
                                <a:solidFill>
                                  <a:schemeClr val="accent1"/>
                                </a:solidFill>
                                <a:ln w="1269" cap="flat">
                                  <a:noFill/>
                                  <a:prstDash val="solid"/>
                                  <a:miter/>
                                </a:ln>
                              </wps:spPr>
                              <wps:bodyPr/>
                            </wps:wsp>
                            <wps:wsp>
                              <wps:cNvPr id="1097588588" name="Rectangle 907478208"/>
                              <wps:cNvSpPr/>
                              <wps:spPr>
                                <a:xfrm>
                                  <a:off x="1620519" y="-1"/>
                                  <a:ext cx="1620000" cy="1620000"/>
                                </a:xfrm>
                                <a:prstGeom prst="rect">
                                  <a:avLst/>
                                </a:prstGeom>
                                <a:solidFill>
                                  <a:schemeClr val="accent1"/>
                                </a:solidFill>
                                <a:ln w="1269" cap="flat">
                                  <a:noFill/>
                                  <a:prstDash val="solid"/>
                                  <a:miter/>
                                </a:ln>
                              </wps:spPr>
                              <wps:bodyPr/>
                            </wps:wsp>
                            <wps:wsp>
                              <wps:cNvPr id="1702547662" name="Rectangle 326340831"/>
                              <wps:cNvSpPr/>
                              <wps:spPr>
                                <a:xfrm>
                                  <a:off x="4861586" y="1620681"/>
                                  <a:ext cx="1620222" cy="1620162"/>
                                </a:xfrm>
                                <a:prstGeom prst="rect">
                                  <a:avLst/>
                                </a:prstGeom>
                                <a:solidFill>
                                  <a:schemeClr val="accent1"/>
                                </a:solidFill>
                                <a:ln w="1269" cap="flat">
                                  <a:noFill/>
                                  <a:prstDash val="solid"/>
                                  <a:miter/>
                                </a:ln>
                              </wps:spPr>
                              <wps:bodyPr/>
                            </wps:wsp>
                            <wps:wsp>
                              <wps:cNvPr id="1246226916" name="Freeform: Shape 1298587464"/>
                              <wps:cNvSpPr/>
                              <wps:spPr>
                                <a:xfrm>
                                  <a:off x="3240402" y="324040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solidFill>
                                  <a:schemeClr val="accent1"/>
                                </a:solidFill>
                                <a:ln w="1269" cap="flat">
                                  <a:noFill/>
                                  <a:prstDash val="solid"/>
                                  <a:miter/>
                                </a:ln>
                              </wps:spPr>
                              <wps:bodyPr/>
                            </wps:wsp>
                            <wps:wsp>
                              <wps:cNvPr id="1684874427" name="Rectangle 1334780116"/>
                              <wps:cNvSpPr/>
                              <wps:spPr>
                                <a:xfrm>
                                  <a:off x="8102937" y="4862004"/>
                                  <a:ext cx="1620322" cy="1620360"/>
                                </a:xfrm>
                                <a:prstGeom prst="rect">
                                  <a:avLst/>
                                </a:prstGeom>
                                <a:solidFill>
                                  <a:schemeClr val="accent1"/>
                                </a:solidFill>
                                <a:ln w="1269" cap="flat">
                                  <a:noFill/>
                                  <a:prstDash val="solid"/>
                                  <a:miter/>
                                </a:ln>
                              </wps:spPr>
                              <wps:bodyPr/>
                            </wps:wsp>
                          </wpg:grpSp>
                          <wpg:grpSp>
                            <wpg:cNvPr id="524243181" name="Learning changes lives"/>
                            <wpg:cNvGrpSpPr>
                              <a:grpSpLocks noChangeAspect="1"/>
                            </wpg:cNvGrpSpPr>
                            <wpg:grpSpPr>
                              <a:xfrm>
                                <a:off x="5486400" y="0"/>
                                <a:ext cx="2613025" cy="1180465"/>
                                <a:chOff x="0" y="0"/>
                                <a:chExt cx="6479540" cy="2927985"/>
                              </a:xfrm>
                              <a:solidFill>
                                <a:schemeClr val="tx1"/>
                              </a:solidFill>
                            </wpg:grpSpPr>
                            <wps:wsp>
                              <wps:cNvPr id="860265738" name="Freeform: Shape 860265738"/>
                              <wps:cNvSpPr/>
                              <wps:spPr>
                                <a:xfrm>
                                  <a:off x="0" y="1612421"/>
                                  <a:ext cx="6478478" cy="561581"/>
                                </a:xfrm>
                                <a:custGeom>
                                  <a:avLst/>
                                  <a:gdLst>
                                    <a:gd name="csX0" fmla="*/ 1266443 w 6478478"/>
                                    <a:gd name="csY0" fmla="*/ 147219 h 561581"/>
                                    <a:gd name="csX1" fmla="*/ 1270257 w 6478478"/>
                                    <a:gd name="csY1" fmla="*/ 156926 h 561581"/>
                                    <a:gd name="csX2" fmla="*/ 1270257 w 6478478"/>
                                    <a:gd name="csY2" fmla="*/ 240259 h 561581"/>
                                    <a:gd name="csX3" fmla="*/ 1265466 w 6478478"/>
                                    <a:gd name="csY3" fmla="*/ 250786 h 561581"/>
                                    <a:gd name="csX4" fmla="*/ 1254436 w 6478478"/>
                                    <a:gd name="csY4" fmla="*/ 254033 h 561581"/>
                                    <a:gd name="csX5" fmla="*/ 1238079 w 6478478"/>
                                    <a:gd name="csY5" fmla="*/ 252898 h 561581"/>
                                    <a:gd name="csX6" fmla="*/ 1221030 w 6478478"/>
                                    <a:gd name="csY6" fmla="*/ 254285 h 561581"/>
                                    <a:gd name="csX7" fmla="*/ 1198244 w 6478478"/>
                                    <a:gd name="csY7" fmla="*/ 260777 h 561581"/>
                                    <a:gd name="csX8" fmla="*/ 1182203 w 6478478"/>
                                    <a:gd name="csY8" fmla="*/ 272124 h 561581"/>
                                    <a:gd name="csX9" fmla="*/ 1182203 w 6478478"/>
                                    <a:gd name="csY9" fmla="*/ 411715 h 561581"/>
                                    <a:gd name="csX10" fmla="*/ 1178106 w 6478478"/>
                                    <a:gd name="csY10" fmla="*/ 421644 h 561581"/>
                                    <a:gd name="csX11" fmla="*/ 1168210 w 6478478"/>
                                    <a:gd name="csY11" fmla="*/ 425741 h 561581"/>
                                    <a:gd name="csX12" fmla="*/ 1074830 w 6478478"/>
                                    <a:gd name="csY12" fmla="*/ 425741 h 561581"/>
                                    <a:gd name="csX13" fmla="*/ 1064903 w 6478478"/>
                                    <a:gd name="csY13" fmla="*/ 421644 h 561581"/>
                                    <a:gd name="csX14" fmla="*/ 1060774 w 6478478"/>
                                    <a:gd name="csY14" fmla="*/ 411715 h 561581"/>
                                    <a:gd name="csX15" fmla="*/ 1060774 w 6478478"/>
                                    <a:gd name="csY15" fmla="*/ 163577 h 561581"/>
                                    <a:gd name="csX16" fmla="*/ 1064903 w 6478478"/>
                                    <a:gd name="csY16" fmla="*/ 153680 h 561581"/>
                                    <a:gd name="csX17" fmla="*/ 1074830 w 6478478"/>
                                    <a:gd name="csY17" fmla="*/ 149583 h 561581"/>
                                    <a:gd name="csX18" fmla="*/ 1153209 w 6478478"/>
                                    <a:gd name="csY18" fmla="*/ 149583 h 561581"/>
                                    <a:gd name="csX19" fmla="*/ 1163136 w 6478478"/>
                                    <a:gd name="csY19" fmla="*/ 153680 h 561581"/>
                                    <a:gd name="csX20" fmla="*/ 1167233 w 6478478"/>
                                    <a:gd name="csY20" fmla="*/ 163577 h 561581"/>
                                    <a:gd name="csX21" fmla="*/ 1167233 w 6478478"/>
                                    <a:gd name="csY21" fmla="*/ 181794 h 561581"/>
                                    <a:gd name="csX22" fmla="*/ 1205272 w 6478478"/>
                                    <a:gd name="csY22" fmla="*/ 151569 h 561581"/>
                                    <a:gd name="csX23" fmla="*/ 1257115 w 6478478"/>
                                    <a:gd name="csY23" fmla="*/ 142838 h 561581"/>
                                    <a:gd name="csX24" fmla="*/ 1266443 w 6478478"/>
                                    <a:gd name="csY24" fmla="*/ 147219 h 561581"/>
                                    <a:gd name="csX25" fmla="*/ 609097 w 6478478"/>
                                    <a:gd name="csY25" fmla="*/ 198687 h 561581"/>
                                    <a:gd name="csX26" fmla="*/ 594064 w 6478478"/>
                                    <a:gd name="csY26" fmla="*/ 178957 h 561581"/>
                                    <a:gd name="csX27" fmla="*/ 575218 w 6478478"/>
                                    <a:gd name="csY27" fmla="*/ 163324 h 561581"/>
                                    <a:gd name="csX28" fmla="*/ 550289 w 6478478"/>
                                    <a:gd name="csY28" fmla="*/ 151032 h 561581"/>
                                    <a:gd name="csX29" fmla="*/ 520507 w 6478478"/>
                                    <a:gd name="csY29" fmla="*/ 143027 h 561581"/>
                                    <a:gd name="csX30" fmla="*/ 486786 w 6478478"/>
                                    <a:gd name="csY30" fmla="*/ 140411 h 561581"/>
                                    <a:gd name="csX31" fmla="*/ 462046 w 6478478"/>
                                    <a:gd name="csY31" fmla="*/ 142334 h 561581"/>
                                    <a:gd name="csX32" fmla="*/ 437307 w 6478478"/>
                                    <a:gd name="csY32" fmla="*/ 148164 h 561581"/>
                                    <a:gd name="csX33" fmla="*/ 413071 w 6478478"/>
                                    <a:gd name="csY33" fmla="*/ 157998 h 561581"/>
                                    <a:gd name="csX34" fmla="*/ 389813 w 6478478"/>
                                    <a:gd name="csY34" fmla="*/ 172023 h 561581"/>
                                    <a:gd name="csX35" fmla="*/ 369170 w 6478478"/>
                                    <a:gd name="csY35" fmla="*/ 191501 h 561581"/>
                                    <a:gd name="csX36" fmla="*/ 352719 w 6478478"/>
                                    <a:gd name="csY36" fmla="*/ 217787 h 561581"/>
                                    <a:gd name="csX37" fmla="*/ 341941 w 6478478"/>
                                    <a:gd name="csY37" fmla="*/ 249620 h 561581"/>
                                    <a:gd name="csX38" fmla="*/ 338348 w 6478478"/>
                                    <a:gd name="csY38" fmla="*/ 285960 h 561581"/>
                                    <a:gd name="csX39" fmla="*/ 344746 w 6478478"/>
                                    <a:gd name="csY39" fmla="*/ 332606 h 561581"/>
                                    <a:gd name="csX40" fmla="*/ 363939 w 6478478"/>
                                    <a:gd name="csY40" fmla="*/ 371404 h 561581"/>
                                    <a:gd name="csX41" fmla="*/ 392618 w 6478478"/>
                                    <a:gd name="csY41" fmla="*/ 401094 h 561581"/>
                                    <a:gd name="csX42" fmla="*/ 427474 w 6478478"/>
                                    <a:gd name="csY42" fmla="*/ 420603 h 561581"/>
                                    <a:gd name="csX43" fmla="*/ 467624 w 6478478"/>
                                    <a:gd name="csY43" fmla="*/ 431382 h 561581"/>
                                    <a:gd name="csX44" fmla="*/ 512092 w 6478478"/>
                                    <a:gd name="csY44" fmla="*/ 434975 h 561581"/>
                                    <a:gd name="csX45" fmla="*/ 560784 w 6478478"/>
                                    <a:gd name="csY45" fmla="*/ 432139 h 561581"/>
                                    <a:gd name="csX46" fmla="*/ 602888 w 6478478"/>
                                    <a:gd name="csY46" fmla="*/ 423723 h 561581"/>
                                    <a:gd name="csX47" fmla="*/ 610042 w 6478478"/>
                                    <a:gd name="csY47" fmla="*/ 418618 h 561581"/>
                                    <a:gd name="csX48" fmla="*/ 612752 w 6478478"/>
                                    <a:gd name="csY48" fmla="*/ 410171 h 561581"/>
                                    <a:gd name="csX49" fmla="*/ 612752 w 6478478"/>
                                    <a:gd name="csY49" fmla="*/ 357095 h 561581"/>
                                    <a:gd name="csX50" fmla="*/ 607615 w 6478478"/>
                                    <a:gd name="csY50" fmla="*/ 346190 h 561581"/>
                                    <a:gd name="csX51" fmla="*/ 596018 w 6478478"/>
                                    <a:gd name="csY51" fmla="*/ 343385 h 561581"/>
                                    <a:gd name="csX52" fmla="*/ 566204 w 6478478"/>
                                    <a:gd name="csY52" fmla="*/ 348207 h 561581"/>
                                    <a:gd name="csX53" fmla="*/ 533365 w 6478478"/>
                                    <a:gd name="csY53" fmla="*/ 349815 h 561581"/>
                                    <a:gd name="csX54" fmla="*/ 506766 w 6478478"/>
                                    <a:gd name="csY54" fmla="*/ 347577 h 561581"/>
                                    <a:gd name="csX55" fmla="*/ 483319 w 6478478"/>
                                    <a:gd name="csY55" fmla="*/ 340927 h 561581"/>
                                    <a:gd name="csX56" fmla="*/ 465197 w 6478478"/>
                                    <a:gd name="csY56" fmla="*/ 330053 h 561581"/>
                                    <a:gd name="csX57" fmla="*/ 454577 w 6478478"/>
                                    <a:gd name="csY57" fmla="*/ 315271 h 561581"/>
                                    <a:gd name="csX58" fmla="*/ 612626 w 6478478"/>
                                    <a:gd name="csY58" fmla="*/ 315271 h 561581"/>
                                    <a:gd name="csX59" fmla="*/ 621923 w 6478478"/>
                                    <a:gd name="csY59" fmla="*/ 311836 h 561581"/>
                                    <a:gd name="csX60" fmla="*/ 626619 w 6478478"/>
                                    <a:gd name="csY60" fmla="*/ 303200 h 561581"/>
                                    <a:gd name="csX61" fmla="*/ 628132 w 6478478"/>
                                    <a:gd name="csY61" fmla="*/ 288355 h 561581"/>
                                    <a:gd name="csX62" fmla="*/ 628983 w 6478478"/>
                                    <a:gd name="csY62" fmla="*/ 273416 h 561581"/>
                                    <a:gd name="csX63" fmla="*/ 627564 w 6478478"/>
                                    <a:gd name="csY63" fmla="*/ 246973 h 561581"/>
                                    <a:gd name="csX64" fmla="*/ 620726 w 6478478"/>
                                    <a:gd name="csY64" fmla="*/ 221506 h 561581"/>
                                    <a:gd name="csX65" fmla="*/ 609097 w 6478478"/>
                                    <a:gd name="csY65" fmla="*/ 198688 h 561581"/>
                                    <a:gd name="csX66" fmla="*/ 526148 w 6478478"/>
                                    <a:gd name="csY66" fmla="*/ 245586 h 561581"/>
                                    <a:gd name="csX67" fmla="*/ 526463 w 6478478"/>
                                    <a:gd name="csY67" fmla="*/ 259485 h 561581"/>
                                    <a:gd name="csX68" fmla="*/ 453379 w 6478478"/>
                                    <a:gd name="csY68" fmla="*/ 259485 h 561581"/>
                                    <a:gd name="csX69" fmla="*/ 456121 w 6478478"/>
                                    <a:gd name="csY69" fmla="*/ 243789 h 561581"/>
                                    <a:gd name="csX70" fmla="*/ 464284 w 6478478"/>
                                    <a:gd name="csY70" fmla="*/ 231277 h 561581"/>
                                    <a:gd name="csX71" fmla="*/ 476953 w 6478478"/>
                                    <a:gd name="csY71" fmla="*/ 223082 h 561581"/>
                                    <a:gd name="csX72" fmla="*/ 493057 w 6478478"/>
                                    <a:gd name="csY72" fmla="*/ 220340 h 561581"/>
                                    <a:gd name="csX73" fmla="*/ 509760 w 6478478"/>
                                    <a:gd name="csY73" fmla="*/ 223460 h 561581"/>
                                    <a:gd name="csX74" fmla="*/ 520728 w 6478478"/>
                                    <a:gd name="csY74" fmla="*/ 232726 h 561581"/>
                                    <a:gd name="csX75" fmla="*/ 526148 w 6478478"/>
                                    <a:gd name="csY75" fmla="*/ 245586 h 561581"/>
                                    <a:gd name="csX76" fmla="*/ 1014793 w 6478478"/>
                                    <a:gd name="csY76" fmla="*/ 357788 h 561581"/>
                                    <a:gd name="csX77" fmla="*/ 1006158 w 6478478"/>
                                    <a:gd name="csY77" fmla="*/ 353250 h 561581"/>
                                    <a:gd name="csX78" fmla="*/ 994435 w 6478478"/>
                                    <a:gd name="csY78" fmla="*/ 348459 h 561581"/>
                                    <a:gd name="csX79" fmla="*/ 991315 w 6478478"/>
                                    <a:gd name="csY79" fmla="*/ 338310 h 561581"/>
                                    <a:gd name="csX80" fmla="*/ 991315 w 6478478"/>
                                    <a:gd name="csY80" fmla="*/ 163703 h 561581"/>
                                    <a:gd name="csX81" fmla="*/ 987155 w 6478478"/>
                                    <a:gd name="csY81" fmla="*/ 153711 h 561581"/>
                                    <a:gd name="csX82" fmla="*/ 977164 w 6478478"/>
                                    <a:gd name="csY82" fmla="*/ 149551 h 561581"/>
                                    <a:gd name="csX83" fmla="*/ 899069 w 6478478"/>
                                    <a:gd name="csY83" fmla="*/ 149551 h 561581"/>
                                    <a:gd name="csX84" fmla="*/ 889047 w 6478478"/>
                                    <a:gd name="csY84" fmla="*/ 153711 h 561581"/>
                                    <a:gd name="csX85" fmla="*/ 884887 w 6478478"/>
                                    <a:gd name="csY85" fmla="*/ 163703 h 561581"/>
                                    <a:gd name="csX86" fmla="*/ 884887 w 6478478"/>
                                    <a:gd name="csY86" fmla="*/ 182928 h 561581"/>
                                    <a:gd name="csX87" fmla="*/ 848865 w 6478478"/>
                                    <a:gd name="csY87" fmla="*/ 153018 h 561581"/>
                                    <a:gd name="csX88" fmla="*/ 795132 w 6478478"/>
                                    <a:gd name="csY88" fmla="*/ 140348 h 561581"/>
                                    <a:gd name="csX89" fmla="*/ 698348 w 6478478"/>
                                    <a:gd name="csY89" fmla="*/ 185513 h 561581"/>
                                    <a:gd name="csX90" fmla="*/ 667999 w 6478478"/>
                                    <a:gd name="csY90" fmla="*/ 287630 h 561581"/>
                                    <a:gd name="csX91" fmla="*/ 698348 w 6478478"/>
                                    <a:gd name="csY91" fmla="*/ 389779 h 561581"/>
                                    <a:gd name="csX92" fmla="*/ 795132 w 6478478"/>
                                    <a:gd name="csY92" fmla="*/ 434943 h 561581"/>
                                    <a:gd name="csX93" fmla="*/ 796266 w 6478478"/>
                                    <a:gd name="csY93" fmla="*/ 434943 h 561581"/>
                                    <a:gd name="csX94" fmla="*/ 840167 w 6478478"/>
                                    <a:gd name="csY94" fmla="*/ 429113 h 561581"/>
                                    <a:gd name="csX95" fmla="*/ 878017 w 6478478"/>
                                    <a:gd name="csY95" fmla="*/ 411557 h 561581"/>
                                    <a:gd name="csX96" fmla="*/ 887156 w 6478478"/>
                                    <a:gd name="csY96" fmla="*/ 408910 h 561581"/>
                                    <a:gd name="csX97" fmla="*/ 895729 w 6478478"/>
                                    <a:gd name="csY97" fmla="*/ 412597 h 561581"/>
                                    <a:gd name="csX98" fmla="*/ 921666 w 6478478"/>
                                    <a:gd name="csY98" fmla="*/ 428072 h 561581"/>
                                    <a:gd name="csX99" fmla="*/ 957341 w 6478478"/>
                                    <a:gd name="csY99" fmla="*/ 433241 h 561581"/>
                                    <a:gd name="csX100" fmla="*/ 985201 w 6478478"/>
                                    <a:gd name="csY100" fmla="*/ 431476 h 561581"/>
                                    <a:gd name="csX101" fmla="*/ 1009121 w 6478478"/>
                                    <a:gd name="csY101" fmla="*/ 426276 h 561581"/>
                                    <a:gd name="csX102" fmla="*/ 1015865 w 6478478"/>
                                    <a:gd name="csY102" fmla="*/ 421170 h 561581"/>
                                    <a:gd name="csX103" fmla="*/ 1018355 w 6478478"/>
                                    <a:gd name="csY103" fmla="*/ 413007 h 561581"/>
                                    <a:gd name="csX104" fmla="*/ 1018355 w 6478478"/>
                                    <a:gd name="csY104" fmla="*/ 367149 h 561581"/>
                                    <a:gd name="csX105" fmla="*/ 1014793 w 6478478"/>
                                    <a:gd name="csY105" fmla="*/ 357788 h 561581"/>
                                    <a:gd name="csX106" fmla="*/ 871084 w 6478478"/>
                                    <a:gd name="csY106" fmla="*/ 287630 h 561581"/>
                                    <a:gd name="csX107" fmla="*/ 871084 w 6478478"/>
                                    <a:gd name="csY107" fmla="*/ 318139 h 561581"/>
                                    <a:gd name="csX108" fmla="*/ 857343 w 6478478"/>
                                    <a:gd name="csY108" fmla="*/ 331597 h 561581"/>
                                    <a:gd name="csX109" fmla="*/ 835408 w 6478478"/>
                                    <a:gd name="csY109" fmla="*/ 337712 h 561581"/>
                                    <a:gd name="csX110" fmla="*/ 803200 w 6478478"/>
                                    <a:gd name="csY110" fmla="*/ 321953 h 561581"/>
                                    <a:gd name="csX111" fmla="*/ 793398 w 6478478"/>
                                    <a:gd name="csY111" fmla="*/ 287630 h 561581"/>
                                    <a:gd name="csX112" fmla="*/ 803200 w 6478478"/>
                                    <a:gd name="csY112" fmla="*/ 253339 h 561581"/>
                                    <a:gd name="csX113" fmla="*/ 835408 w 6478478"/>
                                    <a:gd name="csY113" fmla="*/ 237612 h 561581"/>
                                    <a:gd name="csX114" fmla="*/ 857343 w 6478478"/>
                                    <a:gd name="csY114" fmla="*/ 243726 h 561581"/>
                                    <a:gd name="csX115" fmla="*/ 871084 w 6478478"/>
                                    <a:gd name="csY115" fmla="*/ 257153 h 561581"/>
                                    <a:gd name="csX116" fmla="*/ 871084 w 6478478"/>
                                    <a:gd name="csY116" fmla="*/ 287630 h 561581"/>
                                    <a:gd name="csX117" fmla="*/ 1726662 w 6478478"/>
                                    <a:gd name="csY117" fmla="*/ 0 h 561581"/>
                                    <a:gd name="csX118" fmla="*/ 1701828 w 6478478"/>
                                    <a:gd name="csY118" fmla="*/ 3877 h 561581"/>
                                    <a:gd name="csX119" fmla="*/ 1681500 w 6478478"/>
                                    <a:gd name="csY119" fmla="*/ 15538 h 561581"/>
                                    <a:gd name="csX120" fmla="*/ 1667886 w 6478478"/>
                                    <a:gd name="csY120" fmla="*/ 34512 h 561581"/>
                                    <a:gd name="csX121" fmla="*/ 1663316 w 6478478"/>
                                    <a:gd name="csY121" fmla="*/ 60419 h 561581"/>
                                    <a:gd name="csX122" fmla="*/ 1667886 w 6478478"/>
                                    <a:gd name="csY122" fmla="*/ 86736 h 561581"/>
                                    <a:gd name="csX123" fmla="*/ 1681500 w 6478478"/>
                                    <a:gd name="csY123" fmla="*/ 105868 h 561581"/>
                                    <a:gd name="csX124" fmla="*/ 1701828 w 6478478"/>
                                    <a:gd name="csY124" fmla="*/ 117498 h 561581"/>
                                    <a:gd name="csX125" fmla="*/ 1726662 w 6478478"/>
                                    <a:gd name="csY125" fmla="*/ 121375 h 561581"/>
                                    <a:gd name="csX126" fmla="*/ 1751464 w 6478478"/>
                                    <a:gd name="csY126" fmla="*/ 117498 h 561581"/>
                                    <a:gd name="csX127" fmla="*/ 1771823 w 6478478"/>
                                    <a:gd name="csY127" fmla="*/ 105868 h 561581"/>
                                    <a:gd name="csX128" fmla="*/ 1785406 w 6478478"/>
                                    <a:gd name="csY128" fmla="*/ 86736 h 561581"/>
                                    <a:gd name="csX129" fmla="*/ 1789913 w 6478478"/>
                                    <a:gd name="csY129" fmla="*/ 60419 h 561581"/>
                                    <a:gd name="csX130" fmla="*/ 1785406 w 6478478"/>
                                    <a:gd name="csY130" fmla="*/ 34512 h 561581"/>
                                    <a:gd name="csX131" fmla="*/ 1771823 w 6478478"/>
                                    <a:gd name="csY131" fmla="*/ 15538 h 561581"/>
                                    <a:gd name="csX132" fmla="*/ 1751464 w 6478478"/>
                                    <a:gd name="csY132" fmla="*/ 3877 h 561581"/>
                                    <a:gd name="csX133" fmla="*/ 1726662 w 6478478"/>
                                    <a:gd name="csY133" fmla="*/ 0 h 561581"/>
                                    <a:gd name="csX134" fmla="*/ 1773619 w 6478478"/>
                                    <a:gd name="csY134" fmla="*/ 149583 h 561581"/>
                                    <a:gd name="csX135" fmla="*/ 1680239 w 6478478"/>
                                    <a:gd name="csY135" fmla="*/ 149583 h 561581"/>
                                    <a:gd name="csX136" fmla="*/ 1670344 w 6478478"/>
                                    <a:gd name="csY136" fmla="*/ 153680 h 561581"/>
                                    <a:gd name="csX137" fmla="*/ 1666247 w 6478478"/>
                                    <a:gd name="csY137" fmla="*/ 163608 h 561581"/>
                                    <a:gd name="csX138" fmla="*/ 1666247 w 6478478"/>
                                    <a:gd name="csY138" fmla="*/ 411715 h 561581"/>
                                    <a:gd name="csX139" fmla="*/ 1670344 w 6478478"/>
                                    <a:gd name="csY139" fmla="*/ 421643 h 561581"/>
                                    <a:gd name="csX140" fmla="*/ 1680239 w 6478478"/>
                                    <a:gd name="csY140" fmla="*/ 425772 h 561581"/>
                                    <a:gd name="csX141" fmla="*/ 1773619 w 6478478"/>
                                    <a:gd name="csY141" fmla="*/ 425772 h 561581"/>
                                    <a:gd name="csX142" fmla="*/ 1783547 w 6478478"/>
                                    <a:gd name="csY142" fmla="*/ 421643 h 561581"/>
                                    <a:gd name="csX143" fmla="*/ 1787675 w 6478478"/>
                                    <a:gd name="csY143" fmla="*/ 411715 h 561581"/>
                                    <a:gd name="csX144" fmla="*/ 1787675 w 6478478"/>
                                    <a:gd name="csY144" fmla="*/ 163608 h 561581"/>
                                    <a:gd name="csX145" fmla="*/ 1783547 w 6478478"/>
                                    <a:gd name="csY145" fmla="*/ 153680 h 561581"/>
                                    <a:gd name="csX146" fmla="*/ 1773619 w 6478478"/>
                                    <a:gd name="csY146" fmla="*/ 149583 h 561581"/>
                                    <a:gd name="csX147" fmla="*/ 2039136 w 6478478"/>
                                    <a:gd name="csY147" fmla="*/ 140380 h 561581"/>
                                    <a:gd name="csX148" fmla="*/ 1994132 w 6478478"/>
                                    <a:gd name="csY148" fmla="*/ 149583 h 561581"/>
                                    <a:gd name="csX149" fmla="*/ 1954549 w 6478478"/>
                                    <a:gd name="csY149" fmla="*/ 177192 h 561581"/>
                                    <a:gd name="csX150" fmla="*/ 1954549 w 6478478"/>
                                    <a:gd name="csY150" fmla="*/ 164459 h 561581"/>
                                    <a:gd name="csX151" fmla="*/ 1950168 w 6478478"/>
                                    <a:gd name="csY151" fmla="*/ 154279 h 561581"/>
                                    <a:gd name="csX152" fmla="*/ 1939705 w 6478478"/>
                                    <a:gd name="csY152" fmla="*/ 150497 h 561581"/>
                                    <a:gd name="csX153" fmla="*/ 1900942 w 6478478"/>
                                    <a:gd name="csY153" fmla="*/ 150024 h 561581"/>
                                    <a:gd name="csX154" fmla="*/ 1862178 w 6478478"/>
                                    <a:gd name="csY154" fmla="*/ 149551 h 561581"/>
                                    <a:gd name="csX155" fmla="*/ 1852250 w 6478478"/>
                                    <a:gd name="csY155" fmla="*/ 153680 h 561581"/>
                                    <a:gd name="csX156" fmla="*/ 1848153 w 6478478"/>
                                    <a:gd name="csY156" fmla="*/ 163608 h 561581"/>
                                    <a:gd name="csX157" fmla="*/ 1848153 w 6478478"/>
                                    <a:gd name="csY157" fmla="*/ 411715 h 561581"/>
                                    <a:gd name="csX158" fmla="*/ 1852250 w 6478478"/>
                                    <a:gd name="csY158" fmla="*/ 421643 h 561581"/>
                                    <a:gd name="csX159" fmla="*/ 1862178 w 6478478"/>
                                    <a:gd name="csY159" fmla="*/ 425740 h 561581"/>
                                    <a:gd name="csX160" fmla="*/ 1955463 w 6478478"/>
                                    <a:gd name="csY160" fmla="*/ 425740 h 561581"/>
                                    <a:gd name="csX161" fmla="*/ 1965390 w 6478478"/>
                                    <a:gd name="csY161" fmla="*/ 421643 h 561581"/>
                                    <a:gd name="csX162" fmla="*/ 1969519 w 6478478"/>
                                    <a:gd name="csY162" fmla="*/ 411715 h 561581"/>
                                    <a:gd name="csX163" fmla="*/ 1969519 w 6478478"/>
                                    <a:gd name="csY163" fmla="*/ 255450 h 561581"/>
                                    <a:gd name="csX164" fmla="*/ 1983858 w 6478478"/>
                                    <a:gd name="csY164" fmla="*/ 244451 h 561581"/>
                                    <a:gd name="csX165" fmla="*/ 2001601 w 6478478"/>
                                    <a:gd name="csY165" fmla="*/ 241772 h 561581"/>
                                    <a:gd name="csX166" fmla="*/ 2018179 w 6478478"/>
                                    <a:gd name="csY166" fmla="*/ 250282 h 561581"/>
                                    <a:gd name="csX167" fmla="*/ 2024765 w 6478478"/>
                                    <a:gd name="csY167" fmla="*/ 268089 h 561581"/>
                                    <a:gd name="csX168" fmla="*/ 2024765 w 6478478"/>
                                    <a:gd name="csY168" fmla="*/ 411715 h 561581"/>
                                    <a:gd name="csX169" fmla="*/ 2028894 w 6478478"/>
                                    <a:gd name="csY169" fmla="*/ 421643 h 561581"/>
                                    <a:gd name="csX170" fmla="*/ 2038821 w 6478478"/>
                                    <a:gd name="csY170" fmla="*/ 425740 h 561581"/>
                                    <a:gd name="csX171" fmla="*/ 2132107 w 6478478"/>
                                    <a:gd name="csY171" fmla="*/ 425740 h 561581"/>
                                    <a:gd name="csX172" fmla="*/ 2142002 w 6478478"/>
                                    <a:gd name="csY172" fmla="*/ 421643 h 561581"/>
                                    <a:gd name="csX173" fmla="*/ 2146131 w 6478478"/>
                                    <a:gd name="csY173" fmla="*/ 411715 h 561581"/>
                                    <a:gd name="csX174" fmla="*/ 2146131 w 6478478"/>
                                    <a:gd name="csY174" fmla="*/ 247382 h 561581"/>
                                    <a:gd name="csX175" fmla="*/ 2139450 w 6478478"/>
                                    <a:gd name="csY175" fmla="*/ 206315 h 561581"/>
                                    <a:gd name="csX176" fmla="*/ 2119406 w 6478478"/>
                                    <a:gd name="csY176" fmla="*/ 171708 h 561581"/>
                                    <a:gd name="csX177" fmla="*/ 2085968 w 6478478"/>
                                    <a:gd name="csY177" fmla="*/ 148228 h 561581"/>
                                    <a:gd name="csX178" fmla="*/ 2039136 w 6478478"/>
                                    <a:gd name="csY178" fmla="*/ 140380 h 561581"/>
                                    <a:gd name="csX179" fmla="*/ 2512181 w 6478478"/>
                                    <a:gd name="csY179" fmla="*/ 153680 h 561581"/>
                                    <a:gd name="csX180" fmla="*/ 2516278 w 6478478"/>
                                    <a:gd name="csY180" fmla="*/ 163608 h 561581"/>
                                    <a:gd name="csX181" fmla="*/ 2516278 w 6478478"/>
                                    <a:gd name="csY181" fmla="*/ 407933 h 561581"/>
                                    <a:gd name="csX182" fmla="*/ 2504271 w 6478478"/>
                                    <a:gd name="csY182" fmla="*/ 476736 h 561581"/>
                                    <a:gd name="csX183" fmla="*/ 2468249 w 6478478"/>
                                    <a:gd name="csY183" fmla="*/ 524391 h 561581"/>
                                    <a:gd name="csX184" fmla="*/ 2414074 w 6478478"/>
                                    <a:gd name="csY184" fmla="*/ 552284 h 561581"/>
                                    <a:gd name="csX185" fmla="*/ 2347734 w 6478478"/>
                                    <a:gd name="csY185" fmla="*/ 561581 h 561581"/>
                                    <a:gd name="csX186" fmla="*/ 2286815 w 6478478"/>
                                    <a:gd name="csY186" fmla="*/ 556570 h 561581"/>
                                    <a:gd name="csX187" fmla="*/ 2231285 w 6478478"/>
                                    <a:gd name="csY187" fmla="*/ 541536 h 561581"/>
                                    <a:gd name="csX188" fmla="*/ 2224761 w 6478478"/>
                                    <a:gd name="csY188" fmla="*/ 536304 h 561581"/>
                                    <a:gd name="csX189" fmla="*/ 2222303 w 6478478"/>
                                    <a:gd name="csY189" fmla="*/ 528267 h 561581"/>
                                    <a:gd name="csX190" fmla="*/ 2222303 w 6478478"/>
                                    <a:gd name="csY190" fmla="*/ 460000 h 561581"/>
                                    <a:gd name="csX191" fmla="*/ 2228417 w 6478478"/>
                                    <a:gd name="csY191" fmla="*/ 448370 h 561581"/>
                                    <a:gd name="csX192" fmla="*/ 2241338 w 6478478"/>
                                    <a:gd name="csY192" fmla="*/ 447015 h 561581"/>
                                    <a:gd name="csX193" fmla="*/ 2281772 w 6478478"/>
                                    <a:gd name="csY193" fmla="*/ 459149 h 561581"/>
                                    <a:gd name="csX194" fmla="*/ 2325831 w 6478478"/>
                                    <a:gd name="csY194" fmla="*/ 463183 h 561581"/>
                                    <a:gd name="csX195" fmla="*/ 2378052 w 6478478"/>
                                    <a:gd name="csY195" fmla="*/ 451364 h 561581"/>
                                    <a:gd name="csX196" fmla="*/ 2395417 w 6478478"/>
                                    <a:gd name="csY196" fmla="*/ 415970 h 561581"/>
                                    <a:gd name="csX197" fmla="*/ 2395417 w 6478478"/>
                                    <a:gd name="csY197" fmla="*/ 402197 h 561581"/>
                                    <a:gd name="csX198" fmla="*/ 2362546 w 6478478"/>
                                    <a:gd name="csY198" fmla="*/ 422021 h 561581"/>
                                    <a:gd name="csX199" fmla="*/ 2320095 w 6478478"/>
                                    <a:gd name="csY199" fmla="*/ 428671 h 561581"/>
                                    <a:gd name="csX200" fmla="*/ 2265038 w 6478478"/>
                                    <a:gd name="csY200" fmla="*/ 418302 h 561581"/>
                                    <a:gd name="csX201" fmla="*/ 2225202 w 6478478"/>
                                    <a:gd name="csY201" fmla="*/ 387194 h 561581"/>
                                    <a:gd name="csX202" fmla="*/ 2201030 w 6478478"/>
                                    <a:gd name="csY202" fmla="*/ 340769 h 561581"/>
                                    <a:gd name="csX203" fmla="*/ 2192994 w 6478478"/>
                                    <a:gd name="csY203" fmla="*/ 284195 h 561581"/>
                                    <a:gd name="csX204" fmla="*/ 2201030 w 6478478"/>
                                    <a:gd name="csY204" fmla="*/ 227746 h 561581"/>
                                    <a:gd name="csX205" fmla="*/ 2225202 w 6478478"/>
                                    <a:gd name="csY205" fmla="*/ 181510 h 561581"/>
                                    <a:gd name="csX206" fmla="*/ 2265038 w 6478478"/>
                                    <a:gd name="csY206" fmla="*/ 150654 h 561581"/>
                                    <a:gd name="csX207" fmla="*/ 2320095 w 6478478"/>
                                    <a:gd name="csY207" fmla="*/ 140411 h 561581"/>
                                    <a:gd name="csX208" fmla="*/ 2371024 w 6478478"/>
                                    <a:gd name="csY208" fmla="*/ 151032 h 561581"/>
                                    <a:gd name="csX209" fmla="*/ 2409882 w 6478478"/>
                                    <a:gd name="csY209" fmla="*/ 182960 h 561581"/>
                                    <a:gd name="csX210" fmla="*/ 2409882 w 6478478"/>
                                    <a:gd name="csY210" fmla="*/ 163608 h 561581"/>
                                    <a:gd name="csX211" fmla="*/ 2413979 w 6478478"/>
                                    <a:gd name="csY211" fmla="*/ 153680 h 561581"/>
                                    <a:gd name="csX212" fmla="*/ 2423875 w 6478478"/>
                                    <a:gd name="csY212" fmla="*/ 149582 h 561581"/>
                                    <a:gd name="csX213" fmla="*/ 2502285 w 6478478"/>
                                    <a:gd name="csY213" fmla="*/ 149582 h 561581"/>
                                    <a:gd name="csX214" fmla="*/ 2512181 w 6478478"/>
                                    <a:gd name="csY214" fmla="*/ 153680 h 561581"/>
                                    <a:gd name="csX215" fmla="*/ 2396047 w 6478478"/>
                                    <a:gd name="csY215" fmla="*/ 285960 h 561581"/>
                                    <a:gd name="csX216" fmla="*/ 2396047 w 6478478"/>
                                    <a:gd name="csY216" fmla="*/ 255450 h 561581"/>
                                    <a:gd name="csX217" fmla="*/ 2381393 w 6478478"/>
                                    <a:gd name="csY217" fmla="*/ 240763 h 561581"/>
                                    <a:gd name="csX218" fmla="*/ 2360403 w 6478478"/>
                                    <a:gd name="csY218" fmla="*/ 235878 h 561581"/>
                                    <a:gd name="csX219" fmla="*/ 2342187 w 6478478"/>
                                    <a:gd name="csY219" fmla="*/ 239566 h 561581"/>
                                    <a:gd name="csX220" fmla="*/ 2329014 w 6478478"/>
                                    <a:gd name="csY220" fmla="*/ 250597 h 561581"/>
                                    <a:gd name="csX221" fmla="*/ 2321009 w 6478478"/>
                                    <a:gd name="csY221" fmla="*/ 266734 h 561581"/>
                                    <a:gd name="csX222" fmla="*/ 2318362 w 6478478"/>
                                    <a:gd name="csY222" fmla="*/ 285960 h 561581"/>
                                    <a:gd name="csX223" fmla="*/ 2321009 w 6478478"/>
                                    <a:gd name="csY223" fmla="*/ 305154 h 561581"/>
                                    <a:gd name="csX224" fmla="*/ 2329014 w 6478478"/>
                                    <a:gd name="csY224" fmla="*/ 321322 h 561581"/>
                                    <a:gd name="csX225" fmla="*/ 2342187 w 6478478"/>
                                    <a:gd name="csY225" fmla="*/ 332322 h 561581"/>
                                    <a:gd name="csX226" fmla="*/ 2360403 w 6478478"/>
                                    <a:gd name="csY226" fmla="*/ 335978 h 561581"/>
                                    <a:gd name="csX227" fmla="*/ 2381393 w 6478478"/>
                                    <a:gd name="csY227" fmla="*/ 331093 h 561581"/>
                                    <a:gd name="csX228" fmla="*/ 2396047 w 6478478"/>
                                    <a:gd name="csY228" fmla="*/ 316468 h 561581"/>
                                    <a:gd name="csX229" fmla="*/ 2396047 w 6478478"/>
                                    <a:gd name="csY229" fmla="*/ 285959 h 561581"/>
                                    <a:gd name="csX230" fmla="*/ 2396047 w 6478478"/>
                                    <a:gd name="csY230" fmla="*/ 285960 h 561581"/>
                                    <a:gd name="csX231" fmla="*/ 1510246 w 6478478"/>
                                    <a:gd name="csY231" fmla="*/ 140380 h 561581"/>
                                    <a:gd name="csX232" fmla="*/ 1465242 w 6478478"/>
                                    <a:gd name="csY232" fmla="*/ 149583 h 561581"/>
                                    <a:gd name="csX233" fmla="*/ 1425659 w 6478478"/>
                                    <a:gd name="csY233" fmla="*/ 177192 h 561581"/>
                                    <a:gd name="csX234" fmla="*/ 1425659 w 6478478"/>
                                    <a:gd name="csY234" fmla="*/ 164459 h 561581"/>
                                    <a:gd name="csX235" fmla="*/ 1421247 w 6478478"/>
                                    <a:gd name="csY235" fmla="*/ 154279 h 561581"/>
                                    <a:gd name="csX236" fmla="*/ 1410784 w 6478478"/>
                                    <a:gd name="csY236" fmla="*/ 150497 h 561581"/>
                                    <a:gd name="csX237" fmla="*/ 1372020 w 6478478"/>
                                    <a:gd name="csY237" fmla="*/ 150024 h 561581"/>
                                    <a:gd name="csX238" fmla="*/ 1333256 w 6478478"/>
                                    <a:gd name="csY238" fmla="*/ 149551 h 561581"/>
                                    <a:gd name="csX239" fmla="*/ 1323360 w 6478478"/>
                                    <a:gd name="csY239" fmla="*/ 153680 h 561581"/>
                                    <a:gd name="csX240" fmla="*/ 1319263 w 6478478"/>
                                    <a:gd name="csY240" fmla="*/ 163608 h 561581"/>
                                    <a:gd name="csX241" fmla="*/ 1319263 w 6478478"/>
                                    <a:gd name="csY241" fmla="*/ 411715 h 561581"/>
                                    <a:gd name="csX242" fmla="*/ 1323360 w 6478478"/>
                                    <a:gd name="csY242" fmla="*/ 421643 h 561581"/>
                                    <a:gd name="csX243" fmla="*/ 1333256 w 6478478"/>
                                    <a:gd name="csY243" fmla="*/ 425740 h 561581"/>
                                    <a:gd name="csX244" fmla="*/ 1426573 w 6478478"/>
                                    <a:gd name="csY244" fmla="*/ 425740 h 561581"/>
                                    <a:gd name="csX245" fmla="*/ 1436500 w 6478478"/>
                                    <a:gd name="csY245" fmla="*/ 421643 h 561581"/>
                                    <a:gd name="csX246" fmla="*/ 1440629 w 6478478"/>
                                    <a:gd name="csY246" fmla="*/ 411715 h 561581"/>
                                    <a:gd name="csX247" fmla="*/ 1440629 w 6478478"/>
                                    <a:gd name="csY247" fmla="*/ 255450 h 561581"/>
                                    <a:gd name="csX248" fmla="*/ 1454968 w 6478478"/>
                                    <a:gd name="csY248" fmla="*/ 244451 h 561581"/>
                                    <a:gd name="csX249" fmla="*/ 1472680 w 6478478"/>
                                    <a:gd name="csY249" fmla="*/ 241772 h 561581"/>
                                    <a:gd name="csX250" fmla="*/ 1489288 w 6478478"/>
                                    <a:gd name="csY250" fmla="*/ 250282 h 561581"/>
                                    <a:gd name="csX251" fmla="*/ 1495875 w 6478478"/>
                                    <a:gd name="csY251" fmla="*/ 268089 h 561581"/>
                                    <a:gd name="csX252" fmla="*/ 1495875 w 6478478"/>
                                    <a:gd name="csY252" fmla="*/ 411715 h 561581"/>
                                    <a:gd name="csX253" fmla="*/ 1500003 w 6478478"/>
                                    <a:gd name="csY253" fmla="*/ 421643 h 561581"/>
                                    <a:gd name="csX254" fmla="*/ 1509931 w 6478478"/>
                                    <a:gd name="csY254" fmla="*/ 425740 h 561581"/>
                                    <a:gd name="csX255" fmla="*/ 1603216 w 6478478"/>
                                    <a:gd name="csY255" fmla="*/ 425740 h 561581"/>
                                    <a:gd name="csX256" fmla="*/ 1613112 w 6478478"/>
                                    <a:gd name="csY256" fmla="*/ 421643 h 561581"/>
                                    <a:gd name="csX257" fmla="*/ 1617241 w 6478478"/>
                                    <a:gd name="csY257" fmla="*/ 411715 h 561581"/>
                                    <a:gd name="csX258" fmla="*/ 1617241 w 6478478"/>
                                    <a:gd name="csY258" fmla="*/ 247382 h 561581"/>
                                    <a:gd name="csX259" fmla="*/ 1610559 w 6478478"/>
                                    <a:gd name="csY259" fmla="*/ 206315 h 561581"/>
                                    <a:gd name="csX260" fmla="*/ 1590515 w 6478478"/>
                                    <a:gd name="csY260" fmla="*/ 171708 h 561581"/>
                                    <a:gd name="csX261" fmla="*/ 1557078 w 6478478"/>
                                    <a:gd name="csY261" fmla="*/ 148228 h 561581"/>
                                    <a:gd name="csX262" fmla="*/ 1510246 w 6478478"/>
                                    <a:gd name="csY262" fmla="*/ 140380 h 561581"/>
                                    <a:gd name="csX263" fmla="*/ 132931 w 6478478"/>
                                    <a:gd name="csY263" fmla="*/ 309535 h 561581"/>
                                    <a:gd name="csX264" fmla="*/ 132931 w 6478478"/>
                                    <a:gd name="csY264" fmla="*/ 37002 h 561581"/>
                                    <a:gd name="csX265" fmla="*/ 128835 w 6478478"/>
                                    <a:gd name="csY265" fmla="*/ 27074 h 561581"/>
                                    <a:gd name="csX266" fmla="*/ 118907 w 6478478"/>
                                    <a:gd name="csY266" fmla="*/ 22976 h 561581"/>
                                    <a:gd name="csX267" fmla="*/ 14024 w 6478478"/>
                                    <a:gd name="csY267" fmla="*/ 22976 h 561581"/>
                                    <a:gd name="csX268" fmla="*/ 4128 w 6478478"/>
                                    <a:gd name="csY268" fmla="*/ 27074 h 561581"/>
                                    <a:gd name="csX269" fmla="*/ 0 w 6478478"/>
                                    <a:gd name="csY269" fmla="*/ 37002 h 561581"/>
                                    <a:gd name="csX270" fmla="*/ 0 w 6478478"/>
                                    <a:gd name="csY270" fmla="*/ 411747 h 561581"/>
                                    <a:gd name="csX271" fmla="*/ 4128 w 6478478"/>
                                    <a:gd name="csY271" fmla="*/ 421643 h 561581"/>
                                    <a:gd name="csX272" fmla="*/ 14024 w 6478478"/>
                                    <a:gd name="csY272" fmla="*/ 425772 h 561581"/>
                                    <a:gd name="csX273" fmla="*/ 290949 w 6478478"/>
                                    <a:gd name="csY273" fmla="*/ 425772 h 561581"/>
                                    <a:gd name="csX274" fmla="*/ 300845 w 6478478"/>
                                    <a:gd name="csY274" fmla="*/ 421643 h 561581"/>
                                    <a:gd name="csX275" fmla="*/ 304942 w 6478478"/>
                                    <a:gd name="csY275" fmla="*/ 411747 h 561581"/>
                                    <a:gd name="csX276" fmla="*/ 304942 w 6478478"/>
                                    <a:gd name="csY276" fmla="*/ 323560 h 561581"/>
                                    <a:gd name="csX277" fmla="*/ 300845 w 6478478"/>
                                    <a:gd name="csY277" fmla="*/ 313632 h 561581"/>
                                    <a:gd name="csX278" fmla="*/ 290949 w 6478478"/>
                                    <a:gd name="csY278" fmla="*/ 309535 h 561581"/>
                                    <a:gd name="csX279" fmla="*/ 132931 w 6478478"/>
                                    <a:gd name="csY279" fmla="*/ 309535 h 561581"/>
                                    <a:gd name="csX280" fmla="*/ 132931 w 6478478"/>
                                    <a:gd name="csY280" fmla="*/ 309535 h 561581"/>
                                    <a:gd name="csX281" fmla="*/ 5775562 w 6478478"/>
                                    <a:gd name="csY281" fmla="*/ 423314 h 561581"/>
                                    <a:gd name="csX282" fmla="*/ 5780699 w 6478478"/>
                                    <a:gd name="csY282" fmla="*/ 416821 h 561581"/>
                                    <a:gd name="csX283" fmla="*/ 5828791 w 6478478"/>
                                    <a:gd name="csY283" fmla="*/ 292736 h 561581"/>
                                    <a:gd name="csX284" fmla="*/ 5876852 w 6478478"/>
                                    <a:gd name="csY284" fmla="*/ 168651 h 561581"/>
                                    <a:gd name="csX285" fmla="*/ 5875371 w 6478478"/>
                                    <a:gd name="csY285" fmla="*/ 155666 h 561581"/>
                                    <a:gd name="csX286" fmla="*/ 5863805 w 6478478"/>
                                    <a:gd name="csY286" fmla="*/ 149583 h 561581"/>
                                    <a:gd name="csX287" fmla="*/ 5767809 w 6478478"/>
                                    <a:gd name="csY287" fmla="*/ 149583 h 561581"/>
                                    <a:gd name="csX288" fmla="*/ 5759300 w 6478478"/>
                                    <a:gd name="csY288" fmla="*/ 152451 h 561581"/>
                                    <a:gd name="csX289" fmla="*/ 5754289 w 6478478"/>
                                    <a:gd name="csY289" fmla="*/ 159889 h 561581"/>
                                    <a:gd name="csX290" fmla="*/ 5733836 w 6478478"/>
                                    <a:gd name="csY290" fmla="*/ 234995 h 561581"/>
                                    <a:gd name="csX291" fmla="*/ 5713382 w 6478478"/>
                                    <a:gd name="csY291" fmla="*/ 310102 h 561581"/>
                                    <a:gd name="csX292" fmla="*/ 5692929 w 6478478"/>
                                    <a:gd name="csY292" fmla="*/ 234995 h 561581"/>
                                    <a:gd name="csX293" fmla="*/ 5672476 w 6478478"/>
                                    <a:gd name="csY293" fmla="*/ 159889 h 561581"/>
                                    <a:gd name="csX294" fmla="*/ 5667433 w 6478478"/>
                                    <a:gd name="csY294" fmla="*/ 152451 h 561581"/>
                                    <a:gd name="csX295" fmla="*/ 5658956 w 6478478"/>
                                    <a:gd name="csY295" fmla="*/ 149583 h 561581"/>
                                    <a:gd name="csX296" fmla="*/ 5562361 w 6478478"/>
                                    <a:gd name="csY296" fmla="*/ 149583 h 561581"/>
                                    <a:gd name="csX297" fmla="*/ 5550795 w 6478478"/>
                                    <a:gd name="csY297" fmla="*/ 155666 h 561581"/>
                                    <a:gd name="csX298" fmla="*/ 5549314 w 6478478"/>
                                    <a:gd name="csY298" fmla="*/ 168651 h 561581"/>
                                    <a:gd name="csX299" fmla="*/ 5597375 w 6478478"/>
                                    <a:gd name="csY299" fmla="*/ 292736 h 561581"/>
                                    <a:gd name="csX300" fmla="*/ 5645467 w 6478478"/>
                                    <a:gd name="csY300" fmla="*/ 416821 h 561581"/>
                                    <a:gd name="csX301" fmla="*/ 5650604 w 6478478"/>
                                    <a:gd name="csY301" fmla="*/ 423314 h 561581"/>
                                    <a:gd name="csX302" fmla="*/ 5658514 w 6478478"/>
                                    <a:gd name="csY302" fmla="*/ 425772 h 561581"/>
                                    <a:gd name="csX303" fmla="*/ 5767621 w 6478478"/>
                                    <a:gd name="csY303" fmla="*/ 425772 h 561581"/>
                                    <a:gd name="csX304" fmla="*/ 5775562 w 6478478"/>
                                    <a:gd name="csY304" fmla="*/ 423314 h 561581"/>
                                    <a:gd name="csX305" fmla="*/ 5448243 w 6478478"/>
                                    <a:gd name="csY305" fmla="*/ 0 h 561581"/>
                                    <a:gd name="csX306" fmla="*/ 5423409 w 6478478"/>
                                    <a:gd name="csY306" fmla="*/ 3877 h 561581"/>
                                    <a:gd name="csX307" fmla="*/ 5403082 w 6478478"/>
                                    <a:gd name="csY307" fmla="*/ 15538 h 561581"/>
                                    <a:gd name="csX308" fmla="*/ 5389467 w 6478478"/>
                                    <a:gd name="csY308" fmla="*/ 34512 h 561581"/>
                                    <a:gd name="csX309" fmla="*/ 5384929 w 6478478"/>
                                    <a:gd name="csY309" fmla="*/ 60419 h 561581"/>
                                    <a:gd name="csX310" fmla="*/ 5389467 w 6478478"/>
                                    <a:gd name="csY310" fmla="*/ 86736 h 561581"/>
                                    <a:gd name="csX311" fmla="*/ 5403082 w 6478478"/>
                                    <a:gd name="csY311" fmla="*/ 105868 h 561581"/>
                                    <a:gd name="csX312" fmla="*/ 5423409 w 6478478"/>
                                    <a:gd name="csY312" fmla="*/ 117498 h 561581"/>
                                    <a:gd name="csX313" fmla="*/ 5448243 w 6478478"/>
                                    <a:gd name="csY313" fmla="*/ 121375 h 561581"/>
                                    <a:gd name="csX314" fmla="*/ 5473046 w 6478478"/>
                                    <a:gd name="csY314" fmla="*/ 117498 h 561581"/>
                                    <a:gd name="csX315" fmla="*/ 5493405 w 6478478"/>
                                    <a:gd name="csY315" fmla="*/ 105868 h 561581"/>
                                    <a:gd name="csX316" fmla="*/ 5506988 w 6478478"/>
                                    <a:gd name="csY316" fmla="*/ 86736 h 561581"/>
                                    <a:gd name="csX317" fmla="*/ 5511495 w 6478478"/>
                                    <a:gd name="csY317" fmla="*/ 60419 h 561581"/>
                                    <a:gd name="csX318" fmla="*/ 5506988 w 6478478"/>
                                    <a:gd name="csY318" fmla="*/ 34512 h 561581"/>
                                    <a:gd name="csX319" fmla="*/ 5493405 w 6478478"/>
                                    <a:gd name="csY319" fmla="*/ 15538 h 561581"/>
                                    <a:gd name="csX320" fmla="*/ 5473046 w 6478478"/>
                                    <a:gd name="csY320" fmla="*/ 3877 h 561581"/>
                                    <a:gd name="csX321" fmla="*/ 5448243 w 6478478"/>
                                    <a:gd name="csY321" fmla="*/ 0 h 561581"/>
                                    <a:gd name="csX322" fmla="*/ 5495202 w 6478478"/>
                                    <a:gd name="csY322" fmla="*/ 149583 h 561581"/>
                                    <a:gd name="csX323" fmla="*/ 5401822 w 6478478"/>
                                    <a:gd name="csY323" fmla="*/ 149583 h 561581"/>
                                    <a:gd name="csX324" fmla="*/ 5391926 w 6478478"/>
                                    <a:gd name="csY324" fmla="*/ 153680 h 561581"/>
                                    <a:gd name="csX325" fmla="*/ 5387829 w 6478478"/>
                                    <a:gd name="csY325" fmla="*/ 163608 h 561581"/>
                                    <a:gd name="csX326" fmla="*/ 5387829 w 6478478"/>
                                    <a:gd name="csY326" fmla="*/ 411715 h 561581"/>
                                    <a:gd name="csX327" fmla="*/ 5391926 w 6478478"/>
                                    <a:gd name="csY327" fmla="*/ 421643 h 561581"/>
                                    <a:gd name="csX328" fmla="*/ 5401822 w 6478478"/>
                                    <a:gd name="csY328" fmla="*/ 425772 h 561581"/>
                                    <a:gd name="csX329" fmla="*/ 5495202 w 6478478"/>
                                    <a:gd name="csY329" fmla="*/ 425772 h 561581"/>
                                    <a:gd name="csX330" fmla="*/ 5505129 w 6478478"/>
                                    <a:gd name="csY330" fmla="*/ 421643 h 561581"/>
                                    <a:gd name="csX331" fmla="*/ 5509257 w 6478478"/>
                                    <a:gd name="csY331" fmla="*/ 411715 h 561581"/>
                                    <a:gd name="csX332" fmla="*/ 5509257 w 6478478"/>
                                    <a:gd name="csY332" fmla="*/ 163608 h 561581"/>
                                    <a:gd name="csX333" fmla="*/ 5505129 w 6478478"/>
                                    <a:gd name="csY333" fmla="*/ 153680 h 561581"/>
                                    <a:gd name="csX334" fmla="*/ 5495202 w 6478478"/>
                                    <a:gd name="csY334" fmla="*/ 149583 h 561581"/>
                                    <a:gd name="csX335" fmla="*/ 6160710 w 6478478"/>
                                    <a:gd name="csY335" fmla="*/ 198687 h 561581"/>
                                    <a:gd name="csX336" fmla="*/ 6145646 w 6478478"/>
                                    <a:gd name="csY336" fmla="*/ 178957 h 561581"/>
                                    <a:gd name="csX337" fmla="*/ 6126831 w 6478478"/>
                                    <a:gd name="csY337" fmla="*/ 163324 h 561581"/>
                                    <a:gd name="csX338" fmla="*/ 6101902 w 6478478"/>
                                    <a:gd name="csY338" fmla="*/ 151032 h 561581"/>
                                    <a:gd name="csX339" fmla="*/ 6072089 w 6478478"/>
                                    <a:gd name="csY339" fmla="*/ 143027 h 561581"/>
                                    <a:gd name="csX340" fmla="*/ 6038368 w 6478478"/>
                                    <a:gd name="csY340" fmla="*/ 140411 h 561581"/>
                                    <a:gd name="csX341" fmla="*/ 6013660 w 6478478"/>
                                    <a:gd name="csY341" fmla="*/ 142334 h 561581"/>
                                    <a:gd name="csX342" fmla="*/ 5988921 w 6478478"/>
                                    <a:gd name="csY342" fmla="*/ 148164 h 561581"/>
                                    <a:gd name="csX343" fmla="*/ 5964654 w 6478478"/>
                                    <a:gd name="csY343" fmla="*/ 157998 h 561581"/>
                                    <a:gd name="csX344" fmla="*/ 5941427 w 6478478"/>
                                    <a:gd name="csY344" fmla="*/ 172023 h 561581"/>
                                    <a:gd name="csX345" fmla="*/ 5920753 w 6478478"/>
                                    <a:gd name="csY345" fmla="*/ 191501 h 561581"/>
                                    <a:gd name="csX346" fmla="*/ 5904302 w 6478478"/>
                                    <a:gd name="csY346" fmla="*/ 217787 h 561581"/>
                                    <a:gd name="csX347" fmla="*/ 5893555 w 6478478"/>
                                    <a:gd name="csY347" fmla="*/ 249620 h 561581"/>
                                    <a:gd name="csX348" fmla="*/ 5889931 w 6478478"/>
                                    <a:gd name="csY348" fmla="*/ 285960 h 561581"/>
                                    <a:gd name="csX349" fmla="*/ 5896329 w 6478478"/>
                                    <a:gd name="csY349" fmla="*/ 332606 h 561581"/>
                                    <a:gd name="csX350" fmla="*/ 5915553 w 6478478"/>
                                    <a:gd name="csY350" fmla="*/ 371404 h 561581"/>
                                    <a:gd name="csX351" fmla="*/ 5944232 w 6478478"/>
                                    <a:gd name="csY351" fmla="*/ 401094 h 561581"/>
                                    <a:gd name="csX352" fmla="*/ 5979088 w 6478478"/>
                                    <a:gd name="csY352" fmla="*/ 420603 h 561581"/>
                                    <a:gd name="csX353" fmla="*/ 6019207 w 6478478"/>
                                    <a:gd name="csY353" fmla="*/ 431382 h 561581"/>
                                    <a:gd name="csX354" fmla="*/ 6063675 w 6478478"/>
                                    <a:gd name="csY354" fmla="*/ 434975 h 561581"/>
                                    <a:gd name="csX355" fmla="*/ 6112366 w 6478478"/>
                                    <a:gd name="csY355" fmla="*/ 432139 h 561581"/>
                                    <a:gd name="csX356" fmla="*/ 6154502 w 6478478"/>
                                    <a:gd name="csY356" fmla="*/ 423723 h 561581"/>
                                    <a:gd name="csX357" fmla="*/ 6161656 w 6478478"/>
                                    <a:gd name="csY357" fmla="*/ 418618 h 561581"/>
                                    <a:gd name="csX358" fmla="*/ 6164335 w 6478478"/>
                                    <a:gd name="csY358" fmla="*/ 410171 h 561581"/>
                                    <a:gd name="csX359" fmla="*/ 6164335 w 6478478"/>
                                    <a:gd name="csY359" fmla="*/ 357095 h 561581"/>
                                    <a:gd name="csX360" fmla="*/ 6159198 w 6478478"/>
                                    <a:gd name="csY360" fmla="*/ 346190 h 561581"/>
                                    <a:gd name="csX361" fmla="*/ 6147600 w 6478478"/>
                                    <a:gd name="csY361" fmla="*/ 343385 h 561581"/>
                                    <a:gd name="csX362" fmla="*/ 6117787 w 6478478"/>
                                    <a:gd name="csY362" fmla="*/ 348207 h 561581"/>
                                    <a:gd name="csX363" fmla="*/ 6084948 w 6478478"/>
                                    <a:gd name="csY363" fmla="*/ 349815 h 561581"/>
                                    <a:gd name="csX364" fmla="*/ 6058349 w 6478478"/>
                                    <a:gd name="csY364" fmla="*/ 347577 h 561581"/>
                                    <a:gd name="csX365" fmla="*/ 6034933 w 6478478"/>
                                    <a:gd name="csY365" fmla="*/ 340927 h 561581"/>
                                    <a:gd name="csX366" fmla="*/ 6016780 w 6478478"/>
                                    <a:gd name="csY366" fmla="*/ 330053 h 561581"/>
                                    <a:gd name="csX367" fmla="*/ 6006160 w 6478478"/>
                                    <a:gd name="csY367" fmla="*/ 315271 h 561581"/>
                                    <a:gd name="csX368" fmla="*/ 6164209 w 6478478"/>
                                    <a:gd name="csY368" fmla="*/ 315271 h 561581"/>
                                    <a:gd name="csX369" fmla="*/ 6173506 w 6478478"/>
                                    <a:gd name="csY369" fmla="*/ 311836 h 561581"/>
                                    <a:gd name="csX370" fmla="*/ 6178202 w 6478478"/>
                                    <a:gd name="csY370" fmla="*/ 303200 h 561581"/>
                                    <a:gd name="csX371" fmla="*/ 6179746 w 6478478"/>
                                    <a:gd name="csY371" fmla="*/ 288355 h 561581"/>
                                    <a:gd name="csX372" fmla="*/ 6180598 w 6478478"/>
                                    <a:gd name="csY372" fmla="*/ 273416 h 561581"/>
                                    <a:gd name="csX373" fmla="*/ 6179179 w 6478478"/>
                                    <a:gd name="csY373" fmla="*/ 246973 h 561581"/>
                                    <a:gd name="csX374" fmla="*/ 6172340 w 6478478"/>
                                    <a:gd name="csY374" fmla="*/ 221506 h 561581"/>
                                    <a:gd name="csX375" fmla="*/ 6160711 w 6478478"/>
                                    <a:gd name="csY375" fmla="*/ 198688 h 561581"/>
                                    <a:gd name="csX376" fmla="*/ 6077762 w 6478478"/>
                                    <a:gd name="csY376" fmla="*/ 245586 h 561581"/>
                                    <a:gd name="csX377" fmla="*/ 6078077 w 6478478"/>
                                    <a:gd name="csY377" fmla="*/ 259485 h 561581"/>
                                    <a:gd name="csX378" fmla="*/ 6004961 w 6478478"/>
                                    <a:gd name="csY378" fmla="*/ 259485 h 561581"/>
                                    <a:gd name="csX379" fmla="*/ 6007704 w 6478478"/>
                                    <a:gd name="csY379" fmla="*/ 243789 h 561581"/>
                                    <a:gd name="csX380" fmla="*/ 6015898 w 6478478"/>
                                    <a:gd name="csY380" fmla="*/ 231277 h 561581"/>
                                    <a:gd name="csX381" fmla="*/ 6028567 w 6478478"/>
                                    <a:gd name="csY381" fmla="*/ 223082 h 561581"/>
                                    <a:gd name="csX382" fmla="*/ 6044640 w 6478478"/>
                                    <a:gd name="csY382" fmla="*/ 220340 h 561581"/>
                                    <a:gd name="csX383" fmla="*/ 6061375 w 6478478"/>
                                    <a:gd name="csY383" fmla="*/ 223460 h 561581"/>
                                    <a:gd name="csX384" fmla="*/ 6072310 w 6478478"/>
                                    <a:gd name="csY384" fmla="*/ 232726 h 561581"/>
                                    <a:gd name="csX385" fmla="*/ 6077763 w 6478478"/>
                                    <a:gd name="csY385" fmla="*/ 245586 h 561581"/>
                                    <a:gd name="csX386" fmla="*/ 5322151 w 6478478"/>
                                    <a:gd name="csY386" fmla="*/ 421643 h 561581"/>
                                    <a:gd name="csX387" fmla="*/ 5326247 w 6478478"/>
                                    <a:gd name="csY387" fmla="*/ 411747 h 561581"/>
                                    <a:gd name="csX388" fmla="*/ 5326247 w 6478478"/>
                                    <a:gd name="csY388" fmla="*/ 19761 h 561581"/>
                                    <a:gd name="csX389" fmla="*/ 5322151 w 6478478"/>
                                    <a:gd name="csY389" fmla="*/ 9833 h 561581"/>
                                    <a:gd name="csX390" fmla="*/ 5312223 w 6478478"/>
                                    <a:gd name="csY390" fmla="*/ 5736 h 561581"/>
                                    <a:gd name="csX391" fmla="*/ 5218875 w 6478478"/>
                                    <a:gd name="csY391" fmla="*/ 5736 h 561581"/>
                                    <a:gd name="csX392" fmla="*/ 5208979 w 6478478"/>
                                    <a:gd name="csY392" fmla="*/ 9833 h 561581"/>
                                    <a:gd name="csX393" fmla="*/ 5204851 w 6478478"/>
                                    <a:gd name="csY393" fmla="*/ 19761 h 561581"/>
                                    <a:gd name="csX394" fmla="*/ 5204851 w 6478478"/>
                                    <a:gd name="csY394" fmla="*/ 411747 h 561581"/>
                                    <a:gd name="csX395" fmla="*/ 5208979 w 6478478"/>
                                    <a:gd name="csY395" fmla="*/ 421643 h 561581"/>
                                    <a:gd name="csX396" fmla="*/ 5218875 w 6478478"/>
                                    <a:gd name="csY396" fmla="*/ 425772 h 561581"/>
                                    <a:gd name="csX397" fmla="*/ 5312223 w 6478478"/>
                                    <a:gd name="csY397" fmla="*/ 425772 h 561581"/>
                                    <a:gd name="csX398" fmla="*/ 5322151 w 6478478"/>
                                    <a:gd name="csY398" fmla="*/ 421643 h 561581"/>
                                    <a:gd name="csX399" fmla="*/ 6225411 w 6478478"/>
                                    <a:gd name="csY399" fmla="*/ 250502 h 561581"/>
                                    <a:gd name="csX400" fmla="*/ 6232534 w 6478478"/>
                                    <a:gd name="csY400" fmla="*/ 267806 h 561581"/>
                                    <a:gd name="csX401" fmla="*/ 6243312 w 6478478"/>
                                    <a:gd name="csY401" fmla="*/ 281705 h 561581"/>
                                    <a:gd name="csX402" fmla="*/ 6256706 w 6478478"/>
                                    <a:gd name="csY402" fmla="*/ 292831 h 561581"/>
                                    <a:gd name="csX403" fmla="*/ 6271865 w 6478478"/>
                                    <a:gd name="csY403" fmla="*/ 301624 h 561581"/>
                                    <a:gd name="csX404" fmla="*/ 6288063 w 6478478"/>
                                    <a:gd name="csY404" fmla="*/ 308369 h 561581"/>
                                    <a:gd name="csX405" fmla="*/ 6304231 w 6478478"/>
                                    <a:gd name="csY405" fmla="*/ 313758 h 561581"/>
                                    <a:gd name="csX406" fmla="*/ 6319390 w 6478478"/>
                                    <a:gd name="csY406" fmla="*/ 318454 h 561581"/>
                                    <a:gd name="csX407" fmla="*/ 6332784 w 6478478"/>
                                    <a:gd name="csY407" fmla="*/ 322772 h 561581"/>
                                    <a:gd name="csX408" fmla="*/ 6343594 w 6478478"/>
                                    <a:gd name="csY408" fmla="*/ 327090 h 561581"/>
                                    <a:gd name="csX409" fmla="*/ 6350684 w 6478478"/>
                                    <a:gd name="csY409" fmla="*/ 332038 h 561581"/>
                                    <a:gd name="csX410" fmla="*/ 6353048 w 6478478"/>
                                    <a:gd name="csY410" fmla="*/ 338310 h 561581"/>
                                    <a:gd name="csX411" fmla="*/ 6351567 w 6478478"/>
                                    <a:gd name="csY411" fmla="*/ 342817 h 561581"/>
                                    <a:gd name="csX412" fmla="*/ 6347029 w 6478478"/>
                                    <a:gd name="csY412" fmla="*/ 346064 h 561581"/>
                                    <a:gd name="csX413" fmla="*/ 6338772 w 6478478"/>
                                    <a:gd name="csY413" fmla="*/ 348018 h 561581"/>
                                    <a:gd name="csX414" fmla="*/ 6326039 w 6478478"/>
                                    <a:gd name="csY414" fmla="*/ 348648 h 561581"/>
                                    <a:gd name="csX415" fmla="*/ 6303948 w 6478478"/>
                                    <a:gd name="csY415" fmla="*/ 346946 h 561581"/>
                                    <a:gd name="csX416" fmla="*/ 6277979 w 6478478"/>
                                    <a:gd name="csY416" fmla="*/ 341746 h 561581"/>
                                    <a:gd name="csX417" fmla="*/ 6262063 w 6478478"/>
                                    <a:gd name="csY417" fmla="*/ 336892 h 561581"/>
                                    <a:gd name="csX418" fmla="*/ 6246873 w 6478478"/>
                                    <a:gd name="csY418" fmla="*/ 330368 h 561581"/>
                                    <a:gd name="csX419" fmla="*/ 6233164 w 6478478"/>
                                    <a:gd name="csY419" fmla="*/ 330841 h 561581"/>
                                    <a:gd name="csX420" fmla="*/ 6226482 w 6478478"/>
                                    <a:gd name="csY420" fmla="*/ 342660 h 561581"/>
                                    <a:gd name="csX421" fmla="*/ 6226482 w 6478478"/>
                                    <a:gd name="csY421" fmla="*/ 402134 h 561581"/>
                                    <a:gd name="csX422" fmla="*/ 6228531 w 6478478"/>
                                    <a:gd name="csY422" fmla="*/ 409572 h 561581"/>
                                    <a:gd name="csX423" fmla="*/ 6234172 w 6478478"/>
                                    <a:gd name="csY423" fmla="*/ 414772 h 561581"/>
                                    <a:gd name="csX424" fmla="*/ 6255035 w 6478478"/>
                                    <a:gd name="csY424" fmla="*/ 423187 h 561581"/>
                                    <a:gd name="csX425" fmla="*/ 6277695 w 6478478"/>
                                    <a:gd name="csY425" fmla="*/ 429207 h 561581"/>
                                    <a:gd name="csX426" fmla="*/ 6307887 w 6478478"/>
                                    <a:gd name="csY426" fmla="*/ 433525 h 561581"/>
                                    <a:gd name="csX427" fmla="*/ 6342143 w 6478478"/>
                                    <a:gd name="csY427" fmla="*/ 434975 h 561581"/>
                                    <a:gd name="csX428" fmla="*/ 6368175 w 6478478"/>
                                    <a:gd name="csY428" fmla="*/ 433966 h 561581"/>
                                    <a:gd name="csX429" fmla="*/ 6393356 w 6478478"/>
                                    <a:gd name="csY429" fmla="*/ 430941 h 561581"/>
                                    <a:gd name="csX430" fmla="*/ 6416646 w 6478478"/>
                                    <a:gd name="csY430" fmla="*/ 425268 h 561581"/>
                                    <a:gd name="csX431" fmla="*/ 6437068 w 6478478"/>
                                    <a:gd name="csY431" fmla="*/ 416253 h 561581"/>
                                    <a:gd name="csX432" fmla="*/ 6454118 w 6478478"/>
                                    <a:gd name="csY432" fmla="*/ 403899 h 561581"/>
                                    <a:gd name="csX433" fmla="*/ 6467260 w 6478478"/>
                                    <a:gd name="csY433" fmla="*/ 388077 h 561581"/>
                                    <a:gd name="csX434" fmla="*/ 6475674 w 6478478"/>
                                    <a:gd name="csY434" fmla="*/ 368283 h 561581"/>
                                    <a:gd name="csX435" fmla="*/ 6478479 w 6478478"/>
                                    <a:gd name="csY435" fmla="*/ 344046 h 561581"/>
                                    <a:gd name="csX436" fmla="*/ 6476116 w 6478478"/>
                                    <a:gd name="csY436" fmla="*/ 322047 h 561581"/>
                                    <a:gd name="csX437" fmla="*/ 6468993 w 6478478"/>
                                    <a:gd name="csY437" fmla="*/ 304334 h 561581"/>
                                    <a:gd name="csX438" fmla="*/ 6458277 w 6478478"/>
                                    <a:gd name="csY438" fmla="*/ 290246 h 561581"/>
                                    <a:gd name="csX439" fmla="*/ 6445136 w 6478478"/>
                                    <a:gd name="csY439" fmla="*/ 279025 h 561581"/>
                                    <a:gd name="csX440" fmla="*/ 6430103 w 6478478"/>
                                    <a:gd name="csY440" fmla="*/ 270327 h 561581"/>
                                    <a:gd name="csX441" fmla="*/ 6413778 w 6478478"/>
                                    <a:gd name="csY441" fmla="*/ 263802 h 561581"/>
                                    <a:gd name="csX442" fmla="*/ 6397453 w 6478478"/>
                                    <a:gd name="csY442" fmla="*/ 258602 h 561581"/>
                                    <a:gd name="csX443" fmla="*/ 6382389 w 6478478"/>
                                    <a:gd name="csY443" fmla="*/ 254000 h 561581"/>
                                    <a:gd name="csX444" fmla="*/ 6369247 w 6478478"/>
                                    <a:gd name="csY444" fmla="*/ 249683 h 561581"/>
                                    <a:gd name="csX445" fmla="*/ 6358532 w 6478478"/>
                                    <a:gd name="csY445" fmla="*/ 245365 h 561581"/>
                                    <a:gd name="csX446" fmla="*/ 6351409 w 6478478"/>
                                    <a:gd name="csY446" fmla="*/ 240259 h 561581"/>
                                    <a:gd name="csX447" fmla="*/ 6349045 w 6478478"/>
                                    <a:gd name="csY447" fmla="*/ 233577 h 561581"/>
                                    <a:gd name="csX448" fmla="*/ 6350558 w 6478478"/>
                                    <a:gd name="csY448" fmla="*/ 228755 h 561581"/>
                                    <a:gd name="csX449" fmla="*/ 6355065 w 6478478"/>
                                    <a:gd name="csY449" fmla="*/ 225792 h 561581"/>
                                    <a:gd name="csX450" fmla="*/ 6361620 w 6478478"/>
                                    <a:gd name="csY450" fmla="*/ 224311 h 561581"/>
                                    <a:gd name="csX451" fmla="*/ 6369183 w 6478478"/>
                                    <a:gd name="csY451" fmla="*/ 223807 h 561581"/>
                                    <a:gd name="csX452" fmla="*/ 6390834 w 6478478"/>
                                    <a:gd name="csY452" fmla="*/ 225603 h 561581"/>
                                    <a:gd name="csX453" fmla="*/ 6414345 w 6478478"/>
                                    <a:gd name="csY453" fmla="*/ 230993 h 561581"/>
                                    <a:gd name="csX454" fmla="*/ 6426226 w 6478478"/>
                                    <a:gd name="csY454" fmla="*/ 234869 h 561581"/>
                                    <a:gd name="csX455" fmla="*/ 6437288 w 6478478"/>
                                    <a:gd name="csY455" fmla="*/ 239187 h 561581"/>
                                    <a:gd name="csX456" fmla="*/ 6450430 w 6478478"/>
                                    <a:gd name="csY456" fmla="*/ 238053 h 561581"/>
                                    <a:gd name="csX457" fmla="*/ 6456639 w 6478478"/>
                                    <a:gd name="csY457" fmla="*/ 226423 h 561581"/>
                                    <a:gd name="csX458" fmla="*/ 6456639 w 6478478"/>
                                    <a:gd name="csY458" fmla="*/ 173158 h 561581"/>
                                    <a:gd name="csX459" fmla="*/ 6454370 w 6478478"/>
                                    <a:gd name="csY459" fmla="*/ 165405 h 561581"/>
                                    <a:gd name="csX460" fmla="*/ 6448287 w 6478478"/>
                                    <a:gd name="csY460" fmla="*/ 160172 h 561581"/>
                                    <a:gd name="csX461" fmla="*/ 6428496 w 6478478"/>
                                    <a:gd name="csY461" fmla="*/ 152671 h 561581"/>
                                    <a:gd name="csX462" fmla="*/ 6407727 w 6478478"/>
                                    <a:gd name="csY462" fmla="*/ 146683 h 561581"/>
                                    <a:gd name="csX463" fmla="*/ 6379836 w 6478478"/>
                                    <a:gd name="csY463" fmla="*/ 141955 h 561581"/>
                                    <a:gd name="csX464" fmla="*/ 6347911 w 6478478"/>
                                    <a:gd name="csY464" fmla="*/ 140379 h 561581"/>
                                    <a:gd name="csX465" fmla="*/ 6324148 w 6478478"/>
                                    <a:gd name="csY465" fmla="*/ 141451 h 561581"/>
                                    <a:gd name="csX466" fmla="*/ 6301299 w 6478478"/>
                                    <a:gd name="csY466" fmla="*/ 144697 h 561581"/>
                                    <a:gd name="csX467" fmla="*/ 6280153 w 6478478"/>
                                    <a:gd name="csY467" fmla="*/ 150497 h 561581"/>
                                    <a:gd name="csX468" fmla="*/ 6261590 w 6478478"/>
                                    <a:gd name="csY468" fmla="*/ 159353 h 561581"/>
                                    <a:gd name="csX469" fmla="*/ 6245990 w 6478478"/>
                                    <a:gd name="csY469" fmla="*/ 171361 h 561581"/>
                                    <a:gd name="csX470" fmla="*/ 6233699 w 6478478"/>
                                    <a:gd name="csY470" fmla="*/ 186679 h 561581"/>
                                    <a:gd name="csX471" fmla="*/ 6225694 w 6478478"/>
                                    <a:gd name="csY471" fmla="*/ 205747 h 561581"/>
                                    <a:gd name="csX472" fmla="*/ 6223047 w 6478478"/>
                                    <a:gd name="csY472" fmla="*/ 228975 h 561581"/>
                                    <a:gd name="csX473" fmla="*/ 6225411 w 6478478"/>
                                    <a:gd name="csY473" fmla="*/ 250502 h 561581"/>
                                    <a:gd name="csX474" fmla="*/ 4394119 w 6478478"/>
                                    <a:gd name="csY474" fmla="*/ 153680 h 561581"/>
                                    <a:gd name="csX475" fmla="*/ 4398216 w 6478478"/>
                                    <a:gd name="csY475" fmla="*/ 163608 h 561581"/>
                                    <a:gd name="csX476" fmla="*/ 4398216 w 6478478"/>
                                    <a:gd name="csY476" fmla="*/ 407933 h 561581"/>
                                    <a:gd name="csX477" fmla="*/ 4386209 w 6478478"/>
                                    <a:gd name="csY477" fmla="*/ 476736 h 561581"/>
                                    <a:gd name="csX478" fmla="*/ 4350187 w 6478478"/>
                                    <a:gd name="csY478" fmla="*/ 524391 h 561581"/>
                                    <a:gd name="csX479" fmla="*/ 4296012 w 6478478"/>
                                    <a:gd name="csY479" fmla="*/ 552284 h 561581"/>
                                    <a:gd name="csX480" fmla="*/ 4229672 w 6478478"/>
                                    <a:gd name="csY480" fmla="*/ 561581 h 561581"/>
                                    <a:gd name="csX481" fmla="*/ 4168753 w 6478478"/>
                                    <a:gd name="csY481" fmla="*/ 556570 h 561581"/>
                                    <a:gd name="csX482" fmla="*/ 4113223 w 6478478"/>
                                    <a:gd name="csY482" fmla="*/ 541536 h 561581"/>
                                    <a:gd name="csX483" fmla="*/ 4106667 w 6478478"/>
                                    <a:gd name="csY483" fmla="*/ 536304 h 561581"/>
                                    <a:gd name="csX484" fmla="*/ 4104209 w 6478478"/>
                                    <a:gd name="csY484" fmla="*/ 528267 h 561581"/>
                                    <a:gd name="csX485" fmla="*/ 4104209 w 6478478"/>
                                    <a:gd name="csY485" fmla="*/ 460000 h 561581"/>
                                    <a:gd name="csX486" fmla="*/ 4110323 w 6478478"/>
                                    <a:gd name="csY486" fmla="*/ 448370 h 561581"/>
                                    <a:gd name="csX487" fmla="*/ 4123276 w 6478478"/>
                                    <a:gd name="csY487" fmla="*/ 447015 h 561581"/>
                                    <a:gd name="csX488" fmla="*/ 4163679 w 6478478"/>
                                    <a:gd name="csY488" fmla="*/ 459149 h 561581"/>
                                    <a:gd name="csX489" fmla="*/ 4207769 w 6478478"/>
                                    <a:gd name="csY489" fmla="*/ 463183 h 561581"/>
                                    <a:gd name="csX490" fmla="*/ 4259990 w 6478478"/>
                                    <a:gd name="csY490" fmla="*/ 451364 h 561581"/>
                                    <a:gd name="csX491" fmla="*/ 4277355 w 6478478"/>
                                    <a:gd name="csY491" fmla="*/ 415970 h 561581"/>
                                    <a:gd name="csX492" fmla="*/ 4277355 w 6478478"/>
                                    <a:gd name="csY492" fmla="*/ 402197 h 561581"/>
                                    <a:gd name="csX493" fmla="*/ 4244453 w 6478478"/>
                                    <a:gd name="csY493" fmla="*/ 422021 h 561581"/>
                                    <a:gd name="csX494" fmla="*/ 4202034 w 6478478"/>
                                    <a:gd name="csY494" fmla="*/ 428671 h 561581"/>
                                    <a:gd name="csX495" fmla="*/ 4146944 w 6478478"/>
                                    <a:gd name="csY495" fmla="*/ 418302 h 561581"/>
                                    <a:gd name="csX496" fmla="*/ 4107141 w 6478478"/>
                                    <a:gd name="csY496" fmla="*/ 387194 h 561581"/>
                                    <a:gd name="csX497" fmla="*/ 4082968 w 6478478"/>
                                    <a:gd name="csY497" fmla="*/ 340769 h 561581"/>
                                    <a:gd name="csX498" fmla="*/ 4074901 w 6478478"/>
                                    <a:gd name="csY498" fmla="*/ 284195 h 561581"/>
                                    <a:gd name="csX499" fmla="*/ 4082968 w 6478478"/>
                                    <a:gd name="csY499" fmla="*/ 227746 h 561581"/>
                                    <a:gd name="csX500" fmla="*/ 4107141 w 6478478"/>
                                    <a:gd name="csY500" fmla="*/ 181510 h 561581"/>
                                    <a:gd name="csX501" fmla="*/ 4146944 w 6478478"/>
                                    <a:gd name="csY501" fmla="*/ 150654 h 561581"/>
                                    <a:gd name="csX502" fmla="*/ 4202033 w 6478478"/>
                                    <a:gd name="csY502" fmla="*/ 140411 h 561581"/>
                                    <a:gd name="csX503" fmla="*/ 4252930 w 6478478"/>
                                    <a:gd name="csY503" fmla="*/ 151032 h 561581"/>
                                    <a:gd name="csX504" fmla="*/ 4291788 w 6478478"/>
                                    <a:gd name="csY504" fmla="*/ 182960 h 561581"/>
                                    <a:gd name="csX505" fmla="*/ 4291788 w 6478478"/>
                                    <a:gd name="csY505" fmla="*/ 163608 h 561581"/>
                                    <a:gd name="csX506" fmla="*/ 4295917 w 6478478"/>
                                    <a:gd name="csY506" fmla="*/ 153680 h 561581"/>
                                    <a:gd name="csX507" fmla="*/ 4305813 w 6478478"/>
                                    <a:gd name="csY507" fmla="*/ 149582 h 561581"/>
                                    <a:gd name="csX508" fmla="*/ 4384192 w 6478478"/>
                                    <a:gd name="csY508" fmla="*/ 149582 h 561581"/>
                                    <a:gd name="csX509" fmla="*/ 4394119 w 6478478"/>
                                    <a:gd name="csY509" fmla="*/ 153680 h 561581"/>
                                    <a:gd name="csX510" fmla="*/ 4277985 w 6478478"/>
                                    <a:gd name="csY510" fmla="*/ 285960 h 561581"/>
                                    <a:gd name="csX511" fmla="*/ 4277985 w 6478478"/>
                                    <a:gd name="csY511" fmla="*/ 255450 h 561581"/>
                                    <a:gd name="csX512" fmla="*/ 4263330 w 6478478"/>
                                    <a:gd name="csY512" fmla="*/ 240763 h 561581"/>
                                    <a:gd name="csX513" fmla="*/ 4242341 w 6478478"/>
                                    <a:gd name="csY513" fmla="*/ 235878 h 561581"/>
                                    <a:gd name="csX514" fmla="*/ 4224125 w 6478478"/>
                                    <a:gd name="csY514" fmla="*/ 239566 h 561581"/>
                                    <a:gd name="csX515" fmla="*/ 4210952 w 6478478"/>
                                    <a:gd name="csY515" fmla="*/ 250597 h 561581"/>
                                    <a:gd name="csX516" fmla="*/ 4202946 w 6478478"/>
                                    <a:gd name="csY516" fmla="*/ 266734 h 561581"/>
                                    <a:gd name="csX517" fmla="*/ 4200299 w 6478478"/>
                                    <a:gd name="csY517" fmla="*/ 285960 h 561581"/>
                                    <a:gd name="csX518" fmla="*/ 4202946 w 6478478"/>
                                    <a:gd name="csY518" fmla="*/ 305154 h 561581"/>
                                    <a:gd name="csX519" fmla="*/ 4210952 w 6478478"/>
                                    <a:gd name="csY519" fmla="*/ 321322 h 561581"/>
                                    <a:gd name="csX520" fmla="*/ 4224125 w 6478478"/>
                                    <a:gd name="csY520" fmla="*/ 332322 h 561581"/>
                                    <a:gd name="csX521" fmla="*/ 4242341 w 6478478"/>
                                    <a:gd name="csY521" fmla="*/ 335978 h 561581"/>
                                    <a:gd name="csX522" fmla="*/ 4263330 w 6478478"/>
                                    <a:gd name="csY522" fmla="*/ 331093 h 561581"/>
                                    <a:gd name="csX523" fmla="*/ 4277985 w 6478478"/>
                                    <a:gd name="csY523" fmla="*/ 316468 h 561581"/>
                                    <a:gd name="csX524" fmla="*/ 4277985 w 6478478"/>
                                    <a:gd name="csY524" fmla="*/ 285959 h 561581"/>
                                    <a:gd name="csX525" fmla="*/ 4277985 w 6478478"/>
                                    <a:gd name="csY525" fmla="*/ 285960 h 561581"/>
                                    <a:gd name="csX526" fmla="*/ 3182481 w 6478478"/>
                                    <a:gd name="csY526" fmla="*/ 140411 h 561581"/>
                                    <a:gd name="csX527" fmla="*/ 3145828 w 6478478"/>
                                    <a:gd name="csY527" fmla="*/ 146431 h 561581"/>
                                    <a:gd name="csX528" fmla="*/ 3112863 w 6478478"/>
                                    <a:gd name="csY528" fmla="*/ 164585 h 561581"/>
                                    <a:gd name="csX529" fmla="*/ 3112863 w 6478478"/>
                                    <a:gd name="csY529" fmla="*/ 37002 h 561581"/>
                                    <a:gd name="csX530" fmla="*/ 3108766 w 6478478"/>
                                    <a:gd name="csY530" fmla="*/ 27105 h 561581"/>
                                    <a:gd name="csX531" fmla="*/ 3098870 w 6478478"/>
                                    <a:gd name="csY531" fmla="*/ 23008 h 561581"/>
                                    <a:gd name="csX532" fmla="*/ 3005522 w 6478478"/>
                                    <a:gd name="csY532" fmla="*/ 23008 h 561581"/>
                                    <a:gd name="csX533" fmla="*/ 2995594 w 6478478"/>
                                    <a:gd name="csY533" fmla="*/ 27105 h 561581"/>
                                    <a:gd name="csX534" fmla="*/ 2991497 w 6478478"/>
                                    <a:gd name="csY534" fmla="*/ 37002 h 561581"/>
                                    <a:gd name="csX535" fmla="*/ 2991497 w 6478478"/>
                                    <a:gd name="csY535" fmla="*/ 411715 h 561581"/>
                                    <a:gd name="csX536" fmla="*/ 2995594 w 6478478"/>
                                    <a:gd name="csY536" fmla="*/ 421643 h 561581"/>
                                    <a:gd name="csX537" fmla="*/ 3005522 w 6478478"/>
                                    <a:gd name="csY537" fmla="*/ 425772 h 561581"/>
                                    <a:gd name="csX538" fmla="*/ 3098870 w 6478478"/>
                                    <a:gd name="csY538" fmla="*/ 425772 h 561581"/>
                                    <a:gd name="csX539" fmla="*/ 3108766 w 6478478"/>
                                    <a:gd name="csY539" fmla="*/ 421643 h 561581"/>
                                    <a:gd name="csX540" fmla="*/ 3112863 w 6478478"/>
                                    <a:gd name="csY540" fmla="*/ 411715 h 561581"/>
                                    <a:gd name="csX541" fmla="*/ 3112863 w 6478478"/>
                                    <a:gd name="csY541" fmla="*/ 255450 h 561581"/>
                                    <a:gd name="csX542" fmla="*/ 3127202 w 6478478"/>
                                    <a:gd name="csY542" fmla="*/ 244451 h 561581"/>
                                    <a:gd name="csX543" fmla="*/ 3144977 w 6478478"/>
                                    <a:gd name="csY543" fmla="*/ 241740 h 561581"/>
                                    <a:gd name="csX544" fmla="*/ 3161554 w 6478478"/>
                                    <a:gd name="csY544" fmla="*/ 250313 h 561581"/>
                                    <a:gd name="csX545" fmla="*/ 3168172 w 6478478"/>
                                    <a:gd name="csY545" fmla="*/ 268089 h 561581"/>
                                    <a:gd name="csX546" fmla="*/ 3168172 w 6478478"/>
                                    <a:gd name="csY546" fmla="*/ 411715 h 561581"/>
                                    <a:gd name="csX547" fmla="*/ 3172269 w 6478478"/>
                                    <a:gd name="csY547" fmla="*/ 421643 h 561581"/>
                                    <a:gd name="csX548" fmla="*/ 3182165 w 6478478"/>
                                    <a:gd name="csY548" fmla="*/ 425772 h 561581"/>
                                    <a:gd name="csX549" fmla="*/ 3275450 w 6478478"/>
                                    <a:gd name="csY549" fmla="*/ 425772 h 561581"/>
                                    <a:gd name="csX550" fmla="*/ 3285378 w 6478478"/>
                                    <a:gd name="csY550" fmla="*/ 421643 h 561581"/>
                                    <a:gd name="csX551" fmla="*/ 3289474 w 6478478"/>
                                    <a:gd name="csY551" fmla="*/ 411715 h 561581"/>
                                    <a:gd name="csX552" fmla="*/ 3289474 w 6478478"/>
                                    <a:gd name="csY552" fmla="*/ 247414 h 561581"/>
                                    <a:gd name="csX553" fmla="*/ 3282793 w 6478478"/>
                                    <a:gd name="csY553" fmla="*/ 206346 h 561581"/>
                                    <a:gd name="csX554" fmla="*/ 3262781 w 6478478"/>
                                    <a:gd name="csY554" fmla="*/ 171740 h 561581"/>
                                    <a:gd name="csX555" fmla="*/ 3229312 w 6478478"/>
                                    <a:gd name="csY555" fmla="*/ 148227 h 561581"/>
                                    <a:gd name="csX556" fmla="*/ 3182480 w 6478478"/>
                                    <a:gd name="csY556" fmla="*/ 140411 h 561581"/>
                                    <a:gd name="csX557" fmla="*/ 3684079 w 6478478"/>
                                    <a:gd name="csY557" fmla="*/ 357788 h 561581"/>
                                    <a:gd name="csX558" fmla="*/ 3675443 w 6478478"/>
                                    <a:gd name="csY558" fmla="*/ 353250 h 561581"/>
                                    <a:gd name="csX559" fmla="*/ 3663688 w 6478478"/>
                                    <a:gd name="csY559" fmla="*/ 348459 h 561581"/>
                                    <a:gd name="csX560" fmla="*/ 3660600 w 6478478"/>
                                    <a:gd name="csY560" fmla="*/ 338310 h 561581"/>
                                    <a:gd name="csX561" fmla="*/ 3660600 w 6478478"/>
                                    <a:gd name="csY561" fmla="*/ 163703 h 561581"/>
                                    <a:gd name="csX562" fmla="*/ 3656440 w 6478478"/>
                                    <a:gd name="csY562" fmla="*/ 153711 h 561581"/>
                                    <a:gd name="csX563" fmla="*/ 3646418 w 6478478"/>
                                    <a:gd name="csY563" fmla="*/ 149551 h 561581"/>
                                    <a:gd name="csX564" fmla="*/ 3568323 w 6478478"/>
                                    <a:gd name="csY564" fmla="*/ 149551 h 561581"/>
                                    <a:gd name="csX565" fmla="*/ 3558333 w 6478478"/>
                                    <a:gd name="csY565" fmla="*/ 153711 h 561581"/>
                                    <a:gd name="csX566" fmla="*/ 3554173 w 6478478"/>
                                    <a:gd name="csY566" fmla="*/ 163703 h 561581"/>
                                    <a:gd name="csX567" fmla="*/ 3554173 w 6478478"/>
                                    <a:gd name="csY567" fmla="*/ 182928 h 561581"/>
                                    <a:gd name="csX568" fmla="*/ 3518119 w 6478478"/>
                                    <a:gd name="csY568" fmla="*/ 153018 h 561581"/>
                                    <a:gd name="csX569" fmla="*/ 3464417 w 6478478"/>
                                    <a:gd name="csY569" fmla="*/ 140348 h 561581"/>
                                    <a:gd name="csX570" fmla="*/ 3367634 w 6478478"/>
                                    <a:gd name="csY570" fmla="*/ 185513 h 561581"/>
                                    <a:gd name="csX571" fmla="*/ 3337284 w 6478478"/>
                                    <a:gd name="csY571" fmla="*/ 287630 h 561581"/>
                                    <a:gd name="csX572" fmla="*/ 3367634 w 6478478"/>
                                    <a:gd name="csY572" fmla="*/ 389779 h 561581"/>
                                    <a:gd name="csX573" fmla="*/ 3464417 w 6478478"/>
                                    <a:gd name="csY573" fmla="*/ 434943 h 561581"/>
                                    <a:gd name="csX574" fmla="*/ 3465552 w 6478478"/>
                                    <a:gd name="csY574" fmla="*/ 434943 h 561581"/>
                                    <a:gd name="csX575" fmla="*/ 3509453 w 6478478"/>
                                    <a:gd name="csY575" fmla="*/ 429113 h 561581"/>
                                    <a:gd name="csX576" fmla="*/ 3547303 w 6478478"/>
                                    <a:gd name="csY576" fmla="*/ 411557 h 561581"/>
                                    <a:gd name="csX577" fmla="*/ 3556442 w 6478478"/>
                                    <a:gd name="csY577" fmla="*/ 408910 h 561581"/>
                                    <a:gd name="csX578" fmla="*/ 3565015 w 6478478"/>
                                    <a:gd name="csY578" fmla="*/ 412597 h 561581"/>
                                    <a:gd name="csX579" fmla="*/ 3590952 w 6478478"/>
                                    <a:gd name="csY579" fmla="*/ 428072 h 561581"/>
                                    <a:gd name="csX580" fmla="*/ 3626627 w 6478478"/>
                                    <a:gd name="csY580" fmla="*/ 433241 h 561581"/>
                                    <a:gd name="csX581" fmla="*/ 3654455 w 6478478"/>
                                    <a:gd name="csY581" fmla="*/ 431476 h 561581"/>
                                    <a:gd name="csX582" fmla="*/ 3678406 w 6478478"/>
                                    <a:gd name="csY582" fmla="*/ 426276 h 561581"/>
                                    <a:gd name="csX583" fmla="*/ 3685151 w 6478478"/>
                                    <a:gd name="csY583" fmla="*/ 421170 h 561581"/>
                                    <a:gd name="csX584" fmla="*/ 3687641 w 6478478"/>
                                    <a:gd name="csY584" fmla="*/ 413007 h 561581"/>
                                    <a:gd name="csX585" fmla="*/ 3687641 w 6478478"/>
                                    <a:gd name="csY585" fmla="*/ 367149 h 561581"/>
                                    <a:gd name="csX586" fmla="*/ 3684079 w 6478478"/>
                                    <a:gd name="csY586" fmla="*/ 357788 h 561581"/>
                                    <a:gd name="csX587" fmla="*/ 3540369 w 6478478"/>
                                    <a:gd name="csY587" fmla="*/ 287630 h 561581"/>
                                    <a:gd name="csX588" fmla="*/ 3540369 w 6478478"/>
                                    <a:gd name="csY588" fmla="*/ 318139 h 561581"/>
                                    <a:gd name="csX589" fmla="*/ 3526628 w 6478478"/>
                                    <a:gd name="csY589" fmla="*/ 331597 h 561581"/>
                                    <a:gd name="csX590" fmla="*/ 3504693 w 6478478"/>
                                    <a:gd name="csY590" fmla="*/ 337712 h 561581"/>
                                    <a:gd name="csX591" fmla="*/ 3472485 w 6478478"/>
                                    <a:gd name="csY591" fmla="*/ 321953 h 561581"/>
                                    <a:gd name="csX592" fmla="*/ 3462683 w 6478478"/>
                                    <a:gd name="csY592" fmla="*/ 287630 h 561581"/>
                                    <a:gd name="csX593" fmla="*/ 3472485 w 6478478"/>
                                    <a:gd name="csY593" fmla="*/ 253339 h 561581"/>
                                    <a:gd name="csX594" fmla="*/ 3504693 w 6478478"/>
                                    <a:gd name="csY594" fmla="*/ 237612 h 561581"/>
                                    <a:gd name="csX595" fmla="*/ 3526628 w 6478478"/>
                                    <a:gd name="csY595" fmla="*/ 243726 h 561581"/>
                                    <a:gd name="csX596" fmla="*/ 3540369 w 6478478"/>
                                    <a:gd name="csY596" fmla="*/ 257153 h 561581"/>
                                    <a:gd name="csX597" fmla="*/ 3540369 w 6478478"/>
                                    <a:gd name="csY597" fmla="*/ 287630 h 561581"/>
                                    <a:gd name="csX598" fmla="*/ 3921042 w 6478478"/>
                                    <a:gd name="csY598" fmla="*/ 140380 h 561581"/>
                                    <a:gd name="csX599" fmla="*/ 3876038 w 6478478"/>
                                    <a:gd name="csY599" fmla="*/ 149583 h 561581"/>
                                    <a:gd name="csX600" fmla="*/ 3836486 w 6478478"/>
                                    <a:gd name="csY600" fmla="*/ 177192 h 561581"/>
                                    <a:gd name="csX601" fmla="*/ 3836486 w 6478478"/>
                                    <a:gd name="csY601" fmla="*/ 164459 h 561581"/>
                                    <a:gd name="csX602" fmla="*/ 3832074 w 6478478"/>
                                    <a:gd name="csY602" fmla="*/ 154279 h 561581"/>
                                    <a:gd name="csX603" fmla="*/ 3821611 w 6478478"/>
                                    <a:gd name="csY603" fmla="*/ 150497 h 561581"/>
                                    <a:gd name="csX604" fmla="*/ 3782847 w 6478478"/>
                                    <a:gd name="csY604" fmla="*/ 150024 h 561581"/>
                                    <a:gd name="csX605" fmla="*/ 3744083 w 6478478"/>
                                    <a:gd name="csY605" fmla="*/ 149551 h 561581"/>
                                    <a:gd name="csX606" fmla="*/ 3734188 w 6478478"/>
                                    <a:gd name="csY606" fmla="*/ 153680 h 561581"/>
                                    <a:gd name="csX607" fmla="*/ 3730091 w 6478478"/>
                                    <a:gd name="csY607" fmla="*/ 163608 h 561581"/>
                                    <a:gd name="csX608" fmla="*/ 3730091 w 6478478"/>
                                    <a:gd name="csY608" fmla="*/ 411715 h 561581"/>
                                    <a:gd name="csX609" fmla="*/ 3734188 w 6478478"/>
                                    <a:gd name="csY609" fmla="*/ 421643 h 561581"/>
                                    <a:gd name="csX610" fmla="*/ 3744083 w 6478478"/>
                                    <a:gd name="csY610" fmla="*/ 425740 h 561581"/>
                                    <a:gd name="csX611" fmla="*/ 3837400 w 6478478"/>
                                    <a:gd name="csY611" fmla="*/ 425740 h 561581"/>
                                    <a:gd name="csX612" fmla="*/ 3847327 w 6478478"/>
                                    <a:gd name="csY612" fmla="*/ 421643 h 561581"/>
                                    <a:gd name="csX613" fmla="*/ 3851456 w 6478478"/>
                                    <a:gd name="csY613" fmla="*/ 411715 h 561581"/>
                                    <a:gd name="csX614" fmla="*/ 3851456 w 6478478"/>
                                    <a:gd name="csY614" fmla="*/ 255450 h 561581"/>
                                    <a:gd name="csX615" fmla="*/ 3865795 w 6478478"/>
                                    <a:gd name="csY615" fmla="*/ 244451 h 561581"/>
                                    <a:gd name="csX616" fmla="*/ 3883507 w 6478478"/>
                                    <a:gd name="csY616" fmla="*/ 241772 h 561581"/>
                                    <a:gd name="csX617" fmla="*/ 3900115 w 6478478"/>
                                    <a:gd name="csY617" fmla="*/ 250282 h 561581"/>
                                    <a:gd name="csX618" fmla="*/ 3906702 w 6478478"/>
                                    <a:gd name="csY618" fmla="*/ 268089 h 561581"/>
                                    <a:gd name="csX619" fmla="*/ 3906702 w 6478478"/>
                                    <a:gd name="csY619" fmla="*/ 411715 h 561581"/>
                                    <a:gd name="csX620" fmla="*/ 3910831 w 6478478"/>
                                    <a:gd name="csY620" fmla="*/ 421643 h 561581"/>
                                    <a:gd name="csX621" fmla="*/ 3920758 w 6478478"/>
                                    <a:gd name="csY621" fmla="*/ 425740 h 561581"/>
                                    <a:gd name="csX622" fmla="*/ 4014044 w 6478478"/>
                                    <a:gd name="csY622" fmla="*/ 425740 h 561581"/>
                                    <a:gd name="csX623" fmla="*/ 4023940 w 6478478"/>
                                    <a:gd name="csY623" fmla="*/ 421643 h 561581"/>
                                    <a:gd name="csX624" fmla="*/ 4028037 w 6478478"/>
                                    <a:gd name="csY624" fmla="*/ 411715 h 561581"/>
                                    <a:gd name="csX625" fmla="*/ 4028037 w 6478478"/>
                                    <a:gd name="csY625" fmla="*/ 247382 h 561581"/>
                                    <a:gd name="csX626" fmla="*/ 4021387 w 6478478"/>
                                    <a:gd name="csY626" fmla="*/ 206315 h 561581"/>
                                    <a:gd name="csX627" fmla="*/ 4001343 w 6478478"/>
                                    <a:gd name="csY627" fmla="*/ 171708 h 561581"/>
                                    <a:gd name="csX628" fmla="*/ 3967905 w 6478478"/>
                                    <a:gd name="csY628" fmla="*/ 148228 h 561581"/>
                                    <a:gd name="csX629" fmla="*/ 3921042 w 6478478"/>
                                    <a:gd name="csY629" fmla="*/ 140380 h 561581"/>
                                    <a:gd name="csX630" fmla="*/ 4719073 w 6478478"/>
                                    <a:gd name="csY630" fmla="*/ 198687 h 561581"/>
                                    <a:gd name="csX631" fmla="*/ 4704009 w 6478478"/>
                                    <a:gd name="csY631" fmla="*/ 178957 h 561581"/>
                                    <a:gd name="csX632" fmla="*/ 4685194 w 6478478"/>
                                    <a:gd name="csY632" fmla="*/ 163324 h 561581"/>
                                    <a:gd name="csX633" fmla="*/ 4660265 w 6478478"/>
                                    <a:gd name="csY633" fmla="*/ 151032 h 561581"/>
                                    <a:gd name="csX634" fmla="*/ 4630452 w 6478478"/>
                                    <a:gd name="csY634" fmla="*/ 143027 h 561581"/>
                                    <a:gd name="csX635" fmla="*/ 4596762 w 6478478"/>
                                    <a:gd name="csY635" fmla="*/ 140411 h 561581"/>
                                    <a:gd name="csX636" fmla="*/ 4572023 w 6478478"/>
                                    <a:gd name="csY636" fmla="*/ 142334 h 561581"/>
                                    <a:gd name="csX637" fmla="*/ 4547283 w 6478478"/>
                                    <a:gd name="csY637" fmla="*/ 148164 h 561581"/>
                                    <a:gd name="csX638" fmla="*/ 4523048 w 6478478"/>
                                    <a:gd name="csY638" fmla="*/ 157998 h 561581"/>
                                    <a:gd name="csX639" fmla="*/ 4499789 w 6478478"/>
                                    <a:gd name="csY639" fmla="*/ 172023 h 561581"/>
                                    <a:gd name="csX640" fmla="*/ 4479115 w 6478478"/>
                                    <a:gd name="csY640" fmla="*/ 191501 h 561581"/>
                                    <a:gd name="csX641" fmla="*/ 4462696 w 6478478"/>
                                    <a:gd name="csY641" fmla="*/ 217787 h 561581"/>
                                    <a:gd name="csX642" fmla="*/ 4451918 w 6478478"/>
                                    <a:gd name="csY642" fmla="*/ 249620 h 561581"/>
                                    <a:gd name="csX643" fmla="*/ 4448294 w 6478478"/>
                                    <a:gd name="csY643" fmla="*/ 285960 h 561581"/>
                                    <a:gd name="csX644" fmla="*/ 4454723 w 6478478"/>
                                    <a:gd name="csY644" fmla="*/ 332606 h 561581"/>
                                    <a:gd name="csX645" fmla="*/ 4473916 w 6478478"/>
                                    <a:gd name="csY645" fmla="*/ 371404 h 561581"/>
                                    <a:gd name="csX646" fmla="*/ 4502595 w 6478478"/>
                                    <a:gd name="csY646" fmla="*/ 401094 h 561581"/>
                                    <a:gd name="csX647" fmla="*/ 4537451 w 6478478"/>
                                    <a:gd name="csY647" fmla="*/ 420603 h 561581"/>
                                    <a:gd name="csX648" fmla="*/ 4577601 w 6478478"/>
                                    <a:gd name="csY648" fmla="*/ 431382 h 561581"/>
                                    <a:gd name="csX649" fmla="*/ 4622070 w 6478478"/>
                                    <a:gd name="csY649" fmla="*/ 434975 h 561581"/>
                                    <a:gd name="csX650" fmla="*/ 4670729 w 6478478"/>
                                    <a:gd name="csY650" fmla="*/ 432139 h 561581"/>
                                    <a:gd name="csX651" fmla="*/ 4712865 w 6478478"/>
                                    <a:gd name="csY651" fmla="*/ 423723 h 561581"/>
                                    <a:gd name="csX652" fmla="*/ 4720019 w 6478478"/>
                                    <a:gd name="csY652" fmla="*/ 418618 h 561581"/>
                                    <a:gd name="csX653" fmla="*/ 4722730 w 6478478"/>
                                    <a:gd name="csY653" fmla="*/ 410171 h 561581"/>
                                    <a:gd name="csX654" fmla="*/ 4722730 w 6478478"/>
                                    <a:gd name="csY654" fmla="*/ 357095 h 561581"/>
                                    <a:gd name="csX655" fmla="*/ 4717592 w 6478478"/>
                                    <a:gd name="csY655" fmla="*/ 346190 h 561581"/>
                                    <a:gd name="csX656" fmla="*/ 4705995 w 6478478"/>
                                    <a:gd name="csY656" fmla="*/ 343385 h 561581"/>
                                    <a:gd name="csX657" fmla="*/ 4676182 w 6478478"/>
                                    <a:gd name="csY657" fmla="*/ 348207 h 561581"/>
                                    <a:gd name="csX658" fmla="*/ 4643311 w 6478478"/>
                                    <a:gd name="csY658" fmla="*/ 349815 h 561581"/>
                                    <a:gd name="csX659" fmla="*/ 4616712 w 6478478"/>
                                    <a:gd name="csY659" fmla="*/ 347577 h 561581"/>
                                    <a:gd name="csX660" fmla="*/ 4593296 w 6478478"/>
                                    <a:gd name="csY660" fmla="*/ 340927 h 561581"/>
                                    <a:gd name="csX661" fmla="*/ 4575143 w 6478478"/>
                                    <a:gd name="csY661" fmla="*/ 330053 h 561581"/>
                                    <a:gd name="csX662" fmla="*/ 4564554 w 6478478"/>
                                    <a:gd name="csY662" fmla="*/ 315271 h 561581"/>
                                    <a:gd name="csX663" fmla="*/ 4722604 w 6478478"/>
                                    <a:gd name="csY663" fmla="*/ 315271 h 561581"/>
                                    <a:gd name="csX664" fmla="*/ 4731869 w 6478478"/>
                                    <a:gd name="csY664" fmla="*/ 311836 h 561581"/>
                                    <a:gd name="csX665" fmla="*/ 4736565 w 6478478"/>
                                    <a:gd name="csY665" fmla="*/ 303200 h 561581"/>
                                    <a:gd name="csX666" fmla="*/ 4738109 w 6478478"/>
                                    <a:gd name="csY666" fmla="*/ 288355 h 561581"/>
                                    <a:gd name="csX667" fmla="*/ 4738960 w 6478478"/>
                                    <a:gd name="csY667" fmla="*/ 273416 h 561581"/>
                                    <a:gd name="csX668" fmla="*/ 4737542 w 6478478"/>
                                    <a:gd name="csY668" fmla="*/ 246973 h 561581"/>
                                    <a:gd name="csX669" fmla="*/ 4730703 w 6478478"/>
                                    <a:gd name="csY669" fmla="*/ 221506 h 561581"/>
                                    <a:gd name="csX670" fmla="*/ 4719074 w 6478478"/>
                                    <a:gd name="csY670" fmla="*/ 198688 h 561581"/>
                                    <a:gd name="csX671" fmla="*/ 4636125 w 6478478"/>
                                    <a:gd name="csY671" fmla="*/ 245586 h 561581"/>
                                    <a:gd name="csX672" fmla="*/ 4636440 w 6478478"/>
                                    <a:gd name="csY672" fmla="*/ 259485 h 561581"/>
                                    <a:gd name="csX673" fmla="*/ 4563356 w 6478478"/>
                                    <a:gd name="csY673" fmla="*/ 259485 h 561581"/>
                                    <a:gd name="csX674" fmla="*/ 4566098 w 6478478"/>
                                    <a:gd name="csY674" fmla="*/ 243789 h 561581"/>
                                    <a:gd name="csX675" fmla="*/ 4574261 w 6478478"/>
                                    <a:gd name="csY675" fmla="*/ 231277 h 561581"/>
                                    <a:gd name="csX676" fmla="*/ 4586930 w 6478478"/>
                                    <a:gd name="csY676" fmla="*/ 223082 h 561581"/>
                                    <a:gd name="csX677" fmla="*/ 4603034 w 6478478"/>
                                    <a:gd name="csY677" fmla="*/ 220340 h 561581"/>
                                    <a:gd name="csX678" fmla="*/ 4619737 w 6478478"/>
                                    <a:gd name="csY678" fmla="*/ 223460 h 561581"/>
                                    <a:gd name="csX679" fmla="*/ 4630673 w 6478478"/>
                                    <a:gd name="csY679" fmla="*/ 232726 h 561581"/>
                                    <a:gd name="csX680" fmla="*/ 4636125 w 6478478"/>
                                    <a:gd name="csY680" fmla="*/ 245586 h 561581"/>
                                    <a:gd name="csX681" fmla="*/ 4783805 w 6478478"/>
                                    <a:gd name="csY681" fmla="*/ 250502 h 561581"/>
                                    <a:gd name="csX682" fmla="*/ 4790928 w 6478478"/>
                                    <a:gd name="csY682" fmla="*/ 267806 h 561581"/>
                                    <a:gd name="csX683" fmla="*/ 4801706 w 6478478"/>
                                    <a:gd name="csY683" fmla="*/ 281705 h 561581"/>
                                    <a:gd name="csX684" fmla="*/ 4815100 w 6478478"/>
                                    <a:gd name="csY684" fmla="*/ 292831 h 561581"/>
                                    <a:gd name="csX685" fmla="*/ 4830259 w 6478478"/>
                                    <a:gd name="csY685" fmla="*/ 301624 h 561581"/>
                                    <a:gd name="csX686" fmla="*/ 4846458 w 6478478"/>
                                    <a:gd name="csY686" fmla="*/ 308369 h 561581"/>
                                    <a:gd name="csX687" fmla="*/ 4862625 w 6478478"/>
                                    <a:gd name="csY687" fmla="*/ 313758 h 561581"/>
                                    <a:gd name="csX688" fmla="*/ 4877784 w 6478478"/>
                                    <a:gd name="csY688" fmla="*/ 318454 h 561581"/>
                                    <a:gd name="csX689" fmla="*/ 4891178 w 6478478"/>
                                    <a:gd name="csY689" fmla="*/ 322772 h 561581"/>
                                    <a:gd name="csX690" fmla="*/ 4901988 w 6478478"/>
                                    <a:gd name="csY690" fmla="*/ 327090 h 561581"/>
                                    <a:gd name="csX691" fmla="*/ 4909079 w 6478478"/>
                                    <a:gd name="csY691" fmla="*/ 332038 h 561581"/>
                                    <a:gd name="csX692" fmla="*/ 4911443 w 6478478"/>
                                    <a:gd name="csY692" fmla="*/ 338310 h 561581"/>
                                    <a:gd name="csX693" fmla="*/ 4909962 w 6478478"/>
                                    <a:gd name="csY693" fmla="*/ 342817 h 561581"/>
                                    <a:gd name="csX694" fmla="*/ 4905424 w 6478478"/>
                                    <a:gd name="csY694" fmla="*/ 346064 h 561581"/>
                                    <a:gd name="csX695" fmla="*/ 4897166 w 6478478"/>
                                    <a:gd name="csY695" fmla="*/ 348018 h 561581"/>
                                    <a:gd name="csX696" fmla="*/ 4884434 w 6478478"/>
                                    <a:gd name="csY696" fmla="*/ 348648 h 561581"/>
                                    <a:gd name="csX697" fmla="*/ 4862342 w 6478478"/>
                                    <a:gd name="csY697" fmla="*/ 346946 h 561581"/>
                                    <a:gd name="csX698" fmla="*/ 4836373 w 6478478"/>
                                    <a:gd name="csY698" fmla="*/ 341746 h 561581"/>
                                    <a:gd name="csX699" fmla="*/ 4820458 w 6478478"/>
                                    <a:gd name="csY699" fmla="*/ 336892 h 561581"/>
                                    <a:gd name="csX700" fmla="*/ 4805268 w 6478478"/>
                                    <a:gd name="csY700" fmla="*/ 330368 h 561581"/>
                                    <a:gd name="csX701" fmla="*/ 4791558 w 6478478"/>
                                    <a:gd name="csY701" fmla="*/ 330841 h 561581"/>
                                    <a:gd name="csX702" fmla="*/ 4784878 w 6478478"/>
                                    <a:gd name="csY702" fmla="*/ 342660 h 561581"/>
                                    <a:gd name="csX703" fmla="*/ 4784878 w 6478478"/>
                                    <a:gd name="csY703" fmla="*/ 402134 h 561581"/>
                                    <a:gd name="csX704" fmla="*/ 4786926 w 6478478"/>
                                    <a:gd name="csY704" fmla="*/ 409572 h 561581"/>
                                    <a:gd name="csX705" fmla="*/ 4792567 w 6478478"/>
                                    <a:gd name="csY705" fmla="*/ 414772 h 561581"/>
                                    <a:gd name="csX706" fmla="*/ 4813430 w 6478478"/>
                                    <a:gd name="csY706" fmla="*/ 423187 h 561581"/>
                                    <a:gd name="csX707" fmla="*/ 4836090 w 6478478"/>
                                    <a:gd name="csY707" fmla="*/ 429207 h 561581"/>
                                    <a:gd name="csX708" fmla="*/ 4866281 w 6478478"/>
                                    <a:gd name="csY708" fmla="*/ 433525 h 561581"/>
                                    <a:gd name="csX709" fmla="*/ 4900539 w 6478478"/>
                                    <a:gd name="csY709" fmla="*/ 434975 h 561581"/>
                                    <a:gd name="csX710" fmla="*/ 4926571 w 6478478"/>
                                    <a:gd name="csY710" fmla="*/ 433966 h 561581"/>
                                    <a:gd name="csX711" fmla="*/ 4951751 w 6478478"/>
                                    <a:gd name="csY711" fmla="*/ 430941 h 561581"/>
                                    <a:gd name="csX712" fmla="*/ 4975041 w 6478478"/>
                                    <a:gd name="csY712" fmla="*/ 425268 h 561581"/>
                                    <a:gd name="csX713" fmla="*/ 4995463 w 6478478"/>
                                    <a:gd name="csY713" fmla="*/ 416253 h 561581"/>
                                    <a:gd name="csX714" fmla="*/ 5012513 w 6478478"/>
                                    <a:gd name="csY714" fmla="*/ 403899 h 561581"/>
                                    <a:gd name="csX715" fmla="*/ 5025655 w 6478478"/>
                                    <a:gd name="csY715" fmla="*/ 388077 h 561581"/>
                                    <a:gd name="csX716" fmla="*/ 5034070 w 6478478"/>
                                    <a:gd name="csY716" fmla="*/ 368283 h 561581"/>
                                    <a:gd name="csX717" fmla="*/ 5036874 w 6478478"/>
                                    <a:gd name="csY717" fmla="*/ 344046 h 561581"/>
                                    <a:gd name="csX718" fmla="*/ 5034510 w 6478478"/>
                                    <a:gd name="csY718" fmla="*/ 322047 h 561581"/>
                                    <a:gd name="csX719" fmla="*/ 5027388 w 6478478"/>
                                    <a:gd name="csY719" fmla="*/ 304334 h 561581"/>
                                    <a:gd name="csX720" fmla="*/ 5016673 w 6478478"/>
                                    <a:gd name="csY720" fmla="*/ 290246 h 561581"/>
                                    <a:gd name="csX721" fmla="*/ 5003531 w 6478478"/>
                                    <a:gd name="csY721" fmla="*/ 279025 h 561581"/>
                                    <a:gd name="csX722" fmla="*/ 4988498 w 6478478"/>
                                    <a:gd name="csY722" fmla="*/ 270327 h 561581"/>
                                    <a:gd name="csX723" fmla="*/ 4972173 w 6478478"/>
                                    <a:gd name="csY723" fmla="*/ 263802 h 561581"/>
                                    <a:gd name="csX724" fmla="*/ 4955848 w 6478478"/>
                                    <a:gd name="csY724" fmla="*/ 258602 h 561581"/>
                                    <a:gd name="csX725" fmla="*/ 4940784 w 6478478"/>
                                    <a:gd name="csY725" fmla="*/ 254000 h 561581"/>
                                    <a:gd name="csX726" fmla="*/ 4927642 w 6478478"/>
                                    <a:gd name="csY726" fmla="*/ 249683 h 561581"/>
                                    <a:gd name="csX727" fmla="*/ 4916927 w 6478478"/>
                                    <a:gd name="csY727" fmla="*/ 245365 h 561581"/>
                                    <a:gd name="csX728" fmla="*/ 4909804 w 6478478"/>
                                    <a:gd name="csY728" fmla="*/ 240259 h 561581"/>
                                    <a:gd name="csX729" fmla="*/ 4907440 w 6478478"/>
                                    <a:gd name="csY729" fmla="*/ 233577 h 561581"/>
                                    <a:gd name="csX730" fmla="*/ 4908953 w 6478478"/>
                                    <a:gd name="csY730" fmla="*/ 228755 h 561581"/>
                                    <a:gd name="csX731" fmla="*/ 4913460 w 6478478"/>
                                    <a:gd name="csY731" fmla="*/ 225792 h 561581"/>
                                    <a:gd name="csX732" fmla="*/ 4920015 w 6478478"/>
                                    <a:gd name="csY732" fmla="*/ 224311 h 561581"/>
                                    <a:gd name="csX733" fmla="*/ 4927579 w 6478478"/>
                                    <a:gd name="csY733" fmla="*/ 223807 h 561581"/>
                                    <a:gd name="csX734" fmla="*/ 4949230 w 6478478"/>
                                    <a:gd name="csY734" fmla="*/ 225603 h 561581"/>
                                    <a:gd name="csX735" fmla="*/ 4972741 w 6478478"/>
                                    <a:gd name="csY735" fmla="*/ 230993 h 561581"/>
                                    <a:gd name="csX736" fmla="*/ 4984622 w 6478478"/>
                                    <a:gd name="csY736" fmla="*/ 234869 h 561581"/>
                                    <a:gd name="csX737" fmla="*/ 4995684 w 6478478"/>
                                    <a:gd name="csY737" fmla="*/ 239187 h 561581"/>
                                    <a:gd name="csX738" fmla="*/ 5008826 w 6478478"/>
                                    <a:gd name="csY738" fmla="*/ 238053 h 561581"/>
                                    <a:gd name="csX739" fmla="*/ 5015034 w 6478478"/>
                                    <a:gd name="csY739" fmla="*/ 226423 h 561581"/>
                                    <a:gd name="csX740" fmla="*/ 5015034 w 6478478"/>
                                    <a:gd name="csY740" fmla="*/ 173158 h 561581"/>
                                    <a:gd name="csX741" fmla="*/ 5012765 w 6478478"/>
                                    <a:gd name="csY741" fmla="*/ 165405 h 561581"/>
                                    <a:gd name="csX742" fmla="*/ 5006683 w 6478478"/>
                                    <a:gd name="csY742" fmla="*/ 160172 h 561581"/>
                                    <a:gd name="csX743" fmla="*/ 4986891 w 6478478"/>
                                    <a:gd name="csY743" fmla="*/ 152671 h 561581"/>
                                    <a:gd name="csX744" fmla="*/ 4966122 w 6478478"/>
                                    <a:gd name="csY744" fmla="*/ 146683 h 561581"/>
                                    <a:gd name="csX745" fmla="*/ 4938231 w 6478478"/>
                                    <a:gd name="csY745" fmla="*/ 141955 h 561581"/>
                                    <a:gd name="csX746" fmla="*/ 4906306 w 6478478"/>
                                    <a:gd name="csY746" fmla="*/ 140379 h 561581"/>
                                    <a:gd name="csX747" fmla="*/ 4882544 w 6478478"/>
                                    <a:gd name="csY747" fmla="*/ 141451 h 561581"/>
                                    <a:gd name="csX748" fmla="*/ 4859695 w 6478478"/>
                                    <a:gd name="csY748" fmla="*/ 144697 h 561581"/>
                                    <a:gd name="csX749" fmla="*/ 4838548 w 6478478"/>
                                    <a:gd name="csY749" fmla="*/ 150497 h 561581"/>
                                    <a:gd name="csX750" fmla="*/ 4819986 w 6478478"/>
                                    <a:gd name="csY750" fmla="*/ 159353 h 561581"/>
                                    <a:gd name="csX751" fmla="*/ 4804385 w 6478478"/>
                                    <a:gd name="csY751" fmla="*/ 171361 h 561581"/>
                                    <a:gd name="csX752" fmla="*/ 4792094 w 6478478"/>
                                    <a:gd name="csY752" fmla="*/ 186679 h 561581"/>
                                    <a:gd name="csX753" fmla="*/ 4784089 w 6478478"/>
                                    <a:gd name="csY753" fmla="*/ 205747 h 561581"/>
                                    <a:gd name="csX754" fmla="*/ 4781442 w 6478478"/>
                                    <a:gd name="csY754" fmla="*/ 228975 h 561581"/>
                                    <a:gd name="csX755" fmla="*/ 4783806 w 6478478"/>
                                    <a:gd name="csY755" fmla="*/ 250502 h 561581"/>
                                    <a:gd name="csX756" fmla="*/ 2917563 w 6478478"/>
                                    <a:gd name="csY756" fmla="*/ 327500 h 561581"/>
                                    <a:gd name="csX757" fmla="*/ 2917563 w 6478478"/>
                                    <a:gd name="csY757" fmla="*/ 327311 h 561581"/>
                                    <a:gd name="csX758" fmla="*/ 2911669 w 6478478"/>
                                    <a:gd name="csY758" fmla="*/ 329013 h 561581"/>
                                    <a:gd name="csX759" fmla="*/ 2905461 w 6478478"/>
                                    <a:gd name="csY759" fmla="*/ 330525 h 561581"/>
                                    <a:gd name="csX760" fmla="*/ 2887276 w 6478478"/>
                                    <a:gd name="csY760" fmla="*/ 333331 h 561581"/>
                                    <a:gd name="csX761" fmla="*/ 2867800 w 6478478"/>
                                    <a:gd name="csY761" fmla="*/ 334276 h 561581"/>
                                    <a:gd name="csX762" fmla="*/ 2856486 w 6478478"/>
                                    <a:gd name="csY762" fmla="*/ 333614 h 561581"/>
                                    <a:gd name="csX763" fmla="*/ 2845645 w 6478478"/>
                                    <a:gd name="csY763" fmla="*/ 331692 h 561581"/>
                                    <a:gd name="csX764" fmla="*/ 2835654 w 6478478"/>
                                    <a:gd name="csY764" fmla="*/ 328382 h 561581"/>
                                    <a:gd name="csX765" fmla="*/ 2826924 w 6478478"/>
                                    <a:gd name="csY765" fmla="*/ 323623 h 561581"/>
                                    <a:gd name="csX766" fmla="*/ 2819676 w 6478478"/>
                                    <a:gd name="csY766" fmla="*/ 317288 h 561581"/>
                                    <a:gd name="csX767" fmla="*/ 2813972 w 6478478"/>
                                    <a:gd name="csY767" fmla="*/ 309251 h 561581"/>
                                    <a:gd name="csX768" fmla="*/ 2810316 w 6478478"/>
                                    <a:gd name="csY768" fmla="*/ 299386 h 561581"/>
                                    <a:gd name="csX769" fmla="*/ 2809087 w 6478478"/>
                                    <a:gd name="csY769" fmla="*/ 287661 h 561581"/>
                                    <a:gd name="csX770" fmla="*/ 2810316 w 6478478"/>
                                    <a:gd name="csY770" fmla="*/ 275433 h 561581"/>
                                    <a:gd name="csX771" fmla="*/ 2813972 w 6478478"/>
                                    <a:gd name="csY771" fmla="*/ 265221 h 561581"/>
                                    <a:gd name="csX772" fmla="*/ 2819802 w 6478478"/>
                                    <a:gd name="csY772" fmla="*/ 256963 h 561581"/>
                                    <a:gd name="csX773" fmla="*/ 2827523 w 6478478"/>
                                    <a:gd name="csY773" fmla="*/ 250566 h 561581"/>
                                    <a:gd name="csX774" fmla="*/ 2836726 w 6478478"/>
                                    <a:gd name="csY774" fmla="*/ 245806 h 561581"/>
                                    <a:gd name="csX775" fmla="*/ 2847063 w 6478478"/>
                                    <a:gd name="csY775" fmla="*/ 242497 h 561581"/>
                                    <a:gd name="csX776" fmla="*/ 2858282 w 6478478"/>
                                    <a:gd name="csY776" fmla="*/ 240543 h 561581"/>
                                    <a:gd name="csX777" fmla="*/ 2870069 w 6478478"/>
                                    <a:gd name="csY777" fmla="*/ 239913 h 561581"/>
                                    <a:gd name="csX778" fmla="*/ 2886772 w 6478478"/>
                                    <a:gd name="csY778" fmla="*/ 241047 h 561581"/>
                                    <a:gd name="csX779" fmla="*/ 2903475 w 6478478"/>
                                    <a:gd name="csY779" fmla="*/ 244514 h 561581"/>
                                    <a:gd name="csX780" fmla="*/ 2909179 w 6478478"/>
                                    <a:gd name="csY780" fmla="*/ 246248 h 561581"/>
                                    <a:gd name="csX781" fmla="*/ 2914695 w 6478478"/>
                                    <a:gd name="csY781" fmla="*/ 248076 h 561581"/>
                                    <a:gd name="csX782" fmla="*/ 2914695 w 6478478"/>
                                    <a:gd name="csY782" fmla="*/ 247949 h 561581"/>
                                    <a:gd name="csX783" fmla="*/ 2927458 w 6478478"/>
                                    <a:gd name="csY783" fmla="*/ 246311 h 561581"/>
                                    <a:gd name="csX784" fmla="*/ 2933383 w 6478478"/>
                                    <a:gd name="csY784" fmla="*/ 234838 h 561581"/>
                                    <a:gd name="csX785" fmla="*/ 2933383 w 6478478"/>
                                    <a:gd name="csY785" fmla="*/ 165720 h 561581"/>
                                    <a:gd name="csX786" fmla="*/ 2930862 w 6478478"/>
                                    <a:gd name="csY786" fmla="*/ 157620 h 561581"/>
                                    <a:gd name="csX787" fmla="*/ 2924212 w 6478478"/>
                                    <a:gd name="csY787" fmla="*/ 152451 h 561581"/>
                                    <a:gd name="csX788" fmla="*/ 2908139 w 6478478"/>
                                    <a:gd name="csY788" fmla="*/ 147440 h 561581"/>
                                    <a:gd name="csX789" fmla="*/ 2891657 w 6478478"/>
                                    <a:gd name="csY789" fmla="*/ 143532 h 561581"/>
                                    <a:gd name="csX790" fmla="*/ 2870006 w 6478478"/>
                                    <a:gd name="csY790" fmla="*/ 140285 h 561581"/>
                                    <a:gd name="csX791" fmla="*/ 2848229 w 6478478"/>
                                    <a:gd name="csY791" fmla="*/ 139214 h 561581"/>
                                    <a:gd name="csX792" fmla="*/ 2817596 w 6478478"/>
                                    <a:gd name="csY792" fmla="*/ 141357 h 561581"/>
                                    <a:gd name="csX793" fmla="*/ 2787814 w 6478478"/>
                                    <a:gd name="csY793" fmla="*/ 147849 h 561581"/>
                                    <a:gd name="csX794" fmla="*/ 2760049 w 6478478"/>
                                    <a:gd name="csY794" fmla="*/ 159007 h 561581"/>
                                    <a:gd name="csX795" fmla="*/ 2735435 w 6478478"/>
                                    <a:gd name="csY795" fmla="*/ 175175 h 561581"/>
                                    <a:gd name="csX796" fmla="*/ 2714667 w 6478478"/>
                                    <a:gd name="csY796" fmla="*/ 196607 h 561581"/>
                                    <a:gd name="csX797" fmla="*/ 2698342 w 6478478"/>
                                    <a:gd name="csY797" fmla="*/ 223523 h 561581"/>
                                    <a:gd name="csX798" fmla="*/ 2687784 w 6478478"/>
                                    <a:gd name="csY798" fmla="*/ 256239 h 561581"/>
                                    <a:gd name="csX799" fmla="*/ 2684255 w 6478478"/>
                                    <a:gd name="csY799" fmla="*/ 295163 h 561581"/>
                                    <a:gd name="csX800" fmla="*/ 2687564 w 6478478"/>
                                    <a:gd name="csY800" fmla="*/ 329832 h 561581"/>
                                    <a:gd name="csX801" fmla="*/ 2697491 w 6478478"/>
                                    <a:gd name="csY801" fmla="*/ 359018 h 561581"/>
                                    <a:gd name="csX802" fmla="*/ 2712871 w 6478478"/>
                                    <a:gd name="csY802" fmla="*/ 383129 h 561581"/>
                                    <a:gd name="csX803" fmla="*/ 2732599 w 6478478"/>
                                    <a:gd name="csY803" fmla="*/ 402449 h 561581"/>
                                    <a:gd name="csX804" fmla="*/ 2755952 w 6478478"/>
                                    <a:gd name="csY804" fmla="*/ 417136 h 561581"/>
                                    <a:gd name="csX805" fmla="*/ 2782362 w 6478478"/>
                                    <a:gd name="csY805" fmla="*/ 427190 h 561581"/>
                                    <a:gd name="csX806" fmla="*/ 2810757 w 6478478"/>
                                    <a:gd name="csY806" fmla="*/ 433021 h 561581"/>
                                    <a:gd name="csX807" fmla="*/ 2840161 w 6478478"/>
                                    <a:gd name="csY807" fmla="*/ 434975 h 561581"/>
                                    <a:gd name="csX808" fmla="*/ 2865972 w 6478478"/>
                                    <a:gd name="csY808" fmla="*/ 433967 h 561581"/>
                                    <a:gd name="csX809" fmla="*/ 2890522 w 6478478"/>
                                    <a:gd name="csY809" fmla="*/ 430941 h 561581"/>
                                    <a:gd name="csX810" fmla="*/ 2908770 w 6478478"/>
                                    <a:gd name="csY810" fmla="*/ 427285 h 561581"/>
                                    <a:gd name="csX811" fmla="*/ 2926450 w 6478478"/>
                                    <a:gd name="csY811" fmla="*/ 422589 h 561581"/>
                                    <a:gd name="csX812" fmla="*/ 2933541 w 6478478"/>
                                    <a:gd name="csY812" fmla="*/ 417483 h 561581"/>
                                    <a:gd name="csX813" fmla="*/ 2936251 w 6478478"/>
                                    <a:gd name="csY813" fmla="*/ 409099 h 561581"/>
                                    <a:gd name="csX814" fmla="*/ 2936251 w 6478478"/>
                                    <a:gd name="csY814" fmla="*/ 340580 h 561581"/>
                                    <a:gd name="csX815" fmla="*/ 2930326 w 6478478"/>
                                    <a:gd name="csY815" fmla="*/ 329139 h 561581"/>
                                    <a:gd name="csX816" fmla="*/ 2917563 w 6478478"/>
                                    <a:gd name="csY816" fmla="*/ 327500 h 5615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Lst>
                                  <a:rect l="l" t="t" r="r" b="b"/>
                                  <a:pathLst>
                                    <a:path w="6478478" h="561581">
                                      <a:moveTo>
                                        <a:pt x="1266443" y="147219"/>
                                      </a:moveTo>
                                      <a:cubicBezTo>
                                        <a:pt x="1268807" y="149772"/>
                                        <a:pt x="1270257" y="153239"/>
                                        <a:pt x="1270257" y="156926"/>
                                      </a:cubicBezTo>
                                      <a:lnTo>
                                        <a:pt x="1270257" y="240259"/>
                                      </a:lnTo>
                                      <a:cubicBezTo>
                                        <a:pt x="1270257" y="244514"/>
                                        <a:pt x="1268397" y="248265"/>
                                        <a:pt x="1265466" y="250786"/>
                                      </a:cubicBezTo>
                                      <a:cubicBezTo>
                                        <a:pt x="1262567" y="253339"/>
                                        <a:pt x="1258627" y="254663"/>
                                        <a:pt x="1254436" y="254033"/>
                                      </a:cubicBezTo>
                                      <a:cubicBezTo>
                                        <a:pt x="1249110" y="253213"/>
                                        <a:pt x="1243658" y="252835"/>
                                        <a:pt x="1238079" y="252898"/>
                                      </a:cubicBezTo>
                                      <a:cubicBezTo>
                                        <a:pt x="1232533" y="252930"/>
                                        <a:pt x="1226829" y="253402"/>
                                        <a:pt x="1221030" y="254285"/>
                                      </a:cubicBezTo>
                                      <a:cubicBezTo>
                                        <a:pt x="1212300" y="255640"/>
                                        <a:pt x="1204705" y="257815"/>
                                        <a:pt x="1198244" y="260777"/>
                                      </a:cubicBezTo>
                                      <a:cubicBezTo>
                                        <a:pt x="1191783" y="263740"/>
                                        <a:pt x="1186426" y="267522"/>
                                        <a:pt x="1182203" y="272124"/>
                                      </a:cubicBezTo>
                                      <a:lnTo>
                                        <a:pt x="1182203" y="411715"/>
                                      </a:lnTo>
                                      <a:cubicBezTo>
                                        <a:pt x="1182203" y="415592"/>
                                        <a:pt x="1180659" y="419090"/>
                                        <a:pt x="1178106" y="421644"/>
                                      </a:cubicBezTo>
                                      <a:cubicBezTo>
                                        <a:pt x="1175585" y="424196"/>
                                        <a:pt x="1172086" y="425741"/>
                                        <a:pt x="1168210" y="425741"/>
                                      </a:cubicBezTo>
                                      <a:lnTo>
                                        <a:pt x="1074830" y="425741"/>
                                      </a:lnTo>
                                      <a:cubicBezTo>
                                        <a:pt x="1070954" y="425741"/>
                                        <a:pt x="1067455" y="424196"/>
                                        <a:pt x="1064903" y="421644"/>
                                      </a:cubicBezTo>
                                      <a:cubicBezTo>
                                        <a:pt x="1062350" y="419091"/>
                                        <a:pt x="1060774" y="415592"/>
                                        <a:pt x="1060774" y="411715"/>
                                      </a:cubicBezTo>
                                      <a:lnTo>
                                        <a:pt x="1060774" y="163577"/>
                                      </a:lnTo>
                                      <a:cubicBezTo>
                                        <a:pt x="1060774" y="159732"/>
                                        <a:pt x="1062350" y="156202"/>
                                        <a:pt x="1064903" y="153680"/>
                                      </a:cubicBezTo>
                                      <a:cubicBezTo>
                                        <a:pt x="1067455" y="151127"/>
                                        <a:pt x="1070954" y="149583"/>
                                        <a:pt x="1074830" y="149583"/>
                                      </a:cubicBezTo>
                                      <a:lnTo>
                                        <a:pt x="1153209" y="149583"/>
                                      </a:lnTo>
                                      <a:cubicBezTo>
                                        <a:pt x="1157085" y="149583"/>
                                        <a:pt x="1160583" y="151127"/>
                                        <a:pt x="1163136" y="153680"/>
                                      </a:cubicBezTo>
                                      <a:cubicBezTo>
                                        <a:pt x="1165657" y="156202"/>
                                        <a:pt x="1167233" y="159732"/>
                                        <a:pt x="1167233" y="163577"/>
                                      </a:cubicBezTo>
                                      <a:lnTo>
                                        <a:pt x="1167233" y="181794"/>
                                      </a:lnTo>
                                      <a:cubicBezTo>
                                        <a:pt x="1177602" y="168115"/>
                                        <a:pt x="1190302" y="158061"/>
                                        <a:pt x="1205272" y="151569"/>
                                      </a:cubicBezTo>
                                      <a:cubicBezTo>
                                        <a:pt x="1220242" y="145076"/>
                                        <a:pt x="1237544" y="142176"/>
                                        <a:pt x="1257115" y="142838"/>
                                      </a:cubicBezTo>
                                      <a:cubicBezTo>
                                        <a:pt x="1260802" y="142964"/>
                                        <a:pt x="1264080" y="144666"/>
                                        <a:pt x="1266443" y="147219"/>
                                      </a:cubicBezTo>
                                      <a:moveTo>
                                        <a:pt x="609097" y="198687"/>
                                      </a:moveTo>
                                      <a:cubicBezTo>
                                        <a:pt x="604653" y="191596"/>
                                        <a:pt x="599642" y="185009"/>
                                        <a:pt x="594064" y="178957"/>
                                      </a:cubicBezTo>
                                      <a:cubicBezTo>
                                        <a:pt x="588801" y="173189"/>
                                        <a:pt x="582529" y="167958"/>
                                        <a:pt x="575218" y="163324"/>
                                      </a:cubicBezTo>
                                      <a:cubicBezTo>
                                        <a:pt x="567938" y="158660"/>
                                        <a:pt x="559617" y="154562"/>
                                        <a:pt x="550289" y="151032"/>
                                      </a:cubicBezTo>
                                      <a:cubicBezTo>
                                        <a:pt x="541024" y="147471"/>
                                        <a:pt x="531096" y="144792"/>
                                        <a:pt x="520507" y="143027"/>
                                      </a:cubicBezTo>
                                      <a:cubicBezTo>
                                        <a:pt x="509886" y="141262"/>
                                        <a:pt x="498667" y="140411"/>
                                        <a:pt x="486786" y="140411"/>
                                      </a:cubicBezTo>
                                      <a:cubicBezTo>
                                        <a:pt x="478529" y="140411"/>
                                        <a:pt x="470303" y="141041"/>
                                        <a:pt x="462046" y="142334"/>
                                      </a:cubicBezTo>
                                      <a:cubicBezTo>
                                        <a:pt x="453789" y="143626"/>
                                        <a:pt x="445563" y="145580"/>
                                        <a:pt x="437307" y="148164"/>
                                      </a:cubicBezTo>
                                      <a:cubicBezTo>
                                        <a:pt x="429050" y="150749"/>
                                        <a:pt x="420981" y="154027"/>
                                        <a:pt x="413071" y="157998"/>
                                      </a:cubicBezTo>
                                      <a:cubicBezTo>
                                        <a:pt x="405161" y="161969"/>
                                        <a:pt x="397408" y="166634"/>
                                        <a:pt x="389813" y="172023"/>
                                      </a:cubicBezTo>
                                      <a:cubicBezTo>
                                        <a:pt x="382249" y="177381"/>
                                        <a:pt x="375347" y="183874"/>
                                        <a:pt x="369170" y="191501"/>
                                      </a:cubicBezTo>
                                      <a:cubicBezTo>
                                        <a:pt x="362962" y="199128"/>
                                        <a:pt x="357478" y="207890"/>
                                        <a:pt x="352719" y="217787"/>
                                      </a:cubicBezTo>
                                      <a:cubicBezTo>
                                        <a:pt x="347929" y="227652"/>
                                        <a:pt x="344336" y="238273"/>
                                        <a:pt x="341941" y="249620"/>
                                      </a:cubicBezTo>
                                      <a:cubicBezTo>
                                        <a:pt x="339546" y="260966"/>
                                        <a:pt x="338348" y="273100"/>
                                        <a:pt x="338348" y="285960"/>
                                      </a:cubicBezTo>
                                      <a:cubicBezTo>
                                        <a:pt x="338348" y="302822"/>
                                        <a:pt x="340460" y="318360"/>
                                        <a:pt x="344746" y="332606"/>
                                      </a:cubicBezTo>
                                      <a:cubicBezTo>
                                        <a:pt x="349001" y="346852"/>
                                        <a:pt x="355398" y="359805"/>
                                        <a:pt x="363939" y="371404"/>
                                      </a:cubicBezTo>
                                      <a:cubicBezTo>
                                        <a:pt x="372479" y="383003"/>
                                        <a:pt x="382028" y="392899"/>
                                        <a:pt x="392618" y="401094"/>
                                      </a:cubicBezTo>
                                      <a:cubicBezTo>
                                        <a:pt x="403207" y="409288"/>
                                        <a:pt x="414836" y="415781"/>
                                        <a:pt x="427474" y="420603"/>
                                      </a:cubicBezTo>
                                      <a:cubicBezTo>
                                        <a:pt x="440143" y="425362"/>
                                        <a:pt x="453537" y="428987"/>
                                        <a:pt x="467624" y="431382"/>
                                      </a:cubicBezTo>
                                      <a:cubicBezTo>
                                        <a:pt x="481712" y="433778"/>
                                        <a:pt x="496524" y="434975"/>
                                        <a:pt x="512092" y="434975"/>
                                      </a:cubicBezTo>
                                      <a:cubicBezTo>
                                        <a:pt x="529394" y="434975"/>
                                        <a:pt x="545625" y="434030"/>
                                        <a:pt x="560784" y="432139"/>
                                      </a:cubicBezTo>
                                      <a:cubicBezTo>
                                        <a:pt x="575911" y="430279"/>
                                        <a:pt x="589967" y="427442"/>
                                        <a:pt x="602888" y="423723"/>
                                      </a:cubicBezTo>
                                      <a:cubicBezTo>
                                        <a:pt x="605851" y="422841"/>
                                        <a:pt x="608340" y="421013"/>
                                        <a:pt x="610042" y="418618"/>
                                      </a:cubicBezTo>
                                      <a:cubicBezTo>
                                        <a:pt x="611775" y="416222"/>
                                        <a:pt x="612752" y="413291"/>
                                        <a:pt x="612752" y="410171"/>
                                      </a:cubicBezTo>
                                      <a:lnTo>
                                        <a:pt x="612752" y="357095"/>
                                      </a:lnTo>
                                      <a:cubicBezTo>
                                        <a:pt x="612752" y="352651"/>
                                        <a:pt x="610704" y="348743"/>
                                        <a:pt x="607615" y="346190"/>
                                      </a:cubicBezTo>
                                      <a:cubicBezTo>
                                        <a:pt x="604495" y="343637"/>
                                        <a:pt x="600335" y="342439"/>
                                        <a:pt x="596018" y="343385"/>
                                      </a:cubicBezTo>
                                      <a:cubicBezTo>
                                        <a:pt x="586563" y="345528"/>
                                        <a:pt x="576636" y="347135"/>
                                        <a:pt x="566204" y="348207"/>
                                      </a:cubicBezTo>
                                      <a:cubicBezTo>
                                        <a:pt x="555741" y="349279"/>
                                        <a:pt x="544805" y="349815"/>
                                        <a:pt x="533365" y="349815"/>
                                      </a:cubicBezTo>
                                      <a:cubicBezTo>
                                        <a:pt x="523942" y="349815"/>
                                        <a:pt x="515086" y="349058"/>
                                        <a:pt x="506766" y="347577"/>
                                      </a:cubicBezTo>
                                      <a:cubicBezTo>
                                        <a:pt x="498415" y="346095"/>
                                        <a:pt x="490599" y="343889"/>
                                        <a:pt x="483319" y="340927"/>
                                      </a:cubicBezTo>
                                      <a:cubicBezTo>
                                        <a:pt x="476007" y="337932"/>
                                        <a:pt x="469956" y="334308"/>
                                        <a:pt x="465197" y="330053"/>
                                      </a:cubicBezTo>
                                      <a:cubicBezTo>
                                        <a:pt x="460407" y="325767"/>
                                        <a:pt x="456846" y="320850"/>
                                        <a:pt x="454577" y="315271"/>
                                      </a:cubicBezTo>
                                      <a:lnTo>
                                        <a:pt x="612626" y="315271"/>
                                      </a:lnTo>
                                      <a:cubicBezTo>
                                        <a:pt x="616124" y="315271"/>
                                        <a:pt x="619402" y="313979"/>
                                        <a:pt x="621923" y="311836"/>
                                      </a:cubicBezTo>
                                      <a:cubicBezTo>
                                        <a:pt x="624413" y="309693"/>
                                        <a:pt x="626146" y="306667"/>
                                        <a:pt x="626619" y="303200"/>
                                      </a:cubicBezTo>
                                      <a:cubicBezTo>
                                        <a:pt x="627218" y="298252"/>
                                        <a:pt x="627754" y="293303"/>
                                        <a:pt x="628132" y="288355"/>
                                      </a:cubicBezTo>
                                      <a:cubicBezTo>
                                        <a:pt x="628541" y="283375"/>
                                        <a:pt x="628825" y="278396"/>
                                        <a:pt x="628983" y="273416"/>
                                      </a:cubicBezTo>
                                      <a:cubicBezTo>
                                        <a:pt x="629298" y="264591"/>
                                        <a:pt x="628888" y="255703"/>
                                        <a:pt x="627564" y="246973"/>
                                      </a:cubicBezTo>
                                      <a:cubicBezTo>
                                        <a:pt x="626272" y="238274"/>
                                        <a:pt x="624066" y="229701"/>
                                        <a:pt x="620726" y="221506"/>
                                      </a:cubicBezTo>
                                      <a:cubicBezTo>
                                        <a:pt x="617448" y="213406"/>
                                        <a:pt x="613572" y="205810"/>
                                        <a:pt x="609097" y="198688"/>
                                      </a:cubicBezTo>
                                      <a:moveTo>
                                        <a:pt x="526148" y="245586"/>
                                      </a:moveTo>
                                      <a:cubicBezTo>
                                        <a:pt x="527125" y="250061"/>
                                        <a:pt x="527220" y="254694"/>
                                        <a:pt x="526463" y="259485"/>
                                      </a:cubicBezTo>
                                      <a:lnTo>
                                        <a:pt x="453379" y="259485"/>
                                      </a:lnTo>
                                      <a:cubicBezTo>
                                        <a:pt x="453379" y="253717"/>
                                        <a:pt x="454293" y="248485"/>
                                        <a:pt x="456121" y="243789"/>
                                      </a:cubicBezTo>
                                      <a:cubicBezTo>
                                        <a:pt x="457949" y="239093"/>
                                        <a:pt x="460659" y="234933"/>
                                        <a:pt x="464284" y="231277"/>
                                      </a:cubicBezTo>
                                      <a:cubicBezTo>
                                        <a:pt x="467939" y="227652"/>
                                        <a:pt x="472162" y="224910"/>
                                        <a:pt x="476953" y="223082"/>
                                      </a:cubicBezTo>
                                      <a:cubicBezTo>
                                        <a:pt x="481743" y="221286"/>
                                        <a:pt x="487101" y="220340"/>
                                        <a:pt x="493057" y="220340"/>
                                      </a:cubicBezTo>
                                      <a:cubicBezTo>
                                        <a:pt x="499581" y="220340"/>
                                        <a:pt x="505159" y="221380"/>
                                        <a:pt x="509760" y="223460"/>
                                      </a:cubicBezTo>
                                      <a:cubicBezTo>
                                        <a:pt x="514393" y="225509"/>
                                        <a:pt x="518049" y="228598"/>
                                        <a:pt x="520728" y="232726"/>
                                      </a:cubicBezTo>
                                      <a:cubicBezTo>
                                        <a:pt x="523375" y="236855"/>
                                        <a:pt x="525203" y="241142"/>
                                        <a:pt x="526148" y="245586"/>
                                      </a:cubicBezTo>
                                      <a:moveTo>
                                        <a:pt x="1014793" y="357788"/>
                                      </a:moveTo>
                                      <a:cubicBezTo>
                                        <a:pt x="1012587" y="355204"/>
                                        <a:pt x="1009530" y="353439"/>
                                        <a:pt x="1006158" y="353250"/>
                                      </a:cubicBezTo>
                                      <a:cubicBezTo>
                                        <a:pt x="1000391" y="352966"/>
                                        <a:pt x="996704" y="351170"/>
                                        <a:pt x="994435" y="348459"/>
                                      </a:cubicBezTo>
                                      <a:cubicBezTo>
                                        <a:pt x="992134" y="345749"/>
                                        <a:pt x="991315" y="342156"/>
                                        <a:pt x="991315" y="338310"/>
                                      </a:cubicBezTo>
                                      <a:lnTo>
                                        <a:pt x="991315" y="163703"/>
                                      </a:lnTo>
                                      <a:cubicBezTo>
                                        <a:pt x="991315" y="159794"/>
                                        <a:pt x="989739" y="156265"/>
                                        <a:pt x="987155" y="153711"/>
                                      </a:cubicBezTo>
                                      <a:cubicBezTo>
                                        <a:pt x="984602" y="151127"/>
                                        <a:pt x="981072" y="149551"/>
                                        <a:pt x="977164" y="149551"/>
                                      </a:cubicBezTo>
                                      <a:lnTo>
                                        <a:pt x="899069" y="149551"/>
                                      </a:lnTo>
                                      <a:cubicBezTo>
                                        <a:pt x="895130" y="149551"/>
                                        <a:pt x="891600" y="151127"/>
                                        <a:pt x="889047" y="153711"/>
                                      </a:cubicBezTo>
                                      <a:cubicBezTo>
                                        <a:pt x="886463" y="156264"/>
                                        <a:pt x="884887" y="159794"/>
                                        <a:pt x="884887" y="163703"/>
                                      </a:cubicBezTo>
                                      <a:lnTo>
                                        <a:pt x="884887" y="182928"/>
                                      </a:lnTo>
                                      <a:cubicBezTo>
                                        <a:pt x="875969" y="171424"/>
                                        <a:pt x="863898" y="160803"/>
                                        <a:pt x="848865" y="153018"/>
                                      </a:cubicBezTo>
                                      <a:cubicBezTo>
                                        <a:pt x="833833" y="145233"/>
                                        <a:pt x="815837" y="140348"/>
                                        <a:pt x="795132" y="140348"/>
                                      </a:cubicBezTo>
                                      <a:cubicBezTo>
                                        <a:pt x="750853" y="140348"/>
                                        <a:pt x="719054" y="158187"/>
                                        <a:pt x="698348" y="185513"/>
                                      </a:cubicBezTo>
                                      <a:cubicBezTo>
                                        <a:pt x="677643" y="212839"/>
                                        <a:pt x="667999" y="249683"/>
                                        <a:pt x="667999" y="287630"/>
                                      </a:cubicBezTo>
                                      <a:cubicBezTo>
                                        <a:pt x="667999" y="325609"/>
                                        <a:pt x="677643" y="362453"/>
                                        <a:pt x="698348" y="389779"/>
                                      </a:cubicBezTo>
                                      <a:cubicBezTo>
                                        <a:pt x="719054" y="417104"/>
                                        <a:pt x="750853" y="434943"/>
                                        <a:pt x="795132" y="434943"/>
                                      </a:cubicBezTo>
                                      <a:lnTo>
                                        <a:pt x="796266" y="434943"/>
                                      </a:lnTo>
                                      <a:cubicBezTo>
                                        <a:pt x="811929" y="434943"/>
                                        <a:pt x="826552" y="433021"/>
                                        <a:pt x="840167" y="429113"/>
                                      </a:cubicBezTo>
                                      <a:cubicBezTo>
                                        <a:pt x="853782" y="425205"/>
                                        <a:pt x="866419" y="419342"/>
                                        <a:pt x="878017" y="411557"/>
                                      </a:cubicBezTo>
                                      <a:cubicBezTo>
                                        <a:pt x="880790" y="409698"/>
                                        <a:pt x="884036" y="408752"/>
                                        <a:pt x="887156" y="408910"/>
                                      </a:cubicBezTo>
                                      <a:cubicBezTo>
                                        <a:pt x="890308" y="409036"/>
                                        <a:pt x="893333" y="410234"/>
                                        <a:pt x="895729" y="412597"/>
                                      </a:cubicBezTo>
                                      <a:cubicBezTo>
                                        <a:pt x="902757" y="419468"/>
                                        <a:pt x="911423" y="424637"/>
                                        <a:pt x="921666" y="428072"/>
                                      </a:cubicBezTo>
                                      <a:cubicBezTo>
                                        <a:pt x="931940" y="431508"/>
                                        <a:pt x="943853" y="433241"/>
                                        <a:pt x="957341" y="433241"/>
                                      </a:cubicBezTo>
                                      <a:cubicBezTo>
                                        <a:pt x="967268" y="433241"/>
                                        <a:pt x="976565" y="432643"/>
                                        <a:pt x="985201" y="431476"/>
                                      </a:cubicBezTo>
                                      <a:cubicBezTo>
                                        <a:pt x="993804" y="430310"/>
                                        <a:pt x="1001809" y="428577"/>
                                        <a:pt x="1009121" y="426276"/>
                                      </a:cubicBezTo>
                                      <a:cubicBezTo>
                                        <a:pt x="1011926" y="425362"/>
                                        <a:pt x="1014258" y="423534"/>
                                        <a:pt x="1015865" y="421170"/>
                                      </a:cubicBezTo>
                                      <a:cubicBezTo>
                                        <a:pt x="1017472" y="418838"/>
                                        <a:pt x="1018355" y="415970"/>
                                        <a:pt x="1018355" y="413007"/>
                                      </a:cubicBezTo>
                                      <a:lnTo>
                                        <a:pt x="1018355" y="367149"/>
                                      </a:lnTo>
                                      <a:cubicBezTo>
                                        <a:pt x="1018355" y="363776"/>
                                        <a:pt x="1017000" y="360373"/>
                                        <a:pt x="1014793" y="357788"/>
                                      </a:cubicBezTo>
                                      <a:moveTo>
                                        <a:pt x="871084" y="287630"/>
                                      </a:moveTo>
                                      <a:lnTo>
                                        <a:pt x="871084" y="318139"/>
                                      </a:lnTo>
                                      <a:cubicBezTo>
                                        <a:pt x="868216" y="323024"/>
                                        <a:pt x="863457" y="327941"/>
                                        <a:pt x="857343" y="331597"/>
                                      </a:cubicBezTo>
                                      <a:cubicBezTo>
                                        <a:pt x="851229" y="335253"/>
                                        <a:pt x="843760" y="337712"/>
                                        <a:pt x="835408" y="337712"/>
                                      </a:cubicBezTo>
                                      <a:cubicBezTo>
                                        <a:pt x="820470" y="337712"/>
                                        <a:pt x="809944" y="331376"/>
                                        <a:pt x="803200" y="321953"/>
                                      </a:cubicBezTo>
                                      <a:cubicBezTo>
                                        <a:pt x="796424" y="312529"/>
                                        <a:pt x="793398" y="300016"/>
                                        <a:pt x="793398" y="287630"/>
                                      </a:cubicBezTo>
                                      <a:cubicBezTo>
                                        <a:pt x="793398" y="275275"/>
                                        <a:pt x="796424" y="262763"/>
                                        <a:pt x="803200" y="253339"/>
                                      </a:cubicBezTo>
                                      <a:cubicBezTo>
                                        <a:pt x="809944" y="243915"/>
                                        <a:pt x="820470" y="237612"/>
                                        <a:pt x="835408" y="237612"/>
                                      </a:cubicBezTo>
                                      <a:cubicBezTo>
                                        <a:pt x="843760" y="237612"/>
                                        <a:pt x="851229" y="240039"/>
                                        <a:pt x="857343" y="243726"/>
                                      </a:cubicBezTo>
                                      <a:cubicBezTo>
                                        <a:pt x="863457" y="247382"/>
                                        <a:pt x="868216" y="252267"/>
                                        <a:pt x="871084" y="257153"/>
                                      </a:cubicBezTo>
                                      <a:lnTo>
                                        <a:pt x="871084" y="287630"/>
                                      </a:lnTo>
                                      <a:close/>
                                      <a:moveTo>
                                        <a:pt x="1726662" y="0"/>
                                      </a:moveTo>
                                      <a:cubicBezTo>
                                        <a:pt x="1717617" y="0"/>
                                        <a:pt x="1709360" y="1292"/>
                                        <a:pt x="1701828" y="3877"/>
                                      </a:cubicBezTo>
                                      <a:cubicBezTo>
                                        <a:pt x="1694327" y="6493"/>
                                        <a:pt x="1687551" y="10369"/>
                                        <a:pt x="1681500" y="15538"/>
                                      </a:cubicBezTo>
                                      <a:cubicBezTo>
                                        <a:pt x="1675449" y="20707"/>
                                        <a:pt x="1670911" y="27042"/>
                                        <a:pt x="1667886" y="34512"/>
                                      </a:cubicBezTo>
                                      <a:cubicBezTo>
                                        <a:pt x="1664860" y="41982"/>
                                        <a:pt x="1663316" y="50617"/>
                                        <a:pt x="1663316" y="60419"/>
                                      </a:cubicBezTo>
                                      <a:cubicBezTo>
                                        <a:pt x="1663316" y="70379"/>
                                        <a:pt x="1664860" y="79141"/>
                                        <a:pt x="1667886" y="86736"/>
                                      </a:cubicBezTo>
                                      <a:cubicBezTo>
                                        <a:pt x="1670911" y="94301"/>
                                        <a:pt x="1675449" y="100699"/>
                                        <a:pt x="1681500" y="105868"/>
                                      </a:cubicBezTo>
                                      <a:cubicBezTo>
                                        <a:pt x="1687551" y="111036"/>
                                        <a:pt x="1694327" y="114913"/>
                                        <a:pt x="1701828" y="117498"/>
                                      </a:cubicBezTo>
                                      <a:cubicBezTo>
                                        <a:pt x="1709360" y="120082"/>
                                        <a:pt x="1717617" y="121375"/>
                                        <a:pt x="1726662" y="121375"/>
                                      </a:cubicBezTo>
                                      <a:cubicBezTo>
                                        <a:pt x="1735643" y="121375"/>
                                        <a:pt x="1743932" y="120082"/>
                                        <a:pt x="1751464" y="117498"/>
                                      </a:cubicBezTo>
                                      <a:cubicBezTo>
                                        <a:pt x="1758996" y="114913"/>
                                        <a:pt x="1765772" y="111036"/>
                                        <a:pt x="1771823" y="105868"/>
                                      </a:cubicBezTo>
                                      <a:cubicBezTo>
                                        <a:pt x="1777874" y="100699"/>
                                        <a:pt x="1782381" y="94301"/>
                                        <a:pt x="1785406" y="86736"/>
                                      </a:cubicBezTo>
                                      <a:cubicBezTo>
                                        <a:pt x="1788400" y="79141"/>
                                        <a:pt x="1789913" y="70379"/>
                                        <a:pt x="1789913" y="60419"/>
                                      </a:cubicBezTo>
                                      <a:cubicBezTo>
                                        <a:pt x="1789913" y="50617"/>
                                        <a:pt x="1788400" y="41982"/>
                                        <a:pt x="1785406" y="34512"/>
                                      </a:cubicBezTo>
                                      <a:cubicBezTo>
                                        <a:pt x="1782381" y="27042"/>
                                        <a:pt x="1777874" y="20707"/>
                                        <a:pt x="1771823" y="15538"/>
                                      </a:cubicBezTo>
                                      <a:cubicBezTo>
                                        <a:pt x="1765772" y="10369"/>
                                        <a:pt x="1758996" y="6493"/>
                                        <a:pt x="1751464" y="3877"/>
                                      </a:cubicBezTo>
                                      <a:cubicBezTo>
                                        <a:pt x="1743932" y="1292"/>
                                        <a:pt x="1735643" y="0"/>
                                        <a:pt x="1726662" y="0"/>
                                      </a:cubicBezTo>
                                      <a:moveTo>
                                        <a:pt x="1773619" y="149583"/>
                                      </a:moveTo>
                                      <a:lnTo>
                                        <a:pt x="1680239" y="149583"/>
                                      </a:lnTo>
                                      <a:cubicBezTo>
                                        <a:pt x="1676363" y="149583"/>
                                        <a:pt x="1672865" y="151159"/>
                                        <a:pt x="1670344" y="153680"/>
                                      </a:cubicBezTo>
                                      <a:cubicBezTo>
                                        <a:pt x="1667791" y="156233"/>
                                        <a:pt x="1666247" y="159732"/>
                                        <a:pt x="1666247" y="163608"/>
                                      </a:cubicBezTo>
                                      <a:lnTo>
                                        <a:pt x="1666247" y="411715"/>
                                      </a:lnTo>
                                      <a:cubicBezTo>
                                        <a:pt x="1666247" y="415592"/>
                                        <a:pt x="1667791" y="419090"/>
                                        <a:pt x="1670344" y="421643"/>
                                      </a:cubicBezTo>
                                      <a:cubicBezTo>
                                        <a:pt x="1672865" y="424196"/>
                                        <a:pt x="1676363" y="425772"/>
                                        <a:pt x="1680239" y="425772"/>
                                      </a:cubicBezTo>
                                      <a:lnTo>
                                        <a:pt x="1773619" y="425772"/>
                                      </a:lnTo>
                                      <a:cubicBezTo>
                                        <a:pt x="1777496" y="425772"/>
                                        <a:pt x="1780994" y="424196"/>
                                        <a:pt x="1783547" y="421643"/>
                                      </a:cubicBezTo>
                                      <a:cubicBezTo>
                                        <a:pt x="1786099" y="419090"/>
                                        <a:pt x="1787675" y="415592"/>
                                        <a:pt x="1787675" y="411715"/>
                                      </a:cubicBezTo>
                                      <a:lnTo>
                                        <a:pt x="1787675" y="163608"/>
                                      </a:lnTo>
                                      <a:cubicBezTo>
                                        <a:pt x="1787675" y="159731"/>
                                        <a:pt x="1786099" y="156233"/>
                                        <a:pt x="1783547" y="153680"/>
                                      </a:cubicBezTo>
                                      <a:cubicBezTo>
                                        <a:pt x="1780994" y="151159"/>
                                        <a:pt x="1777496" y="149583"/>
                                        <a:pt x="1773619" y="149583"/>
                                      </a:cubicBezTo>
                                      <a:moveTo>
                                        <a:pt x="2039136" y="140380"/>
                                      </a:moveTo>
                                      <a:cubicBezTo>
                                        <a:pt x="2023221" y="140380"/>
                                        <a:pt x="2008220" y="143468"/>
                                        <a:pt x="1994132" y="149583"/>
                                      </a:cubicBezTo>
                                      <a:cubicBezTo>
                                        <a:pt x="1980045" y="155729"/>
                                        <a:pt x="1966840" y="164932"/>
                                        <a:pt x="1954549" y="177192"/>
                                      </a:cubicBezTo>
                                      <a:lnTo>
                                        <a:pt x="1954549" y="164459"/>
                                      </a:lnTo>
                                      <a:cubicBezTo>
                                        <a:pt x="1954549" y="160425"/>
                                        <a:pt x="1952879" y="156800"/>
                                        <a:pt x="1950168" y="154279"/>
                                      </a:cubicBezTo>
                                      <a:cubicBezTo>
                                        <a:pt x="1947458" y="151726"/>
                                        <a:pt x="1943739" y="150245"/>
                                        <a:pt x="1939705" y="150497"/>
                                      </a:cubicBezTo>
                                      <a:lnTo>
                                        <a:pt x="1900942" y="150024"/>
                                      </a:lnTo>
                                      <a:lnTo>
                                        <a:pt x="1862178" y="149551"/>
                                      </a:lnTo>
                                      <a:cubicBezTo>
                                        <a:pt x="1858301" y="149551"/>
                                        <a:pt x="1854803" y="151127"/>
                                        <a:pt x="1852250" y="153680"/>
                                      </a:cubicBezTo>
                                      <a:cubicBezTo>
                                        <a:pt x="1849729" y="156201"/>
                                        <a:pt x="1848153" y="159731"/>
                                        <a:pt x="1848153" y="163608"/>
                                      </a:cubicBezTo>
                                      <a:lnTo>
                                        <a:pt x="1848153" y="411715"/>
                                      </a:lnTo>
                                      <a:cubicBezTo>
                                        <a:pt x="1848153" y="415591"/>
                                        <a:pt x="1849729" y="419090"/>
                                        <a:pt x="1852250" y="421643"/>
                                      </a:cubicBezTo>
                                      <a:cubicBezTo>
                                        <a:pt x="1854803" y="424164"/>
                                        <a:pt x="1858301" y="425740"/>
                                        <a:pt x="1862178" y="425740"/>
                                      </a:cubicBezTo>
                                      <a:lnTo>
                                        <a:pt x="1955463" y="425740"/>
                                      </a:lnTo>
                                      <a:cubicBezTo>
                                        <a:pt x="1959339" y="425740"/>
                                        <a:pt x="1962869" y="424164"/>
                                        <a:pt x="1965390" y="421643"/>
                                      </a:cubicBezTo>
                                      <a:cubicBezTo>
                                        <a:pt x="1967943" y="419090"/>
                                        <a:pt x="1969519" y="415591"/>
                                        <a:pt x="1969519" y="411715"/>
                                      </a:cubicBezTo>
                                      <a:lnTo>
                                        <a:pt x="1969519" y="255450"/>
                                      </a:lnTo>
                                      <a:cubicBezTo>
                                        <a:pt x="1973742" y="250408"/>
                                        <a:pt x="1978501" y="246752"/>
                                        <a:pt x="1983858" y="244451"/>
                                      </a:cubicBezTo>
                                      <a:cubicBezTo>
                                        <a:pt x="1989216" y="242182"/>
                                        <a:pt x="1995109" y="241267"/>
                                        <a:pt x="2001601" y="241772"/>
                                      </a:cubicBezTo>
                                      <a:cubicBezTo>
                                        <a:pt x="2008251" y="242245"/>
                                        <a:pt x="2014050" y="245491"/>
                                        <a:pt x="2018179" y="250282"/>
                                      </a:cubicBezTo>
                                      <a:cubicBezTo>
                                        <a:pt x="2022307" y="255104"/>
                                        <a:pt x="2024765" y="261439"/>
                                        <a:pt x="2024765" y="268089"/>
                                      </a:cubicBezTo>
                                      <a:lnTo>
                                        <a:pt x="2024765" y="411715"/>
                                      </a:lnTo>
                                      <a:cubicBezTo>
                                        <a:pt x="2024765" y="415592"/>
                                        <a:pt x="2026341" y="419090"/>
                                        <a:pt x="2028894" y="421643"/>
                                      </a:cubicBezTo>
                                      <a:cubicBezTo>
                                        <a:pt x="2031447" y="424165"/>
                                        <a:pt x="2034945" y="425740"/>
                                        <a:pt x="2038821" y="425740"/>
                                      </a:cubicBezTo>
                                      <a:lnTo>
                                        <a:pt x="2132107" y="425740"/>
                                      </a:lnTo>
                                      <a:cubicBezTo>
                                        <a:pt x="2135983" y="425740"/>
                                        <a:pt x="2139481" y="424165"/>
                                        <a:pt x="2142002" y="421643"/>
                                      </a:cubicBezTo>
                                      <a:cubicBezTo>
                                        <a:pt x="2144555" y="419090"/>
                                        <a:pt x="2146131" y="415592"/>
                                        <a:pt x="2146131" y="411715"/>
                                      </a:cubicBezTo>
                                      <a:lnTo>
                                        <a:pt x="2146131" y="247382"/>
                                      </a:lnTo>
                                      <a:cubicBezTo>
                                        <a:pt x="2146131" y="232632"/>
                                        <a:pt x="2143893" y="218953"/>
                                        <a:pt x="2139450" y="206315"/>
                                      </a:cubicBezTo>
                                      <a:cubicBezTo>
                                        <a:pt x="2135006" y="193708"/>
                                        <a:pt x="2128325" y="182172"/>
                                        <a:pt x="2119406" y="171708"/>
                                      </a:cubicBezTo>
                                      <a:cubicBezTo>
                                        <a:pt x="2110487" y="161276"/>
                                        <a:pt x="2099362" y="153428"/>
                                        <a:pt x="2085968" y="148228"/>
                                      </a:cubicBezTo>
                                      <a:cubicBezTo>
                                        <a:pt x="2072605" y="142996"/>
                                        <a:pt x="2056974" y="140380"/>
                                        <a:pt x="2039136" y="140380"/>
                                      </a:cubicBezTo>
                                      <a:moveTo>
                                        <a:pt x="2512181" y="153680"/>
                                      </a:moveTo>
                                      <a:cubicBezTo>
                                        <a:pt x="2514702" y="156233"/>
                                        <a:pt x="2516278" y="159732"/>
                                        <a:pt x="2516278" y="163608"/>
                                      </a:cubicBezTo>
                                      <a:lnTo>
                                        <a:pt x="2516278" y="407933"/>
                                      </a:lnTo>
                                      <a:cubicBezTo>
                                        <a:pt x="2516278" y="434408"/>
                                        <a:pt x="2512276" y="457321"/>
                                        <a:pt x="2504271" y="476736"/>
                                      </a:cubicBezTo>
                                      <a:cubicBezTo>
                                        <a:pt x="2496266" y="496151"/>
                                        <a:pt x="2484258" y="512036"/>
                                        <a:pt x="2468249" y="524391"/>
                                      </a:cubicBezTo>
                                      <a:cubicBezTo>
                                        <a:pt x="2452207" y="536809"/>
                                        <a:pt x="2434180" y="546106"/>
                                        <a:pt x="2414074" y="552284"/>
                                      </a:cubicBezTo>
                                      <a:cubicBezTo>
                                        <a:pt x="2393998" y="558493"/>
                                        <a:pt x="2371875" y="561581"/>
                                        <a:pt x="2347734" y="561581"/>
                                      </a:cubicBezTo>
                                      <a:cubicBezTo>
                                        <a:pt x="2326524" y="561581"/>
                                        <a:pt x="2306228" y="559911"/>
                                        <a:pt x="2286815" y="556570"/>
                                      </a:cubicBezTo>
                                      <a:cubicBezTo>
                                        <a:pt x="2267401" y="553229"/>
                                        <a:pt x="2248902" y="548218"/>
                                        <a:pt x="2231285" y="541536"/>
                                      </a:cubicBezTo>
                                      <a:cubicBezTo>
                                        <a:pt x="2228575" y="540496"/>
                                        <a:pt x="2226305" y="538637"/>
                                        <a:pt x="2224761" y="536304"/>
                                      </a:cubicBezTo>
                                      <a:cubicBezTo>
                                        <a:pt x="2223185" y="533972"/>
                                        <a:pt x="2222303" y="531167"/>
                                        <a:pt x="2222303" y="528267"/>
                                      </a:cubicBezTo>
                                      <a:lnTo>
                                        <a:pt x="2222303" y="460000"/>
                                      </a:lnTo>
                                      <a:cubicBezTo>
                                        <a:pt x="2222303" y="455052"/>
                                        <a:pt x="2224793" y="450860"/>
                                        <a:pt x="2228417" y="448370"/>
                                      </a:cubicBezTo>
                                      <a:cubicBezTo>
                                        <a:pt x="2232041" y="445912"/>
                                        <a:pt x="2236800" y="445124"/>
                                        <a:pt x="2241338" y="447015"/>
                                      </a:cubicBezTo>
                                      <a:cubicBezTo>
                                        <a:pt x="2254228" y="452404"/>
                                        <a:pt x="2267685" y="456438"/>
                                        <a:pt x="2281772" y="459149"/>
                                      </a:cubicBezTo>
                                      <a:cubicBezTo>
                                        <a:pt x="2295828" y="461828"/>
                                        <a:pt x="2310515" y="463183"/>
                                        <a:pt x="2325831" y="463183"/>
                                      </a:cubicBezTo>
                                      <a:cubicBezTo>
                                        <a:pt x="2349058" y="463183"/>
                                        <a:pt x="2366454" y="459244"/>
                                        <a:pt x="2378052" y="451364"/>
                                      </a:cubicBezTo>
                                      <a:cubicBezTo>
                                        <a:pt x="2389649" y="443516"/>
                                        <a:pt x="2395417" y="431697"/>
                                        <a:pt x="2395417" y="415970"/>
                                      </a:cubicBezTo>
                                      <a:lnTo>
                                        <a:pt x="2395417" y="402197"/>
                                      </a:lnTo>
                                      <a:cubicBezTo>
                                        <a:pt x="2386057" y="410990"/>
                                        <a:pt x="2375089" y="417609"/>
                                        <a:pt x="2362546" y="422021"/>
                                      </a:cubicBezTo>
                                      <a:cubicBezTo>
                                        <a:pt x="2349971" y="426434"/>
                                        <a:pt x="2335821" y="428671"/>
                                        <a:pt x="2320095" y="428671"/>
                                      </a:cubicBezTo>
                                      <a:cubicBezTo>
                                        <a:pt x="2299200" y="428671"/>
                                        <a:pt x="2280858" y="425204"/>
                                        <a:pt x="2265038" y="418302"/>
                                      </a:cubicBezTo>
                                      <a:cubicBezTo>
                                        <a:pt x="2249186" y="411368"/>
                                        <a:pt x="2235918" y="401030"/>
                                        <a:pt x="2225202" y="387194"/>
                                      </a:cubicBezTo>
                                      <a:cubicBezTo>
                                        <a:pt x="2214456" y="373390"/>
                                        <a:pt x="2206388" y="357914"/>
                                        <a:pt x="2201030" y="340769"/>
                                      </a:cubicBezTo>
                                      <a:cubicBezTo>
                                        <a:pt x="2195672" y="323592"/>
                                        <a:pt x="2192994" y="304744"/>
                                        <a:pt x="2192994" y="284195"/>
                                      </a:cubicBezTo>
                                      <a:cubicBezTo>
                                        <a:pt x="2192994" y="263708"/>
                                        <a:pt x="2195672" y="244860"/>
                                        <a:pt x="2201030" y="227746"/>
                                      </a:cubicBezTo>
                                      <a:cubicBezTo>
                                        <a:pt x="2206388" y="210632"/>
                                        <a:pt x="2214456" y="195220"/>
                                        <a:pt x="2225202" y="181510"/>
                                      </a:cubicBezTo>
                                      <a:cubicBezTo>
                                        <a:pt x="2235918" y="167800"/>
                                        <a:pt x="2249186" y="157525"/>
                                        <a:pt x="2265038" y="150654"/>
                                      </a:cubicBezTo>
                                      <a:cubicBezTo>
                                        <a:pt x="2280859" y="143815"/>
                                        <a:pt x="2299200" y="140411"/>
                                        <a:pt x="2320095" y="140411"/>
                                      </a:cubicBezTo>
                                      <a:cubicBezTo>
                                        <a:pt x="2339067" y="140411"/>
                                        <a:pt x="2356054" y="143941"/>
                                        <a:pt x="2371024" y="151032"/>
                                      </a:cubicBezTo>
                                      <a:cubicBezTo>
                                        <a:pt x="2385993" y="158124"/>
                                        <a:pt x="2398946" y="168777"/>
                                        <a:pt x="2409882" y="182960"/>
                                      </a:cubicBezTo>
                                      <a:lnTo>
                                        <a:pt x="2409882" y="163608"/>
                                      </a:lnTo>
                                      <a:cubicBezTo>
                                        <a:pt x="2409882" y="159731"/>
                                        <a:pt x="2411426" y="156233"/>
                                        <a:pt x="2413979" y="153680"/>
                                      </a:cubicBezTo>
                                      <a:cubicBezTo>
                                        <a:pt x="2416500" y="151158"/>
                                        <a:pt x="2420030" y="149582"/>
                                        <a:pt x="2423875" y="149582"/>
                                      </a:cubicBezTo>
                                      <a:lnTo>
                                        <a:pt x="2502285" y="149582"/>
                                      </a:lnTo>
                                      <a:cubicBezTo>
                                        <a:pt x="2506130" y="149582"/>
                                        <a:pt x="2509660" y="151158"/>
                                        <a:pt x="2512181" y="153680"/>
                                      </a:cubicBezTo>
                                      <a:moveTo>
                                        <a:pt x="2396047" y="285960"/>
                                      </a:moveTo>
                                      <a:lnTo>
                                        <a:pt x="2396047" y="255450"/>
                                      </a:lnTo>
                                      <a:cubicBezTo>
                                        <a:pt x="2392202" y="248926"/>
                                        <a:pt x="2387317" y="244041"/>
                                        <a:pt x="2381393" y="240763"/>
                                      </a:cubicBezTo>
                                      <a:cubicBezTo>
                                        <a:pt x="2375467" y="237517"/>
                                        <a:pt x="2368471" y="235878"/>
                                        <a:pt x="2360403" y="235878"/>
                                      </a:cubicBezTo>
                                      <a:cubicBezTo>
                                        <a:pt x="2353501" y="235878"/>
                                        <a:pt x="2347419" y="237107"/>
                                        <a:pt x="2342187" y="239566"/>
                                      </a:cubicBezTo>
                                      <a:cubicBezTo>
                                        <a:pt x="2336956" y="241992"/>
                                        <a:pt x="2332575" y="245680"/>
                                        <a:pt x="2329014" y="250597"/>
                                      </a:cubicBezTo>
                                      <a:cubicBezTo>
                                        <a:pt x="2325453" y="255450"/>
                                        <a:pt x="2322774" y="260840"/>
                                        <a:pt x="2321009" y="266734"/>
                                      </a:cubicBezTo>
                                      <a:cubicBezTo>
                                        <a:pt x="2319244" y="272627"/>
                                        <a:pt x="2318362" y="279026"/>
                                        <a:pt x="2318362" y="285960"/>
                                      </a:cubicBezTo>
                                      <a:cubicBezTo>
                                        <a:pt x="2318362" y="292862"/>
                                        <a:pt x="2319244" y="299260"/>
                                        <a:pt x="2321009" y="305154"/>
                                      </a:cubicBezTo>
                                      <a:cubicBezTo>
                                        <a:pt x="2322774" y="311047"/>
                                        <a:pt x="2325453" y="316437"/>
                                        <a:pt x="2329014" y="321322"/>
                                      </a:cubicBezTo>
                                      <a:cubicBezTo>
                                        <a:pt x="2332575" y="326207"/>
                                        <a:pt x="2336956" y="329895"/>
                                        <a:pt x="2342187" y="332322"/>
                                      </a:cubicBezTo>
                                      <a:cubicBezTo>
                                        <a:pt x="2347419" y="334780"/>
                                        <a:pt x="2353501" y="335978"/>
                                        <a:pt x="2360403" y="335978"/>
                                      </a:cubicBezTo>
                                      <a:cubicBezTo>
                                        <a:pt x="2368471" y="335978"/>
                                        <a:pt x="2375467" y="334339"/>
                                        <a:pt x="2381393" y="331093"/>
                                      </a:cubicBezTo>
                                      <a:cubicBezTo>
                                        <a:pt x="2387317" y="327846"/>
                                        <a:pt x="2392202" y="322961"/>
                                        <a:pt x="2396047" y="316468"/>
                                      </a:cubicBezTo>
                                      <a:lnTo>
                                        <a:pt x="2396047" y="285959"/>
                                      </a:lnTo>
                                      <a:lnTo>
                                        <a:pt x="2396047" y="285960"/>
                                      </a:lnTo>
                                      <a:close/>
                                      <a:moveTo>
                                        <a:pt x="1510246" y="140380"/>
                                      </a:moveTo>
                                      <a:cubicBezTo>
                                        <a:pt x="1494331" y="140380"/>
                                        <a:pt x="1479329" y="143468"/>
                                        <a:pt x="1465242" y="149583"/>
                                      </a:cubicBezTo>
                                      <a:cubicBezTo>
                                        <a:pt x="1451123" y="155729"/>
                                        <a:pt x="1437950" y="164932"/>
                                        <a:pt x="1425659" y="177192"/>
                                      </a:cubicBezTo>
                                      <a:lnTo>
                                        <a:pt x="1425659" y="164459"/>
                                      </a:lnTo>
                                      <a:cubicBezTo>
                                        <a:pt x="1425659" y="160425"/>
                                        <a:pt x="1423957" y="156800"/>
                                        <a:pt x="1421247" y="154279"/>
                                      </a:cubicBezTo>
                                      <a:cubicBezTo>
                                        <a:pt x="1418536" y="151726"/>
                                        <a:pt x="1414849" y="150245"/>
                                        <a:pt x="1410784" y="150497"/>
                                      </a:cubicBezTo>
                                      <a:lnTo>
                                        <a:pt x="1372020" y="150024"/>
                                      </a:lnTo>
                                      <a:lnTo>
                                        <a:pt x="1333256" y="149551"/>
                                      </a:lnTo>
                                      <a:cubicBezTo>
                                        <a:pt x="1329411" y="149551"/>
                                        <a:pt x="1325881" y="151127"/>
                                        <a:pt x="1323360" y="153680"/>
                                      </a:cubicBezTo>
                                      <a:cubicBezTo>
                                        <a:pt x="1320807" y="156201"/>
                                        <a:pt x="1319263" y="159731"/>
                                        <a:pt x="1319263" y="163608"/>
                                      </a:cubicBezTo>
                                      <a:lnTo>
                                        <a:pt x="1319263" y="411715"/>
                                      </a:lnTo>
                                      <a:cubicBezTo>
                                        <a:pt x="1319263" y="415591"/>
                                        <a:pt x="1320807" y="419090"/>
                                        <a:pt x="1323360" y="421643"/>
                                      </a:cubicBezTo>
                                      <a:cubicBezTo>
                                        <a:pt x="1325881" y="424164"/>
                                        <a:pt x="1329411" y="425740"/>
                                        <a:pt x="1333256" y="425740"/>
                                      </a:cubicBezTo>
                                      <a:lnTo>
                                        <a:pt x="1426573" y="425740"/>
                                      </a:lnTo>
                                      <a:cubicBezTo>
                                        <a:pt x="1430449" y="425740"/>
                                        <a:pt x="1433979" y="424164"/>
                                        <a:pt x="1436500" y="421643"/>
                                      </a:cubicBezTo>
                                      <a:cubicBezTo>
                                        <a:pt x="1439053" y="419090"/>
                                        <a:pt x="1440629" y="415591"/>
                                        <a:pt x="1440629" y="411715"/>
                                      </a:cubicBezTo>
                                      <a:lnTo>
                                        <a:pt x="1440629" y="255450"/>
                                      </a:lnTo>
                                      <a:cubicBezTo>
                                        <a:pt x="1444820" y="250408"/>
                                        <a:pt x="1449610" y="246752"/>
                                        <a:pt x="1454968" y="244451"/>
                                      </a:cubicBezTo>
                                      <a:cubicBezTo>
                                        <a:pt x="1460294" y="242182"/>
                                        <a:pt x="1466219" y="241267"/>
                                        <a:pt x="1472680" y="241772"/>
                                      </a:cubicBezTo>
                                      <a:cubicBezTo>
                                        <a:pt x="1479329" y="242245"/>
                                        <a:pt x="1485128" y="245491"/>
                                        <a:pt x="1489288" y="250282"/>
                                      </a:cubicBezTo>
                                      <a:cubicBezTo>
                                        <a:pt x="1493417" y="255104"/>
                                        <a:pt x="1495875" y="261439"/>
                                        <a:pt x="1495875" y="268089"/>
                                      </a:cubicBezTo>
                                      <a:lnTo>
                                        <a:pt x="1495875" y="411715"/>
                                      </a:lnTo>
                                      <a:cubicBezTo>
                                        <a:pt x="1495875" y="415592"/>
                                        <a:pt x="1497451" y="419090"/>
                                        <a:pt x="1500003" y="421643"/>
                                      </a:cubicBezTo>
                                      <a:cubicBezTo>
                                        <a:pt x="1502556" y="424165"/>
                                        <a:pt x="1506054" y="425740"/>
                                        <a:pt x="1509931" y="425740"/>
                                      </a:cubicBezTo>
                                      <a:lnTo>
                                        <a:pt x="1603216" y="425740"/>
                                      </a:lnTo>
                                      <a:cubicBezTo>
                                        <a:pt x="1607092" y="425740"/>
                                        <a:pt x="1610591" y="424165"/>
                                        <a:pt x="1613112" y="421643"/>
                                      </a:cubicBezTo>
                                      <a:cubicBezTo>
                                        <a:pt x="1615665" y="419090"/>
                                        <a:pt x="1617241" y="415592"/>
                                        <a:pt x="1617241" y="411715"/>
                                      </a:cubicBezTo>
                                      <a:lnTo>
                                        <a:pt x="1617241" y="247382"/>
                                      </a:lnTo>
                                      <a:cubicBezTo>
                                        <a:pt x="1617241" y="232632"/>
                                        <a:pt x="1615003" y="218953"/>
                                        <a:pt x="1610559" y="206315"/>
                                      </a:cubicBezTo>
                                      <a:cubicBezTo>
                                        <a:pt x="1606084" y="193708"/>
                                        <a:pt x="1599403" y="182172"/>
                                        <a:pt x="1590515" y="171708"/>
                                      </a:cubicBezTo>
                                      <a:cubicBezTo>
                                        <a:pt x="1581597" y="161276"/>
                                        <a:pt x="1570440" y="153428"/>
                                        <a:pt x="1557078" y="148228"/>
                                      </a:cubicBezTo>
                                      <a:cubicBezTo>
                                        <a:pt x="1543684" y="142996"/>
                                        <a:pt x="1528084" y="140380"/>
                                        <a:pt x="1510246" y="140380"/>
                                      </a:cubicBezTo>
                                      <a:moveTo>
                                        <a:pt x="132931" y="309535"/>
                                      </a:moveTo>
                                      <a:lnTo>
                                        <a:pt x="132931" y="37002"/>
                                      </a:lnTo>
                                      <a:cubicBezTo>
                                        <a:pt x="132931" y="33125"/>
                                        <a:pt x="131356" y="29626"/>
                                        <a:pt x="128835" y="27074"/>
                                      </a:cubicBezTo>
                                      <a:cubicBezTo>
                                        <a:pt x="126282" y="24552"/>
                                        <a:pt x="122784" y="22976"/>
                                        <a:pt x="118907" y="22976"/>
                                      </a:cubicBezTo>
                                      <a:lnTo>
                                        <a:pt x="14024" y="22976"/>
                                      </a:lnTo>
                                      <a:cubicBezTo>
                                        <a:pt x="10148" y="22976"/>
                                        <a:pt x="6650" y="24552"/>
                                        <a:pt x="4128" y="27074"/>
                                      </a:cubicBezTo>
                                      <a:cubicBezTo>
                                        <a:pt x="1576" y="29627"/>
                                        <a:pt x="0" y="33125"/>
                                        <a:pt x="0" y="37002"/>
                                      </a:cubicBezTo>
                                      <a:lnTo>
                                        <a:pt x="0" y="411747"/>
                                      </a:lnTo>
                                      <a:cubicBezTo>
                                        <a:pt x="0" y="415623"/>
                                        <a:pt x="1576" y="419122"/>
                                        <a:pt x="4128" y="421643"/>
                                      </a:cubicBezTo>
                                      <a:cubicBezTo>
                                        <a:pt x="6650" y="424196"/>
                                        <a:pt x="10148" y="425772"/>
                                        <a:pt x="14024" y="425772"/>
                                      </a:cubicBezTo>
                                      <a:lnTo>
                                        <a:pt x="290949" y="425772"/>
                                      </a:lnTo>
                                      <a:cubicBezTo>
                                        <a:pt x="294794" y="425772"/>
                                        <a:pt x="298324" y="424196"/>
                                        <a:pt x="300845" y="421643"/>
                                      </a:cubicBezTo>
                                      <a:cubicBezTo>
                                        <a:pt x="303367" y="419122"/>
                                        <a:pt x="304942" y="415623"/>
                                        <a:pt x="304942" y="411747"/>
                                      </a:cubicBezTo>
                                      <a:lnTo>
                                        <a:pt x="304942" y="323560"/>
                                      </a:lnTo>
                                      <a:cubicBezTo>
                                        <a:pt x="304942" y="319684"/>
                                        <a:pt x="303367" y="316185"/>
                                        <a:pt x="300845" y="313632"/>
                                      </a:cubicBezTo>
                                      <a:cubicBezTo>
                                        <a:pt x="298324" y="311111"/>
                                        <a:pt x="294794" y="309535"/>
                                        <a:pt x="290949" y="309535"/>
                                      </a:cubicBezTo>
                                      <a:lnTo>
                                        <a:pt x="132931" y="309535"/>
                                      </a:lnTo>
                                      <a:lnTo>
                                        <a:pt x="132931" y="309535"/>
                                      </a:lnTo>
                                      <a:close/>
                                      <a:moveTo>
                                        <a:pt x="5775562" y="423314"/>
                                      </a:moveTo>
                                      <a:cubicBezTo>
                                        <a:pt x="5777831" y="421738"/>
                                        <a:pt x="5779659" y="419500"/>
                                        <a:pt x="5780699" y="416821"/>
                                      </a:cubicBezTo>
                                      <a:lnTo>
                                        <a:pt x="5828791" y="292736"/>
                                      </a:lnTo>
                                      <a:lnTo>
                                        <a:pt x="5876852" y="168651"/>
                                      </a:lnTo>
                                      <a:cubicBezTo>
                                        <a:pt x="5878648" y="164049"/>
                                        <a:pt x="5877829" y="159290"/>
                                        <a:pt x="5875371" y="155666"/>
                                      </a:cubicBezTo>
                                      <a:cubicBezTo>
                                        <a:pt x="5872881" y="152041"/>
                                        <a:pt x="5868721" y="149583"/>
                                        <a:pt x="5863805" y="149583"/>
                                      </a:cubicBezTo>
                                      <a:lnTo>
                                        <a:pt x="5767809" y="149583"/>
                                      </a:lnTo>
                                      <a:cubicBezTo>
                                        <a:pt x="5764626" y="149583"/>
                                        <a:pt x="5761664" y="150623"/>
                                        <a:pt x="5759300" y="152451"/>
                                      </a:cubicBezTo>
                                      <a:cubicBezTo>
                                        <a:pt x="5756905" y="154279"/>
                                        <a:pt x="5755108" y="156863"/>
                                        <a:pt x="5754289" y="159889"/>
                                      </a:cubicBezTo>
                                      <a:lnTo>
                                        <a:pt x="5733836" y="234995"/>
                                      </a:lnTo>
                                      <a:lnTo>
                                        <a:pt x="5713382" y="310102"/>
                                      </a:lnTo>
                                      <a:lnTo>
                                        <a:pt x="5692929" y="234995"/>
                                      </a:lnTo>
                                      <a:lnTo>
                                        <a:pt x="5672476" y="159889"/>
                                      </a:lnTo>
                                      <a:cubicBezTo>
                                        <a:pt x="5671624" y="156863"/>
                                        <a:pt x="5669829" y="154279"/>
                                        <a:pt x="5667433" y="152451"/>
                                      </a:cubicBezTo>
                                      <a:cubicBezTo>
                                        <a:pt x="5665069" y="150623"/>
                                        <a:pt x="5662107" y="149583"/>
                                        <a:pt x="5658956" y="149583"/>
                                      </a:cubicBezTo>
                                      <a:lnTo>
                                        <a:pt x="5562361" y="149583"/>
                                      </a:lnTo>
                                      <a:cubicBezTo>
                                        <a:pt x="5557445" y="149583"/>
                                        <a:pt x="5553285" y="152041"/>
                                        <a:pt x="5550795" y="155666"/>
                                      </a:cubicBezTo>
                                      <a:cubicBezTo>
                                        <a:pt x="5548337" y="159290"/>
                                        <a:pt x="5547517" y="164049"/>
                                        <a:pt x="5549314" y="168651"/>
                                      </a:cubicBezTo>
                                      <a:lnTo>
                                        <a:pt x="5597375" y="292736"/>
                                      </a:lnTo>
                                      <a:lnTo>
                                        <a:pt x="5645467" y="416821"/>
                                      </a:lnTo>
                                      <a:cubicBezTo>
                                        <a:pt x="5646507" y="419500"/>
                                        <a:pt x="5648335" y="421738"/>
                                        <a:pt x="5650604" y="423314"/>
                                      </a:cubicBezTo>
                                      <a:cubicBezTo>
                                        <a:pt x="5652873" y="424858"/>
                                        <a:pt x="5655615" y="425772"/>
                                        <a:pt x="5658514" y="425772"/>
                                      </a:cubicBezTo>
                                      <a:lnTo>
                                        <a:pt x="5767621" y="425772"/>
                                      </a:lnTo>
                                      <a:cubicBezTo>
                                        <a:pt x="5770520" y="425772"/>
                                        <a:pt x="5773262" y="424858"/>
                                        <a:pt x="5775562" y="423314"/>
                                      </a:cubicBezTo>
                                      <a:moveTo>
                                        <a:pt x="5448243" y="0"/>
                                      </a:moveTo>
                                      <a:cubicBezTo>
                                        <a:pt x="5439198" y="0"/>
                                        <a:pt x="5430942" y="1292"/>
                                        <a:pt x="5423409" y="3877"/>
                                      </a:cubicBezTo>
                                      <a:cubicBezTo>
                                        <a:pt x="5415908" y="6493"/>
                                        <a:pt x="5409133" y="10369"/>
                                        <a:pt x="5403082" y="15538"/>
                                      </a:cubicBezTo>
                                      <a:cubicBezTo>
                                        <a:pt x="5397031" y="20707"/>
                                        <a:pt x="5392493" y="27042"/>
                                        <a:pt x="5389467" y="34512"/>
                                      </a:cubicBezTo>
                                      <a:cubicBezTo>
                                        <a:pt x="5386442" y="41982"/>
                                        <a:pt x="5384929" y="50617"/>
                                        <a:pt x="5384929" y="60419"/>
                                      </a:cubicBezTo>
                                      <a:cubicBezTo>
                                        <a:pt x="5384929" y="70379"/>
                                        <a:pt x="5386442" y="79141"/>
                                        <a:pt x="5389467" y="86736"/>
                                      </a:cubicBezTo>
                                      <a:cubicBezTo>
                                        <a:pt x="5392493" y="94301"/>
                                        <a:pt x="5397031" y="100699"/>
                                        <a:pt x="5403082" y="105868"/>
                                      </a:cubicBezTo>
                                      <a:cubicBezTo>
                                        <a:pt x="5409133" y="111036"/>
                                        <a:pt x="5415908" y="114913"/>
                                        <a:pt x="5423409" y="117498"/>
                                      </a:cubicBezTo>
                                      <a:cubicBezTo>
                                        <a:pt x="5430942" y="120082"/>
                                        <a:pt x="5439198" y="121375"/>
                                        <a:pt x="5448243" y="121375"/>
                                      </a:cubicBezTo>
                                      <a:cubicBezTo>
                                        <a:pt x="5457257" y="121375"/>
                                        <a:pt x="5465514" y="120082"/>
                                        <a:pt x="5473046" y="117498"/>
                                      </a:cubicBezTo>
                                      <a:cubicBezTo>
                                        <a:pt x="5480578" y="114913"/>
                                        <a:pt x="5487354" y="111036"/>
                                        <a:pt x="5493405" y="105868"/>
                                      </a:cubicBezTo>
                                      <a:cubicBezTo>
                                        <a:pt x="5499456" y="100699"/>
                                        <a:pt x="5503963" y="94301"/>
                                        <a:pt x="5506988" y="86736"/>
                                      </a:cubicBezTo>
                                      <a:cubicBezTo>
                                        <a:pt x="5509982" y="79141"/>
                                        <a:pt x="5511495" y="70379"/>
                                        <a:pt x="5511495" y="60419"/>
                                      </a:cubicBezTo>
                                      <a:cubicBezTo>
                                        <a:pt x="5511495" y="50617"/>
                                        <a:pt x="5509982" y="41982"/>
                                        <a:pt x="5506988" y="34512"/>
                                      </a:cubicBezTo>
                                      <a:cubicBezTo>
                                        <a:pt x="5503963" y="27042"/>
                                        <a:pt x="5499456" y="20707"/>
                                        <a:pt x="5493405" y="15538"/>
                                      </a:cubicBezTo>
                                      <a:cubicBezTo>
                                        <a:pt x="5487354" y="10369"/>
                                        <a:pt x="5480578" y="6493"/>
                                        <a:pt x="5473046" y="3877"/>
                                      </a:cubicBezTo>
                                      <a:cubicBezTo>
                                        <a:pt x="5465514" y="1292"/>
                                        <a:pt x="5457256" y="0"/>
                                        <a:pt x="5448243" y="0"/>
                                      </a:cubicBezTo>
                                      <a:moveTo>
                                        <a:pt x="5495202" y="149583"/>
                                      </a:moveTo>
                                      <a:lnTo>
                                        <a:pt x="5401822" y="149583"/>
                                      </a:lnTo>
                                      <a:cubicBezTo>
                                        <a:pt x="5397977" y="149583"/>
                                        <a:pt x="5394447" y="151159"/>
                                        <a:pt x="5391926" y="153680"/>
                                      </a:cubicBezTo>
                                      <a:cubicBezTo>
                                        <a:pt x="5389373" y="156233"/>
                                        <a:pt x="5387829" y="159732"/>
                                        <a:pt x="5387829" y="163608"/>
                                      </a:cubicBezTo>
                                      <a:lnTo>
                                        <a:pt x="5387829" y="411715"/>
                                      </a:lnTo>
                                      <a:cubicBezTo>
                                        <a:pt x="5387829" y="415592"/>
                                        <a:pt x="5389373" y="419090"/>
                                        <a:pt x="5391926" y="421643"/>
                                      </a:cubicBezTo>
                                      <a:cubicBezTo>
                                        <a:pt x="5394447" y="424196"/>
                                        <a:pt x="5397977" y="425772"/>
                                        <a:pt x="5401822" y="425772"/>
                                      </a:cubicBezTo>
                                      <a:lnTo>
                                        <a:pt x="5495202" y="425772"/>
                                      </a:lnTo>
                                      <a:cubicBezTo>
                                        <a:pt x="5499078" y="425772"/>
                                        <a:pt x="5502608" y="424196"/>
                                        <a:pt x="5505129" y="421643"/>
                                      </a:cubicBezTo>
                                      <a:cubicBezTo>
                                        <a:pt x="5507681" y="419090"/>
                                        <a:pt x="5509257" y="415592"/>
                                        <a:pt x="5509257" y="411715"/>
                                      </a:cubicBezTo>
                                      <a:lnTo>
                                        <a:pt x="5509257" y="163608"/>
                                      </a:lnTo>
                                      <a:cubicBezTo>
                                        <a:pt x="5509257" y="159731"/>
                                        <a:pt x="5507681" y="156233"/>
                                        <a:pt x="5505129" y="153680"/>
                                      </a:cubicBezTo>
                                      <a:cubicBezTo>
                                        <a:pt x="5502608" y="151159"/>
                                        <a:pt x="5499078" y="149583"/>
                                        <a:pt x="5495202" y="149583"/>
                                      </a:cubicBezTo>
                                      <a:moveTo>
                                        <a:pt x="6160710" y="198687"/>
                                      </a:moveTo>
                                      <a:cubicBezTo>
                                        <a:pt x="6156267" y="191596"/>
                                        <a:pt x="6151224" y="185009"/>
                                        <a:pt x="6145646" y="178957"/>
                                      </a:cubicBezTo>
                                      <a:cubicBezTo>
                                        <a:pt x="6140383" y="173189"/>
                                        <a:pt x="6134111" y="167958"/>
                                        <a:pt x="6126831" y="163324"/>
                                      </a:cubicBezTo>
                                      <a:cubicBezTo>
                                        <a:pt x="6119551" y="158660"/>
                                        <a:pt x="6111231" y="154562"/>
                                        <a:pt x="6101902" y="151032"/>
                                      </a:cubicBezTo>
                                      <a:cubicBezTo>
                                        <a:pt x="6092637" y="147471"/>
                                        <a:pt x="6082678" y="144792"/>
                                        <a:pt x="6072089" y="143027"/>
                                      </a:cubicBezTo>
                                      <a:cubicBezTo>
                                        <a:pt x="6061500" y="141262"/>
                                        <a:pt x="6050249" y="140411"/>
                                        <a:pt x="6038368" y="140411"/>
                                      </a:cubicBezTo>
                                      <a:cubicBezTo>
                                        <a:pt x="6030143" y="140411"/>
                                        <a:pt x="6021885" y="141041"/>
                                        <a:pt x="6013660" y="142334"/>
                                      </a:cubicBezTo>
                                      <a:cubicBezTo>
                                        <a:pt x="6005403" y="143626"/>
                                        <a:pt x="5997146" y="145580"/>
                                        <a:pt x="5988921" y="148164"/>
                                      </a:cubicBezTo>
                                      <a:cubicBezTo>
                                        <a:pt x="5980663" y="150749"/>
                                        <a:pt x="5972564" y="154027"/>
                                        <a:pt x="5964654" y="157998"/>
                                      </a:cubicBezTo>
                                      <a:cubicBezTo>
                                        <a:pt x="5956743" y="161969"/>
                                        <a:pt x="5949022" y="166634"/>
                                        <a:pt x="5941427" y="172023"/>
                                      </a:cubicBezTo>
                                      <a:cubicBezTo>
                                        <a:pt x="5933832" y="177381"/>
                                        <a:pt x="5926930" y="183874"/>
                                        <a:pt x="5920753" y="191501"/>
                                      </a:cubicBezTo>
                                      <a:cubicBezTo>
                                        <a:pt x="5914576" y="199128"/>
                                        <a:pt x="5909092" y="207890"/>
                                        <a:pt x="5904302" y="217787"/>
                                      </a:cubicBezTo>
                                      <a:cubicBezTo>
                                        <a:pt x="5899543" y="227652"/>
                                        <a:pt x="5895950" y="238273"/>
                                        <a:pt x="5893555" y="249620"/>
                                      </a:cubicBezTo>
                                      <a:cubicBezTo>
                                        <a:pt x="5891128" y="260966"/>
                                        <a:pt x="5889931" y="273100"/>
                                        <a:pt x="5889931" y="285960"/>
                                      </a:cubicBezTo>
                                      <a:cubicBezTo>
                                        <a:pt x="5889931" y="302822"/>
                                        <a:pt x="5892074" y="318360"/>
                                        <a:pt x="5896329" y="332606"/>
                                      </a:cubicBezTo>
                                      <a:cubicBezTo>
                                        <a:pt x="5900615" y="346852"/>
                                        <a:pt x="5907013" y="359805"/>
                                        <a:pt x="5915553" y="371404"/>
                                      </a:cubicBezTo>
                                      <a:cubicBezTo>
                                        <a:pt x="5924062" y="383003"/>
                                        <a:pt x="5933643" y="392899"/>
                                        <a:pt x="5944232" y="401094"/>
                                      </a:cubicBezTo>
                                      <a:cubicBezTo>
                                        <a:pt x="5954821" y="409288"/>
                                        <a:pt x="5966450" y="415781"/>
                                        <a:pt x="5979088" y="420603"/>
                                      </a:cubicBezTo>
                                      <a:cubicBezTo>
                                        <a:pt x="5991758" y="425362"/>
                                        <a:pt x="6005120" y="428987"/>
                                        <a:pt x="6019207" y="431382"/>
                                      </a:cubicBezTo>
                                      <a:cubicBezTo>
                                        <a:pt x="6033326" y="433778"/>
                                        <a:pt x="6048138" y="434975"/>
                                        <a:pt x="6063675" y="434975"/>
                                      </a:cubicBezTo>
                                      <a:cubicBezTo>
                                        <a:pt x="6081009" y="434975"/>
                                        <a:pt x="6097239" y="434030"/>
                                        <a:pt x="6112366" y="432139"/>
                                      </a:cubicBezTo>
                                      <a:cubicBezTo>
                                        <a:pt x="6127493" y="430279"/>
                                        <a:pt x="6141550" y="427442"/>
                                        <a:pt x="6154502" y="423723"/>
                                      </a:cubicBezTo>
                                      <a:cubicBezTo>
                                        <a:pt x="6157465" y="422841"/>
                                        <a:pt x="6159923" y="421013"/>
                                        <a:pt x="6161656" y="418618"/>
                                      </a:cubicBezTo>
                                      <a:cubicBezTo>
                                        <a:pt x="6163358" y="416222"/>
                                        <a:pt x="6164335" y="413291"/>
                                        <a:pt x="6164335" y="410171"/>
                                      </a:cubicBezTo>
                                      <a:lnTo>
                                        <a:pt x="6164335" y="357095"/>
                                      </a:lnTo>
                                      <a:cubicBezTo>
                                        <a:pt x="6164335" y="352651"/>
                                        <a:pt x="6162318" y="348743"/>
                                        <a:pt x="6159198" y="346190"/>
                                      </a:cubicBezTo>
                                      <a:cubicBezTo>
                                        <a:pt x="6156109" y="343637"/>
                                        <a:pt x="6151918" y="342439"/>
                                        <a:pt x="6147600" y="343385"/>
                                      </a:cubicBezTo>
                                      <a:cubicBezTo>
                                        <a:pt x="6138177" y="345528"/>
                                        <a:pt x="6128250" y="347135"/>
                                        <a:pt x="6117787" y="348207"/>
                                      </a:cubicBezTo>
                                      <a:cubicBezTo>
                                        <a:pt x="6107355" y="349279"/>
                                        <a:pt x="6096420" y="349815"/>
                                        <a:pt x="6084948" y="349815"/>
                                      </a:cubicBezTo>
                                      <a:cubicBezTo>
                                        <a:pt x="6075556" y="349815"/>
                                        <a:pt x="6066701" y="349058"/>
                                        <a:pt x="6058349" y="347577"/>
                                      </a:cubicBezTo>
                                      <a:cubicBezTo>
                                        <a:pt x="6050029" y="346095"/>
                                        <a:pt x="6042213" y="343889"/>
                                        <a:pt x="6034933" y="340927"/>
                                      </a:cubicBezTo>
                                      <a:cubicBezTo>
                                        <a:pt x="6027622" y="337932"/>
                                        <a:pt x="6021571" y="334308"/>
                                        <a:pt x="6016780" y="330053"/>
                                      </a:cubicBezTo>
                                      <a:cubicBezTo>
                                        <a:pt x="6011990" y="325767"/>
                                        <a:pt x="6008461" y="320850"/>
                                        <a:pt x="6006160" y="315271"/>
                                      </a:cubicBezTo>
                                      <a:lnTo>
                                        <a:pt x="6164209" y="315271"/>
                                      </a:lnTo>
                                      <a:cubicBezTo>
                                        <a:pt x="6167739" y="315271"/>
                                        <a:pt x="6170985" y="313979"/>
                                        <a:pt x="6173506" y="311836"/>
                                      </a:cubicBezTo>
                                      <a:cubicBezTo>
                                        <a:pt x="6176028" y="309693"/>
                                        <a:pt x="6177761" y="306667"/>
                                        <a:pt x="6178202" y="303200"/>
                                      </a:cubicBezTo>
                                      <a:cubicBezTo>
                                        <a:pt x="6178833" y="298252"/>
                                        <a:pt x="6179337" y="293303"/>
                                        <a:pt x="6179746" y="288355"/>
                                      </a:cubicBezTo>
                                      <a:cubicBezTo>
                                        <a:pt x="6180156" y="283375"/>
                                        <a:pt x="6180440" y="278396"/>
                                        <a:pt x="6180598" y="273416"/>
                                      </a:cubicBezTo>
                                      <a:cubicBezTo>
                                        <a:pt x="6180881" y="264591"/>
                                        <a:pt x="6180471" y="255703"/>
                                        <a:pt x="6179179" y="246973"/>
                                      </a:cubicBezTo>
                                      <a:cubicBezTo>
                                        <a:pt x="6177855" y="238274"/>
                                        <a:pt x="6175649" y="229701"/>
                                        <a:pt x="6172340" y="221506"/>
                                      </a:cubicBezTo>
                                      <a:cubicBezTo>
                                        <a:pt x="6169031" y="213406"/>
                                        <a:pt x="6165155" y="205810"/>
                                        <a:pt x="6160711" y="198688"/>
                                      </a:cubicBezTo>
                                      <a:moveTo>
                                        <a:pt x="6077762" y="245586"/>
                                      </a:moveTo>
                                      <a:cubicBezTo>
                                        <a:pt x="6078708" y="250061"/>
                                        <a:pt x="6078833" y="254694"/>
                                        <a:pt x="6078077" y="259485"/>
                                      </a:cubicBezTo>
                                      <a:lnTo>
                                        <a:pt x="6004961" y="259485"/>
                                      </a:lnTo>
                                      <a:cubicBezTo>
                                        <a:pt x="6004961" y="253717"/>
                                        <a:pt x="6005876" y="248485"/>
                                        <a:pt x="6007704" y="243789"/>
                                      </a:cubicBezTo>
                                      <a:cubicBezTo>
                                        <a:pt x="6009532" y="239093"/>
                                        <a:pt x="6012274" y="234933"/>
                                        <a:pt x="6015898" y="231277"/>
                                      </a:cubicBezTo>
                                      <a:cubicBezTo>
                                        <a:pt x="6019554" y="227652"/>
                                        <a:pt x="6023776" y="224910"/>
                                        <a:pt x="6028567" y="223082"/>
                                      </a:cubicBezTo>
                                      <a:cubicBezTo>
                                        <a:pt x="6033357" y="221286"/>
                                        <a:pt x="6038715" y="220340"/>
                                        <a:pt x="6044640" y="220340"/>
                                      </a:cubicBezTo>
                                      <a:cubicBezTo>
                                        <a:pt x="6051195" y="220340"/>
                                        <a:pt x="6056774" y="221380"/>
                                        <a:pt x="6061375" y="223460"/>
                                      </a:cubicBezTo>
                                      <a:cubicBezTo>
                                        <a:pt x="6065976" y="225509"/>
                                        <a:pt x="6069632" y="228598"/>
                                        <a:pt x="6072310" y="232726"/>
                                      </a:cubicBezTo>
                                      <a:cubicBezTo>
                                        <a:pt x="6074989" y="236855"/>
                                        <a:pt x="6076786" y="241142"/>
                                        <a:pt x="6077763" y="245586"/>
                                      </a:cubicBezTo>
                                      <a:moveTo>
                                        <a:pt x="5322151" y="421643"/>
                                      </a:moveTo>
                                      <a:cubicBezTo>
                                        <a:pt x="5324703" y="419122"/>
                                        <a:pt x="5326247" y="415623"/>
                                        <a:pt x="5326247" y="411747"/>
                                      </a:cubicBezTo>
                                      <a:lnTo>
                                        <a:pt x="5326247" y="19761"/>
                                      </a:lnTo>
                                      <a:cubicBezTo>
                                        <a:pt x="5326247" y="15885"/>
                                        <a:pt x="5324703" y="12355"/>
                                        <a:pt x="5322151" y="9833"/>
                                      </a:cubicBezTo>
                                      <a:cubicBezTo>
                                        <a:pt x="5319629" y="7281"/>
                                        <a:pt x="5316100" y="5736"/>
                                        <a:pt x="5312223" y="5736"/>
                                      </a:cubicBezTo>
                                      <a:lnTo>
                                        <a:pt x="5218875" y="5736"/>
                                      </a:lnTo>
                                      <a:cubicBezTo>
                                        <a:pt x="5214998" y="5736"/>
                                        <a:pt x="5211500" y="7281"/>
                                        <a:pt x="5208979" y="9833"/>
                                      </a:cubicBezTo>
                                      <a:cubicBezTo>
                                        <a:pt x="5206426" y="12355"/>
                                        <a:pt x="5204851" y="15885"/>
                                        <a:pt x="5204851" y="19761"/>
                                      </a:cubicBezTo>
                                      <a:lnTo>
                                        <a:pt x="5204851" y="411747"/>
                                      </a:lnTo>
                                      <a:cubicBezTo>
                                        <a:pt x="5204851" y="415623"/>
                                        <a:pt x="5206426" y="419122"/>
                                        <a:pt x="5208979" y="421643"/>
                                      </a:cubicBezTo>
                                      <a:cubicBezTo>
                                        <a:pt x="5211500" y="424196"/>
                                        <a:pt x="5214998" y="425772"/>
                                        <a:pt x="5218875" y="425772"/>
                                      </a:cubicBezTo>
                                      <a:lnTo>
                                        <a:pt x="5312223" y="425772"/>
                                      </a:lnTo>
                                      <a:cubicBezTo>
                                        <a:pt x="5316100" y="425772"/>
                                        <a:pt x="5319629" y="424196"/>
                                        <a:pt x="5322151" y="421643"/>
                                      </a:cubicBezTo>
                                      <a:moveTo>
                                        <a:pt x="6225411" y="250502"/>
                                      </a:moveTo>
                                      <a:cubicBezTo>
                                        <a:pt x="6226987" y="256963"/>
                                        <a:pt x="6229351" y="262731"/>
                                        <a:pt x="6232534" y="267806"/>
                                      </a:cubicBezTo>
                                      <a:cubicBezTo>
                                        <a:pt x="6235686" y="272911"/>
                                        <a:pt x="6239278" y="277513"/>
                                        <a:pt x="6243312" y="281705"/>
                                      </a:cubicBezTo>
                                      <a:cubicBezTo>
                                        <a:pt x="6247346" y="285865"/>
                                        <a:pt x="6251821" y="289584"/>
                                        <a:pt x="6256706" y="292831"/>
                                      </a:cubicBezTo>
                                      <a:cubicBezTo>
                                        <a:pt x="6261591" y="296108"/>
                                        <a:pt x="6266633" y="299039"/>
                                        <a:pt x="6271865" y="301624"/>
                                      </a:cubicBezTo>
                                      <a:cubicBezTo>
                                        <a:pt x="6277097" y="304208"/>
                                        <a:pt x="6282486" y="306478"/>
                                        <a:pt x="6288063" y="308369"/>
                                      </a:cubicBezTo>
                                      <a:cubicBezTo>
                                        <a:pt x="6293611" y="310291"/>
                                        <a:pt x="6298999" y="312088"/>
                                        <a:pt x="6304231" y="313758"/>
                                      </a:cubicBezTo>
                                      <a:cubicBezTo>
                                        <a:pt x="6309462" y="315460"/>
                                        <a:pt x="6314505" y="317005"/>
                                        <a:pt x="6319390" y="318454"/>
                                      </a:cubicBezTo>
                                      <a:cubicBezTo>
                                        <a:pt x="6324306" y="319904"/>
                                        <a:pt x="6328750" y="321322"/>
                                        <a:pt x="6332784" y="322772"/>
                                      </a:cubicBezTo>
                                      <a:cubicBezTo>
                                        <a:pt x="6336818" y="324191"/>
                                        <a:pt x="6340411" y="325640"/>
                                        <a:pt x="6343594" y="327090"/>
                                      </a:cubicBezTo>
                                      <a:cubicBezTo>
                                        <a:pt x="6346745" y="328508"/>
                                        <a:pt x="6349109" y="330179"/>
                                        <a:pt x="6350684" y="332038"/>
                                      </a:cubicBezTo>
                                      <a:cubicBezTo>
                                        <a:pt x="6352260" y="333929"/>
                                        <a:pt x="6353048" y="336010"/>
                                        <a:pt x="6353048" y="338310"/>
                                      </a:cubicBezTo>
                                      <a:cubicBezTo>
                                        <a:pt x="6353048" y="340012"/>
                                        <a:pt x="6352575" y="341525"/>
                                        <a:pt x="6351567" y="342817"/>
                                      </a:cubicBezTo>
                                      <a:cubicBezTo>
                                        <a:pt x="6350558" y="344141"/>
                                        <a:pt x="6349046" y="345213"/>
                                        <a:pt x="6347029" y="346064"/>
                                      </a:cubicBezTo>
                                      <a:cubicBezTo>
                                        <a:pt x="6345012" y="346915"/>
                                        <a:pt x="6342270" y="347577"/>
                                        <a:pt x="6338772" y="348018"/>
                                      </a:cubicBezTo>
                                      <a:cubicBezTo>
                                        <a:pt x="6335273" y="348428"/>
                                        <a:pt x="6331019" y="348648"/>
                                        <a:pt x="6326039" y="348648"/>
                                      </a:cubicBezTo>
                                      <a:cubicBezTo>
                                        <a:pt x="6319296" y="348648"/>
                                        <a:pt x="6311952" y="348081"/>
                                        <a:pt x="6303948" y="346946"/>
                                      </a:cubicBezTo>
                                      <a:cubicBezTo>
                                        <a:pt x="6295942" y="345780"/>
                                        <a:pt x="6287276" y="344047"/>
                                        <a:pt x="6277979" y="341746"/>
                                      </a:cubicBezTo>
                                      <a:cubicBezTo>
                                        <a:pt x="6272558" y="340422"/>
                                        <a:pt x="6267232" y="338783"/>
                                        <a:pt x="6262063" y="336892"/>
                                      </a:cubicBezTo>
                                      <a:cubicBezTo>
                                        <a:pt x="6256864" y="335001"/>
                                        <a:pt x="6251821" y="332826"/>
                                        <a:pt x="6246873" y="330368"/>
                                      </a:cubicBezTo>
                                      <a:cubicBezTo>
                                        <a:pt x="6242177" y="328036"/>
                                        <a:pt x="6237072" y="328477"/>
                                        <a:pt x="6233164" y="330841"/>
                                      </a:cubicBezTo>
                                      <a:cubicBezTo>
                                        <a:pt x="6229256" y="333173"/>
                                        <a:pt x="6226482" y="337428"/>
                                        <a:pt x="6226482" y="342660"/>
                                      </a:cubicBezTo>
                                      <a:lnTo>
                                        <a:pt x="6226482" y="402134"/>
                                      </a:lnTo>
                                      <a:cubicBezTo>
                                        <a:pt x="6226482" y="404781"/>
                                        <a:pt x="6227207" y="407366"/>
                                        <a:pt x="6228531" y="409572"/>
                                      </a:cubicBezTo>
                                      <a:cubicBezTo>
                                        <a:pt x="6229854" y="411778"/>
                                        <a:pt x="6231777" y="413606"/>
                                        <a:pt x="6234172" y="414772"/>
                                      </a:cubicBezTo>
                                      <a:cubicBezTo>
                                        <a:pt x="6240822" y="417987"/>
                                        <a:pt x="6247787" y="420792"/>
                                        <a:pt x="6255035" y="423187"/>
                                      </a:cubicBezTo>
                                      <a:cubicBezTo>
                                        <a:pt x="6262284" y="425614"/>
                                        <a:pt x="6269848" y="427600"/>
                                        <a:pt x="6277695" y="429207"/>
                                      </a:cubicBezTo>
                                      <a:cubicBezTo>
                                        <a:pt x="6287087" y="431130"/>
                                        <a:pt x="6297171" y="432579"/>
                                        <a:pt x="6307887" y="433525"/>
                                      </a:cubicBezTo>
                                      <a:cubicBezTo>
                                        <a:pt x="6318633" y="434502"/>
                                        <a:pt x="6330042" y="434975"/>
                                        <a:pt x="6342143" y="434975"/>
                                      </a:cubicBezTo>
                                      <a:cubicBezTo>
                                        <a:pt x="6350968" y="434975"/>
                                        <a:pt x="6359634" y="434628"/>
                                        <a:pt x="6368175" y="433966"/>
                                      </a:cubicBezTo>
                                      <a:cubicBezTo>
                                        <a:pt x="6376716" y="433273"/>
                                        <a:pt x="6385099" y="432264"/>
                                        <a:pt x="6393356" y="430941"/>
                                      </a:cubicBezTo>
                                      <a:cubicBezTo>
                                        <a:pt x="6401581" y="429585"/>
                                        <a:pt x="6409365" y="427694"/>
                                        <a:pt x="6416646" y="425268"/>
                                      </a:cubicBezTo>
                                      <a:cubicBezTo>
                                        <a:pt x="6423926" y="422809"/>
                                        <a:pt x="6430733" y="419815"/>
                                        <a:pt x="6437068" y="416253"/>
                                      </a:cubicBezTo>
                                      <a:cubicBezTo>
                                        <a:pt x="6443402" y="412723"/>
                                        <a:pt x="6449075" y="408595"/>
                                        <a:pt x="6454118" y="403899"/>
                                      </a:cubicBezTo>
                                      <a:cubicBezTo>
                                        <a:pt x="6459160" y="399202"/>
                                        <a:pt x="6463540" y="393939"/>
                                        <a:pt x="6467260" y="388077"/>
                                      </a:cubicBezTo>
                                      <a:cubicBezTo>
                                        <a:pt x="6471010" y="382214"/>
                                        <a:pt x="6473815" y="375627"/>
                                        <a:pt x="6475674" y="368283"/>
                                      </a:cubicBezTo>
                                      <a:cubicBezTo>
                                        <a:pt x="6477565" y="360971"/>
                                        <a:pt x="6478479" y="352871"/>
                                        <a:pt x="6478479" y="344046"/>
                                      </a:cubicBezTo>
                                      <a:cubicBezTo>
                                        <a:pt x="6478479" y="336009"/>
                                        <a:pt x="6477691" y="328666"/>
                                        <a:pt x="6476116" y="322047"/>
                                      </a:cubicBezTo>
                                      <a:cubicBezTo>
                                        <a:pt x="6474540" y="315428"/>
                                        <a:pt x="6472176" y="309534"/>
                                        <a:pt x="6468993" y="304334"/>
                                      </a:cubicBezTo>
                                      <a:cubicBezTo>
                                        <a:pt x="6465842" y="299165"/>
                                        <a:pt x="6462280" y="294469"/>
                                        <a:pt x="6458277" y="290246"/>
                                      </a:cubicBezTo>
                                      <a:cubicBezTo>
                                        <a:pt x="6454307" y="286054"/>
                                        <a:pt x="6449926" y="282303"/>
                                        <a:pt x="6445136" y="279025"/>
                                      </a:cubicBezTo>
                                      <a:cubicBezTo>
                                        <a:pt x="6440345" y="275779"/>
                                        <a:pt x="6435334" y="272879"/>
                                        <a:pt x="6430103" y="270327"/>
                                      </a:cubicBezTo>
                                      <a:cubicBezTo>
                                        <a:pt x="6424871" y="267805"/>
                                        <a:pt x="6419419" y="265599"/>
                                        <a:pt x="6413778" y="263802"/>
                                      </a:cubicBezTo>
                                      <a:cubicBezTo>
                                        <a:pt x="6408105" y="261974"/>
                                        <a:pt x="6402653" y="260241"/>
                                        <a:pt x="6397453" y="258602"/>
                                      </a:cubicBezTo>
                                      <a:cubicBezTo>
                                        <a:pt x="6392222" y="256995"/>
                                        <a:pt x="6387211" y="255450"/>
                                        <a:pt x="6382389" y="254000"/>
                                      </a:cubicBezTo>
                                      <a:cubicBezTo>
                                        <a:pt x="6377598" y="252582"/>
                                        <a:pt x="6373218" y="251132"/>
                                        <a:pt x="6369247" y="249683"/>
                                      </a:cubicBezTo>
                                      <a:cubicBezTo>
                                        <a:pt x="6365276" y="248264"/>
                                        <a:pt x="6361715" y="246815"/>
                                        <a:pt x="6358532" y="245365"/>
                                      </a:cubicBezTo>
                                      <a:cubicBezTo>
                                        <a:pt x="6355380" y="243946"/>
                                        <a:pt x="6353016" y="242244"/>
                                        <a:pt x="6351409" y="240259"/>
                                      </a:cubicBezTo>
                                      <a:cubicBezTo>
                                        <a:pt x="6349833" y="238305"/>
                                        <a:pt x="6349045" y="236067"/>
                                        <a:pt x="6349045" y="233577"/>
                                      </a:cubicBezTo>
                                      <a:cubicBezTo>
                                        <a:pt x="6349045" y="231655"/>
                                        <a:pt x="6349549" y="230047"/>
                                        <a:pt x="6350558" y="228755"/>
                                      </a:cubicBezTo>
                                      <a:cubicBezTo>
                                        <a:pt x="6351566" y="227462"/>
                                        <a:pt x="6353048" y="226486"/>
                                        <a:pt x="6355065" y="225792"/>
                                      </a:cubicBezTo>
                                      <a:cubicBezTo>
                                        <a:pt x="6357082" y="225130"/>
                                        <a:pt x="6359288" y="224626"/>
                                        <a:pt x="6361620" y="224311"/>
                                      </a:cubicBezTo>
                                      <a:cubicBezTo>
                                        <a:pt x="6363984" y="223964"/>
                                        <a:pt x="6366473" y="223807"/>
                                        <a:pt x="6369183" y="223807"/>
                                      </a:cubicBezTo>
                                      <a:cubicBezTo>
                                        <a:pt x="6376085" y="223807"/>
                                        <a:pt x="6383302" y="224405"/>
                                        <a:pt x="6390834" y="225603"/>
                                      </a:cubicBezTo>
                                      <a:cubicBezTo>
                                        <a:pt x="6398366" y="226801"/>
                                        <a:pt x="6406182" y="228597"/>
                                        <a:pt x="6414345" y="230993"/>
                                      </a:cubicBezTo>
                                      <a:cubicBezTo>
                                        <a:pt x="6418442" y="232190"/>
                                        <a:pt x="6422413" y="233482"/>
                                        <a:pt x="6426226" y="234869"/>
                                      </a:cubicBezTo>
                                      <a:cubicBezTo>
                                        <a:pt x="6430071" y="236224"/>
                                        <a:pt x="6433758" y="237674"/>
                                        <a:pt x="6437288" y="239187"/>
                                      </a:cubicBezTo>
                                      <a:cubicBezTo>
                                        <a:pt x="6441921" y="241173"/>
                                        <a:pt x="6446743" y="240479"/>
                                        <a:pt x="6450430" y="238053"/>
                                      </a:cubicBezTo>
                                      <a:cubicBezTo>
                                        <a:pt x="6454118" y="235626"/>
                                        <a:pt x="6456639" y="231434"/>
                                        <a:pt x="6456639" y="226423"/>
                                      </a:cubicBezTo>
                                      <a:lnTo>
                                        <a:pt x="6456639" y="173158"/>
                                      </a:lnTo>
                                      <a:cubicBezTo>
                                        <a:pt x="6456639" y="170384"/>
                                        <a:pt x="6455820" y="167674"/>
                                        <a:pt x="6454370" y="165405"/>
                                      </a:cubicBezTo>
                                      <a:cubicBezTo>
                                        <a:pt x="6452920" y="163135"/>
                                        <a:pt x="6450840" y="161276"/>
                                        <a:pt x="6448287" y="160172"/>
                                      </a:cubicBezTo>
                                      <a:cubicBezTo>
                                        <a:pt x="6441827" y="157430"/>
                                        <a:pt x="6435240" y="154909"/>
                                        <a:pt x="6428496" y="152671"/>
                                      </a:cubicBezTo>
                                      <a:cubicBezTo>
                                        <a:pt x="6421720" y="150402"/>
                                        <a:pt x="6414818" y="148416"/>
                                        <a:pt x="6407727" y="146683"/>
                                      </a:cubicBezTo>
                                      <a:cubicBezTo>
                                        <a:pt x="6399092" y="144603"/>
                                        <a:pt x="6389795" y="142995"/>
                                        <a:pt x="6379836" y="141955"/>
                                      </a:cubicBezTo>
                                      <a:cubicBezTo>
                                        <a:pt x="6369845" y="140884"/>
                                        <a:pt x="6359225" y="140379"/>
                                        <a:pt x="6347911" y="140379"/>
                                      </a:cubicBezTo>
                                      <a:cubicBezTo>
                                        <a:pt x="6339843" y="140379"/>
                                        <a:pt x="6331932" y="140726"/>
                                        <a:pt x="6324148" y="141451"/>
                                      </a:cubicBezTo>
                                      <a:cubicBezTo>
                                        <a:pt x="6316395" y="142176"/>
                                        <a:pt x="6308769" y="143247"/>
                                        <a:pt x="6301299" y="144697"/>
                                      </a:cubicBezTo>
                                      <a:cubicBezTo>
                                        <a:pt x="6293799" y="146116"/>
                                        <a:pt x="6286771" y="148070"/>
                                        <a:pt x="6280153" y="150497"/>
                                      </a:cubicBezTo>
                                      <a:cubicBezTo>
                                        <a:pt x="6273534" y="152955"/>
                                        <a:pt x="6267326" y="155918"/>
                                        <a:pt x="6261590" y="159353"/>
                                      </a:cubicBezTo>
                                      <a:cubicBezTo>
                                        <a:pt x="6255823" y="162788"/>
                                        <a:pt x="6250623" y="166823"/>
                                        <a:pt x="6245990" y="171361"/>
                                      </a:cubicBezTo>
                                      <a:cubicBezTo>
                                        <a:pt x="6241326" y="175931"/>
                                        <a:pt x="6237229" y="181037"/>
                                        <a:pt x="6233699" y="186679"/>
                                      </a:cubicBezTo>
                                      <a:cubicBezTo>
                                        <a:pt x="6230138" y="192352"/>
                                        <a:pt x="6227459" y="198687"/>
                                        <a:pt x="6225694" y="205747"/>
                                      </a:cubicBezTo>
                                      <a:cubicBezTo>
                                        <a:pt x="6223929" y="212807"/>
                                        <a:pt x="6223047" y="220529"/>
                                        <a:pt x="6223047" y="228975"/>
                                      </a:cubicBezTo>
                                      <a:cubicBezTo>
                                        <a:pt x="6223047" y="236855"/>
                                        <a:pt x="6223835" y="244009"/>
                                        <a:pt x="6225411" y="250502"/>
                                      </a:cubicBezTo>
                                      <a:moveTo>
                                        <a:pt x="4394119" y="153680"/>
                                      </a:moveTo>
                                      <a:cubicBezTo>
                                        <a:pt x="4396640" y="156233"/>
                                        <a:pt x="4398216" y="159732"/>
                                        <a:pt x="4398216" y="163608"/>
                                      </a:cubicBezTo>
                                      <a:lnTo>
                                        <a:pt x="4398216" y="407933"/>
                                      </a:lnTo>
                                      <a:cubicBezTo>
                                        <a:pt x="4398216" y="434408"/>
                                        <a:pt x="4394213" y="457321"/>
                                        <a:pt x="4386209" y="476736"/>
                                      </a:cubicBezTo>
                                      <a:cubicBezTo>
                                        <a:pt x="4378204" y="496151"/>
                                        <a:pt x="4366197" y="512036"/>
                                        <a:pt x="4350187" y="524391"/>
                                      </a:cubicBezTo>
                                      <a:cubicBezTo>
                                        <a:pt x="4334145" y="536809"/>
                                        <a:pt x="4316087" y="546106"/>
                                        <a:pt x="4296012" y="552284"/>
                                      </a:cubicBezTo>
                                      <a:cubicBezTo>
                                        <a:pt x="4275937" y="558493"/>
                                        <a:pt x="4253813" y="561581"/>
                                        <a:pt x="4229672" y="561581"/>
                                      </a:cubicBezTo>
                                      <a:cubicBezTo>
                                        <a:pt x="4208462" y="561581"/>
                                        <a:pt x="4188166" y="559911"/>
                                        <a:pt x="4168753" y="556570"/>
                                      </a:cubicBezTo>
                                      <a:cubicBezTo>
                                        <a:pt x="4149339" y="553229"/>
                                        <a:pt x="4130809" y="548218"/>
                                        <a:pt x="4113223" y="541536"/>
                                      </a:cubicBezTo>
                                      <a:cubicBezTo>
                                        <a:pt x="4110481" y="540496"/>
                                        <a:pt x="4108243" y="538637"/>
                                        <a:pt x="4106667" y="536304"/>
                                      </a:cubicBezTo>
                                      <a:cubicBezTo>
                                        <a:pt x="4105092" y="533972"/>
                                        <a:pt x="4104209" y="531167"/>
                                        <a:pt x="4104209" y="528267"/>
                                      </a:cubicBezTo>
                                      <a:lnTo>
                                        <a:pt x="4104209" y="460000"/>
                                      </a:lnTo>
                                      <a:cubicBezTo>
                                        <a:pt x="4104209" y="455052"/>
                                        <a:pt x="4106699" y="450860"/>
                                        <a:pt x="4110323" y="448370"/>
                                      </a:cubicBezTo>
                                      <a:cubicBezTo>
                                        <a:pt x="4113948" y="445912"/>
                                        <a:pt x="4118738" y="445124"/>
                                        <a:pt x="4123276" y="447015"/>
                                      </a:cubicBezTo>
                                      <a:cubicBezTo>
                                        <a:pt x="4136135" y="452404"/>
                                        <a:pt x="4149623" y="456438"/>
                                        <a:pt x="4163679" y="459149"/>
                                      </a:cubicBezTo>
                                      <a:cubicBezTo>
                                        <a:pt x="4177767" y="461828"/>
                                        <a:pt x="4192453" y="463183"/>
                                        <a:pt x="4207769" y="463183"/>
                                      </a:cubicBezTo>
                                      <a:cubicBezTo>
                                        <a:pt x="4230996" y="463183"/>
                                        <a:pt x="4248392" y="459244"/>
                                        <a:pt x="4259990" y="451364"/>
                                      </a:cubicBezTo>
                                      <a:cubicBezTo>
                                        <a:pt x="4271588" y="443516"/>
                                        <a:pt x="4277355" y="431697"/>
                                        <a:pt x="4277355" y="415970"/>
                                      </a:cubicBezTo>
                                      <a:lnTo>
                                        <a:pt x="4277355" y="402197"/>
                                      </a:lnTo>
                                      <a:cubicBezTo>
                                        <a:pt x="4267995" y="410990"/>
                                        <a:pt x="4257028" y="417609"/>
                                        <a:pt x="4244453" y="422021"/>
                                      </a:cubicBezTo>
                                      <a:cubicBezTo>
                                        <a:pt x="4231910" y="426434"/>
                                        <a:pt x="4217760" y="428671"/>
                                        <a:pt x="4202034" y="428671"/>
                                      </a:cubicBezTo>
                                      <a:cubicBezTo>
                                        <a:pt x="4181139" y="428671"/>
                                        <a:pt x="4162765" y="425204"/>
                                        <a:pt x="4146944" y="418302"/>
                                      </a:cubicBezTo>
                                      <a:cubicBezTo>
                                        <a:pt x="4131124" y="411368"/>
                                        <a:pt x="4117856" y="401030"/>
                                        <a:pt x="4107141" y="387194"/>
                                      </a:cubicBezTo>
                                      <a:cubicBezTo>
                                        <a:pt x="4096363" y="373390"/>
                                        <a:pt x="4088326" y="357914"/>
                                        <a:pt x="4082968" y="340769"/>
                                      </a:cubicBezTo>
                                      <a:cubicBezTo>
                                        <a:pt x="4077579" y="323592"/>
                                        <a:pt x="4074901" y="304744"/>
                                        <a:pt x="4074901" y="284195"/>
                                      </a:cubicBezTo>
                                      <a:cubicBezTo>
                                        <a:pt x="4074901" y="263708"/>
                                        <a:pt x="4077579" y="244860"/>
                                        <a:pt x="4082968" y="227746"/>
                                      </a:cubicBezTo>
                                      <a:cubicBezTo>
                                        <a:pt x="4088326" y="210632"/>
                                        <a:pt x="4096362" y="195220"/>
                                        <a:pt x="4107141" y="181510"/>
                                      </a:cubicBezTo>
                                      <a:cubicBezTo>
                                        <a:pt x="4117856" y="167800"/>
                                        <a:pt x="4131124" y="157525"/>
                                        <a:pt x="4146944" y="150654"/>
                                      </a:cubicBezTo>
                                      <a:cubicBezTo>
                                        <a:pt x="4162765" y="143815"/>
                                        <a:pt x="4181139" y="140411"/>
                                        <a:pt x="4202033" y="140411"/>
                                      </a:cubicBezTo>
                                      <a:cubicBezTo>
                                        <a:pt x="4221005" y="140411"/>
                                        <a:pt x="4237992" y="143941"/>
                                        <a:pt x="4252930" y="151032"/>
                                      </a:cubicBezTo>
                                      <a:cubicBezTo>
                                        <a:pt x="4267900" y="158124"/>
                                        <a:pt x="4280853" y="168777"/>
                                        <a:pt x="4291788" y="182960"/>
                                      </a:cubicBezTo>
                                      <a:lnTo>
                                        <a:pt x="4291788" y="163608"/>
                                      </a:lnTo>
                                      <a:cubicBezTo>
                                        <a:pt x="4291788" y="159731"/>
                                        <a:pt x="4293364" y="156233"/>
                                        <a:pt x="4295917" y="153680"/>
                                      </a:cubicBezTo>
                                      <a:cubicBezTo>
                                        <a:pt x="4298439" y="151158"/>
                                        <a:pt x="4301936" y="149582"/>
                                        <a:pt x="4305813" y="149582"/>
                                      </a:cubicBezTo>
                                      <a:lnTo>
                                        <a:pt x="4384192" y="149582"/>
                                      </a:lnTo>
                                      <a:cubicBezTo>
                                        <a:pt x="4388068" y="149582"/>
                                        <a:pt x="4391566" y="151158"/>
                                        <a:pt x="4394119" y="153680"/>
                                      </a:cubicBezTo>
                                      <a:moveTo>
                                        <a:pt x="4277985" y="285960"/>
                                      </a:moveTo>
                                      <a:lnTo>
                                        <a:pt x="4277985" y="255450"/>
                                      </a:lnTo>
                                      <a:cubicBezTo>
                                        <a:pt x="4274140" y="248926"/>
                                        <a:pt x="4269255" y="244041"/>
                                        <a:pt x="4263330" y="240763"/>
                                      </a:cubicBezTo>
                                      <a:cubicBezTo>
                                        <a:pt x="4257373" y="237517"/>
                                        <a:pt x="4250377" y="235878"/>
                                        <a:pt x="4242341" y="235878"/>
                                      </a:cubicBezTo>
                                      <a:cubicBezTo>
                                        <a:pt x="4235408" y="235878"/>
                                        <a:pt x="4229357" y="237107"/>
                                        <a:pt x="4224125" y="239566"/>
                                      </a:cubicBezTo>
                                      <a:cubicBezTo>
                                        <a:pt x="4218893" y="241992"/>
                                        <a:pt x="4214513" y="245680"/>
                                        <a:pt x="4210952" y="250597"/>
                                      </a:cubicBezTo>
                                      <a:cubicBezTo>
                                        <a:pt x="4207358" y="255450"/>
                                        <a:pt x="4204711" y="260840"/>
                                        <a:pt x="4202946" y="266734"/>
                                      </a:cubicBezTo>
                                      <a:cubicBezTo>
                                        <a:pt x="4201181" y="272627"/>
                                        <a:pt x="4200299" y="279026"/>
                                        <a:pt x="4200299" y="285960"/>
                                      </a:cubicBezTo>
                                      <a:cubicBezTo>
                                        <a:pt x="4200299" y="292862"/>
                                        <a:pt x="4201181" y="299260"/>
                                        <a:pt x="4202946" y="305154"/>
                                      </a:cubicBezTo>
                                      <a:cubicBezTo>
                                        <a:pt x="4204711" y="311047"/>
                                        <a:pt x="4207358" y="316437"/>
                                        <a:pt x="4210952" y="321322"/>
                                      </a:cubicBezTo>
                                      <a:cubicBezTo>
                                        <a:pt x="4214512" y="326207"/>
                                        <a:pt x="4218893" y="329895"/>
                                        <a:pt x="4224125" y="332322"/>
                                      </a:cubicBezTo>
                                      <a:cubicBezTo>
                                        <a:pt x="4229357" y="334780"/>
                                        <a:pt x="4235408" y="335978"/>
                                        <a:pt x="4242341" y="335978"/>
                                      </a:cubicBezTo>
                                      <a:cubicBezTo>
                                        <a:pt x="4250377" y="335978"/>
                                        <a:pt x="4257373" y="334339"/>
                                        <a:pt x="4263330" y="331093"/>
                                      </a:cubicBezTo>
                                      <a:cubicBezTo>
                                        <a:pt x="4269255" y="327846"/>
                                        <a:pt x="4274140" y="322961"/>
                                        <a:pt x="4277985" y="316468"/>
                                      </a:cubicBezTo>
                                      <a:lnTo>
                                        <a:pt x="4277985" y="285959"/>
                                      </a:lnTo>
                                      <a:lnTo>
                                        <a:pt x="4277985" y="285960"/>
                                      </a:lnTo>
                                      <a:close/>
                                      <a:moveTo>
                                        <a:pt x="3182481" y="140411"/>
                                      </a:moveTo>
                                      <a:cubicBezTo>
                                        <a:pt x="3169654" y="140411"/>
                                        <a:pt x="3157426" y="142428"/>
                                        <a:pt x="3145828" y="146431"/>
                                      </a:cubicBezTo>
                                      <a:cubicBezTo>
                                        <a:pt x="3134231" y="150465"/>
                                        <a:pt x="3123232" y="156517"/>
                                        <a:pt x="3112863" y="164585"/>
                                      </a:cubicBezTo>
                                      <a:lnTo>
                                        <a:pt x="3112863" y="37002"/>
                                      </a:lnTo>
                                      <a:cubicBezTo>
                                        <a:pt x="3112863" y="33157"/>
                                        <a:pt x="3111319" y="29626"/>
                                        <a:pt x="3108766" y="27105"/>
                                      </a:cubicBezTo>
                                      <a:cubicBezTo>
                                        <a:pt x="3106245" y="24552"/>
                                        <a:pt x="3102747" y="23008"/>
                                        <a:pt x="3098870" y="23008"/>
                                      </a:cubicBezTo>
                                      <a:lnTo>
                                        <a:pt x="3005522" y="23008"/>
                                      </a:lnTo>
                                      <a:cubicBezTo>
                                        <a:pt x="3001646" y="23008"/>
                                        <a:pt x="2998147" y="24552"/>
                                        <a:pt x="2995594" y="27105"/>
                                      </a:cubicBezTo>
                                      <a:cubicBezTo>
                                        <a:pt x="2993073" y="29626"/>
                                        <a:pt x="2991497" y="33157"/>
                                        <a:pt x="2991497" y="37002"/>
                                      </a:cubicBezTo>
                                      <a:lnTo>
                                        <a:pt x="2991497" y="411715"/>
                                      </a:lnTo>
                                      <a:cubicBezTo>
                                        <a:pt x="2991497" y="415592"/>
                                        <a:pt x="2993073" y="419090"/>
                                        <a:pt x="2995594" y="421643"/>
                                      </a:cubicBezTo>
                                      <a:cubicBezTo>
                                        <a:pt x="2998147" y="424196"/>
                                        <a:pt x="3001646" y="425772"/>
                                        <a:pt x="3005522" y="425772"/>
                                      </a:cubicBezTo>
                                      <a:lnTo>
                                        <a:pt x="3098870" y="425772"/>
                                      </a:lnTo>
                                      <a:cubicBezTo>
                                        <a:pt x="3102747" y="425772"/>
                                        <a:pt x="3106245" y="424196"/>
                                        <a:pt x="3108766" y="421643"/>
                                      </a:cubicBezTo>
                                      <a:cubicBezTo>
                                        <a:pt x="3111319" y="419090"/>
                                        <a:pt x="3112863" y="415592"/>
                                        <a:pt x="3112863" y="411715"/>
                                      </a:cubicBezTo>
                                      <a:lnTo>
                                        <a:pt x="3112863" y="255450"/>
                                      </a:lnTo>
                                      <a:cubicBezTo>
                                        <a:pt x="3117086" y="250408"/>
                                        <a:pt x="3121876" y="246752"/>
                                        <a:pt x="3127202" y="244451"/>
                                      </a:cubicBezTo>
                                      <a:cubicBezTo>
                                        <a:pt x="3132560" y="242182"/>
                                        <a:pt x="3138485" y="241268"/>
                                        <a:pt x="3144977" y="241740"/>
                                      </a:cubicBezTo>
                                      <a:cubicBezTo>
                                        <a:pt x="3151595" y="242245"/>
                                        <a:pt x="3157394" y="245523"/>
                                        <a:pt x="3161554" y="250313"/>
                                      </a:cubicBezTo>
                                      <a:cubicBezTo>
                                        <a:pt x="3165682" y="255104"/>
                                        <a:pt x="3168172" y="261439"/>
                                        <a:pt x="3168172" y="268089"/>
                                      </a:cubicBezTo>
                                      <a:lnTo>
                                        <a:pt x="3168172" y="411715"/>
                                      </a:lnTo>
                                      <a:cubicBezTo>
                                        <a:pt x="3168172" y="415592"/>
                                        <a:pt x="3169717" y="419090"/>
                                        <a:pt x="3172269" y="421643"/>
                                      </a:cubicBezTo>
                                      <a:cubicBezTo>
                                        <a:pt x="3174790" y="424196"/>
                                        <a:pt x="3178320" y="425772"/>
                                        <a:pt x="3182165" y="425772"/>
                                      </a:cubicBezTo>
                                      <a:lnTo>
                                        <a:pt x="3275450" y="425772"/>
                                      </a:lnTo>
                                      <a:cubicBezTo>
                                        <a:pt x="3279327" y="425772"/>
                                        <a:pt x="3282825" y="424196"/>
                                        <a:pt x="3285378" y="421643"/>
                                      </a:cubicBezTo>
                                      <a:cubicBezTo>
                                        <a:pt x="3287899" y="419090"/>
                                        <a:pt x="3289474" y="415592"/>
                                        <a:pt x="3289474" y="411715"/>
                                      </a:cubicBezTo>
                                      <a:lnTo>
                                        <a:pt x="3289474" y="247414"/>
                                      </a:lnTo>
                                      <a:cubicBezTo>
                                        <a:pt x="3289474" y="232632"/>
                                        <a:pt x="3287237" y="218953"/>
                                        <a:pt x="3282793" y="206346"/>
                                      </a:cubicBezTo>
                                      <a:cubicBezTo>
                                        <a:pt x="3278349" y="193707"/>
                                        <a:pt x="3271668" y="182172"/>
                                        <a:pt x="3262781" y="171740"/>
                                      </a:cubicBezTo>
                                      <a:cubicBezTo>
                                        <a:pt x="3253862" y="161276"/>
                                        <a:pt x="3242706" y="153459"/>
                                        <a:pt x="3229312" y="148227"/>
                                      </a:cubicBezTo>
                                      <a:cubicBezTo>
                                        <a:pt x="3215949" y="142995"/>
                                        <a:pt x="3200349" y="140411"/>
                                        <a:pt x="3182480" y="140411"/>
                                      </a:cubicBezTo>
                                      <a:moveTo>
                                        <a:pt x="3684079" y="357788"/>
                                      </a:moveTo>
                                      <a:cubicBezTo>
                                        <a:pt x="3681873" y="355204"/>
                                        <a:pt x="3678815" y="353439"/>
                                        <a:pt x="3675443" y="353250"/>
                                      </a:cubicBezTo>
                                      <a:cubicBezTo>
                                        <a:pt x="3669676" y="352966"/>
                                        <a:pt x="3665989" y="351170"/>
                                        <a:pt x="3663688" y="348459"/>
                                      </a:cubicBezTo>
                                      <a:cubicBezTo>
                                        <a:pt x="3661419" y="345749"/>
                                        <a:pt x="3660600" y="342156"/>
                                        <a:pt x="3660600" y="338310"/>
                                      </a:cubicBezTo>
                                      <a:lnTo>
                                        <a:pt x="3660600" y="163703"/>
                                      </a:lnTo>
                                      <a:cubicBezTo>
                                        <a:pt x="3660600" y="159794"/>
                                        <a:pt x="3659024" y="156265"/>
                                        <a:pt x="3656440" y="153711"/>
                                      </a:cubicBezTo>
                                      <a:cubicBezTo>
                                        <a:pt x="3653887" y="151127"/>
                                        <a:pt x="3650357" y="149551"/>
                                        <a:pt x="3646418" y="149551"/>
                                      </a:cubicBezTo>
                                      <a:lnTo>
                                        <a:pt x="3568323" y="149551"/>
                                      </a:lnTo>
                                      <a:cubicBezTo>
                                        <a:pt x="3564415" y="149551"/>
                                        <a:pt x="3560885" y="151127"/>
                                        <a:pt x="3558333" y="153711"/>
                                      </a:cubicBezTo>
                                      <a:cubicBezTo>
                                        <a:pt x="3555748" y="156264"/>
                                        <a:pt x="3554173" y="159794"/>
                                        <a:pt x="3554173" y="163703"/>
                                      </a:cubicBezTo>
                                      <a:lnTo>
                                        <a:pt x="3554173" y="182928"/>
                                      </a:lnTo>
                                      <a:cubicBezTo>
                                        <a:pt x="3545254" y="171424"/>
                                        <a:pt x="3533152" y="160803"/>
                                        <a:pt x="3518119" y="153018"/>
                                      </a:cubicBezTo>
                                      <a:cubicBezTo>
                                        <a:pt x="3503118" y="145233"/>
                                        <a:pt x="3485123" y="140348"/>
                                        <a:pt x="3464417" y="140348"/>
                                      </a:cubicBezTo>
                                      <a:cubicBezTo>
                                        <a:pt x="3420107" y="140348"/>
                                        <a:pt x="3388339" y="158187"/>
                                        <a:pt x="3367634" y="185513"/>
                                      </a:cubicBezTo>
                                      <a:cubicBezTo>
                                        <a:pt x="3346928" y="212839"/>
                                        <a:pt x="3337284" y="249683"/>
                                        <a:pt x="3337284" y="287630"/>
                                      </a:cubicBezTo>
                                      <a:cubicBezTo>
                                        <a:pt x="3337284" y="325609"/>
                                        <a:pt x="3346928" y="362453"/>
                                        <a:pt x="3367634" y="389779"/>
                                      </a:cubicBezTo>
                                      <a:cubicBezTo>
                                        <a:pt x="3388339" y="417104"/>
                                        <a:pt x="3420107" y="434943"/>
                                        <a:pt x="3464417" y="434943"/>
                                      </a:cubicBezTo>
                                      <a:lnTo>
                                        <a:pt x="3465552" y="434943"/>
                                      </a:lnTo>
                                      <a:cubicBezTo>
                                        <a:pt x="3481183" y="434943"/>
                                        <a:pt x="3495838" y="433021"/>
                                        <a:pt x="3509453" y="429113"/>
                                      </a:cubicBezTo>
                                      <a:cubicBezTo>
                                        <a:pt x="3523067" y="425205"/>
                                        <a:pt x="3535705" y="419342"/>
                                        <a:pt x="3547303" y="411557"/>
                                      </a:cubicBezTo>
                                      <a:cubicBezTo>
                                        <a:pt x="3550076" y="409698"/>
                                        <a:pt x="3553322" y="408752"/>
                                        <a:pt x="3556442" y="408910"/>
                                      </a:cubicBezTo>
                                      <a:cubicBezTo>
                                        <a:pt x="3559562" y="409036"/>
                                        <a:pt x="3562619" y="410234"/>
                                        <a:pt x="3565015" y="412597"/>
                                      </a:cubicBezTo>
                                      <a:cubicBezTo>
                                        <a:pt x="3572042" y="419468"/>
                                        <a:pt x="3580678" y="424637"/>
                                        <a:pt x="3590952" y="428072"/>
                                      </a:cubicBezTo>
                                      <a:cubicBezTo>
                                        <a:pt x="3601226" y="431508"/>
                                        <a:pt x="3613138" y="433241"/>
                                        <a:pt x="3626627" y="433241"/>
                                      </a:cubicBezTo>
                                      <a:cubicBezTo>
                                        <a:pt x="3636554" y="433241"/>
                                        <a:pt x="3645851" y="432643"/>
                                        <a:pt x="3654455" y="431476"/>
                                      </a:cubicBezTo>
                                      <a:cubicBezTo>
                                        <a:pt x="3663090" y="430310"/>
                                        <a:pt x="3671063" y="428577"/>
                                        <a:pt x="3678406" y="426276"/>
                                      </a:cubicBezTo>
                                      <a:cubicBezTo>
                                        <a:pt x="3681211" y="425362"/>
                                        <a:pt x="3683543" y="423534"/>
                                        <a:pt x="3685151" y="421170"/>
                                      </a:cubicBezTo>
                                      <a:cubicBezTo>
                                        <a:pt x="3686726" y="418838"/>
                                        <a:pt x="3687641" y="415970"/>
                                        <a:pt x="3687641" y="413007"/>
                                      </a:cubicBezTo>
                                      <a:lnTo>
                                        <a:pt x="3687641" y="367149"/>
                                      </a:lnTo>
                                      <a:cubicBezTo>
                                        <a:pt x="3687641" y="363776"/>
                                        <a:pt x="3686285" y="360373"/>
                                        <a:pt x="3684079" y="357788"/>
                                      </a:cubicBezTo>
                                      <a:moveTo>
                                        <a:pt x="3540369" y="287630"/>
                                      </a:moveTo>
                                      <a:lnTo>
                                        <a:pt x="3540369" y="318139"/>
                                      </a:lnTo>
                                      <a:cubicBezTo>
                                        <a:pt x="3537501" y="323024"/>
                                        <a:pt x="3532742" y="327941"/>
                                        <a:pt x="3526628" y="331597"/>
                                      </a:cubicBezTo>
                                      <a:cubicBezTo>
                                        <a:pt x="3520514" y="335253"/>
                                        <a:pt x="3513045" y="337712"/>
                                        <a:pt x="3504693" y="337712"/>
                                      </a:cubicBezTo>
                                      <a:cubicBezTo>
                                        <a:pt x="3489724" y="337712"/>
                                        <a:pt x="3479229" y="331376"/>
                                        <a:pt x="3472485" y="321953"/>
                                      </a:cubicBezTo>
                                      <a:cubicBezTo>
                                        <a:pt x="3465709" y="312529"/>
                                        <a:pt x="3462683" y="300016"/>
                                        <a:pt x="3462683" y="287630"/>
                                      </a:cubicBezTo>
                                      <a:cubicBezTo>
                                        <a:pt x="3462683" y="275275"/>
                                        <a:pt x="3465709" y="262763"/>
                                        <a:pt x="3472485" y="253339"/>
                                      </a:cubicBezTo>
                                      <a:cubicBezTo>
                                        <a:pt x="3479229" y="243915"/>
                                        <a:pt x="3489724" y="237612"/>
                                        <a:pt x="3504693" y="237612"/>
                                      </a:cubicBezTo>
                                      <a:cubicBezTo>
                                        <a:pt x="3513045" y="237612"/>
                                        <a:pt x="3520514" y="240039"/>
                                        <a:pt x="3526628" y="243726"/>
                                      </a:cubicBezTo>
                                      <a:cubicBezTo>
                                        <a:pt x="3532742" y="247382"/>
                                        <a:pt x="3537501" y="252267"/>
                                        <a:pt x="3540369" y="257153"/>
                                      </a:cubicBezTo>
                                      <a:lnTo>
                                        <a:pt x="3540369" y="287630"/>
                                      </a:lnTo>
                                      <a:close/>
                                      <a:moveTo>
                                        <a:pt x="3921042" y="140380"/>
                                      </a:moveTo>
                                      <a:cubicBezTo>
                                        <a:pt x="3905158" y="140380"/>
                                        <a:pt x="3890157" y="143468"/>
                                        <a:pt x="3876038" y="149583"/>
                                      </a:cubicBezTo>
                                      <a:cubicBezTo>
                                        <a:pt x="3861951" y="155729"/>
                                        <a:pt x="3848777" y="164932"/>
                                        <a:pt x="3836486" y="177192"/>
                                      </a:cubicBezTo>
                                      <a:lnTo>
                                        <a:pt x="3836486" y="164459"/>
                                      </a:lnTo>
                                      <a:cubicBezTo>
                                        <a:pt x="3836486" y="160425"/>
                                        <a:pt x="3834784" y="156800"/>
                                        <a:pt x="3832074" y="154279"/>
                                      </a:cubicBezTo>
                                      <a:cubicBezTo>
                                        <a:pt x="3829364" y="151726"/>
                                        <a:pt x="3825645" y="150245"/>
                                        <a:pt x="3821611" y="150497"/>
                                      </a:cubicBezTo>
                                      <a:lnTo>
                                        <a:pt x="3782847" y="150024"/>
                                      </a:lnTo>
                                      <a:lnTo>
                                        <a:pt x="3744083" y="149551"/>
                                      </a:lnTo>
                                      <a:cubicBezTo>
                                        <a:pt x="3740207" y="149551"/>
                                        <a:pt x="3736709" y="151127"/>
                                        <a:pt x="3734188" y="153680"/>
                                      </a:cubicBezTo>
                                      <a:cubicBezTo>
                                        <a:pt x="3731635" y="156201"/>
                                        <a:pt x="3730091" y="159731"/>
                                        <a:pt x="3730091" y="163608"/>
                                      </a:cubicBezTo>
                                      <a:lnTo>
                                        <a:pt x="3730091" y="411715"/>
                                      </a:lnTo>
                                      <a:cubicBezTo>
                                        <a:pt x="3730091" y="415591"/>
                                        <a:pt x="3731635" y="419090"/>
                                        <a:pt x="3734188" y="421643"/>
                                      </a:cubicBezTo>
                                      <a:cubicBezTo>
                                        <a:pt x="3736709" y="424164"/>
                                        <a:pt x="3740207" y="425740"/>
                                        <a:pt x="3744083" y="425740"/>
                                      </a:cubicBezTo>
                                      <a:lnTo>
                                        <a:pt x="3837400" y="425740"/>
                                      </a:lnTo>
                                      <a:cubicBezTo>
                                        <a:pt x="3841276" y="425740"/>
                                        <a:pt x="3844774" y="424164"/>
                                        <a:pt x="3847327" y="421643"/>
                                      </a:cubicBezTo>
                                      <a:cubicBezTo>
                                        <a:pt x="3849880" y="419090"/>
                                        <a:pt x="3851456" y="415591"/>
                                        <a:pt x="3851456" y="411715"/>
                                      </a:cubicBezTo>
                                      <a:lnTo>
                                        <a:pt x="3851456" y="255450"/>
                                      </a:lnTo>
                                      <a:cubicBezTo>
                                        <a:pt x="3855647" y="250408"/>
                                        <a:pt x="3860438" y="246752"/>
                                        <a:pt x="3865795" y="244451"/>
                                      </a:cubicBezTo>
                                      <a:cubicBezTo>
                                        <a:pt x="3871121" y="242182"/>
                                        <a:pt x="3877046" y="241267"/>
                                        <a:pt x="3883507" y="241772"/>
                                      </a:cubicBezTo>
                                      <a:cubicBezTo>
                                        <a:pt x="3890157" y="242245"/>
                                        <a:pt x="3895956" y="245491"/>
                                        <a:pt x="3900115" y="250282"/>
                                      </a:cubicBezTo>
                                      <a:cubicBezTo>
                                        <a:pt x="3904244" y="255104"/>
                                        <a:pt x="3906702" y="261439"/>
                                        <a:pt x="3906702" y="268089"/>
                                      </a:cubicBezTo>
                                      <a:lnTo>
                                        <a:pt x="3906702" y="411715"/>
                                      </a:lnTo>
                                      <a:cubicBezTo>
                                        <a:pt x="3906702" y="415592"/>
                                        <a:pt x="3908278" y="419090"/>
                                        <a:pt x="3910831" y="421643"/>
                                      </a:cubicBezTo>
                                      <a:cubicBezTo>
                                        <a:pt x="3913384" y="424165"/>
                                        <a:pt x="3916882" y="425740"/>
                                        <a:pt x="3920758" y="425740"/>
                                      </a:cubicBezTo>
                                      <a:lnTo>
                                        <a:pt x="4014044" y="425740"/>
                                      </a:lnTo>
                                      <a:cubicBezTo>
                                        <a:pt x="4017920" y="425740"/>
                                        <a:pt x="4021418" y="424165"/>
                                        <a:pt x="4023940" y="421643"/>
                                      </a:cubicBezTo>
                                      <a:cubicBezTo>
                                        <a:pt x="4026492" y="419090"/>
                                        <a:pt x="4028037" y="415592"/>
                                        <a:pt x="4028037" y="411715"/>
                                      </a:cubicBezTo>
                                      <a:lnTo>
                                        <a:pt x="4028037" y="247382"/>
                                      </a:lnTo>
                                      <a:cubicBezTo>
                                        <a:pt x="4028037" y="232632"/>
                                        <a:pt x="4025831" y="218953"/>
                                        <a:pt x="4021387" y="206315"/>
                                      </a:cubicBezTo>
                                      <a:cubicBezTo>
                                        <a:pt x="4016912" y="193708"/>
                                        <a:pt x="4010230" y="182172"/>
                                        <a:pt x="4001343" y="171708"/>
                                      </a:cubicBezTo>
                                      <a:cubicBezTo>
                                        <a:pt x="3992424" y="161276"/>
                                        <a:pt x="3981268" y="153428"/>
                                        <a:pt x="3967905" y="148228"/>
                                      </a:cubicBezTo>
                                      <a:cubicBezTo>
                                        <a:pt x="3954511" y="142996"/>
                                        <a:pt x="3938911" y="140380"/>
                                        <a:pt x="3921042" y="140380"/>
                                      </a:cubicBezTo>
                                      <a:moveTo>
                                        <a:pt x="4719073" y="198687"/>
                                      </a:moveTo>
                                      <a:cubicBezTo>
                                        <a:pt x="4714630" y="191596"/>
                                        <a:pt x="4709619" y="185009"/>
                                        <a:pt x="4704009" y="178957"/>
                                      </a:cubicBezTo>
                                      <a:cubicBezTo>
                                        <a:pt x="4698777" y="173189"/>
                                        <a:pt x="4692474" y="167958"/>
                                        <a:pt x="4685194" y="163324"/>
                                      </a:cubicBezTo>
                                      <a:cubicBezTo>
                                        <a:pt x="4677914" y="158660"/>
                                        <a:pt x="4669594" y="154562"/>
                                        <a:pt x="4660265" y="151032"/>
                                      </a:cubicBezTo>
                                      <a:cubicBezTo>
                                        <a:pt x="4651000" y="147471"/>
                                        <a:pt x="4641073" y="144792"/>
                                        <a:pt x="4630452" y="143027"/>
                                      </a:cubicBezTo>
                                      <a:cubicBezTo>
                                        <a:pt x="4619863" y="141262"/>
                                        <a:pt x="4608612" y="140411"/>
                                        <a:pt x="4596762" y="140411"/>
                                      </a:cubicBezTo>
                                      <a:cubicBezTo>
                                        <a:pt x="4588505" y="140411"/>
                                        <a:pt x="4580280" y="141041"/>
                                        <a:pt x="4572023" y="142334"/>
                                      </a:cubicBezTo>
                                      <a:cubicBezTo>
                                        <a:pt x="4563766" y="143626"/>
                                        <a:pt x="4555540" y="145580"/>
                                        <a:pt x="4547283" y="148164"/>
                                      </a:cubicBezTo>
                                      <a:cubicBezTo>
                                        <a:pt x="4539026" y="150749"/>
                                        <a:pt x="4530958" y="154027"/>
                                        <a:pt x="4523048" y="157998"/>
                                      </a:cubicBezTo>
                                      <a:cubicBezTo>
                                        <a:pt x="4515137" y="161969"/>
                                        <a:pt x="4507385" y="166634"/>
                                        <a:pt x="4499789" y="172023"/>
                                      </a:cubicBezTo>
                                      <a:cubicBezTo>
                                        <a:pt x="4492194" y="177381"/>
                                        <a:pt x="4485324" y="183874"/>
                                        <a:pt x="4479115" y="191501"/>
                                      </a:cubicBezTo>
                                      <a:cubicBezTo>
                                        <a:pt x="4472938" y="199128"/>
                                        <a:pt x="4467455" y="207890"/>
                                        <a:pt x="4462696" y="217787"/>
                                      </a:cubicBezTo>
                                      <a:cubicBezTo>
                                        <a:pt x="4457906" y="227652"/>
                                        <a:pt x="4454313" y="238273"/>
                                        <a:pt x="4451918" y="249620"/>
                                      </a:cubicBezTo>
                                      <a:cubicBezTo>
                                        <a:pt x="4449523" y="260966"/>
                                        <a:pt x="4448294" y="273100"/>
                                        <a:pt x="4448294" y="285960"/>
                                      </a:cubicBezTo>
                                      <a:cubicBezTo>
                                        <a:pt x="4448294" y="302822"/>
                                        <a:pt x="4450437" y="318360"/>
                                        <a:pt x="4454723" y="332606"/>
                                      </a:cubicBezTo>
                                      <a:cubicBezTo>
                                        <a:pt x="4458978" y="346852"/>
                                        <a:pt x="4465375" y="359805"/>
                                        <a:pt x="4473916" y="371404"/>
                                      </a:cubicBezTo>
                                      <a:cubicBezTo>
                                        <a:pt x="4482456" y="383003"/>
                                        <a:pt x="4492006" y="392899"/>
                                        <a:pt x="4502595" y="401094"/>
                                      </a:cubicBezTo>
                                      <a:cubicBezTo>
                                        <a:pt x="4513184" y="409288"/>
                                        <a:pt x="4524814" y="415781"/>
                                        <a:pt x="4537451" y="420603"/>
                                      </a:cubicBezTo>
                                      <a:cubicBezTo>
                                        <a:pt x="4550120" y="425362"/>
                                        <a:pt x="4563514" y="428987"/>
                                        <a:pt x="4577601" y="431382"/>
                                      </a:cubicBezTo>
                                      <a:cubicBezTo>
                                        <a:pt x="4591689" y="433778"/>
                                        <a:pt x="4606501" y="434975"/>
                                        <a:pt x="4622070" y="434975"/>
                                      </a:cubicBezTo>
                                      <a:cubicBezTo>
                                        <a:pt x="4639371" y="434975"/>
                                        <a:pt x="4655602" y="434030"/>
                                        <a:pt x="4670729" y="432139"/>
                                      </a:cubicBezTo>
                                      <a:cubicBezTo>
                                        <a:pt x="4685888" y="430279"/>
                                        <a:pt x="4699913" y="427442"/>
                                        <a:pt x="4712865" y="423723"/>
                                      </a:cubicBezTo>
                                      <a:cubicBezTo>
                                        <a:pt x="4715828" y="422841"/>
                                        <a:pt x="4718286" y="421013"/>
                                        <a:pt x="4720019" y="418618"/>
                                      </a:cubicBezTo>
                                      <a:cubicBezTo>
                                        <a:pt x="4721752" y="416222"/>
                                        <a:pt x="4722730" y="413291"/>
                                        <a:pt x="4722730" y="410171"/>
                                      </a:cubicBezTo>
                                      <a:lnTo>
                                        <a:pt x="4722730" y="357095"/>
                                      </a:lnTo>
                                      <a:cubicBezTo>
                                        <a:pt x="4722730" y="352651"/>
                                        <a:pt x="4720681" y="348743"/>
                                        <a:pt x="4717592" y="346190"/>
                                      </a:cubicBezTo>
                                      <a:cubicBezTo>
                                        <a:pt x="4714472" y="343637"/>
                                        <a:pt x="4710312" y="342439"/>
                                        <a:pt x="4705995" y="343385"/>
                                      </a:cubicBezTo>
                                      <a:cubicBezTo>
                                        <a:pt x="4696540" y="345528"/>
                                        <a:pt x="4686613" y="347135"/>
                                        <a:pt x="4676182" y="348207"/>
                                      </a:cubicBezTo>
                                      <a:cubicBezTo>
                                        <a:pt x="4665718" y="349279"/>
                                        <a:pt x="4654783" y="349815"/>
                                        <a:pt x="4643311" y="349815"/>
                                      </a:cubicBezTo>
                                      <a:cubicBezTo>
                                        <a:pt x="4633919" y="349815"/>
                                        <a:pt x="4625064" y="349058"/>
                                        <a:pt x="4616712" y="347577"/>
                                      </a:cubicBezTo>
                                      <a:cubicBezTo>
                                        <a:pt x="4608392" y="346095"/>
                                        <a:pt x="4600576" y="343889"/>
                                        <a:pt x="4593296" y="340927"/>
                                      </a:cubicBezTo>
                                      <a:cubicBezTo>
                                        <a:pt x="4585984" y="337932"/>
                                        <a:pt x="4579933" y="334308"/>
                                        <a:pt x="4575143" y="330053"/>
                                      </a:cubicBezTo>
                                      <a:cubicBezTo>
                                        <a:pt x="4570353" y="325767"/>
                                        <a:pt x="4566823" y="320850"/>
                                        <a:pt x="4564554" y="315271"/>
                                      </a:cubicBezTo>
                                      <a:lnTo>
                                        <a:pt x="4722604" y="315271"/>
                                      </a:lnTo>
                                      <a:cubicBezTo>
                                        <a:pt x="4726102" y="315271"/>
                                        <a:pt x="4729380" y="313979"/>
                                        <a:pt x="4731869" y="311836"/>
                                      </a:cubicBezTo>
                                      <a:cubicBezTo>
                                        <a:pt x="4734391" y="309693"/>
                                        <a:pt x="4736124" y="306667"/>
                                        <a:pt x="4736565" y="303200"/>
                                      </a:cubicBezTo>
                                      <a:cubicBezTo>
                                        <a:pt x="4737195" y="298252"/>
                                        <a:pt x="4737731" y="293303"/>
                                        <a:pt x="4738109" y="288355"/>
                                      </a:cubicBezTo>
                                      <a:cubicBezTo>
                                        <a:pt x="4738519" y="283375"/>
                                        <a:pt x="4738803" y="278396"/>
                                        <a:pt x="4738960" y="273416"/>
                                      </a:cubicBezTo>
                                      <a:cubicBezTo>
                                        <a:pt x="4739244" y="264591"/>
                                        <a:pt x="4738866" y="255703"/>
                                        <a:pt x="4737542" y="246973"/>
                                      </a:cubicBezTo>
                                      <a:cubicBezTo>
                                        <a:pt x="4736250" y="238274"/>
                                        <a:pt x="4734013" y="229701"/>
                                        <a:pt x="4730703" y="221506"/>
                                      </a:cubicBezTo>
                                      <a:cubicBezTo>
                                        <a:pt x="4727426" y="213406"/>
                                        <a:pt x="4723549" y="205810"/>
                                        <a:pt x="4719074" y="198688"/>
                                      </a:cubicBezTo>
                                      <a:moveTo>
                                        <a:pt x="4636125" y="245586"/>
                                      </a:moveTo>
                                      <a:cubicBezTo>
                                        <a:pt x="4637102" y="250061"/>
                                        <a:pt x="4637196" y="254694"/>
                                        <a:pt x="4636440" y="259485"/>
                                      </a:cubicBezTo>
                                      <a:lnTo>
                                        <a:pt x="4563356" y="259485"/>
                                      </a:lnTo>
                                      <a:cubicBezTo>
                                        <a:pt x="4563356" y="253717"/>
                                        <a:pt x="4564270" y="248485"/>
                                        <a:pt x="4566098" y="243789"/>
                                      </a:cubicBezTo>
                                      <a:cubicBezTo>
                                        <a:pt x="4567926" y="239093"/>
                                        <a:pt x="4570636" y="234933"/>
                                        <a:pt x="4574261" y="231277"/>
                                      </a:cubicBezTo>
                                      <a:cubicBezTo>
                                        <a:pt x="4577917" y="227652"/>
                                        <a:pt x="4582140" y="224910"/>
                                        <a:pt x="4586930" y="223082"/>
                                      </a:cubicBezTo>
                                      <a:cubicBezTo>
                                        <a:pt x="4591720" y="221286"/>
                                        <a:pt x="4597078" y="220340"/>
                                        <a:pt x="4603034" y="220340"/>
                                      </a:cubicBezTo>
                                      <a:cubicBezTo>
                                        <a:pt x="4609558" y="220340"/>
                                        <a:pt x="4615136" y="221380"/>
                                        <a:pt x="4619737" y="223460"/>
                                      </a:cubicBezTo>
                                      <a:cubicBezTo>
                                        <a:pt x="4624370" y="225509"/>
                                        <a:pt x="4627994" y="228598"/>
                                        <a:pt x="4630673" y="232726"/>
                                      </a:cubicBezTo>
                                      <a:cubicBezTo>
                                        <a:pt x="4633352" y="236855"/>
                                        <a:pt x="4635180" y="241142"/>
                                        <a:pt x="4636125" y="245586"/>
                                      </a:cubicBezTo>
                                      <a:moveTo>
                                        <a:pt x="4783805" y="250502"/>
                                      </a:moveTo>
                                      <a:cubicBezTo>
                                        <a:pt x="4785381" y="256963"/>
                                        <a:pt x="4787745" y="262731"/>
                                        <a:pt x="4790928" y="267806"/>
                                      </a:cubicBezTo>
                                      <a:cubicBezTo>
                                        <a:pt x="4794079" y="272911"/>
                                        <a:pt x="4797672" y="277513"/>
                                        <a:pt x="4801706" y="281705"/>
                                      </a:cubicBezTo>
                                      <a:cubicBezTo>
                                        <a:pt x="4805740" y="285865"/>
                                        <a:pt x="4810216" y="289584"/>
                                        <a:pt x="4815100" y="292831"/>
                                      </a:cubicBezTo>
                                      <a:cubicBezTo>
                                        <a:pt x="4819985" y="296108"/>
                                        <a:pt x="4825028" y="299039"/>
                                        <a:pt x="4830259" y="301624"/>
                                      </a:cubicBezTo>
                                      <a:cubicBezTo>
                                        <a:pt x="4835491" y="304208"/>
                                        <a:pt x="4840880" y="306478"/>
                                        <a:pt x="4846458" y="308369"/>
                                      </a:cubicBezTo>
                                      <a:cubicBezTo>
                                        <a:pt x="4852005" y="310291"/>
                                        <a:pt x="4857394" y="312088"/>
                                        <a:pt x="4862625" y="313758"/>
                                      </a:cubicBezTo>
                                      <a:cubicBezTo>
                                        <a:pt x="4867857" y="315460"/>
                                        <a:pt x="4872899" y="317005"/>
                                        <a:pt x="4877784" y="318454"/>
                                      </a:cubicBezTo>
                                      <a:cubicBezTo>
                                        <a:pt x="4882700" y="319904"/>
                                        <a:pt x="4887144" y="321322"/>
                                        <a:pt x="4891178" y="322772"/>
                                      </a:cubicBezTo>
                                      <a:cubicBezTo>
                                        <a:pt x="4895212" y="324191"/>
                                        <a:pt x="4898805" y="325640"/>
                                        <a:pt x="4901988" y="327090"/>
                                      </a:cubicBezTo>
                                      <a:cubicBezTo>
                                        <a:pt x="4905140" y="328508"/>
                                        <a:pt x="4907503" y="330179"/>
                                        <a:pt x="4909079" y="332038"/>
                                      </a:cubicBezTo>
                                      <a:cubicBezTo>
                                        <a:pt x="4910655" y="333929"/>
                                        <a:pt x="4911443" y="336010"/>
                                        <a:pt x="4911443" y="338310"/>
                                      </a:cubicBezTo>
                                      <a:cubicBezTo>
                                        <a:pt x="4911443" y="340012"/>
                                        <a:pt x="4910970" y="341525"/>
                                        <a:pt x="4909962" y="342817"/>
                                      </a:cubicBezTo>
                                      <a:cubicBezTo>
                                        <a:pt x="4908953" y="344141"/>
                                        <a:pt x="4907440" y="345213"/>
                                        <a:pt x="4905424" y="346064"/>
                                      </a:cubicBezTo>
                                      <a:cubicBezTo>
                                        <a:pt x="4903407" y="346915"/>
                                        <a:pt x="4900665" y="347577"/>
                                        <a:pt x="4897166" y="348018"/>
                                      </a:cubicBezTo>
                                      <a:cubicBezTo>
                                        <a:pt x="4893668" y="348428"/>
                                        <a:pt x="4889414" y="348648"/>
                                        <a:pt x="4884434" y="348648"/>
                                      </a:cubicBezTo>
                                      <a:cubicBezTo>
                                        <a:pt x="4877690" y="348648"/>
                                        <a:pt x="4870347" y="348081"/>
                                        <a:pt x="4862342" y="346946"/>
                                      </a:cubicBezTo>
                                      <a:cubicBezTo>
                                        <a:pt x="4854337" y="345780"/>
                                        <a:pt x="4845671" y="344047"/>
                                        <a:pt x="4836373" y="341746"/>
                                      </a:cubicBezTo>
                                      <a:cubicBezTo>
                                        <a:pt x="4830953" y="340422"/>
                                        <a:pt x="4825627" y="338783"/>
                                        <a:pt x="4820458" y="336892"/>
                                      </a:cubicBezTo>
                                      <a:cubicBezTo>
                                        <a:pt x="4815258" y="335001"/>
                                        <a:pt x="4810216" y="332826"/>
                                        <a:pt x="4805268" y="330368"/>
                                      </a:cubicBezTo>
                                      <a:cubicBezTo>
                                        <a:pt x="4800572" y="328036"/>
                                        <a:pt x="4795467" y="328477"/>
                                        <a:pt x="4791558" y="330841"/>
                                      </a:cubicBezTo>
                                      <a:cubicBezTo>
                                        <a:pt x="4787651" y="333173"/>
                                        <a:pt x="4784878" y="337428"/>
                                        <a:pt x="4784878" y="342660"/>
                                      </a:cubicBezTo>
                                      <a:lnTo>
                                        <a:pt x="4784878" y="402134"/>
                                      </a:lnTo>
                                      <a:cubicBezTo>
                                        <a:pt x="4784878" y="404781"/>
                                        <a:pt x="4785602" y="407366"/>
                                        <a:pt x="4786926" y="409572"/>
                                      </a:cubicBezTo>
                                      <a:cubicBezTo>
                                        <a:pt x="4788250" y="411778"/>
                                        <a:pt x="4790172" y="413606"/>
                                        <a:pt x="4792567" y="414772"/>
                                      </a:cubicBezTo>
                                      <a:cubicBezTo>
                                        <a:pt x="4799217" y="417987"/>
                                        <a:pt x="4806182" y="420792"/>
                                        <a:pt x="4813430" y="423187"/>
                                      </a:cubicBezTo>
                                      <a:cubicBezTo>
                                        <a:pt x="4820679" y="425614"/>
                                        <a:pt x="4828243" y="427600"/>
                                        <a:pt x="4836090" y="429207"/>
                                      </a:cubicBezTo>
                                      <a:cubicBezTo>
                                        <a:pt x="4845481" y="431130"/>
                                        <a:pt x="4855566" y="432579"/>
                                        <a:pt x="4866281" y="433525"/>
                                      </a:cubicBezTo>
                                      <a:cubicBezTo>
                                        <a:pt x="4877028" y="434502"/>
                                        <a:pt x="4888437" y="434975"/>
                                        <a:pt x="4900539" y="434975"/>
                                      </a:cubicBezTo>
                                      <a:cubicBezTo>
                                        <a:pt x="4909363" y="434975"/>
                                        <a:pt x="4918030" y="434628"/>
                                        <a:pt x="4926571" y="433966"/>
                                      </a:cubicBezTo>
                                      <a:cubicBezTo>
                                        <a:pt x="4935111" y="433273"/>
                                        <a:pt x="4943494" y="432264"/>
                                        <a:pt x="4951751" y="430941"/>
                                      </a:cubicBezTo>
                                      <a:cubicBezTo>
                                        <a:pt x="4959977" y="429585"/>
                                        <a:pt x="4967761" y="427694"/>
                                        <a:pt x="4975041" y="425268"/>
                                      </a:cubicBezTo>
                                      <a:cubicBezTo>
                                        <a:pt x="4982321" y="422809"/>
                                        <a:pt x="4989129" y="419815"/>
                                        <a:pt x="4995463" y="416253"/>
                                      </a:cubicBezTo>
                                      <a:cubicBezTo>
                                        <a:pt x="5001798" y="412723"/>
                                        <a:pt x="5007471" y="408595"/>
                                        <a:pt x="5012513" y="403899"/>
                                      </a:cubicBezTo>
                                      <a:cubicBezTo>
                                        <a:pt x="5017556" y="399202"/>
                                        <a:pt x="5021936" y="393939"/>
                                        <a:pt x="5025655" y="388077"/>
                                      </a:cubicBezTo>
                                      <a:cubicBezTo>
                                        <a:pt x="5029405" y="382214"/>
                                        <a:pt x="5032210" y="375627"/>
                                        <a:pt x="5034070" y="368283"/>
                                      </a:cubicBezTo>
                                      <a:cubicBezTo>
                                        <a:pt x="5035960" y="360971"/>
                                        <a:pt x="5036874" y="352871"/>
                                        <a:pt x="5036874" y="344046"/>
                                      </a:cubicBezTo>
                                      <a:cubicBezTo>
                                        <a:pt x="5036874" y="336009"/>
                                        <a:pt x="5036086" y="328666"/>
                                        <a:pt x="5034510" y="322047"/>
                                      </a:cubicBezTo>
                                      <a:cubicBezTo>
                                        <a:pt x="5032935" y="315428"/>
                                        <a:pt x="5030571" y="309534"/>
                                        <a:pt x="5027388" y="304334"/>
                                      </a:cubicBezTo>
                                      <a:cubicBezTo>
                                        <a:pt x="5024237" y="299165"/>
                                        <a:pt x="5020675" y="294469"/>
                                        <a:pt x="5016673" y="290246"/>
                                      </a:cubicBezTo>
                                      <a:cubicBezTo>
                                        <a:pt x="5012702" y="286054"/>
                                        <a:pt x="5008321" y="282303"/>
                                        <a:pt x="5003531" y="279025"/>
                                      </a:cubicBezTo>
                                      <a:cubicBezTo>
                                        <a:pt x="4998740" y="275779"/>
                                        <a:pt x="4993729" y="272879"/>
                                        <a:pt x="4988498" y="270327"/>
                                      </a:cubicBezTo>
                                      <a:cubicBezTo>
                                        <a:pt x="4983267" y="267805"/>
                                        <a:pt x="4977814" y="265599"/>
                                        <a:pt x="4972173" y="263802"/>
                                      </a:cubicBezTo>
                                      <a:cubicBezTo>
                                        <a:pt x="4966501" y="261974"/>
                                        <a:pt x="4961048" y="260241"/>
                                        <a:pt x="4955848" y="258602"/>
                                      </a:cubicBezTo>
                                      <a:cubicBezTo>
                                        <a:pt x="4950617" y="256995"/>
                                        <a:pt x="4945606" y="255450"/>
                                        <a:pt x="4940784" y="254000"/>
                                      </a:cubicBezTo>
                                      <a:cubicBezTo>
                                        <a:pt x="4935994" y="252582"/>
                                        <a:pt x="4931613" y="251132"/>
                                        <a:pt x="4927642" y="249683"/>
                                      </a:cubicBezTo>
                                      <a:cubicBezTo>
                                        <a:pt x="4923671" y="248264"/>
                                        <a:pt x="4920110" y="246815"/>
                                        <a:pt x="4916927" y="245365"/>
                                      </a:cubicBezTo>
                                      <a:cubicBezTo>
                                        <a:pt x="4913775" y="243946"/>
                                        <a:pt x="4911412" y="242244"/>
                                        <a:pt x="4909804" y="240259"/>
                                      </a:cubicBezTo>
                                      <a:cubicBezTo>
                                        <a:pt x="4908228" y="238305"/>
                                        <a:pt x="4907440" y="236067"/>
                                        <a:pt x="4907440" y="233577"/>
                                      </a:cubicBezTo>
                                      <a:cubicBezTo>
                                        <a:pt x="4907440" y="231655"/>
                                        <a:pt x="4907945" y="230047"/>
                                        <a:pt x="4908953" y="228755"/>
                                      </a:cubicBezTo>
                                      <a:cubicBezTo>
                                        <a:pt x="4909962" y="227462"/>
                                        <a:pt x="4911443" y="226486"/>
                                        <a:pt x="4913460" y="225792"/>
                                      </a:cubicBezTo>
                                      <a:cubicBezTo>
                                        <a:pt x="4915477" y="225130"/>
                                        <a:pt x="4917683" y="224626"/>
                                        <a:pt x="4920015" y="224311"/>
                                      </a:cubicBezTo>
                                      <a:cubicBezTo>
                                        <a:pt x="4922379" y="223964"/>
                                        <a:pt x="4924869" y="223807"/>
                                        <a:pt x="4927579" y="223807"/>
                                      </a:cubicBezTo>
                                      <a:cubicBezTo>
                                        <a:pt x="4934481" y="223807"/>
                                        <a:pt x="4941698" y="224405"/>
                                        <a:pt x="4949230" y="225603"/>
                                      </a:cubicBezTo>
                                      <a:cubicBezTo>
                                        <a:pt x="4956762" y="226801"/>
                                        <a:pt x="4964578" y="228597"/>
                                        <a:pt x="4972741" y="230993"/>
                                      </a:cubicBezTo>
                                      <a:cubicBezTo>
                                        <a:pt x="4976838" y="232190"/>
                                        <a:pt x="4980808" y="233482"/>
                                        <a:pt x="4984622" y="234869"/>
                                      </a:cubicBezTo>
                                      <a:cubicBezTo>
                                        <a:pt x="4988467" y="236224"/>
                                        <a:pt x="4992154" y="237674"/>
                                        <a:pt x="4995684" y="239187"/>
                                      </a:cubicBezTo>
                                      <a:cubicBezTo>
                                        <a:pt x="5000317" y="241173"/>
                                        <a:pt x="5005138" y="240479"/>
                                        <a:pt x="5008826" y="238053"/>
                                      </a:cubicBezTo>
                                      <a:cubicBezTo>
                                        <a:pt x="5012513" y="235626"/>
                                        <a:pt x="5015034" y="231434"/>
                                        <a:pt x="5015034" y="226423"/>
                                      </a:cubicBezTo>
                                      <a:lnTo>
                                        <a:pt x="5015034" y="173158"/>
                                      </a:lnTo>
                                      <a:cubicBezTo>
                                        <a:pt x="5015034" y="170384"/>
                                        <a:pt x="5014215" y="167674"/>
                                        <a:pt x="5012765" y="165405"/>
                                      </a:cubicBezTo>
                                      <a:cubicBezTo>
                                        <a:pt x="5011315" y="163135"/>
                                        <a:pt x="5009235" y="161276"/>
                                        <a:pt x="5006683" y="160172"/>
                                      </a:cubicBezTo>
                                      <a:cubicBezTo>
                                        <a:pt x="5000222" y="157430"/>
                                        <a:pt x="4993635" y="154909"/>
                                        <a:pt x="4986891" y="152671"/>
                                      </a:cubicBezTo>
                                      <a:cubicBezTo>
                                        <a:pt x="4980115" y="150402"/>
                                        <a:pt x="4973213" y="148416"/>
                                        <a:pt x="4966122" y="146683"/>
                                      </a:cubicBezTo>
                                      <a:cubicBezTo>
                                        <a:pt x="4957487" y="144603"/>
                                        <a:pt x="4948190" y="142995"/>
                                        <a:pt x="4938231" y="141955"/>
                                      </a:cubicBezTo>
                                      <a:cubicBezTo>
                                        <a:pt x="4928241" y="140884"/>
                                        <a:pt x="4917620" y="140379"/>
                                        <a:pt x="4906306" y="140379"/>
                                      </a:cubicBezTo>
                                      <a:cubicBezTo>
                                        <a:pt x="4898239" y="140379"/>
                                        <a:pt x="4890328" y="140726"/>
                                        <a:pt x="4882544" y="141451"/>
                                      </a:cubicBezTo>
                                      <a:cubicBezTo>
                                        <a:pt x="4874791" y="142176"/>
                                        <a:pt x="4867164" y="143247"/>
                                        <a:pt x="4859695" y="144697"/>
                                      </a:cubicBezTo>
                                      <a:cubicBezTo>
                                        <a:pt x="4852195" y="146116"/>
                                        <a:pt x="4845166" y="148070"/>
                                        <a:pt x="4838548" y="150497"/>
                                      </a:cubicBezTo>
                                      <a:cubicBezTo>
                                        <a:pt x="4831930" y="152955"/>
                                        <a:pt x="4825721" y="155918"/>
                                        <a:pt x="4819986" y="159353"/>
                                      </a:cubicBezTo>
                                      <a:cubicBezTo>
                                        <a:pt x="4814219" y="162788"/>
                                        <a:pt x="4809018" y="166823"/>
                                        <a:pt x="4804385" y="171361"/>
                                      </a:cubicBezTo>
                                      <a:cubicBezTo>
                                        <a:pt x="4799721" y="175931"/>
                                        <a:pt x="4795624" y="181037"/>
                                        <a:pt x="4792094" y="186679"/>
                                      </a:cubicBezTo>
                                      <a:cubicBezTo>
                                        <a:pt x="4788534" y="192352"/>
                                        <a:pt x="4785854" y="198687"/>
                                        <a:pt x="4784089" y="205747"/>
                                      </a:cubicBezTo>
                                      <a:cubicBezTo>
                                        <a:pt x="4782324" y="212807"/>
                                        <a:pt x="4781442" y="220529"/>
                                        <a:pt x="4781442" y="228975"/>
                                      </a:cubicBezTo>
                                      <a:cubicBezTo>
                                        <a:pt x="4781442" y="236855"/>
                                        <a:pt x="4782230" y="244009"/>
                                        <a:pt x="4783806" y="250502"/>
                                      </a:cubicBezTo>
                                      <a:moveTo>
                                        <a:pt x="2917563" y="327500"/>
                                      </a:moveTo>
                                      <a:lnTo>
                                        <a:pt x="2917563" y="327311"/>
                                      </a:lnTo>
                                      <a:cubicBezTo>
                                        <a:pt x="2915609" y="327878"/>
                                        <a:pt x="2913655" y="328477"/>
                                        <a:pt x="2911669" y="329013"/>
                                      </a:cubicBezTo>
                                      <a:cubicBezTo>
                                        <a:pt x="2909652" y="329548"/>
                                        <a:pt x="2907604" y="330084"/>
                                        <a:pt x="2905461" y="330525"/>
                                      </a:cubicBezTo>
                                      <a:cubicBezTo>
                                        <a:pt x="2899631" y="331786"/>
                                        <a:pt x="2893548" y="332732"/>
                                        <a:pt x="2887276" y="333331"/>
                                      </a:cubicBezTo>
                                      <a:cubicBezTo>
                                        <a:pt x="2881005" y="333961"/>
                                        <a:pt x="2874513" y="334276"/>
                                        <a:pt x="2867800" y="334276"/>
                                      </a:cubicBezTo>
                                      <a:cubicBezTo>
                                        <a:pt x="2863955" y="334276"/>
                                        <a:pt x="2860173" y="334055"/>
                                        <a:pt x="2856486" y="333614"/>
                                      </a:cubicBezTo>
                                      <a:cubicBezTo>
                                        <a:pt x="2852799" y="333204"/>
                                        <a:pt x="2849174" y="332543"/>
                                        <a:pt x="2845645" y="331692"/>
                                      </a:cubicBezTo>
                                      <a:cubicBezTo>
                                        <a:pt x="2842084" y="330809"/>
                                        <a:pt x="2838743" y="329706"/>
                                        <a:pt x="2835654" y="328382"/>
                                      </a:cubicBezTo>
                                      <a:cubicBezTo>
                                        <a:pt x="2832534" y="327027"/>
                                        <a:pt x="2829635" y="325451"/>
                                        <a:pt x="2826924" y="323623"/>
                                      </a:cubicBezTo>
                                      <a:cubicBezTo>
                                        <a:pt x="2824246" y="321795"/>
                                        <a:pt x="2821819" y="319683"/>
                                        <a:pt x="2819676" y="317288"/>
                                      </a:cubicBezTo>
                                      <a:cubicBezTo>
                                        <a:pt x="2817501" y="314893"/>
                                        <a:pt x="2815611" y="312214"/>
                                        <a:pt x="2813972" y="309251"/>
                                      </a:cubicBezTo>
                                      <a:cubicBezTo>
                                        <a:pt x="2812364" y="306257"/>
                                        <a:pt x="2811135" y="302979"/>
                                        <a:pt x="2810316" y="299386"/>
                                      </a:cubicBezTo>
                                      <a:cubicBezTo>
                                        <a:pt x="2809497" y="295793"/>
                                        <a:pt x="2809087" y="291885"/>
                                        <a:pt x="2809087" y="287661"/>
                                      </a:cubicBezTo>
                                      <a:cubicBezTo>
                                        <a:pt x="2809087" y="283249"/>
                                        <a:pt x="2809497" y="279183"/>
                                        <a:pt x="2810316" y="275433"/>
                                      </a:cubicBezTo>
                                      <a:cubicBezTo>
                                        <a:pt x="2811135" y="271714"/>
                                        <a:pt x="2812364" y="268310"/>
                                        <a:pt x="2813972" y="265221"/>
                                      </a:cubicBezTo>
                                      <a:cubicBezTo>
                                        <a:pt x="2815611" y="262164"/>
                                        <a:pt x="2817565" y="259422"/>
                                        <a:pt x="2819802" y="256963"/>
                                      </a:cubicBezTo>
                                      <a:cubicBezTo>
                                        <a:pt x="2822071" y="254505"/>
                                        <a:pt x="2824624" y="252393"/>
                                        <a:pt x="2827523" y="250566"/>
                                      </a:cubicBezTo>
                                      <a:cubicBezTo>
                                        <a:pt x="2830391" y="248737"/>
                                        <a:pt x="2833448" y="247162"/>
                                        <a:pt x="2836726" y="245806"/>
                                      </a:cubicBezTo>
                                      <a:cubicBezTo>
                                        <a:pt x="2839972" y="244451"/>
                                        <a:pt x="2843438" y="243348"/>
                                        <a:pt x="2847063" y="242497"/>
                                      </a:cubicBezTo>
                                      <a:cubicBezTo>
                                        <a:pt x="2850718" y="241646"/>
                                        <a:pt x="2854437" y="240984"/>
                                        <a:pt x="2858282" y="240543"/>
                                      </a:cubicBezTo>
                                      <a:cubicBezTo>
                                        <a:pt x="2862127" y="240133"/>
                                        <a:pt x="2866067" y="239913"/>
                                        <a:pt x="2870069" y="239913"/>
                                      </a:cubicBezTo>
                                      <a:cubicBezTo>
                                        <a:pt x="2875647" y="239913"/>
                                        <a:pt x="2881194" y="240291"/>
                                        <a:pt x="2886772" y="241047"/>
                                      </a:cubicBezTo>
                                      <a:cubicBezTo>
                                        <a:pt x="2892319" y="241835"/>
                                        <a:pt x="2897897" y="242970"/>
                                        <a:pt x="2903475" y="244514"/>
                                      </a:cubicBezTo>
                                      <a:cubicBezTo>
                                        <a:pt x="2905429" y="245050"/>
                                        <a:pt x="2907320" y="245649"/>
                                        <a:pt x="2909179" y="246248"/>
                                      </a:cubicBezTo>
                                      <a:cubicBezTo>
                                        <a:pt x="2911039" y="246846"/>
                                        <a:pt x="2912867" y="247477"/>
                                        <a:pt x="2914695" y="248076"/>
                                      </a:cubicBezTo>
                                      <a:lnTo>
                                        <a:pt x="2914695" y="247949"/>
                                      </a:lnTo>
                                      <a:cubicBezTo>
                                        <a:pt x="2919264" y="249620"/>
                                        <a:pt x="2923929" y="248769"/>
                                        <a:pt x="2927458" y="246311"/>
                                      </a:cubicBezTo>
                                      <a:cubicBezTo>
                                        <a:pt x="2930988" y="243821"/>
                                        <a:pt x="2933383" y="239723"/>
                                        <a:pt x="2933383" y="234838"/>
                                      </a:cubicBezTo>
                                      <a:lnTo>
                                        <a:pt x="2933383" y="165720"/>
                                      </a:lnTo>
                                      <a:cubicBezTo>
                                        <a:pt x="2933383" y="162757"/>
                                        <a:pt x="2932469" y="159952"/>
                                        <a:pt x="2930862" y="157620"/>
                                      </a:cubicBezTo>
                                      <a:cubicBezTo>
                                        <a:pt x="2929255" y="155288"/>
                                        <a:pt x="2926985" y="153428"/>
                                        <a:pt x="2924212" y="152451"/>
                                      </a:cubicBezTo>
                                      <a:cubicBezTo>
                                        <a:pt x="2918918" y="150592"/>
                                        <a:pt x="2913560" y="148921"/>
                                        <a:pt x="2908139" y="147440"/>
                                      </a:cubicBezTo>
                                      <a:cubicBezTo>
                                        <a:pt x="2902719" y="145958"/>
                                        <a:pt x="2897235" y="144635"/>
                                        <a:pt x="2891657" y="143532"/>
                                      </a:cubicBezTo>
                                      <a:cubicBezTo>
                                        <a:pt x="2884471" y="142082"/>
                                        <a:pt x="2877254" y="141010"/>
                                        <a:pt x="2870006" y="140285"/>
                                      </a:cubicBezTo>
                                      <a:cubicBezTo>
                                        <a:pt x="2862789" y="139560"/>
                                        <a:pt x="2855509" y="139214"/>
                                        <a:pt x="2848229" y="139214"/>
                                      </a:cubicBezTo>
                                      <a:cubicBezTo>
                                        <a:pt x="2837860" y="139214"/>
                                        <a:pt x="2827649" y="139938"/>
                                        <a:pt x="2817596" y="141357"/>
                                      </a:cubicBezTo>
                                      <a:cubicBezTo>
                                        <a:pt x="2807511" y="142807"/>
                                        <a:pt x="2797583" y="144981"/>
                                        <a:pt x="2787814" y="147849"/>
                                      </a:cubicBezTo>
                                      <a:cubicBezTo>
                                        <a:pt x="2778044" y="150717"/>
                                        <a:pt x="2768779" y="154437"/>
                                        <a:pt x="2760049" y="159007"/>
                                      </a:cubicBezTo>
                                      <a:cubicBezTo>
                                        <a:pt x="2751319" y="163545"/>
                                        <a:pt x="2743125" y="168934"/>
                                        <a:pt x="2735435" y="175175"/>
                                      </a:cubicBezTo>
                                      <a:cubicBezTo>
                                        <a:pt x="2727777" y="181416"/>
                                        <a:pt x="2720844" y="188570"/>
                                        <a:pt x="2714667" y="196607"/>
                                      </a:cubicBezTo>
                                      <a:cubicBezTo>
                                        <a:pt x="2708490" y="204675"/>
                                        <a:pt x="2703037" y="213627"/>
                                        <a:pt x="2698342" y="223523"/>
                                      </a:cubicBezTo>
                                      <a:cubicBezTo>
                                        <a:pt x="2693646" y="233388"/>
                                        <a:pt x="2690116" y="244293"/>
                                        <a:pt x="2687784" y="256239"/>
                                      </a:cubicBezTo>
                                      <a:cubicBezTo>
                                        <a:pt x="2685420" y="268184"/>
                                        <a:pt x="2684255" y="281138"/>
                                        <a:pt x="2684255" y="295163"/>
                                      </a:cubicBezTo>
                                      <a:cubicBezTo>
                                        <a:pt x="2684255" y="307612"/>
                                        <a:pt x="2685358" y="319179"/>
                                        <a:pt x="2687564" y="329832"/>
                                      </a:cubicBezTo>
                                      <a:cubicBezTo>
                                        <a:pt x="2689770" y="340454"/>
                                        <a:pt x="2693079" y="350193"/>
                                        <a:pt x="2697491" y="359018"/>
                                      </a:cubicBezTo>
                                      <a:cubicBezTo>
                                        <a:pt x="2701903" y="367843"/>
                                        <a:pt x="2707009" y="375880"/>
                                        <a:pt x="2712871" y="383129"/>
                                      </a:cubicBezTo>
                                      <a:cubicBezTo>
                                        <a:pt x="2718732" y="390346"/>
                                        <a:pt x="2725288" y="396807"/>
                                        <a:pt x="2732599" y="402449"/>
                                      </a:cubicBezTo>
                                      <a:cubicBezTo>
                                        <a:pt x="2739879" y="408122"/>
                                        <a:pt x="2747663" y="413008"/>
                                        <a:pt x="2755952" y="417136"/>
                                      </a:cubicBezTo>
                                      <a:cubicBezTo>
                                        <a:pt x="2764240" y="421265"/>
                                        <a:pt x="2773065" y="424606"/>
                                        <a:pt x="2782362" y="427190"/>
                                      </a:cubicBezTo>
                                      <a:cubicBezTo>
                                        <a:pt x="2791659" y="429775"/>
                                        <a:pt x="2801113" y="431729"/>
                                        <a:pt x="2810757" y="433021"/>
                                      </a:cubicBezTo>
                                      <a:cubicBezTo>
                                        <a:pt x="2820401" y="434313"/>
                                        <a:pt x="2830202" y="434975"/>
                                        <a:pt x="2840161" y="434975"/>
                                      </a:cubicBezTo>
                                      <a:cubicBezTo>
                                        <a:pt x="2848985" y="434975"/>
                                        <a:pt x="2857589" y="434629"/>
                                        <a:pt x="2865972" y="433967"/>
                                      </a:cubicBezTo>
                                      <a:cubicBezTo>
                                        <a:pt x="2874386" y="433274"/>
                                        <a:pt x="2882549" y="432265"/>
                                        <a:pt x="2890522" y="430941"/>
                                      </a:cubicBezTo>
                                      <a:cubicBezTo>
                                        <a:pt x="2896699" y="429901"/>
                                        <a:pt x="2902782" y="428672"/>
                                        <a:pt x="2908770" y="427285"/>
                                      </a:cubicBezTo>
                                      <a:cubicBezTo>
                                        <a:pt x="2914758" y="425898"/>
                                        <a:pt x="2920651" y="424322"/>
                                        <a:pt x="2926450" y="422589"/>
                                      </a:cubicBezTo>
                                      <a:cubicBezTo>
                                        <a:pt x="2929381" y="421706"/>
                                        <a:pt x="2931839" y="419879"/>
                                        <a:pt x="2933541" y="417483"/>
                                      </a:cubicBezTo>
                                      <a:cubicBezTo>
                                        <a:pt x="2935274" y="415119"/>
                                        <a:pt x="2936251" y="412188"/>
                                        <a:pt x="2936251" y="409099"/>
                                      </a:cubicBezTo>
                                      <a:lnTo>
                                        <a:pt x="2936251" y="340580"/>
                                      </a:lnTo>
                                      <a:cubicBezTo>
                                        <a:pt x="2936251" y="335726"/>
                                        <a:pt x="2933856" y="331629"/>
                                        <a:pt x="2930326" y="329139"/>
                                      </a:cubicBezTo>
                                      <a:cubicBezTo>
                                        <a:pt x="2926797" y="326649"/>
                                        <a:pt x="2922132" y="325830"/>
                                        <a:pt x="2917563" y="327500"/>
                                      </a:cubicBezTo>
                                    </a:path>
                                  </a:pathLst>
                                </a:custGeom>
                                <a:solidFill>
                                  <a:schemeClr val="tx1"/>
                                </a:solidFill>
                                <a:ln w="3150" cap="flat">
                                  <a:noFill/>
                                  <a:prstDash val="solid"/>
                                  <a:miter/>
                                </a:ln>
                              </wps:spPr>
                              <wps:bodyPr/>
                            </wps:wsp>
                            <wps:wsp>
                              <wps:cNvPr id="640776476" name="Freeform: Shape 640776476"/>
                              <wps:cNvSpPr/>
                              <wps:spPr>
                                <a:xfrm>
                                  <a:off x="0" y="0"/>
                                  <a:ext cx="3151" cy="3151"/>
                                </a:xfrm>
                                <a:custGeom>
                                  <a:avLst/>
                                  <a:gdLst/>
                                  <a:ahLst/>
                                  <a:cxnLst/>
                                  <a:rect l="l" t="t" r="r" b="b"/>
                                  <a:pathLst>
                                    <a:path w="3151" h="3151"/>
                                  </a:pathLst>
                                </a:custGeom>
                                <a:grpFill/>
                                <a:ln w="3150" cap="flat">
                                  <a:noFill/>
                                  <a:prstDash val="solid"/>
                                  <a:miter/>
                                </a:ln>
                              </wps:spPr>
                              <wps:bodyPr/>
                            </wps:wsp>
                            <wps:wsp>
                              <wps:cNvPr id="1121589033" name="Freeform: Shape 1121589033"/>
                              <wps:cNvSpPr/>
                              <wps:spPr>
                                <a:xfrm>
                                  <a:off x="0" y="0"/>
                                  <a:ext cx="3151" cy="3151"/>
                                </a:xfrm>
                                <a:custGeom>
                                  <a:avLst/>
                                  <a:gdLst/>
                                  <a:ahLst/>
                                  <a:cxnLst/>
                                  <a:rect l="l" t="t" r="r" b="b"/>
                                  <a:pathLst>
                                    <a:path w="3151" h="3151"/>
                                  </a:pathLst>
                                </a:custGeom>
                                <a:grpFill/>
                                <a:ln w="3150" cap="flat">
                                  <a:noFill/>
                                  <a:prstDash val="solid"/>
                                  <a:miter/>
                                </a:ln>
                              </wps:spPr>
                              <wps:bodyPr/>
                            </wps:wsp>
                          </wpg:grpSp>
                          <wpg:grpSp>
                            <wpg:cNvPr id="125290857" name="Department of Education"/>
                            <wpg:cNvGrpSpPr/>
                            <wpg:grpSpPr>
                              <a:xfrm>
                                <a:off x="1619250" y="0"/>
                                <a:ext cx="1619885" cy="1180465"/>
                                <a:chOff x="0" y="0"/>
                                <a:chExt cx="1620000" cy="1179437"/>
                              </a:xfrm>
                            </wpg:grpSpPr>
                            <wps:wsp>
                              <wps:cNvPr id="2024952383" name="Freeform: Shape 2024952383"/>
                              <wps:cNvSpPr/>
                              <wps:spPr>
                                <a:xfrm>
                                  <a:off x="3" y="485839"/>
                                  <a:ext cx="1619476" cy="693081"/>
                                </a:xfrm>
                                <a:custGeom>
                                  <a:avLst/>
                                  <a:gdLst>
                                    <a:gd name="csX0" fmla="*/ 326526 w 1619476"/>
                                    <a:gd name="csY0" fmla="*/ 137059 h 693081"/>
                                    <a:gd name="csX1" fmla="*/ 325447 w 1619476"/>
                                    <a:gd name="csY1" fmla="*/ 134939 h 693081"/>
                                    <a:gd name="csX2" fmla="*/ 332430 w 1619476"/>
                                    <a:gd name="csY2" fmla="*/ 130355 h 693081"/>
                                    <a:gd name="csX3" fmla="*/ 333039 w 1619476"/>
                                    <a:gd name="csY3" fmla="*/ 130343 h 693081"/>
                                    <a:gd name="csX4" fmla="*/ 339831 w 1619476"/>
                                    <a:gd name="csY4" fmla="*/ 134228 h 693081"/>
                                    <a:gd name="csX5" fmla="*/ 332836 w 1619476"/>
                                    <a:gd name="csY5" fmla="*/ 138823 h 693081"/>
                                    <a:gd name="csX6" fmla="*/ 332239 w 1619476"/>
                                    <a:gd name="csY6" fmla="*/ 138836 h 693081"/>
                                    <a:gd name="csX7" fmla="*/ 326526 w 1619476"/>
                                    <a:gd name="csY7" fmla="*/ 137059 h 693081"/>
                                    <a:gd name="csX8" fmla="*/ 308752 w 1619476"/>
                                    <a:gd name="csY8" fmla="*/ 149996 h 693081"/>
                                    <a:gd name="csX9" fmla="*/ 308726 w 1619476"/>
                                    <a:gd name="csY9" fmla="*/ 149716 h 693081"/>
                                    <a:gd name="csX10" fmla="*/ 318578 w 1619476"/>
                                    <a:gd name="csY10" fmla="*/ 146327 h 693081"/>
                                    <a:gd name="csX11" fmla="*/ 323124 w 1619476"/>
                                    <a:gd name="csY11" fmla="*/ 146860 h 693081"/>
                                    <a:gd name="csX12" fmla="*/ 315252 w 1619476"/>
                                    <a:gd name="csY12" fmla="*/ 148777 h 693081"/>
                                    <a:gd name="csX13" fmla="*/ 323009 w 1619476"/>
                                    <a:gd name="csY13" fmla="*/ 148599 h 693081"/>
                                    <a:gd name="csX14" fmla="*/ 315328 w 1619476"/>
                                    <a:gd name="csY14" fmla="*/ 149767 h 693081"/>
                                    <a:gd name="csX15" fmla="*/ 323428 w 1619476"/>
                                    <a:gd name="csY15" fmla="*/ 150288 h 693081"/>
                                    <a:gd name="csX16" fmla="*/ 319048 w 1619476"/>
                                    <a:gd name="csY16" fmla="*/ 151621 h 693081"/>
                                    <a:gd name="csX17" fmla="*/ 308752 w 1619476"/>
                                    <a:gd name="csY17" fmla="*/ 149996 h 693081"/>
                                    <a:gd name="csX18" fmla="*/ 329484 w 1619476"/>
                                    <a:gd name="csY18" fmla="*/ 148751 h 693081"/>
                                    <a:gd name="csX19" fmla="*/ 329471 w 1619476"/>
                                    <a:gd name="csY19" fmla="*/ 148472 h 693081"/>
                                    <a:gd name="csX20" fmla="*/ 339387 w 1619476"/>
                                    <a:gd name="csY20" fmla="*/ 145260 h 693081"/>
                                    <a:gd name="csX21" fmla="*/ 343907 w 1619476"/>
                                    <a:gd name="csY21" fmla="*/ 145882 h 693081"/>
                                    <a:gd name="csX22" fmla="*/ 335997 w 1619476"/>
                                    <a:gd name="csY22" fmla="*/ 147660 h 693081"/>
                                    <a:gd name="csX23" fmla="*/ 343780 w 1619476"/>
                                    <a:gd name="csY23" fmla="*/ 147622 h 693081"/>
                                    <a:gd name="csX24" fmla="*/ 336061 w 1619476"/>
                                    <a:gd name="csY24" fmla="*/ 148650 h 693081"/>
                                    <a:gd name="csX25" fmla="*/ 344135 w 1619476"/>
                                    <a:gd name="csY25" fmla="*/ 149310 h 693081"/>
                                    <a:gd name="csX26" fmla="*/ 339742 w 1619476"/>
                                    <a:gd name="csY26" fmla="*/ 150567 h 693081"/>
                                    <a:gd name="csX27" fmla="*/ 329484 w 1619476"/>
                                    <a:gd name="csY27" fmla="*/ 148752 h 693081"/>
                                    <a:gd name="csX28" fmla="*/ 405266 w 1619476"/>
                                    <a:gd name="csY28" fmla="*/ 152230 h 693081"/>
                                    <a:gd name="csX29" fmla="*/ 395427 w 1619476"/>
                                    <a:gd name="csY29" fmla="*/ 148840 h 693081"/>
                                    <a:gd name="csX30" fmla="*/ 395439 w 1619476"/>
                                    <a:gd name="csY30" fmla="*/ 148561 h 693081"/>
                                    <a:gd name="csX31" fmla="*/ 405736 w 1619476"/>
                                    <a:gd name="csY31" fmla="*/ 146936 h 693081"/>
                                    <a:gd name="csX32" fmla="*/ 410116 w 1619476"/>
                                    <a:gd name="csY32" fmla="*/ 148256 h 693081"/>
                                    <a:gd name="csX33" fmla="*/ 402029 w 1619476"/>
                                    <a:gd name="csY33" fmla="*/ 148777 h 693081"/>
                                    <a:gd name="csX34" fmla="*/ 409710 w 1619476"/>
                                    <a:gd name="csY34" fmla="*/ 149945 h 693081"/>
                                    <a:gd name="csX35" fmla="*/ 401940 w 1619476"/>
                                    <a:gd name="csY35" fmla="*/ 149767 h 693081"/>
                                    <a:gd name="csX36" fmla="*/ 409824 w 1619476"/>
                                    <a:gd name="csY36" fmla="*/ 151672 h 693081"/>
                                    <a:gd name="csX37" fmla="*/ 405266 w 1619476"/>
                                    <a:gd name="csY37" fmla="*/ 152230 h 693081"/>
                                    <a:gd name="csX38" fmla="*/ 384267 w 1619476"/>
                                    <a:gd name="csY38" fmla="*/ 151176 h 693081"/>
                                    <a:gd name="csX39" fmla="*/ 374351 w 1619476"/>
                                    <a:gd name="csY39" fmla="*/ 147964 h 693081"/>
                                    <a:gd name="csX40" fmla="*/ 374364 w 1619476"/>
                                    <a:gd name="csY40" fmla="*/ 147672 h 693081"/>
                                    <a:gd name="csX41" fmla="*/ 384635 w 1619476"/>
                                    <a:gd name="csY41" fmla="*/ 145882 h 693081"/>
                                    <a:gd name="csX42" fmla="*/ 389028 w 1619476"/>
                                    <a:gd name="csY42" fmla="*/ 147126 h 693081"/>
                                    <a:gd name="csX43" fmla="*/ 380953 w 1619476"/>
                                    <a:gd name="csY43" fmla="*/ 147774 h 693081"/>
                                    <a:gd name="csX44" fmla="*/ 388660 w 1619476"/>
                                    <a:gd name="csY44" fmla="*/ 148828 h 693081"/>
                                    <a:gd name="csX45" fmla="*/ 380877 w 1619476"/>
                                    <a:gd name="csY45" fmla="*/ 148777 h 693081"/>
                                    <a:gd name="csX46" fmla="*/ 388787 w 1619476"/>
                                    <a:gd name="csY46" fmla="*/ 150554 h 693081"/>
                                    <a:gd name="csX47" fmla="*/ 384267 w 1619476"/>
                                    <a:gd name="csY47" fmla="*/ 151176 h 693081"/>
                                    <a:gd name="csX48" fmla="*/ 361630 w 1619476"/>
                                    <a:gd name="csY48" fmla="*/ 150478 h 693081"/>
                                    <a:gd name="csX49" fmla="*/ 351524 w 1619476"/>
                                    <a:gd name="csY49" fmla="*/ 147964 h 693081"/>
                                    <a:gd name="csX50" fmla="*/ 351524 w 1619476"/>
                                    <a:gd name="csY50" fmla="*/ 147685 h 693081"/>
                                    <a:gd name="csX51" fmla="*/ 361630 w 1619476"/>
                                    <a:gd name="csY51" fmla="*/ 145159 h 693081"/>
                                    <a:gd name="csX52" fmla="*/ 366112 w 1619476"/>
                                    <a:gd name="csY52" fmla="*/ 146098 h 693081"/>
                                    <a:gd name="csX53" fmla="*/ 358088 w 1619476"/>
                                    <a:gd name="csY53" fmla="*/ 147317 h 693081"/>
                                    <a:gd name="csX54" fmla="*/ 365845 w 1619476"/>
                                    <a:gd name="csY54" fmla="*/ 147825 h 693081"/>
                                    <a:gd name="csX55" fmla="*/ 358088 w 1619476"/>
                                    <a:gd name="csY55" fmla="*/ 148320 h 693081"/>
                                    <a:gd name="csX56" fmla="*/ 366112 w 1619476"/>
                                    <a:gd name="csY56" fmla="*/ 149539 h 693081"/>
                                    <a:gd name="csX57" fmla="*/ 361630 w 1619476"/>
                                    <a:gd name="csY57" fmla="*/ 150478 h 693081"/>
                                    <a:gd name="csX58" fmla="*/ 403285 w 1619476"/>
                                    <a:gd name="csY58" fmla="*/ 167198 h 693081"/>
                                    <a:gd name="csX59" fmla="*/ 406091 w 1619476"/>
                                    <a:gd name="csY59" fmla="*/ 170474 h 693081"/>
                                    <a:gd name="csX60" fmla="*/ 391593 w 1619476"/>
                                    <a:gd name="csY60" fmla="*/ 161422 h 693081"/>
                                    <a:gd name="csX61" fmla="*/ 395858 w 1619476"/>
                                    <a:gd name="csY61" fmla="*/ 170106 h 693081"/>
                                    <a:gd name="csX62" fmla="*/ 385587 w 1619476"/>
                                    <a:gd name="csY62" fmla="*/ 161955 h 693081"/>
                                    <a:gd name="csX63" fmla="*/ 382591 w 1619476"/>
                                    <a:gd name="csY63" fmla="*/ 157232 h 693081"/>
                                    <a:gd name="csX64" fmla="*/ 382007 w 1619476"/>
                                    <a:gd name="csY64" fmla="*/ 156826 h 693081"/>
                                    <a:gd name="csX65" fmla="*/ 391212 w 1619476"/>
                                    <a:gd name="csY65" fmla="*/ 166043 h 693081"/>
                                    <a:gd name="csX66" fmla="*/ 389993 w 1619476"/>
                                    <a:gd name="csY66" fmla="*/ 157638 h 693081"/>
                                    <a:gd name="csX67" fmla="*/ 394868 w 1619476"/>
                                    <a:gd name="csY67" fmla="*/ 163225 h 693081"/>
                                    <a:gd name="csX68" fmla="*/ 399553 w 1619476"/>
                                    <a:gd name="csY68" fmla="*/ 166068 h 693081"/>
                                    <a:gd name="csX69" fmla="*/ 395021 w 1619476"/>
                                    <a:gd name="csY69" fmla="*/ 157143 h 693081"/>
                                    <a:gd name="csX70" fmla="*/ 403285 w 1619476"/>
                                    <a:gd name="csY70" fmla="*/ 167198 h 693081"/>
                                    <a:gd name="csX71" fmla="*/ 357212 w 1619476"/>
                                    <a:gd name="csY71" fmla="*/ 165383 h 693081"/>
                                    <a:gd name="csX72" fmla="*/ 359383 w 1619476"/>
                                    <a:gd name="csY72" fmla="*/ 168443 h 693081"/>
                                    <a:gd name="csX73" fmla="*/ 344897 w 1619476"/>
                                    <a:gd name="csY73" fmla="*/ 160279 h 693081"/>
                                    <a:gd name="csX74" fmla="*/ 350305 w 1619476"/>
                                    <a:gd name="csY74" fmla="*/ 168836 h 693081"/>
                                    <a:gd name="csX75" fmla="*/ 339234 w 1619476"/>
                                    <a:gd name="csY75" fmla="*/ 161219 h 693081"/>
                                    <a:gd name="csX76" fmla="*/ 335883 w 1619476"/>
                                    <a:gd name="csY76" fmla="*/ 156724 h 693081"/>
                                    <a:gd name="csX77" fmla="*/ 335261 w 1619476"/>
                                    <a:gd name="csY77" fmla="*/ 156369 h 693081"/>
                                    <a:gd name="csX78" fmla="*/ 344732 w 1619476"/>
                                    <a:gd name="csY78" fmla="*/ 164215 h 693081"/>
                                    <a:gd name="csX79" fmla="*/ 342332 w 1619476"/>
                                    <a:gd name="csY79" fmla="*/ 156267 h 693081"/>
                                    <a:gd name="csX80" fmla="*/ 349429 w 1619476"/>
                                    <a:gd name="csY80" fmla="*/ 161320 h 693081"/>
                                    <a:gd name="csX81" fmla="*/ 353555 w 1619476"/>
                                    <a:gd name="csY81" fmla="*/ 164012 h 693081"/>
                                    <a:gd name="csX82" fmla="*/ 347995 w 1619476"/>
                                    <a:gd name="csY82" fmla="*/ 155417 h 693081"/>
                                    <a:gd name="csX83" fmla="*/ 357212 w 1619476"/>
                                    <a:gd name="csY83" fmla="*/ 165383 h 693081"/>
                                    <a:gd name="csX84" fmla="*/ 369400 w 1619476"/>
                                    <a:gd name="csY84" fmla="*/ 135853 h 693081"/>
                                    <a:gd name="csX85" fmla="*/ 349963 w 1619476"/>
                                    <a:gd name="csY85" fmla="*/ 135853 h 693081"/>
                                    <a:gd name="csX86" fmla="*/ 349963 w 1619476"/>
                                    <a:gd name="csY86" fmla="*/ 127854 h 693081"/>
                                    <a:gd name="csX87" fmla="*/ 369400 w 1619476"/>
                                    <a:gd name="csY87" fmla="*/ 127854 h 693081"/>
                                    <a:gd name="csX88" fmla="*/ 369400 w 1619476"/>
                                    <a:gd name="csY88" fmla="*/ 135853 h 693081"/>
                                    <a:gd name="csX89" fmla="*/ 380572 w 1619476"/>
                                    <a:gd name="csY89" fmla="*/ 136475 h 693081"/>
                                    <a:gd name="csX90" fmla="*/ 379696 w 1619476"/>
                                    <a:gd name="csY90" fmla="*/ 134240 h 693081"/>
                                    <a:gd name="csX91" fmla="*/ 380788 w 1619476"/>
                                    <a:gd name="csY91" fmla="*/ 132107 h 693081"/>
                                    <a:gd name="csX92" fmla="*/ 387073 w 1619476"/>
                                    <a:gd name="csY92" fmla="*/ 130368 h 693081"/>
                                    <a:gd name="csX93" fmla="*/ 393179 w 1619476"/>
                                    <a:gd name="csY93" fmla="*/ 132717 h 693081"/>
                                    <a:gd name="csX94" fmla="*/ 394055 w 1619476"/>
                                    <a:gd name="csY94" fmla="*/ 134939 h 693081"/>
                                    <a:gd name="csX95" fmla="*/ 392964 w 1619476"/>
                                    <a:gd name="csY95" fmla="*/ 137071 h 693081"/>
                                    <a:gd name="csX96" fmla="*/ 387276 w 1619476"/>
                                    <a:gd name="csY96" fmla="*/ 138836 h 693081"/>
                                    <a:gd name="csX97" fmla="*/ 386654 w 1619476"/>
                                    <a:gd name="csY97" fmla="*/ 138811 h 693081"/>
                                    <a:gd name="csX98" fmla="*/ 380572 w 1619476"/>
                                    <a:gd name="csY98" fmla="*/ 136475 h 693081"/>
                                    <a:gd name="csX99" fmla="*/ 233567 w 1619476"/>
                                    <a:gd name="csY99" fmla="*/ 110118 h 693081"/>
                                    <a:gd name="csX100" fmla="*/ 236944 w 1619476"/>
                                    <a:gd name="csY100" fmla="*/ 114156 h 693081"/>
                                    <a:gd name="csX101" fmla="*/ 238239 w 1619476"/>
                                    <a:gd name="csY101" fmla="*/ 115032 h 693081"/>
                                    <a:gd name="csX102" fmla="*/ 238721 w 1619476"/>
                                    <a:gd name="csY102" fmla="*/ 114079 h 693081"/>
                                    <a:gd name="csX103" fmla="*/ 238810 w 1619476"/>
                                    <a:gd name="csY103" fmla="*/ 109407 h 693081"/>
                                    <a:gd name="csX104" fmla="*/ 238848 w 1619476"/>
                                    <a:gd name="csY104" fmla="*/ 108836 h 693081"/>
                                    <a:gd name="csX105" fmla="*/ 239787 w 1619476"/>
                                    <a:gd name="csY105" fmla="*/ 103186 h 693081"/>
                                    <a:gd name="csX106" fmla="*/ 242111 w 1619476"/>
                                    <a:gd name="csY106" fmla="*/ 110588 h 693081"/>
                                    <a:gd name="csX107" fmla="*/ 243165 w 1619476"/>
                                    <a:gd name="csY107" fmla="*/ 112403 h 693081"/>
                                    <a:gd name="csX108" fmla="*/ 244434 w 1619476"/>
                                    <a:gd name="csY108" fmla="*/ 111464 h 693081"/>
                                    <a:gd name="csX109" fmla="*/ 244536 w 1619476"/>
                                    <a:gd name="csY109" fmla="*/ 111312 h 693081"/>
                                    <a:gd name="csX110" fmla="*/ 248433 w 1619476"/>
                                    <a:gd name="csY110" fmla="*/ 107021 h 693081"/>
                                    <a:gd name="csX111" fmla="*/ 245793 w 1619476"/>
                                    <a:gd name="csY111" fmla="*/ 113724 h 693081"/>
                                    <a:gd name="csX112" fmla="*/ 245666 w 1619476"/>
                                    <a:gd name="csY112" fmla="*/ 115222 h 693081"/>
                                    <a:gd name="csX113" fmla="*/ 248078 w 1619476"/>
                                    <a:gd name="csY113" fmla="*/ 113927 h 693081"/>
                                    <a:gd name="csX114" fmla="*/ 250642 w 1619476"/>
                                    <a:gd name="csY114" fmla="*/ 111769 h 693081"/>
                                    <a:gd name="csX115" fmla="*/ 252940 w 1619476"/>
                                    <a:gd name="csY115" fmla="*/ 110474 h 693081"/>
                                    <a:gd name="csX116" fmla="*/ 252229 w 1619476"/>
                                    <a:gd name="csY116" fmla="*/ 111134 h 693081"/>
                                    <a:gd name="csX117" fmla="*/ 248471 w 1619476"/>
                                    <a:gd name="csY117" fmla="*/ 122129 h 693081"/>
                                    <a:gd name="csX118" fmla="*/ 249982 w 1619476"/>
                                    <a:gd name="csY118" fmla="*/ 126775 h 693081"/>
                                    <a:gd name="csX119" fmla="*/ 250211 w 1619476"/>
                                    <a:gd name="csY119" fmla="*/ 126902 h 693081"/>
                                    <a:gd name="csX120" fmla="*/ 248306 w 1619476"/>
                                    <a:gd name="csY120" fmla="*/ 126382 h 693081"/>
                                    <a:gd name="csX121" fmla="*/ 243177 w 1619476"/>
                                    <a:gd name="csY121" fmla="*/ 125214 h 693081"/>
                                    <a:gd name="csX122" fmla="*/ 242593 w 1619476"/>
                                    <a:gd name="csY122" fmla="*/ 125188 h 693081"/>
                                    <a:gd name="csX123" fmla="*/ 239597 w 1619476"/>
                                    <a:gd name="csY123" fmla="*/ 125671 h 693081"/>
                                    <a:gd name="csX124" fmla="*/ 236550 w 1619476"/>
                                    <a:gd name="csY124" fmla="*/ 125810 h 693081"/>
                                    <a:gd name="csX125" fmla="*/ 234760 w 1619476"/>
                                    <a:gd name="csY125" fmla="*/ 118688 h 693081"/>
                                    <a:gd name="csX126" fmla="*/ 234988 w 1619476"/>
                                    <a:gd name="csY126" fmla="*/ 117291 h 693081"/>
                                    <a:gd name="csX127" fmla="*/ 234252 w 1619476"/>
                                    <a:gd name="csY127" fmla="*/ 113597 h 693081"/>
                                    <a:gd name="csX128" fmla="*/ 232487 w 1619476"/>
                                    <a:gd name="csY128" fmla="*/ 109674 h 693081"/>
                                    <a:gd name="csX129" fmla="*/ 232157 w 1619476"/>
                                    <a:gd name="csY129" fmla="*/ 108849 h 693081"/>
                                    <a:gd name="csX130" fmla="*/ 233567 w 1619476"/>
                                    <a:gd name="csY130" fmla="*/ 110118 h 693081"/>
                                    <a:gd name="csX131" fmla="*/ 265484 w 1619476"/>
                                    <a:gd name="csY131" fmla="*/ 94223 h 693081"/>
                                    <a:gd name="csX132" fmla="*/ 265471 w 1619476"/>
                                    <a:gd name="csY132" fmla="*/ 94198 h 693081"/>
                                    <a:gd name="csX133" fmla="*/ 266347 w 1619476"/>
                                    <a:gd name="csY133" fmla="*/ 94274 h 693081"/>
                                    <a:gd name="csX134" fmla="*/ 268201 w 1619476"/>
                                    <a:gd name="csY134" fmla="*/ 96166 h 693081"/>
                                    <a:gd name="csX135" fmla="*/ 268950 w 1619476"/>
                                    <a:gd name="csY135" fmla="*/ 102031 h 693081"/>
                                    <a:gd name="csX136" fmla="*/ 265014 w 1619476"/>
                                    <a:gd name="csY136" fmla="*/ 98705 h 693081"/>
                                    <a:gd name="csX137" fmla="*/ 262285 w 1619476"/>
                                    <a:gd name="csY137" fmla="*/ 96204 h 693081"/>
                                    <a:gd name="csX138" fmla="*/ 265484 w 1619476"/>
                                    <a:gd name="csY138" fmla="*/ 94223 h 693081"/>
                                    <a:gd name="csX139" fmla="*/ 254781 w 1619476"/>
                                    <a:gd name="csY139" fmla="*/ 67372 h 693081"/>
                                    <a:gd name="csX140" fmla="*/ 254756 w 1619476"/>
                                    <a:gd name="csY140" fmla="*/ 67308 h 693081"/>
                                    <a:gd name="csX141" fmla="*/ 253042 w 1619476"/>
                                    <a:gd name="csY141" fmla="*/ 65962 h 693081"/>
                                    <a:gd name="csX142" fmla="*/ 254274 w 1619476"/>
                                    <a:gd name="csY142" fmla="*/ 62166 h 693081"/>
                                    <a:gd name="csX143" fmla="*/ 256102 w 1619476"/>
                                    <a:gd name="csY143" fmla="*/ 61036 h 693081"/>
                                    <a:gd name="csX144" fmla="*/ 259923 w 1619476"/>
                                    <a:gd name="csY144" fmla="*/ 63956 h 693081"/>
                                    <a:gd name="csX145" fmla="*/ 262374 w 1619476"/>
                                    <a:gd name="csY145" fmla="*/ 75002 h 693081"/>
                                    <a:gd name="csX146" fmla="*/ 254781 w 1619476"/>
                                    <a:gd name="csY146" fmla="*/ 67372 h 693081"/>
                                    <a:gd name="csX147" fmla="*/ 248827 w 1619476"/>
                                    <a:gd name="csY147" fmla="*/ 81527 h 693081"/>
                                    <a:gd name="csX148" fmla="*/ 248294 w 1619476"/>
                                    <a:gd name="csY148" fmla="*/ 82353 h 693081"/>
                                    <a:gd name="csX149" fmla="*/ 248611 w 1619476"/>
                                    <a:gd name="csY149" fmla="*/ 85197 h 693081"/>
                                    <a:gd name="csX150" fmla="*/ 243812 w 1619476"/>
                                    <a:gd name="csY150" fmla="*/ 85438 h 693081"/>
                                    <a:gd name="csX151" fmla="*/ 239242 w 1619476"/>
                                    <a:gd name="csY151" fmla="*/ 85704 h 693081"/>
                                    <a:gd name="csX152" fmla="*/ 236995 w 1619476"/>
                                    <a:gd name="csY152" fmla="*/ 79623 h 693081"/>
                                    <a:gd name="csX153" fmla="*/ 236956 w 1619476"/>
                                    <a:gd name="csY153" fmla="*/ 78988 h 693081"/>
                                    <a:gd name="csX154" fmla="*/ 235738 w 1619476"/>
                                    <a:gd name="csY154" fmla="*/ 74291 h 693081"/>
                                    <a:gd name="csX155" fmla="*/ 237363 w 1619476"/>
                                    <a:gd name="csY155" fmla="*/ 75713 h 693081"/>
                                    <a:gd name="csX156" fmla="*/ 237337 w 1619476"/>
                                    <a:gd name="csY156" fmla="*/ 75725 h 693081"/>
                                    <a:gd name="csX157" fmla="*/ 239915 w 1619476"/>
                                    <a:gd name="csY157" fmla="*/ 80436 h 693081"/>
                                    <a:gd name="csX158" fmla="*/ 240892 w 1619476"/>
                                    <a:gd name="csY158" fmla="*/ 81400 h 693081"/>
                                    <a:gd name="csX159" fmla="*/ 241451 w 1619476"/>
                                    <a:gd name="csY159" fmla="*/ 81147 h 693081"/>
                                    <a:gd name="csX160" fmla="*/ 241387 w 1619476"/>
                                    <a:gd name="csY160" fmla="*/ 80588 h 693081"/>
                                    <a:gd name="csX161" fmla="*/ 241921 w 1619476"/>
                                    <a:gd name="csY161" fmla="*/ 74367 h 693081"/>
                                    <a:gd name="csX162" fmla="*/ 242771 w 1619476"/>
                                    <a:gd name="csY162" fmla="*/ 72361 h 693081"/>
                                    <a:gd name="csX163" fmla="*/ 244282 w 1619476"/>
                                    <a:gd name="csY163" fmla="*/ 74938 h 693081"/>
                                    <a:gd name="csX164" fmla="*/ 245513 w 1619476"/>
                                    <a:gd name="csY164" fmla="*/ 79344 h 693081"/>
                                    <a:gd name="csX165" fmla="*/ 245551 w 1619476"/>
                                    <a:gd name="csY165" fmla="*/ 80004 h 693081"/>
                                    <a:gd name="csX166" fmla="*/ 246796 w 1619476"/>
                                    <a:gd name="csY166" fmla="*/ 79966 h 693081"/>
                                    <a:gd name="csX167" fmla="*/ 246796 w 1619476"/>
                                    <a:gd name="csY167" fmla="*/ 79344 h 693081"/>
                                    <a:gd name="csX168" fmla="*/ 248472 w 1619476"/>
                                    <a:gd name="csY168" fmla="*/ 76652 h 693081"/>
                                    <a:gd name="csX169" fmla="*/ 249690 w 1619476"/>
                                    <a:gd name="csY169" fmla="*/ 75345 h 693081"/>
                                    <a:gd name="csX170" fmla="*/ 250084 w 1619476"/>
                                    <a:gd name="csY170" fmla="*/ 74291 h 693081"/>
                                    <a:gd name="csX171" fmla="*/ 250338 w 1619476"/>
                                    <a:gd name="csY171" fmla="*/ 73580 h 693081"/>
                                    <a:gd name="csX172" fmla="*/ 248827 w 1619476"/>
                                    <a:gd name="csY172" fmla="*/ 81527 h 693081"/>
                                    <a:gd name="csX173" fmla="*/ 311253 w 1619476"/>
                                    <a:gd name="csY173" fmla="*/ 164291 h 693081"/>
                                    <a:gd name="csX174" fmla="*/ 315963 w 1619476"/>
                                    <a:gd name="csY174" fmla="*/ 171477 h 693081"/>
                                    <a:gd name="csX175" fmla="*/ 307990 w 1619476"/>
                                    <a:gd name="csY175" fmla="*/ 171909 h 693081"/>
                                    <a:gd name="csX176" fmla="*/ 303394 w 1619476"/>
                                    <a:gd name="csY176" fmla="*/ 172404 h 693081"/>
                                    <a:gd name="csX177" fmla="*/ 294088 w 1619476"/>
                                    <a:gd name="csY177" fmla="*/ 170410 h 693081"/>
                                    <a:gd name="csX178" fmla="*/ 292412 w 1619476"/>
                                    <a:gd name="csY178" fmla="*/ 160876 h 693081"/>
                                    <a:gd name="csX179" fmla="*/ 301071 w 1619476"/>
                                    <a:gd name="csY179" fmla="*/ 154896 h 693081"/>
                                    <a:gd name="csX180" fmla="*/ 304384 w 1619476"/>
                                    <a:gd name="csY180" fmla="*/ 161384 h 693081"/>
                                    <a:gd name="csX181" fmla="*/ 305375 w 1619476"/>
                                    <a:gd name="csY181" fmla="*/ 164228 h 693081"/>
                                    <a:gd name="csX182" fmla="*/ 297833 w 1619476"/>
                                    <a:gd name="csY182" fmla="*/ 159391 h 693081"/>
                                    <a:gd name="csX183" fmla="*/ 297262 w 1619476"/>
                                    <a:gd name="csY183" fmla="*/ 166779 h 693081"/>
                                    <a:gd name="csX184" fmla="*/ 293885 w 1619476"/>
                                    <a:gd name="csY184" fmla="*/ 160584 h 693081"/>
                                    <a:gd name="csX185" fmla="*/ 293834 w 1619476"/>
                                    <a:gd name="csY185" fmla="*/ 159784 h 693081"/>
                                    <a:gd name="csX186" fmla="*/ 299471 w 1619476"/>
                                    <a:gd name="csY186" fmla="*/ 171566 h 693081"/>
                                    <a:gd name="csX187" fmla="*/ 298773 w 1619476"/>
                                    <a:gd name="csY187" fmla="*/ 162120 h 693081"/>
                                    <a:gd name="csX188" fmla="*/ 311583 w 1619476"/>
                                    <a:gd name="csY188" fmla="*/ 168874 h 693081"/>
                                    <a:gd name="csX189" fmla="*/ 308828 w 1619476"/>
                                    <a:gd name="csY189" fmla="*/ 164837 h 693081"/>
                                    <a:gd name="csX190" fmla="*/ 301084 w 1619476"/>
                                    <a:gd name="csY190" fmla="*/ 154896 h 693081"/>
                                    <a:gd name="csX191" fmla="*/ 302137 w 1619476"/>
                                    <a:gd name="csY191" fmla="*/ 154719 h 693081"/>
                                    <a:gd name="csX192" fmla="*/ 302379 w 1619476"/>
                                    <a:gd name="csY192" fmla="*/ 154719 h 693081"/>
                                    <a:gd name="csX193" fmla="*/ 311253 w 1619476"/>
                                    <a:gd name="csY193" fmla="*/ 164291 h 693081"/>
                                    <a:gd name="csX194" fmla="*/ 303915 w 1619476"/>
                                    <a:gd name="csY194" fmla="*/ 148625 h 693081"/>
                                    <a:gd name="csX195" fmla="*/ 307495 w 1619476"/>
                                    <a:gd name="csY195" fmla="*/ 144828 h 693081"/>
                                    <a:gd name="csX196" fmla="*/ 307964 w 1619476"/>
                                    <a:gd name="csY196" fmla="*/ 144803 h 693081"/>
                                    <a:gd name="csX197" fmla="*/ 309843 w 1619476"/>
                                    <a:gd name="csY197" fmla="*/ 144828 h 693081"/>
                                    <a:gd name="csX198" fmla="*/ 311265 w 1619476"/>
                                    <a:gd name="csY198" fmla="*/ 144562 h 693081"/>
                                    <a:gd name="csX199" fmla="*/ 314046 w 1619476"/>
                                    <a:gd name="csY199" fmla="*/ 144473 h 693081"/>
                                    <a:gd name="csX200" fmla="*/ 314896 w 1619476"/>
                                    <a:gd name="csY200" fmla="*/ 144816 h 693081"/>
                                    <a:gd name="csX201" fmla="*/ 315125 w 1619476"/>
                                    <a:gd name="csY201" fmla="*/ 144917 h 693081"/>
                                    <a:gd name="csX202" fmla="*/ 316318 w 1619476"/>
                                    <a:gd name="csY202" fmla="*/ 144587 h 693081"/>
                                    <a:gd name="csX203" fmla="*/ 320978 w 1619476"/>
                                    <a:gd name="csY203" fmla="*/ 143673 h 693081"/>
                                    <a:gd name="csX204" fmla="*/ 321981 w 1619476"/>
                                    <a:gd name="csY204" fmla="*/ 144016 h 693081"/>
                                    <a:gd name="csX205" fmla="*/ 323098 w 1619476"/>
                                    <a:gd name="csY205" fmla="*/ 143864 h 693081"/>
                                    <a:gd name="csX206" fmla="*/ 327541 w 1619476"/>
                                    <a:gd name="csY206" fmla="*/ 143089 h 693081"/>
                                    <a:gd name="csX207" fmla="*/ 328519 w 1619476"/>
                                    <a:gd name="csY207" fmla="*/ 143368 h 693081"/>
                                    <a:gd name="csX208" fmla="*/ 329789 w 1619476"/>
                                    <a:gd name="csY208" fmla="*/ 143292 h 693081"/>
                                    <a:gd name="csX209" fmla="*/ 333889 w 1619476"/>
                                    <a:gd name="csY209" fmla="*/ 142632 h 693081"/>
                                    <a:gd name="csX210" fmla="*/ 334118 w 1619476"/>
                                    <a:gd name="csY210" fmla="*/ 142683 h 693081"/>
                                    <a:gd name="csX211" fmla="*/ 335057 w 1619476"/>
                                    <a:gd name="csY211" fmla="*/ 143013 h 693081"/>
                                    <a:gd name="csX212" fmla="*/ 336213 w 1619476"/>
                                    <a:gd name="csY212" fmla="*/ 142835 h 693081"/>
                                    <a:gd name="csX213" fmla="*/ 340276 w 1619476"/>
                                    <a:gd name="csY213" fmla="*/ 142327 h 693081"/>
                                    <a:gd name="csX214" fmla="*/ 341164 w 1619476"/>
                                    <a:gd name="csY214" fmla="*/ 142734 h 693081"/>
                                    <a:gd name="csX215" fmla="*/ 341482 w 1619476"/>
                                    <a:gd name="csY215" fmla="*/ 142886 h 693081"/>
                                    <a:gd name="csX216" fmla="*/ 342396 w 1619476"/>
                                    <a:gd name="csY216" fmla="*/ 142708 h 693081"/>
                                    <a:gd name="csX217" fmla="*/ 346877 w 1619476"/>
                                    <a:gd name="csY217" fmla="*/ 142099 h 693081"/>
                                    <a:gd name="csX218" fmla="*/ 347664 w 1619476"/>
                                    <a:gd name="csY218" fmla="*/ 142467 h 693081"/>
                                    <a:gd name="csX219" fmla="*/ 348718 w 1619476"/>
                                    <a:gd name="csY219" fmla="*/ 142416 h 693081"/>
                                    <a:gd name="csX220" fmla="*/ 353149 w 1619476"/>
                                    <a:gd name="csY220" fmla="*/ 141947 h 693081"/>
                                    <a:gd name="csX221" fmla="*/ 354444 w 1619476"/>
                                    <a:gd name="csY221" fmla="*/ 142492 h 693081"/>
                                    <a:gd name="csX222" fmla="*/ 355549 w 1619476"/>
                                    <a:gd name="csY222" fmla="*/ 142378 h 693081"/>
                                    <a:gd name="csX223" fmla="*/ 359548 w 1619476"/>
                                    <a:gd name="csY223" fmla="*/ 141972 h 693081"/>
                                    <a:gd name="csX224" fmla="*/ 360779 w 1619476"/>
                                    <a:gd name="csY224" fmla="*/ 142467 h 693081"/>
                                    <a:gd name="csX225" fmla="*/ 361744 w 1619476"/>
                                    <a:gd name="csY225" fmla="*/ 142302 h 693081"/>
                                    <a:gd name="csX226" fmla="*/ 366200 w 1619476"/>
                                    <a:gd name="csY226" fmla="*/ 142023 h 693081"/>
                                    <a:gd name="csX227" fmla="*/ 367026 w 1619476"/>
                                    <a:gd name="csY227" fmla="*/ 142492 h 693081"/>
                                    <a:gd name="csX228" fmla="*/ 368206 w 1619476"/>
                                    <a:gd name="csY228" fmla="*/ 142416 h 693081"/>
                                    <a:gd name="csX229" fmla="*/ 372739 w 1619476"/>
                                    <a:gd name="csY229" fmla="*/ 142188 h 693081"/>
                                    <a:gd name="csX230" fmla="*/ 373297 w 1619476"/>
                                    <a:gd name="csY230" fmla="*/ 142531 h 693081"/>
                                    <a:gd name="csX231" fmla="*/ 374529 w 1619476"/>
                                    <a:gd name="csY231" fmla="*/ 142607 h 693081"/>
                                    <a:gd name="csX232" fmla="*/ 379112 w 1619476"/>
                                    <a:gd name="csY232" fmla="*/ 142454 h 693081"/>
                                    <a:gd name="csX233" fmla="*/ 380013 w 1619476"/>
                                    <a:gd name="csY233" fmla="*/ 142937 h 693081"/>
                                    <a:gd name="csX234" fmla="*/ 381080 w 1619476"/>
                                    <a:gd name="csY234" fmla="*/ 142899 h 693081"/>
                                    <a:gd name="csX235" fmla="*/ 385447 w 1619476"/>
                                    <a:gd name="csY235" fmla="*/ 142746 h 693081"/>
                                    <a:gd name="csX236" fmla="*/ 386311 w 1619476"/>
                                    <a:gd name="csY236" fmla="*/ 143280 h 693081"/>
                                    <a:gd name="csX237" fmla="*/ 387263 w 1619476"/>
                                    <a:gd name="csY237" fmla="*/ 143267 h 693081"/>
                                    <a:gd name="csX238" fmla="*/ 391605 w 1619476"/>
                                    <a:gd name="csY238" fmla="*/ 143165 h 693081"/>
                                    <a:gd name="csX239" fmla="*/ 392570 w 1619476"/>
                                    <a:gd name="csY239" fmla="*/ 143825 h 693081"/>
                                    <a:gd name="csX240" fmla="*/ 393661 w 1619476"/>
                                    <a:gd name="csY240" fmla="*/ 143825 h 693081"/>
                                    <a:gd name="csX241" fmla="*/ 397889 w 1619476"/>
                                    <a:gd name="csY241" fmla="*/ 143876 h 693081"/>
                                    <a:gd name="csX242" fmla="*/ 398714 w 1619476"/>
                                    <a:gd name="csY242" fmla="*/ 144333 h 693081"/>
                                    <a:gd name="csX243" fmla="*/ 399019 w 1619476"/>
                                    <a:gd name="csY243" fmla="*/ 144498 h 693081"/>
                                    <a:gd name="csX244" fmla="*/ 400047 w 1619476"/>
                                    <a:gd name="csY244" fmla="*/ 144435 h 693081"/>
                                    <a:gd name="csX245" fmla="*/ 404453 w 1619476"/>
                                    <a:gd name="csY245" fmla="*/ 144600 h 693081"/>
                                    <a:gd name="csX246" fmla="*/ 405494 w 1619476"/>
                                    <a:gd name="csY246" fmla="*/ 145159 h 693081"/>
                                    <a:gd name="csX247" fmla="*/ 406522 w 1619476"/>
                                    <a:gd name="csY247" fmla="*/ 145133 h 693081"/>
                                    <a:gd name="csX248" fmla="*/ 411207 w 1619476"/>
                                    <a:gd name="csY248" fmla="*/ 145285 h 693081"/>
                                    <a:gd name="csX249" fmla="*/ 412299 w 1619476"/>
                                    <a:gd name="csY249" fmla="*/ 145933 h 693081"/>
                                    <a:gd name="csX250" fmla="*/ 413099 w 1619476"/>
                                    <a:gd name="csY250" fmla="*/ 146212 h 693081"/>
                                    <a:gd name="csX251" fmla="*/ 414267 w 1619476"/>
                                    <a:gd name="csY251" fmla="*/ 146669 h 693081"/>
                                    <a:gd name="csX252" fmla="*/ 415333 w 1619476"/>
                                    <a:gd name="csY252" fmla="*/ 153335 h 693081"/>
                                    <a:gd name="csX253" fmla="*/ 413543 w 1619476"/>
                                    <a:gd name="csY253" fmla="*/ 153627 h 693081"/>
                                    <a:gd name="csX254" fmla="*/ 407843 w 1619476"/>
                                    <a:gd name="csY254" fmla="*/ 153170 h 693081"/>
                                    <a:gd name="csX255" fmla="*/ 397991 w 1619476"/>
                                    <a:gd name="csY255" fmla="*/ 154579 h 693081"/>
                                    <a:gd name="csX256" fmla="*/ 391947 w 1619476"/>
                                    <a:gd name="csY256" fmla="*/ 154033 h 693081"/>
                                    <a:gd name="csX257" fmla="*/ 388634 w 1619476"/>
                                    <a:gd name="csY257" fmla="*/ 154007 h 693081"/>
                                    <a:gd name="csX258" fmla="*/ 377322 w 1619476"/>
                                    <a:gd name="csY258" fmla="*/ 153982 h 693081"/>
                                    <a:gd name="csX259" fmla="*/ 367749 w 1619476"/>
                                    <a:gd name="csY259" fmla="*/ 152738 h 693081"/>
                                    <a:gd name="csX260" fmla="*/ 363661 w 1619476"/>
                                    <a:gd name="csY260" fmla="*/ 152941 h 693081"/>
                                    <a:gd name="csX261" fmla="*/ 352933 w 1619476"/>
                                    <a:gd name="csY261" fmla="*/ 153385 h 693081"/>
                                    <a:gd name="csX262" fmla="*/ 345582 w 1619476"/>
                                    <a:gd name="csY262" fmla="*/ 152357 h 693081"/>
                                    <a:gd name="csX263" fmla="*/ 344934 w 1619476"/>
                                    <a:gd name="csY263" fmla="*/ 152535 h 693081"/>
                                    <a:gd name="csX264" fmla="*/ 342370 w 1619476"/>
                                    <a:gd name="csY264" fmla="*/ 152687 h 693081"/>
                                    <a:gd name="csX265" fmla="*/ 334003 w 1619476"/>
                                    <a:gd name="csY265" fmla="*/ 152459 h 693081"/>
                                    <a:gd name="csX266" fmla="*/ 330220 w 1619476"/>
                                    <a:gd name="csY266" fmla="*/ 153601 h 693081"/>
                                    <a:gd name="csX267" fmla="*/ 329991 w 1619476"/>
                                    <a:gd name="csY267" fmla="*/ 153550 h 693081"/>
                                    <a:gd name="csX268" fmla="*/ 320914 w 1619476"/>
                                    <a:gd name="csY268" fmla="*/ 152814 h 693081"/>
                                    <a:gd name="csX269" fmla="*/ 317905 w 1619476"/>
                                    <a:gd name="csY269" fmla="*/ 153119 h 693081"/>
                                    <a:gd name="csX270" fmla="*/ 306517 w 1619476"/>
                                    <a:gd name="csY270" fmla="*/ 154134 h 693081"/>
                                    <a:gd name="csX271" fmla="*/ 304879 w 1619476"/>
                                    <a:gd name="csY271" fmla="*/ 153423 h 693081"/>
                                    <a:gd name="csX272" fmla="*/ 303914 w 1619476"/>
                                    <a:gd name="csY272" fmla="*/ 148624 h 693081"/>
                                    <a:gd name="csX273" fmla="*/ 305171 w 1619476"/>
                                    <a:gd name="csY273" fmla="*/ 131980 h 693081"/>
                                    <a:gd name="csX274" fmla="*/ 304867 w 1619476"/>
                                    <a:gd name="csY274" fmla="*/ 131016 h 693081"/>
                                    <a:gd name="csX275" fmla="*/ 305755 w 1619476"/>
                                    <a:gd name="csY275" fmla="*/ 127448 h 693081"/>
                                    <a:gd name="csX276" fmla="*/ 317512 w 1619476"/>
                                    <a:gd name="csY276" fmla="*/ 130190 h 693081"/>
                                    <a:gd name="csX277" fmla="*/ 327465 w 1619476"/>
                                    <a:gd name="csY277" fmla="*/ 127042 h 693081"/>
                                    <a:gd name="csX278" fmla="*/ 329154 w 1619476"/>
                                    <a:gd name="csY278" fmla="*/ 125252 h 693081"/>
                                    <a:gd name="csX279" fmla="*/ 331820 w 1619476"/>
                                    <a:gd name="csY279" fmla="*/ 129530 h 693081"/>
                                    <a:gd name="csX280" fmla="*/ 333407 w 1619476"/>
                                    <a:gd name="csY280" fmla="*/ 124503 h 693081"/>
                                    <a:gd name="csX281" fmla="*/ 335604 w 1619476"/>
                                    <a:gd name="csY281" fmla="*/ 126166 h 693081"/>
                                    <a:gd name="csX282" fmla="*/ 346827 w 1619476"/>
                                    <a:gd name="csY282" fmla="*/ 127143 h 693081"/>
                                    <a:gd name="csX283" fmla="*/ 357555 w 1619476"/>
                                    <a:gd name="csY283" fmla="*/ 121341 h 693081"/>
                                    <a:gd name="csX284" fmla="*/ 357834 w 1619476"/>
                                    <a:gd name="csY284" fmla="*/ 121024 h 693081"/>
                                    <a:gd name="csX285" fmla="*/ 359764 w 1619476"/>
                                    <a:gd name="csY285" fmla="*/ 127626 h 693081"/>
                                    <a:gd name="csX286" fmla="*/ 361681 w 1619476"/>
                                    <a:gd name="csY286" fmla="*/ 121024 h 693081"/>
                                    <a:gd name="csX287" fmla="*/ 372676 w 1619476"/>
                                    <a:gd name="csY287" fmla="*/ 127143 h 693081"/>
                                    <a:gd name="csX288" fmla="*/ 386121 w 1619476"/>
                                    <a:gd name="csY288" fmla="*/ 124503 h 693081"/>
                                    <a:gd name="csX289" fmla="*/ 387695 w 1619476"/>
                                    <a:gd name="csY289" fmla="*/ 129530 h 693081"/>
                                    <a:gd name="csX290" fmla="*/ 390361 w 1619476"/>
                                    <a:gd name="csY290" fmla="*/ 125252 h 693081"/>
                                    <a:gd name="csX291" fmla="*/ 402003 w 1619476"/>
                                    <a:gd name="csY291" fmla="*/ 130190 h 693081"/>
                                    <a:gd name="csX292" fmla="*/ 403946 w 1619476"/>
                                    <a:gd name="csY292" fmla="*/ 130254 h 693081"/>
                                    <a:gd name="csX293" fmla="*/ 413760 w 1619476"/>
                                    <a:gd name="csY293" fmla="*/ 127448 h 693081"/>
                                    <a:gd name="csX294" fmla="*/ 414648 w 1619476"/>
                                    <a:gd name="csY294" fmla="*/ 131066 h 693081"/>
                                    <a:gd name="csX295" fmla="*/ 414369 w 1619476"/>
                                    <a:gd name="csY295" fmla="*/ 131968 h 693081"/>
                                    <a:gd name="csX296" fmla="*/ 404517 w 1619476"/>
                                    <a:gd name="csY296" fmla="*/ 135726 h 693081"/>
                                    <a:gd name="csX297" fmla="*/ 412414 w 1619476"/>
                                    <a:gd name="csY297" fmla="*/ 141883 h 693081"/>
                                    <a:gd name="csX298" fmla="*/ 412185 w 1619476"/>
                                    <a:gd name="csY298" fmla="*/ 144397 h 693081"/>
                                    <a:gd name="csX299" fmla="*/ 411754 w 1619476"/>
                                    <a:gd name="csY299" fmla="*/ 144143 h 693081"/>
                                    <a:gd name="csX300" fmla="*/ 406129 w 1619476"/>
                                    <a:gd name="csY300" fmla="*/ 143927 h 693081"/>
                                    <a:gd name="csX301" fmla="*/ 405977 w 1619476"/>
                                    <a:gd name="csY301" fmla="*/ 143965 h 693081"/>
                                    <a:gd name="csX302" fmla="*/ 405038 w 1619476"/>
                                    <a:gd name="csY302" fmla="*/ 143457 h 693081"/>
                                    <a:gd name="csX303" fmla="*/ 399604 w 1619476"/>
                                    <a:gd name="csY303" fmla="*/ 143242 h 693081"/>
                                    <a:gd name="csX304" fmla="*/ 399477 w 1619476"/>
                                    <a:gd name="csY304" fmla="*/ 143280 h 693081"/>
                                    <a:gd name="csX305" fmla="*/ 399350 w 1619476"/>
                                    <a:gd name="csY305" fmla="*/ 143204 h 693081"/>
                                    <a:gd name="csX306" fmla="*/ 398410 w 1619476"/>
                                    <a:gd name="csY306" fmla="*/ 142721 h 693081"/>
                                    <a:gd name="csX307" fmla="*/ 393230 w 1619476"/>
                                    <a:gd name="csY307" fmla="*/ 142620 h 693081"/>
                                    <a:gd name="csX308" fmla="*/ 393142 w 1619476"/>
                                    <a:gd name="csY308" fmla="*/ 142658 h 693081"/>
                                    <a:gd name="csX309" fmla="*/ 392075 w 1619476"/>
                                    <a:gd name="csY309" fmla="*/ 141972 h 693081"/>
                                    <a:gd name="csX310" fmla="*/ 386781 w 1619476"/>
                                    <a:gd name="csY310" fmla="*/ 142074 h 693081"/>
                                    <a:gd name="csX311" fmla="*/ 385981 w 1619476"/>
                                    <a:gd name="csY311" fmla="*/ 141591 h 693081"/>
                                    <a:gd name="csX312" fmla="*/ 380611 w 1619476"/>
                                    <a:gd name="csY312" fmla="*/ 141718 h 693081"/>
                                    <a:gd name="csX313" fmla="*/ 380534 w 1619476"/>
                                    <a:gd name="csY313" fmla="*/ 141731 h 693081"/>
                                    <a:gd name="csX314" fmla="*/ 379557 w 1619476"/>
                                    <a:gd name="csY314" fmla="*/ 141248 h 693081"/>
                                    <a:gd name="csX315" fmla="*/ 374123 w 1619476"/>
                                    <a:gd name="csY315" fmla="*/ 141401 h 693081"/>
                                    <a:gd name="csX316" fmla="*/ 374009 w 1619476"/>
                                    <a:gd name="csY316" fmla="*/ 141439 h 693081"/>
                                    <a:gd name="csX317" fmla="*/ 373209 w 1619476"/>
                                    <a:gd name="csY317" fmla="*/ 141007 h 693081"/>
                                    <a:gd name="csX318" fmla="*/ 367712 w 1619476"/>
                                    <a:gd name="csY318" fmla="*/ 141248 h 693081"/>
                                    <a:gd name="csX319" fmla="*/ 367572 w 1619476"/>
                                    <a:gd name="csY319" fmla="*/ 141299 h 693081"/>
                                    <a:gd name="csX320" fmla="*/ 366506 w 1619476"/>
                                    <a:gd name="csY320" fmla="*/ 140779 h 693081"/>
                                    <a:gd name="csX321" fmla="*/ 361173 w 1619476"/>
                                    <a:gd name="csY321" fmla="*/ 141160 h 693081"/>
                                    <a:gd name="csX322" fmla="*/ 361084 w 1619476"/>
                                    <a:gd name="csY322" fmla="*/ 141210 h 693081"/>
                                    <a:gd name="csX323" fmla="*/ 359891 w 1619476"/>
                                    <a:gd name="csY323" fmla="*/ 140741 h 693081"/>
                                    <a:gd name="csX324" fmla="*/ 355029 w 1619476"/>
                                    <a:gd name="csY324" fmla="*/ 141210 h 693081"/>
                                    <a:gd name="csX325" fmla="*/ 354876 w 1619476"/>
                                    <a:gd name="csY325" fmla="*/ 141274 h 693081"/>
                                    <a:gd name="csX326" fmla="*/ 353416 w 1619476"/>
                                    <a:gd name="csY326" fmla="*/ 140702 h 693081"/>
                                    <a:gd name="csX327" fmla="*/ 348249 w 1619476"/>
                                    <a:gd name="csY327" fmla="*/ 141223 h 693081"/>
                                    <a:gd name="csX328" fmla="*/ 348147 w 1619476"/>
                                    <a:gd name="csY328" fmla="*/ 141261 h 693081"/>
                                    <a:gd name="csX329" fmla="*/ 347081 w 1619476"/>
                                    <a:gd name="csY329" fmla="*/ 140842 h 693081"/>
                                    <a:gd name="csX330" fmla="*/ 341774 w 1619476"/>
                                    <a:gd name="csY330" fmla="*/ 141591 h 693081"/>
                                    <a:gd name="csX331" fmla="*/ 341761 w 1619476"/>
                                    <a:gd name="csY331" fmla="*/ 141604 h 693081"/>
                                    <a:gd name="csX332" fmla="*/ 341736 w 1619476"/>
                                    <a:gd name="csY332" fmla="*/ 141591 h 693081"/>
                                    <a:gd name="csX333" fmla="*/ 340606 w 1619476"/>
                                    <a:gd name="csY333" fmla="*/ 141096 h 693081"/>
                                    <a:gd name="csX334" fmla="*/ 335629 w 1619476"/>
                                    <a:gd name="csY334" fmla="*/ 141693 h 693081"/>
                                    <a:gd name="csX335" fmla="*/ 335464 w 1619476"/>
                                    <a:gd name="csY335" fmla="*/ 141794 h 693081"/>
                                    <a:gd name="csX336" fmla="*/ 334398 w 1619476"/>
                                    <a:gd name="csY336" fmla="*/ 141439 h 693081"/>
                                    <a:gd name="csX337" fmla="*/ 334207 w 1619476"/>
                                    <a:gd name="csY337" fmla="*/ 141401 h 693081"/>
                                    <a:gd name="csX338" fmla="*/ 329192 w 1619476"/>
                                    <a:gd name="csY338" fmla="*/ 142175 h 693081"/>
                                    <a:gd name="csX339" fmla="*/ 329078 w 1619476"/>
                                    <a:gd name="csY339" fmla="*/ 142226 h 693081"/>
                                    <a:gd name="csX340" fmla="*/ 327809 w 1619476"/>
                                    <a:gd name="csY340" fmla="*/ 141832 h 693081"/>
                                    <a:gd name="csX341" fmla="*/ 322451 w 1619476"/>
                                    <a:gd name="csY341" fmla="*/ 142759 h 693081"/>
                                    <a:gd name="csX342" fmla="*/ 322387 w 1619476"/>
                                    <a:gd name="csY342" fmla="*/ 142810 h 693081"/>
                                    <a:gd name="csX343" fmla="*/ 321372 w 1619476"/>
                                    <a:gd name="csY343" fmla="*/ 142454 h 693081"/>
                                    <a:gd name="csX344" fmla="*/ 315658 w 1619476"/>
                                    <a:gd name="csY344" fmla="*/ 143495 h 693081"/>
                                    <a:gd name="csX345" fmla="*/ 315417 w 1619476"/>
                                    <a:gd name="csY345" fmla="*/ 143648 h 693081"/>
                                    <a:gd name="csX346" fmla="*/ 314414 w 1619476"/>
                                    <a:gd name="csY346" fmla="*/ 143242 h 693081"/>
                                    <a:gd name="csX347" fmla="*/ 310745 w 1619476"/>
                                    <a:gd name="csY347" fmla="*/ 143394 h 693081"/>
                                    <a:gd name="csX348" fmla="*/ 310123 w 1619476"/>
                                    <a:gd name="csY348" fmla="*/ 143572 h 693081"/>
                                    <a:gd name="csX349" fmla="*/ 307838 w 1619476"/>
                                    <a:gd name="csY349" fmla="*/ 143533 h 693081"/>
                                    <a:gd name="csX350" fmla="*/ 307660 w 1619476"/>
                                    <a:gd name="csY350" fmla="*/ 143546 h 693081"/>
                                    <a:gd name="csX351" fmla="*/ 307444 w 1619476"/>
                                    <a:gd name="csY351" fmla="*/ 141616 h 693081"/>
                                    <a:gd name="csX352" fmla="*/ 314986 w 1619476"/>
                                    <a:gd name="csY352" fmla="*/ 135726 h 693081"/>
                                    <a:gd name="csX353" fmla="*/ 305172 w 1619476"/>
                                    <a:gd name="csY353" fmla="*/ 131980 h 693081"/>
                                    <a:gd name="csX354" fmla="*/ 305171 w 1619476"/>
                                    <a:gd name="csY354" fmla="*/ 131980 h 693081"/>
                                    <a:gd name="csX355" fmla="*/ 302264 w 1619476"/>
                                    <a:gd name="csY355" fmla="*/ 122827 h 693081"/>
                                    <a:gd name="csX356" fmla="*/ 303648 w 1619476"/>
                                    <a:gd name="csY356" fmla="*/ 122141 h 693081"/>
                                    <a:gd name="csX357" fmla="*/ 303876 w 1619476"/>
                                    <a:gd name="csY357" fmla="*/ 121252 h 693081"/>
                                    <a:gd name="csX358" fmla="*/ 315252 w 1619476"/>
                                    <a:gd name="csY358" fmla="*/ 127981 h 693081"/>
                                    <a:gd name="csX359" fmla="*/ 315963 w 1619476"/>
                                    <a:gd name="csY359" fmla="*/ 127969 h 693081"/>
                                    <a:gd name="csX360" fmla="*/ 326704 w 1619476"/>
                                    <a:gd name="csY360" fmla="*/ 121710 h 693081"/>
                                    <a:gd name="csX361" fmla="*/ 333179 w 1619476"/>
                                    <a:gd name="csY361" fmla="*/ 120948 h 693081"/>
                                    <a:gd name="csX362" fmla="*/ 333179 w 1619476"/>
                                    <a:gd name="csY362" fmla="*/ 120960 h 693081"/>
                                    <a:gd name="csX363" fmla="*/ 332912 w 1619476"/>
                                    <a:gd name="csY363" fmla="*/ 121798 h 693081"/>
                                    <a:gd name="csX364" fmla="*/ 331439 w 1619476"/>
                                    <a:gd name="csY364" fmla="*/ 126470 h 693081"/>
                                    <a:gd name="csX365" fmla="*/ 328646 w 1619476"/>
                                    <a:gd name="csY365" fmla="*/ 122014 h 693081"/>
                                    <a:gd name="csX366" fmla="*/ 328646 w 1619476"/>
                                    <a:gd name="csY366" fmla="*/ 122027 h 693081"/>
                                    <a:gd name="csX367" fmla="*/ 328646 w 1619476"/>
                                    <a:gd name="csY367" fmla="*/ 122014 h 693081"/>
                                    <a:gd name="csX368" fmla="*/ 328392 w 1619476"/>
                                    <a:gd name="csY368" fmla="*/ 123728 h 693081"/>
                                    <a:gd name="csX369" fmla="*/ 327415 w 1619476"/>
                                    <a:gd name="csY369" fmla="*/ 125379 h 693081"/>
                                    <a:gd name="csX370" fmla="*/ 317423 w 1619476"/>
                                    <a:gd name="csY370" fmla="*/ 128908 h 693081"/>
                                    <a:gd name="csX371" fmla="*/ 313983 w 1619476"/>
                                    <a:gd name="csY371" fmla="*/ 128895 h 693081"/>
                                    <a:gd name="csX372" fmla="*/ 306682 w 1619476"/>
                                    <a:gd name="csY372" fmla="*/ 126369 h 693081"/>
                                    <a:gd name="csX373" fmla="*/ 306060 w 1619476"/>
                                    <a:gd name="csY373" fmla="*/ 125709 h 693081"/>
                                    <a:gd name="csX374" fmla="*/ 305299 w 1619476"/>
                                    <a:gd name="csY374" fmla="*/ 124071 h 693081"/>
                                    <a:gd name="csX375" fmla="*/ 304130 w 1619476"/>
                                    <a:gd name="csY375" fmla="*/ 128692 h 693081"/>
                                    <a:gd name="csX376" fmla="*/ 302264 w 1619476"/>
                                    <a:gd name="csY376" fmla="*/ 122827 h 693081"/>
                                    <a:gd name="csX377" fmla="*/ 301312 w 1619476"/>
                                    <a:gd name="csY377" fmla="*/ 121963 h 693081"/>
                                    <a:gd name="csX378" fmla="*/ 298481 w 1619476"/>
                                    <a:gd name="csY378" fmla="*/ 118663 h 693081"/>
                                    <a:gd name="csX379" fmla="*/ 299154 w 1619476"/>
                                    <a:gd name="csY379" fmla="*/ 115996 h 693081"/>
                                    <a:gd name="csX380" fmla="*/ 299192 w 1619476"/>
                                    <a:gd name="csY380" fmla="*/ 115958 h 693081"/>
                                    <a:gd name="csX381" fmla="*/ 300461 w 1619476"/>
                                    <a:gd name="csY381" fmla="*/ 115324 h 693081"/>
                                    <a:gd name="csX382" fmla="*/ 300512 w 1619476"/>
                                    <a:gd name="csY382" fmla="*/ 115324 h 693081"/>
                                    <a:gd name="csX383" fmla="*/ 303343 w 1619476"/>
                                    <a:gd name="csY383" fmla="*/ 118624 h 693081"/>
                                    <a:gd name="csX384" fmla="*/ 303343 w 1619476"/>
                                    <a:gd name="csY384" fmla="*/ 118637 h 693081"/>
                                    <a:gd name="csX385" fmla="*/ 302683 w 1619476"/>
                                    <a:gd name="csY385" fmla="*/ 121303 h 693081"/>
                                    <a:gd name="csX386" fmla="*/ 301375 w 1619476"/>
                                    <a:gd name="csY386" fmla="*/ 121963 h 693081"/>
                                    <a:gd name="csX387" fmla="*/ 301312 w 1619476"/>
                                    <a:gd name="csY387" fmla="*/ 121963 h 693081"/>
                                    <a:gd name="csX388" fmla="*/ 297021 w 1619476"/>
                                    <a:gd name="csY388" fmla="*/ 110728 h 693081"/>
                                    <a:gd name="csX389" fmla="*/ 295205 w 1619476"/>
                                    <a:gd name="csY389" fmla="*/ 106754 h 693081"/>
                                    <a:gd name="csX390" fmla="*/ 306213 w 1619476"/>
                                    <a:gd name="csY390" fmla="*/ 103466 h 693081"/>
                                    <a:gd name="csX391" fmla="*/ 302188 w 1619476"/>
                                    <a:gd name="csY391" fmla="*/ 114854 h 693081"/>
                                    <a:gd name="csX392" fmla="*/ 300499 w 1619476"/>
                                    <a:gd name="csY392" fmla="*/ 114041 h 693081"/>
                                    <a:gd name="csX393" fmla="*/ 300436 w 1619476"/>
                                    <a:gd name="csY393" fmla="*/ 114041 h 693081"/>
                                    <a:gd name="csX394" fmla="*/ 298912 w 1619476"/>
                                    <a:gd name="csY394" fmla="*/ 114790 h 693081"/>
                                    <a:gd name="csX395" fmla="*/ 297021 w 1619476"/>
                                    <a:gd name="csY395" fmla="*/ 110728 h 693081"/>
                                    <a:gd name="csX396" fmla="*/ 294202 w 1619476"/>
                                    <a:gd name="csY396" fmla="*/ 71853 h 693081"/>
                                    <a:gd name="csX397" fmla="*/ 314122 w 1619476"/>
                                    <a:gd name="csY397" fmla="*/ 62484 h 693081"/>
                                    <a:gd name="csX398" fmla="*/ 314478 w 1619476"/>
                                    <a:gd name="csY398" fmla="*/ 62484 h 693081"/>
                                    <a:gd name="csX399" fmla="*/ 330754 w 1619476"/>
                                    <a:gd name="csY399" fmla="*/ 66991 h 693081"/>
                                    <a:gd name="csX400" fmla="*/ 345037 w 1619476"/>
                                    <a:gd name="csY400" fmla="*/ 71193 h 693081"/>
                                    <a:gd name="csX401" fmla="*/ 347538 w 1619476"/>
                                    <a:gd name="csY401" fmla="*/ 78011 h 693081"/>
                                    <a:gd name="csX402" fmla="*/ 329903 w 1619476"/>
                                    <a:gd name="csY402" fmla="*/ 72640 h 693081"/>
                                    <a:gd name="csX403" fmla="*/ 314719 w 1619476"/>
                                    <a:gd name="csY403" fmla="*/ 67943 h 693081"/>
                                    <a:gd name="csX404" fmla="*/ 314351 w 1619476"/>
                                    <a:gd name="csY404" fmla="*/ 67943 h 693081"/>
                                    <a:gd name="csX405" fmla="*/ 299585 w 1619476"/>
                                    <a:gd name="csY405" fmla="*/ 75776 h 693081"/>
                                    <a:gd name="csX406" fmla="*/ 300626 w 1619476"/>
                                    <a:gd name="csY406" fmla="*/ 103808 h 693081"/>
                                    <a:gd name="csX407" fmla="*/ 295624 w 1619476"/>
                                    <a:gd name="csY407" fmla="*/ 105294 h 693081"/>
                                    <a:gd name="csX408" fmla="*/ 294202 w 1619476"/>
                                    <a:gd name="csY408" fmla="*/ 71853 h 693081"/>
                                    <a:gd name="csX409" fmla="*/ 290647 w 1619476"/>
                                    <a:gd name="csY409" fmla="*/ 105840 h 693081"/>
                                    <a:gd name="csX410" fmla="*/ 290647 w 1619476"/>
                                    <a:gd name="csY410" fmla="*/ 105840 h 693081"/>
                                    <a:gd name="csX411" fmla="*/ 287626 w 1619476"/>
                                    <a:gd name="csY411" fmla="*/ 106792 h 693081"/>
                                    <a:gd name="csX412" fmla="*/ 284807 w 1619476"/>
                                    <a:gd name="csY412" fmla="*/ 105345 h 693081"/>
                                    <a:gd name="csX413" fmla="*/ 283855 w 1619476"/>
                                    <a:gd name="csY413" fmla="*/ 102298 h 693081"/>
                                    <a:gd name="csX414" fmla="*/ 285315 w 1619476"/>
                                    <a:gd name="csY414" fmla="*/ 99479 h 693081"/>
                                    <a:gd name="csX415" fmla="*/ 287981 w 1619476"/>
                                    <a:gd name="csY415" fmla="*/ 98514 h 693081"/>
                                    <a:gd name="csX416" fmla="*/ 288349 w 1619476"/>
                                    <a:gd name="csY416" fmla="*/ 98527 h 693081"/>
                                    <a:gd name="csX417" fmla="*/ 291155 w 1619476"/>
                                    <a:gd name="csY417" fmla="*/ 99974 h 693081"/>
                                    <a:gd name="csX418" fmla="*/ 290647 w 1619476"/>
                                    <a:gd name="csY418" fmla="*/ 105840 h 693081"/>
                                    <a:gd name="csX419" fmla="*/ 282090 w 1619476"/>
                                    <a:gd name="csY419" fmla="*/ 94452 h 693081"/>
                                    <a:gd name="csX420" fmla="*/ 282585 w 1619476"/>
                                    <a:gd name="csY420" fmla="*/ 88599 h 693081"/>
                                    <a:gd name="csX421" fmla="*/ 285264 w 1619476"/>
                                    <a:gd name="csY421" fmla="*/ 87621 h 693081"/>
                                    <a:gd name="csX422" fmla="*/ 285620 w 1619476"/>
                                    <a:gd name="csY422" fmla="*/ 87634 h 693081"/>
                                    <a:gd name="csX423" fmla="*/ 288438 w 1619476"/>
                                    <a:gd name="csY423" fmla="*/ 89120 h 693081"/>
                                    <a:gd name="csX424" fmla="*/ 289403 w 1619476"/>
                                    <a:gd name="csY424" fmla="*/ 92141 h 693081"/>
                                    <a:gd name="csX425" fmla="*/ 287930 w 1619476"/>
                                    <a:gd name="csY425" fmla="*/ 94960 h 693081"/>
                                    <a:gd name="csX426" fmla="*/ 284896 w 1619476"/>
                                    <a:gd name="csY426" fmla="*/ 95912 h 693081"/>
                                    <a:gd name="csX427" fmla="*/ 282090 w 1619476"/>
                                    <a:gd name="csY427" fmla="*/ 94452 h 693081"/>
                                    <a:gd name="csX428" fmla="*/ 281824 w 1619476"/>
                                    <a:gd name="csY428" fmla="*/ 83051 h 693081"/>
                                    <a:gd name="csX429" fmla="*/ 282344 w 1619476"/>
                                    <a:gd name="csY429" fmla="*/ 77211 h 693081"/>
                                    <a:gd name="csX430" fmla="*/ 284985 w 1619476"/>
                                    <a:gd name="csY430" fmla="*/ 76246 h 693081"/>
                                    <a:gd name="csX431" fmla="*/ 285366 w 1619476"/>
                                    <a:gd name="csY431" fmla="*/ 76259 h 693081"/>
                                    <a:gd name="csX432" fmla="*/ 288184 w 1619476"/>
                                    <a:gd name="csY432" fmla="*/ 77731 h 693081"/>
                                    <a:gd name="csX433" fmla="*/ 289136 w 1619476"/>
                                    <a:gd name="csY433" fmla="*/ 80753 h 693081"/>
                                    <a:gd name="csX434" fmla="*/ 287676 w 1619476"/>
                                    <a:gd name="csY434" fmla="*/ 83559 h 693081"/>
                                    <a:gd name="csX435" fmla="*/ 281824 w 1619476"/>
                                    <a:gd name="csY435" fmla="*/ 83051 h 693081"/>
                                    <a:gd name="csX436" fmla="*/ 285582 w 1619476"/>
                                    <a:gd name="csY436" fmla="*/ 66331 h 693081"/>
                                    <a:gd name="csX437" fmla="*/ 288261 w 1619476"/>
                                    <a:gd name="csY437" fmla="*/ 65366 h 693081"/>
                                    <a:gd name="csX438" fmla="*/ 291447 w 1619476"/>
                                    <a:gd name="csY438" fmla="*/ 66838 h 693081"/>
                                    <a:gd name="csX439" fmla="*/ 292399 w 1619476"/>
                                    <a:gd name="csY439" fmla="*/ 69860 h 693081"/>
                                    <a:gd name="csX440" fmla="*/ 290939 w 1619476"/>
                                    <a:gd name="csY440" fmla="*/ 72678 h 693081"/>
                                    <a:gd name="csX441" fmla="*/ 290927 w 1619476"/>
                                    <a:gd name="csY441" fmla="*/ 72678 h 693081"/>
                                    <a:gd name="csX442" fmla="*/ 287880 w 1619476"/>
                                    <a:gd name="csY442" fmla="*/ 73631 h 693081"/>
                                    <a:gd name="csX443" fmla="*/ 285087 w 1619476"/>
                                    <a:gd name="csY443" fmla="*/ 72171 h 693081"/>
                                    <a:gd name="csX444" fmla="*/ 285582 w 1619476"/>
                                    <a:gd name="csY444" fmla="*/ 66331 h 693081"/>
                                    <a:gd name="csX445" fmla="*/ 293491 w 1619476"/>
                                    <a:gd name="csY445" fmla="*/ 58167 h 693081"/>
                                    <a:gd name="csX446" fmla="*/ 296157 w 1619476"/>
                                    <a:gd name="csY446" fmla="*/ 57190 h 693081"/>
                                    <a:gd name="csX447" fmla="*/ 299344 w 1619476"/>
                                    <a:gd name="csY447" fmla="*/ 58675 h 693081"/>
                                    <a:gd name="csX448" fmla="*/ 300296 w 1619476"/>
                                    <a:gd name="csY448" fmla="*/ 61709 h 693081"/>
                                    <a:gd name="csX449" fmla="*/ 298836 w 1619476"/>
                                    <a:gd name="csY449" fmla="*/ 64515 h 693081"/>
                                    <a:gd name="csX450" fmla="*/ 295789 w 1619476"/>
                                    <a:gd name="csY450" fmla="*/ 65480 h 693081"/>
                                    <a:gd name="csX451" fmla="*/ 292971 w 1619476"/>
                                    <a:gd name="csY451" fmla="*/ 64007 h 693081"/>
                                    <a:gd name="csX452" fmla="*/ 292031 w 1619476"/>
                                    <a:gd name="csY452" fmla="*/ 60998 h 693081"/>
                                    <a:gd name="csX453" fmla="*/ 293491 w 1619476"/>
                                    <a:gd name="csY453" fmla="*/ 58167 h 693081"/>
                                    <a:gd name="csX454" fmla="*/ 304016 w 1619476"/>
                                    <a:gd name="csY454" fmla="*/ 53940 h 693081"/>
                                    <a:gd name="csX455" fmla="*/ 306682 w 1619476"/>
                                    <a:gd name="csY455" fmla="*/ 52962 h 693081"/>
                                    <a:gd name="csX456" fmla="*/ 309869 w 1619476"/>
                                    <a:gd name="csY456" fmla="*/ 54447 h 693081"/>
                                    <a:gd name="csX457" fmla="*/ 310821 w 1619476"/>
                                    <a:gd name="csY457" fmla="*/ 57469 h 693081"/>
                                    <a:gd name="csX458" fmla="*/ 309361 w 1619476"/>
                                    <a:gd name="csY458" fmla="*/ 60275 h 693081"/>
                                    <a:gd name="csX459" fmla="*/ 309348 w 1619476"/>
                                    <a:gd name="csY459" fmla="*/ 60275 h 693081"/>
                                    <a:gd name="csX460" fmla="*/ 306314 w 1619476"/>
                                    <a:gd name="csY460" fmla="*/ 61240 h 693081"/>
                                    <a:gd name="csX461" fmla="*/ 303508 w 1619476"/>
                                    <a:gd name="csY461" fmla="*/ 59767 h 693081"/>
                                    <a:gd name="csX462" fmla="*/ 304016 w 1619476"/>
                                    <a:gd name="csY462" fmla="*/ 53940 h 693081"/>
                                    <a:gd name="csX463" fmla="*/ 315265 w 1619476"/>
                                    <a:gd name="csY463" fmla="*/ 53305 h 693081"/>
                                    <a:gd name="csX464" fmla="*/ 317931 w 1619476"/>
                                    <a:gd name="csY464" fmla="*/ 52340 h 693081"/>
                                    <a:gd name="csX465" fmla="*/ 321105 w 1619476"/>
                                    <a:gd name="csY465" fmla="*/ 53825 h 693081"/>
                                    <a:gd name="csX466" fmla="*/ 320597 w 1619476"/>
                                    <a:gd name="csY466" fmla="*/ 59665 h 693081"/>
                                    <a:gd name="csX467" fmla="*/ 317575 w 1619476"/>
                                    <a:gd name="csY467" fmla="*/ 60618 h 693081"/>
                                    <a:gd name="csX468" fmla="*/ 314757 w 1619476"/>
                                    <a:gd name="csY468" fmla="*/ 59145 h 693081"/>
                                    <a:gd name="csX469" fmla="*/ 313805 w 1619476"/>
                                    <a:gd name="csY469" fmla="*/ 56123 h 693081"/>
                                    <a:gd name="csX470" fmla="*/ 315265 w 1619476"/>
                                    <a:gd name="csY470" fmla="*/ 53305 h 693081"/>
                                    <a:gd name="csX471" fmla="*/ 326386 w 1619476"/>
                                    <a:gd name="csY471" fmla="*/ 55907 h 693081"/>
                                    <a:gd name="csX472" fmla="*/ 329052 w 1619476"/>
                                    <a:gd name="csY472" fmla="*/ 54943 h 693081"/>
                                    <a:gd name="csX473" fmla="*/ 332239 w 1619476"/>
                                    <a:gd name="csY473" fmla="*/ 56415 h 693081"/>
                                    <a:gd name="csX474" fmla="*/ 331719 w 1619476"/>
                                    <a:gd name="csY474" fmla="*/ 62268 h 693081"/>
                                    <a:gd name="csX475" fmla="*/ 328697 w 1619476"/>
                                    <a:gd name="csY475" fmla="*/ 63233 h 693081"/>
                                    <a:gd name="csX476" fmla="*/ 325878 w 1619476"/>
                                    <a:gd name="csY476" fmla="*/ 61747 h 693081"/>
                                    <a:gd name="csX477" fmla="*/ 324914 w 1619476"/>
                                    <a:gd name="csY477" fmla="*/ 58726 h 693081"/>
                                    <a:gd name="csX478" fmla="*/ 326386 w 1619476"/>
                                    <a:gd name="csY478" fmla="*/ 55907 h 693081"/>
                                    <a:gd name="csX479" fmla="*/ 336556 w 1619476"/>
                                    <a:gd name="csY479" fmla="*/ 60986 h 693081"/>
                                    <a:gd name="csX480" fmla="*/ 339247 w 1619476"/>
                                    <a:gd name="csY480" fmla="*/ 60021 h 693081"/>
                                    <a:gd name="csX481" fmla="*/ 342409 w 1619476"/>
                                    <a:gd name="csY481" fmla="*/ 61494 h 693081"/>
                                    <a:gd name="csX482" fmla="*/ 341913 w 1619476"/>
                                    <a:gd name="csY482" fmla="*/ 67346 h 693081"/>
                                    <a:gd name="csX483" fmla="*/ 336048 w 1619476"/>
                                    <a:gd name="csY483" fmla="*/ 66839 h 693081"/>
                                    <a:gd name="csX484" fmla="*/ 336556 w 1619476"/>
                                    <a:gd name="csY484" fmla="*/ 60986 h 693081"/>
                                    <a:gd name="csX485" fmla="*/ 349366 w 1619476"/>
                                    <a:gd name="csY485" fmla="*/ 67803 h 693081"/>
                                    <a:gd name="csX486" fmla="*/ 353644 w 1619476"/>
                                    <a:gd name="csY486" fmla="*/ 82124 h 693081"/>
                                    <a:gd name="csX487" fmla="*/ 355054 w 1619476"/>
                                    <a:gd name="csY487" fmla="*/ 96445 h 693081"/>
                                    <a:gd name="csX488" fmla="*/ 351765 w 1619476"/>
                                    <a:gd name="csY488" fmla="*/ 96445 h 693081"/>
                                    <a:gd name="csX489" fmla="*/ 350013 w 1619476"/>
                                    <a:gd name="csY489" fmla="*/ 81883 h 693081"/>
                                    <a:gd name="csX490" fmla="*/ 344999 w 1619476"/>
                                    <a:gd name="csY490" fmla="*/ 67803 h 693081"/>
                                    <a:gd name="csX491" fmla="*/ 349366 w 1619476"/>
                                    <a:gd name="csY491" fmla="*/ 67803 h 693081"/>
                                    <a:gd name="csX492" fmla="*/ 350483 w 1619476"/>
                                    <a:gd name="csY492" fmla="*/ 60897 h 693081"/>
                                    <a:gd name="csX493" fmla="*/ 357999 w 1619476"/>
                                    <a:gd name="csY493" fmla="*/ 60897 h 693081"/>
                                    <a:gd name="csX494" fmla="*/ 357999 w 1619476"/>
                                    <a:gd name="csY494" fmla="*/ 53292 h 693081"/>
                                    <a:gd name="csX495" fmla="*/ 359878 w 1619476"/>
                                    <a:gd name="csY495" fmla="*/ 52911 h 693081"/>
                                    <a:gd name="csX496" fmla="*/ 361770 w 1619476"/>
                                    <a:gd name="csY496" fmla="*/ 53292 h 693081"/>
                                    <a:gd name="csX497" fmla="*/ 361770 w 1619476"/>
                                    <a:gd name="csY497" fmla="*/ 60897 h 693081"/>
                                    <a:gd name="csX498" fmla="*/ 369286 w 1619476"/>
                                    <a:gd name="csY498" fmla="*/ 60897 h 693081"/>
                                    <a:gd name="csX499" fmla="*/ 369654 w 1619476"/>
                                    <a:gd name="csY499" fmla="*/ 62687 h 693081"/>
                                    <a:gd name="csX500" fmla="*/ 369464 w 1619476"/>
                                    <a:gd name="csY500" fmla="*/ 63791 h 693081"/>
                                    <a:gd name="csX501" fmla="*/ 350293 w 1619476"/>
                                    <a:gd name="csY501" fmla="*/ 63791 h 693081"/>
                                    <a:gd name="csX502" fmla="*/ 350115 w 1619476"/>
                                    <a:gd name="csY502" fmla="*/ 62687 h 693081"/>
                                    <a:gd name="csX503" fmla="*/ 350483 w 1619476"/>
                                    <a:gd name="csY503" fmla="*/ 60897 h 693081"/>
                                    <a:gd name="csX504" fmla="*/ 356069 w 1619476"/>
                                    <a:gd name="csY504" fmla="*/ 53686 h 693081"/>
                                    <a:gd name="csX505" fmla="*/ 356069 w 1619476"/>
                                    <a:gd name="csY505" fmla="*/ 58967 h 693081"/>
                                    <a:gd name="csX506" fmla="*/ 350864 w 1619476"/>
                                    <a:gd name="csY506" fmla="*/ 58967 h 693081"/>
                                    <a:gd name="csX507" fmla="*/ 356069 w 1619476"/>
                                    <a:gd name="csY507" fmla="*/ 53686 h 693081"/>
                                    <a:gd name="csX508" fmla="*/ 358228 w 1619476"/>
                                    <a:gd name="csY508" fmla="*/ 44570 h 693081"/>
                                    <a:gd name="csX509" fmla="*/ 359853 w 1619476"/>
                                    <a:gd name="csY509" fmla="*/ 45167 h 693081"/>
                                    <a:gd name="csX510" fmla="*/ 361503 w 1619476"/>
                                    <a:gd name="csY510" fmla="*/ 44405 h 693081"/>
                                    <a:gd name="csX511" fmla="*/ 364944 w 1619476"/>
                                    <a:gd name="csY511" fmla="*/ 52251 h 693081"/>
                                    <a:gd name="csX512" fmla="*/ 359878 w 1619476"/>
                                    <a:gd name="csY512" fmla="*/ 50994 h 693081"/>
                                    <a:gd name="csX513" fmla="*/ 354813 w 1619476"/>
                                    <a:gd name="csY513" fmla="*/ 52264 h 693081"/>
                                    <a:gd name="csX514" fmla="*/ 358228 w 1619476"/>
                                    <a:gd name="csY514" fmla="*/ 44570 h 693081"/>
                                    <a:gd name="csX515" fmla="*/ 357529 w 1619476"/>
                                    <a:gd name="csY515" fmla="*/ 38260 h 693081"/>
                                    <a:gd name="csX516" fmla="*/ 359853 w 1619476"/>
                                    <a:gd name="csY516" fmla="*/ 37181 h 693081"/>
                                    <a:gd name="csX517" fmla="*/ 361808 w 1619476"/>
                                    <a:gd name="csY517" fmla="*/ 37892 h 693081"/>
                                    <a:gd name="csX518" fmla="*/ 362874 w 1619476"/>
                                    <a:gd name="csY518" fmla="*/ 39949 h 693081"/>
                                    <a:gd name="csX519" fmla="*/ 362189 w 1619476"/>
                                    <a:gd name="csY519" fmla="*/ 42158 h 693081"/>
                                    <a:gd name="csX520" fmla="*/ 357910 w 1619476"/>
                                    <a:gd name="csY520" fmla="*/ 42526 h 693081"/>
                                    <a:gd name="csX521" fmla="*/ 357529 w 1619476"/>
                                    <a:gd name="csY521" fmla="*/ 38260 h 693081"/>
                                    <a:gd name="csX522" fmla="*/ 355485 w 1619476"/>
                                    <a:gd name="csY522" fmla="*/ 29018 h 693081"/>
                                    <a:gd name="csX523" fmla="*/ 364271 w 1619476"/>
                                    <a:gd name="csY523" fmla="*/ 29018 h 693081"/>
                                    <a:gd name="csX524" fmla="*/ 360970 w 1619476"/>
                                    <a:gd name="csY524" fmla="*/ 35772 h 693081"/>
                                    <a:gd name="csX525" fmla="*/ 358748 w 1619476"/>
                                    <a:gd name="csY525" fmla="*/ 35645 h 693081"/>
                                    <a:gd name="csX526" fmla="*/ 355485 w 1619476"/>
                                    <a:gd name="csY526" fmla="*/ 29018 h 693081"/>
                                    <a:gd name="csX527" fmla="*/ 368905 w 1619476"/>
                                    <a:gd name="csY527" fmla="*/ 58967 h 693081"/>
                                    <a:gd name="csX528" fmla="*/ 363700 w 1619476"/>
                                    <a:gd name="csY528" fmla="*/ 58967 h 693081"/>
                                    <a:gd name="csX529" fmla="*/ 363700 w 1619476"/>
                                    <a:gd name="csY529" fmla="*/ 53686 h 693081"/>
                                    <a:gd name="csX530" fmla="*/ 368905 w 1619476"/>
                                    <a:gd name="csY530" fmla="*/ 58967 h 693081"/>
                                    <a:gd name="csX531" fmla="*/ 370263 w 1619476"/>
                                    <a:gd name="csY531" fmla="*/ 67803 h 693081"/>
                                    <a:gd name="csX532" fmla="*/ 374529 w 1619476"/>
                                    <a:gd name="csY532" fmla="*/ 67803 h 693081"/>
                                    <a:gd name="csX533" fmla="*/ 369489 w 1619476"/>
                                    <a:gd name="csY533" fmla="*/ 81883 h 693081"/>
                                    <a:gd name="csX534" fmla="*/ 367750 w 1619476"/>
                                    <a:gd name="csY534" fmla="*/ 96445 h 693081"/>
                                    <a:gd name="csX535" fmla="*/ 364449 w 1619476"/>
                                    <a:gd name="csY535" fmla="*/ 96445 h 693081"/>
                                    <a:gd name="csX536" fmla="*/ 365858 w 1619476"/>
                                    <a:gd name="csY536" fmla="*/ 82124 h 693081"/>
                                    <a:gd name="csX537" fmla="*/ 369794 w 1619476"/>
                                    <a:gd name="csY537" fmla="*/ 68679 h 693081"/>
                                    <a:gd name="csX538" fmla="*/ 370263 w 1619476"/>
                                    <a:gd name="csY538" fmla="*/ 67803 h 693081"/>
                                    <a:gd name="csX539" fmla="*/ 388761 w 1619476"/>
                                    <a:gd name="csY539" fmla="*/ 66991 h 693081"/>
                                    <a:gd name="csX540" fmla="*/ 405037 w 1619476"/>
                                    <a:gd name="csY540" fmla="*/ 62484 h 693081"/>
                                    <a:gd name="csX541" fmla="*/ 405380 w 1619476"/>
                                    <a:gd name="csY541" fmla="*/ 62484 h 693081"/>
                                    <a:gd name="csX542" fmla="*/ 425313 w 1619476"/>
                                    <a:gd name="csY542" fmla="*/ 71853 h 693081"/>
                                    <a:gd name="csX543" fmla="*/ 423904 w 1619476"/>
                                    <a:gd name="csY543" fmla="*/ 105307 h 693081"/>
                                    <a:gd name="csX544" fmla="*/ 418889 w 1619476"/>
                                    <a:gd name="csY544" fmla="*/ 103808 h 693081"/>
                                    <a:gd name="csX545" fmla="*/ 419930 w 1619476"/>
                                    <a:gd name="csY545" fmla="*/ 75776 h 693081"/>
                                    <a:gd name="csX546" fmla="*/ 405139 w 1619476"/>
                                    <a:gd name="csY546" fmla="*/ 67943 h 693081"/>
                                    <a:gd name="csX547" fmla="*/ 404784 w 1619476"/>
                                    <a:gd name="csY547" fmla="*/ 67943 h 693081"/>
                                    <a:gd name="csX548" fmla="*/ 389599 w 1619476"/>
                                    <a:gd name="csY548" fmla="*/ 72640 h 693081"/>
                                    <a:gd name="csX549" fmla="*/ 371977 w 1619476"/>
                                    <a:gd name="csY549" fmla="*/ 78011 h 693081"/>
                                    <a:gd name="csX550" fmla="*/ 374478 w 1619476"/>
                                    <a:gd name="csY550" fmla="*/ 71193 h 693081"/>
                                    <a:gd name="csX551" fmla="*/ 388761 w 1619476"/>
                                    <a:gd name="csY551" fmla="*/ 66991 h 693081"/>
                                    <a:gd name="csX552" fmla="*/ 377094 w 1619476"/>
                                    <a:gd name="csY552" fmla="*/ 61494 h 693081"/>
                                    <a:gd name="csX553" fmla="*/ 379874 w 1619476"/>
                                    <a:gd name="csY553" fmla="*/ 60034 h 693081"/>
                                    <a:gd name="csX554" fmla="*/ 380280 w 1619476"/>
                                    <a:gd name="csY554" fmla="*/ 60021 h 693081"/>
                                    <a:gd name="csX555" fmla="*/ 382934 w 1619476"/>
                                    <a:gd name="csY555" fmla="*/ 60986 h 693081"/>
                                    <a:gd name="csX556" fmla="*/ 384419 w 1619476"/>
                                    <a:gd name="csY556" fmla="*/ 63817 h 693081"/>
                                    <a:gd name="csX557" fmla="*/ 383454 w 1619476"/>
                                    <a:gd name="csY557" fmla="*/ 66839 h 693081"/>
                                    <a:gd name="csX558" fmla="*/ 377602 w 1619476"/>
                                    <a:gd name="csY558" fmla="*/ 67346 h 693081"/>
                                    <a:gd name="csX559" fmla="*/ 376142 w 1619476"/>
                                    <a:gd name="csY559" fmla="*/ 64541 h 693081"/>
                                    <a:gd name="csX560" fmla="*/ 377094 w 1619476"/>
                                    <a:gd name="csY560" fmla="*/ 61494 h 693081"/>
                                    <a:gd name="csX561" fmla="*/ 387276 w 1619476"/>
                                    <a:gd name="csY561" fmla="*/ 56415 h 693081"/>
                                    <a:gd name="csX562" fmla="*/ 390082 w 1619476"/>
                                    <a:gd name="csY562" fmla="*/ 54955 h 693081"/>
                                    <a:gd name="csX563" fmla="*/ 390463 w 1619476"/>
                                    <a:gd name="csY563" fmla="*/ 54930 h 693081"/>
                                    <a:gd name="csX564" fmla="*/ 393129 w 1619476"/>
                                    <a:gd name="csY564" fmla="*/ 55895 h 693081"/>
                                    <a:gd name="csX565" fmla="*/ 393637 w 1619476"/>
                                    <a:gd name="csY565" fmla="*/ 61760 h 693081"/>
                                    <a:gd name="csX566" fmla="*/ 390818 w 1619476"/>
                                    <a:gd name="csY566" fmla="*/ 63220 h 693081"/>
                                    <a:gd name="csX567" fmla="*/ 387797 w 1619476"/>
                                    <a:gd name="csY567" fmla="*/ 62268 h 693081"/>
                                    <a:gd name="csX568" fmla="*/ 387797 w 1619476"/>
                                    <a:gd name="csY568" fmla="*/ 62255 h 693081"/>
                                    <a:gd name="csX569" fmla="*/ 386311 w 1619476"/>
                                    <a:gd name="csY569" fmla="*/ 59450 h 693081"/>
                                    <a:gd name="csX570" fmla="*/ 387276 w 1619476"/>
                                    <a:gd name="csY570" fmla="*/ 56415 h 693081"/>
                                    <a:gd name="csX571" fmla="*/ 398410 w 1619476"/>
                                    <a:gd name="csY571" fmla="*/ 53787 h 693081"/>
                                    <a:gd name="csX572" fmla="*/ 401241 w 1619476"/>
                                    <a:gd name="csY572" fmla="*/ 52315 h 693081"/>
                                    <a:gd name="csX573" fmla="*/ 404250 w 1619476"/>
                                    <a:gd name="csY573" fmla="*/ 53279 h 693081"/>
                                    <a:gd name="csX574" fmla="*/ 405723 w 1619476"/>
                                    <a:gd name="csY574" fmla="*/ 56085 h 693081"/>
                                    <a:gd name="csX575" fmla="*/ 405736 w 1619476"/>
                                    <a:gd name="csY575" fmla="*/ 56453 h 693081"/>
                                    <a:gd name="csX576" fmla="*/ 404771 w 1619476"/>
                                    <a:gd name="csY576" fmla="*/ 59119 h 693081"/>
                                    <a:gd name="csX577" fmla="*/ 401940 w 1619476"/>
                                    <a:gd name="csY577" fmla="*/ 60579 h 693081"/>
                                    <a:gd name="csX578" fmla="*/ 398931 w 1619476"/>
                                    <a:gd name="csY578" fmla="*/ 59640 h 693081"/>
                                    <a:gd name="csX579" fmla="*/ 398931 w 1619476"/>
                                    <a:gd name="csY579" fmla="*/ 59627 h 693081"/>
                                    <a:gd name="csX580" fmla="*/ 397458 w 1619476"/>
                                    <a:gd name="csY580" fmla="*/ 56441 h 693081"/>
                                    <a:gd name="csX581" fmla="*/ 398410 w 1619476"/>
                                    <a:gd name="csY581" fmla="*/ 53787 h 693081"/>
                                    <a:gd name="csX582" fmla="*/ 409646 w 1619476"/>
                                    <a:gd name="csY582" fmla="*/ 54435 h 693081"/>
                                    <a:gd name="csX583" fmla="*/ 412452 w 1619476"/>
                                    <a:gd name="csY583" fmla="*/ 52975 h 693081"/>
                                    <a:gd name="csX584" fmla="*/ 412833 w 1619476"/>
                                    <a:gd name="csY584" fmla="*/ 52949 h 693081"/>
                                    <a:gd name="csX585" fmla="*/ 415486 w 1619476"/>
                                    <a:gd name="csY585" fmla="*/ 53940 h 693081"/>
                                    <a:gd name="csX586" fmla="*/ 416019 w 1619476"/>
                                    <a:gd name="csY586" fmla="*/ 59767 h 693081"/>
                                    <a:gd name="csX587" fmla="*/ 410154 w 1619476"/>
                                    <a:gd name="csY587" fmla="*/ 60275 h 693081"/>
                                    <a:gd name="csX588" fmla="*/ 408694 w 1619476"/>
                                    <a:gd name="csY588" fmla="*/ 57482 h 693081"/>
                                    <a:gd name="csX589" fmla="*/ 409646 w 1619476"/>
                                    <a:gd name="csY589" fmla="*/ 54435 h 693081"/>
                                    <a:gd name="csX590" fmla="*/ 418546 w 1619476"/>
                                    <a:gd name="csY590" fmla="*/ 64299 h 693081"/>
                                    <a:gd name="csX591" fmla="*/ 418736 w 1619476"/>
                                    <a:gd name="csY591" fmla="*/ 64617 h 693081"/>
                                    <a:gd name="csX592" fmla="*/ 418533 w 1619476"/>
                                    <a:gd name="csY592" fmla="*/ 64515 h 693081"/>
                                    <a:gd name="csX593" fmla="*/ 418546 w 1619476"/>
                                    <a:gd name="csY593" fmla="*/ 64299 h 693081"/>
                                    <a:gd name="csX594" fmla="*/ 420171 w 1619476"/>
                                    <a:gd name="csY594" fmla="*/ 58675 h 693081"/>
                                    <a:gd name="csX595" fmla="*/ 422989 w 1619476"/>
                                    <a:gd name="csY595" fmla="*/ 57202 h 693081"/>
                                    <a:gd name="csX596" fmla="*/ 426011 w 1619476"/>
                                    <a:gd name="csY596" fmla="*/ 58167 h 693081"/>
                                    <a:gd name="csX597" fmla="*/ 426544 w 1619476"/>
                                    <a:gd name="csY597" fmla="*/ 64020 h 693081"/>
                                    <a:gd name="csX598" fmla="*/ 420679 w 1619476"/>
                                    <a:gd name="csY598" fmla="*/ 64515 h 693081"/>
                                    <a:gd name="csX599" fmla="*/ 419206 w 1619476"/>
                                    <a:gd name="csY599" fmla="*/ 61709 h 693081"/>
                                    <a:gd name="csX600" fmla="*/ 420171 w 1619476"/>
                                    <a:gd name="csY600" fmla="*/ 58675 h 693081"/>
                                    <a:gd name="csX601" fmla="*/ 431254 w 1619476"/>
                                    <a:gd name="csY601" fmla="*/ 65366 h 693081"/>
                                    <a:gd name="csX602" fmla="*/ 433921 w 1619476"/>
                                    <a:gd name="csY602" fmla="*/ 66331 h 693081"/>
                                    <a:gd name="csX603" fmla="*/ 434428 w 1619476"/>
                                    <a:gd name="csY603" fmla="*/ 72171 h 693081"/>
                                    <a:gd name="csX604" fmla="*/ 431610 w 1619476"/>
                                    <a:gd name="csY604" fmla="*/ 73631 h 693081"/>
                                    <a:gd name="csX605" fmla="*/ 428576 w 1619476"/>
                                    <a:gd name="csY605" fmla="*/ 72679 h 693081"/>
                                    <a:gd name="csX606" fmla="*/ 428068 w 1619476"/>
                                    <a:gd name="csY606" fmla="*/ 66839 h 693081"/>
                                    <a:gd name="csX607" fmla="*/ 431255 w 1619476"/>
                                    <a:gd name="csY607" fmla="*/ 65366 h 693081"/>
                                    <a:gd name="csX608" fmla="*/ 434162 w 1619476"/>
                                    <a:gd name="csY608" fmla="*/ 76259 h 693081"/>
                                    <a:gd name="csX609" fmla="*/ 437171 w 1619476"/>
                                    <a:gd name="csY609" fmla="*/ 77224 h 693081"/>
                                    <a:gd name="csX610" fmla="*/ 437704 w 1619476"/>
                                    <a:gd name="csY610" fmla="*/ 83064 h 693081"/>
                                    <a:gd name="csX611" fmla="*/ 431838 w 1619476"/>
                                    <a:gd name="csY611" fmla="*/ 83559 h 693081"/>
                                    <a:gd name="csX612" fmla="*/ 430366 w 1619476"/>
                                    <a:gd name="csY612" fmla="*/ 80753 h 693081"/>
                                    <a:gd name="csX613" fmla="*/ 431331 w 1619476"/>
                                    <a:gd name="csY613" fmla="*/ 77731 h 693081"/>
                                    <a:gd name="csX614" fmla="*/ 434162 w 1619476"/>
                                    <a:gd name="csY614" fmla="*/ 76259 h 693081"/>
                                    <a:gd name="csX615" fmla="*/ 436917 w 1619476"/>
                                    <a:gd name="csY615" fmla="*/ 88599 h 693081"/>
                                    <a:gd name="csX616" fmla="*/ 438402 w 1619476"/>
                                    <a:gd name="csY616" fmla="*/ 91417 h 693081"/>
                                    <a:gd name="csX617" fmla="*/ 437425 w 1619476"/>
                                    <a:gd name="csY617" fmla="*/ 94452 h 693081"/>
                                    <a:gd name="csX618" fmla="*/ 434619 w 1619476"/>
                                    <a:gd name="csY618" fmla="*/ 95912 h 693081"/>
                                    <a:gd name="csX619" fmla="*/ 431585 w 1619476"/>
                                    <a:gd name="csY619" fmla="*/ 94960 h 693081"/>
                                    <a:gd name="csX620" fmla="*/ 430099 w 1619476"/>
                                    <a:gd name="csY620" fmla="*/ 92128 h 693081"/>
                                    <a:gd name="csX621" fmla="*/ 431077 w 1619476"/>
                                    <a:gd name="csY621" fmla="*/ 89107 h 693081"/>
                                    <a:gd name="csX622" fmla="*/ 436917 w 1619476"/>
                                    <a:gd name="csY622" fmla="*/ 88599 h 693081"/>
                                    <a:gd name="csX623" fmla="*/ 434721 w 1619476"/>
                                    <a:gd name="csY623" fmla="*/ 105332 h 693081"/>
                                    <a:gd name="csX624" fmla="*/ 431889 w 1619476"/>
                                    <a:gd name="csY624" fmla="*/ 106792 h 693081"/>
                                    <a:gd name="csX625" fmla="*/ 428855 w 1619476"/>
                                    <a:gd name="csY625" fmla="*/ 105852 h 693081"/>
                                    <a:gd name="csX626" fmla="*/ 428335 w 1619476"/>
                                    <a:gd name="csY626" fmla="*/ 99987 h 693081"/>
                                    <a:gd name="csX627" fmla="*/ 434187 w 1619476"/>
                                    <a:gd name="csY627" fmla="*/ 99492 h 693081"/>
                                    <a:gd name="csX628" fmla="*/ 434721 w 1619476"/>
                                    <a:gd name="csY628" fmla="*/ 105332 h 693081"/>
                                    <a:gd name="csX629" fmla="*/ 425757 w 1619476"/>
                                    <a:gd name="csY629" fmla="*/ 103821 h 693081"/>
                                    <a:gd name="csX630" fmla="*/ 425783 w 1619476"/>
                                    <a:gd name="csY630" fmla="*/ 103745 h 693081"/>
                                    <a:gd name="csX631" fmla="*/ 425897 w 1619476"/>
                                    <a:gd name="csY631" fmla="*/ 103974 h 693081"/>
                                    <a:gd name="csX632" fmla="*/ 425757 w 1619476"/>
                                    <a:gd name="csY632" fmla="*/ 103821 h 693081"/>
                                    <a:gd name="csX633" fmla="*/ 422367 w 1619476"/>
                                    <a:gd name="csY633" fmla="*/ 111032 h 693081"/>
                                    <a:gd name="csX634" fmla="*/ 420615 w 1619476"/>
                                    <a:gd name="csY634" fmla="*/ 114803 h 693081"/>
                                    <a:gd name="csX635" fmla="*/ 419079 w 1619476"/>
                                    <a:gd name="csY635" fmla="*/ 114041 h 693081"/>
                                    <a:gd name="csX636" fmla="*/ 419003 w 1619476"/>
                                    <a:gd name="csY636" fmla="*/ 114041 h 693081"/>
                                    <a:gd name="csX637" fmla="*/ 417353 w 1619476"/>
                                    <a:gd name="csY637" fmla="*/ 114828 h 693081"/>
                                    <a:gd name="csX638" fmla="*/ 413315 w 1619476"/>
                                    <a:gd name="csY638" fmla="*/ 103466 h 693081"/>
                                    <a:gd name="csX639" fmla="*/ 424323 w 1619476"/>
                                    <a:gd name="csY639" fmla="*/ 106754 h 693081"/>
                                    <a:gd name="csX640" fmla="*/ 422368 w 1619476"/>
                                    <a:gd name="csY640" fmla="*/ 111032 h 693081"/>
                                    <a:gd name="csX641" fmla="*/ 418178 w 1619476"/>
                                    <a:gd name="csY641" fmla="*/ 121963 h 693081"/>
                                    <a:gd name="csX642" fmla="*/ 416845 w 1619476"/>
                                    <a:gd name="csY642" fmla="*/ 121316 h 693081"/>
                                    <a:gd name="csX643" fmla="*/ 416159 w 1619476"/>
                                    <a:gd name="csY643" fmla="*/ 118624 h 693081"/>
                                    <a:gd name="csX644" fmla="*/ 419003 w 1619476"/>
                                    <a:gd name="csY644" fmla="*/ 115324 h 693081"/>
                                    <a:gd name="csX645" fmla="*/ 419054 w 1619476"/>
                                    <a:gd name="csY645" fmla="*/ 115324 h 693081"/>
                                    <a:gd name="csX646" fmla="*/ 420349 w 1619476"/>
                                    <a:gd name="csY646" fmla="*/ 115971 h 693081"/>
                                    <a:gd name="csX647" fmla="*/ 421034 w 1619476"/>
                                    <a:gd name="csY647" fmla="*/ 118662 h 693081"/>
                                    <a:gd name="csX648" fmla="*/ 418178 w 1619476"/>
                                    <a:gd name="csY648" fmla="*/ 121963 h 693081"/>
                                    <a:gd name="csX649" fmla="*/ 323872 w 1619476"/>
                                    <a:gd name="csY649" fmla="*/ 118091 h 693081"/>
                                    <a:gd name="csX650" fmla="*/ 325015 w 1619476"/>
                                    <a:gd name="csY650" fmla="*/ 117482 h 693081"/>
                                    <a:gd name="csX651" fmla="*/ 334867 w 1619476"/>
                                    <a:gd name="csY651" fmla="*/ 116339 h 693081"/>
                                    <a:gd name="csX652" fmla="*/ 335083 w 1619476"/>
                                    <a:gd name="csY652" fmla="*/ 116327 h 693081"/>
                                    <a:gd name="csX653" fmla="*/ 336162 w 1619476"/>
                                    <a:gd name="csY653" fmla="*/ 116695 h 693081"/>
                                    <a:gd name="csX654" fmla="*/ 336708 w 1619476"/>
                                    <a:gd name="csY654" fmla="*/ 117672 h 693081"/>
                                    <a:gd name="csX655" fmla="*/ 336403 w 1619476"/>
                                    <a:gd name="csY655" fmla="*/ 118777 h 693081"/>
                                    <a:gd name="csX656" fmla="*/ 335223 w 1619476"/>
                                    <a:gd name="csY656" fmla="*/ 119424 h 693081"/>
                                    <a:gd name="csX657" fmla="*/ 325383 w 1619476"/>
                                    <a:gd name="csY657" fmla="*/ 120567 h 693081"/>
                                    <a:gd name="csX658" fmla="*/ 325155 w 1619476"/>
                                    <a:gd name="csY658" fmla="*/ 120580 h 693081"/>
                                    <a:gd name="csX659" fmla="*/ 323517 w 1619476"/>
                                    <a:gd name="csY659" fmla="*/ 119221 h 693081"/>
                                    <a:gd name="csX660" fmla="*/ 323872 w 1619476"/>
                                    <a:gd name="csY660" fmla="*/ 118091 h 693081"/>
                                    <a:gd name="csX661" fmla="*/ 355930 w 1619476"/>
                                    <a:gd name="csY661" fmla="*/ 108900 h 693081"/>
                                    <a:gd name="csX662" fmla="*/ 355980 w 1619476"/>
                                    <a:gd name="csY662" fmla="*/ 112505 h 693081"/>
                                    <a:gd name="csX663" fmla="*/ 347957 w 1619476"/>
                                    <a:gd name="csY663" fmla="*/ 117926 h 693081"/>
                                    <a:gd name="csX664" fmla="*/ 347957 w 1619476"/>
                                    <a:gd name="csY664" fmla="*/ 103478 h 693081"/>
                                    <a:gd name="csX665" fmla="*/ 355930 w 1619476"/>
                                    <a:gd name="csY665" fmla="*/ 108900 h 693081"/>
                                    <a:gd name="csX666" fmla="*/ 363192 w 1619476"/>
                                    <a:gd name="csY666" fmla="*/ 110385 h 693081"/>
                                    <a:gd name="csX667" fmla="*/ 362430 w 1619476"/>
                                    <a:gd name="csY667" fmla="*/ 112835 h 693081"/>
                                    <a:gd name="csX668" fmla="*/ 357694 w 1619476"/>
                                    <a:gd name="csY668" fmla="*/ 113254 h 693081"/>
                                    <a:gd name="csX669" fmla="*/ 357275 w 1619476"/>
                                    <a:gd name="csY669" fmla="*/ 108531 h 693081"/>
                                    <a:gd name="csX670" fmla="*/ 362011 w 1619476"/>
                                    <a:gd name="csY670" fmla="*/ 108112 h 693081"/>
                                    <a:gd name="csX671" fmla="*/ 363192 w 1619476"/>
                                    <a:gd name="csY671" fmla="*/ 110385 h 693081"/>
                                    <a:gd name="csX672" fmla="*/ 371635 w 1619476"/>
                                    <a:gd name="csY672" fmla="*/ 103478 h 693081"/>
                                    <a:gd name="csX673" fmla="*/ 371635 w 1619476"/>
                                    <a:gd name="csY673" fmla="*/ 117926 h 693081"/>
                                    <a:gd name="csX674" fmla="*/ 363750 w 1619476"/>
                                    <a:gd name="csY674" fmla="*/ 112543 h 693081"/>
                                    <a:gd name="csX675" fmla="*/ 364474 w 1619476"/>
                                    <a:gd name="csY675" fmla="*/ 110271 h 693081"/>
                                    <a:gd name="csX676" fmla="*/ 363750 w 1619476"/>
                                    <a:gd name="csY676" fmla="*/ 108874 h 693081"/>
                                    <a:gd name="csX677" fmla="*/ 371635 w 1619476"/>
                                    <a:gd name="csY677" fmla="*/ 103478 h 693081"/>
                                    <a:gd name="csX678" fmla="*/ 395985 w 1619476"/>
                                    <a:gd name="csY678" fmla="*/ 119221 h 693081"/>
                                    <a:gd name="csX679" fmla="*/ 394348 w 1619476"/>
                                    <a:gd name="csY679" fmla="*/ 120580 h 693081"/>
                                    <a:gd name="csX680" fmla="*/ 394144 w 1619476"/>
                                    <a:gd name="csY680" fmla="*/ 120567 h 693081"/>
                                    <a:gd name="csX681" fmla="*/ 384292 w 1619476"/>
                                    <a:gd name="csY681" fmla="*/ 119424 h 693081"/>
                                    <a:gd name="csX682" fmla="*/ 383137 w 1619476"/>
                                    <a:gd name="csY682" fmla="*/ 118815 h 693081"/>
                                    <a:gd name="csX683" fmla="*/ 382794 w 1619476"/>
                                    <a:gd name="csY683" fmla="*/ 117672 h 693081"/>
                                    <a:gd name="csX684" fmla="*/ 383340 w 1619476"/>
                                    <a:gd name="csY684" fmla="*/ 116695 h 693081"/>
                                    <a:gd name="csX685" fmla="*/ 384432 w 1619476"/>
                                    <a:gd name="csY685" fmla="*/ 116327 h 693081"/>
                                    <a:gd name="csX686" fmla="*/ 384635 w 1619476"/>
                                    <a:gd name="csY686" fmla="*/ 116339 h 693081"/>
                                    <a:gd name="csX687" fmla="*/ 394500 w 1619476"/>
                                    <a:gd name="csY687" fmla="*/ 117482 h 693081"/>
                                    <a:gd name="csX688" fmla="*/ 395630 w 1619476"/>
                                    <a:gd name="csY688" fmla="*/ 118091 h 693081"/>
                                    <a:gd name="csX689" fmla="*/ 395985 w 1619476"/>
                                    <a:gd name="csY689" fmla="*/ 119221 h 693081"/>
                                    <a:gd name="csX690" fmla="*/ 400886 w 1619476"/>
                                    <a:gd name="csY690" fmla="*/ 114740 h 693081"/>
                                    <a:gd name="csX691" fmla="*/ 398918 w 1619476"/>
                                    <a:gd name="csY691" fmla="*/ 112708 h 693081"/>
                                    <a:gd name="csX692" fmla="*/ 397636 w 1619476"/>
                                    <a:gd name="csY692" fmla="*/ 112492 h 693081"/>
                                    <a:gd name="csX693" fmla="*/ 395401 w 1619476"/>
                                    <a:gd name="csY693" fmla="*/ 113229 h 693081"/>
                                    <a:gd name="csX694" fmla="*/ 394259 w 1619476"/>
                                    <a:gd name="csY694" fmla="*/ 116174 h 693081"/>
                                    <a:gd name="csX695" fmla="*/ 385130 w 1619476"/>
                                    <a:gd name="csY695" fmla="*/ 115108 h 693081"/>
                                    <a:gd name="csX696" fmla="*/ 384724 w 1619476"/>
                                    <a:gd name="csY696" fmla="*/ 111972 h 693081"/>
                                    <a:gd name="csX697" fmla="*/ 381410 w 1619476"/>
                                    <a:gd name="csY697" fmla="*/ 110651 h 693081"/>
                                    <a:gd name="csX698" fmla="*/ 379011 w 1619476"/>
                                    <a:gd name="csY698" fmla="*/ 112150 h 693081"/>
                                    <a:gd name="csX699" fmla="*/ 378287 w 1619476"/>
                                    <a:gd name="csY699" fmla="*/ 117558 h 693081"/>
                                    <a:gd name="csX700" fmla="*/ 376027 w 1619476"/>
                                    <a:gd name="csY700" fmla="*/ 109966 h 693081"/>
                                    <a:gd name="csX701" fmla="*/ 381944 w 1619476"/>
                                    <a:gd name="csY701" fmla="*/ 105649 h 693081"/>
                                    <a:gd name="csX702" fmla="*/ 382071 w 1619476"/>
                                    <a:gd name="csY702" fmla="*/ 105662 h 693081"/>
                                    <a:gd name="csX703" fmla="*/ 386375 w 1619476"/>
                                    <a:gd name="csY703" fmla="*/ 109357 h 693081"/>
                                    <a:gd name="csX704" fmla="*/ 386387 w 1619476"/>
                                    <a:gd name="csY704" fmla="*/ 109357 h 693081"/>
                                    <a:gd name="csX705" fmla="*/ 386476 w 1619476"/>
                                    <a:gd name="csY705" fmla="*/ 109610 h 693081"/>
                                    <a:gd name="csX706" fmla="*/ 386819 w 1619476"/>
                                    <a:gd name="csY706" fmla="*/ 110042 h 693081"/>
                                    <a:gd name="csX707" fmla="*/ 387746 w 1619476"/>
                                    <a:gd name="csY707" fmla="*/ 109471 h 693081"/>
                                    <a:gd name="csX708" fmla="*/ 387581 w 1619476"/>
                                    <a:gd name="csY708" fmla="*/ 108963 h 693081"/>
                                    <a:gd name="csX709" fmla="*/ 387492 w 1619476"/>
                                    <a:gd name="csY709" fmla="*/ 108671 h 693081"/>
                                    <a:gd name="csX710" fmla="*/ 392431 w 1619476"/>
                                    <a:gd name="csY710" fmla="*/ 92598 h 693081"/>
                                    <a:gd name="csX711" fmla="*/ 393459 w 1619476"/>
                                    <a:gd name="csY711" fmla="*/ 109382 h 693081"/>
                                    <a:gd name="csX712" fmla="*/ 393319 w 1619476"/>
                                    <a:gd name="csY712" fmla="*/ 109623 h 693081"/>
                                    <a:gd name="csX713" fmla="*/ 393015 w 1619476"/>
                                    <a:gd name="csY713" fmla="*/ 110144 h 693081"/>
                                    <a:gd name="csX714" fmla="*/ 393802 w 1619476"/>
                                    <a:gd name="csY714" fmla="*/ 110842 h 693081"/>
                                    <a:gd name="csX715" fmla="*/ 394233 w 1619476"/>
                                    <a:gd name="csY715" fmla="*/ 110512 h 693081"/>
                                    <a:gd name="csX716" fmla="*/ 394640 w 1619476"/>
                                    <a:gd name="csY716" fmla="*/ 109928 h 693081"/>
                                    <a:gd name="csX717" fmla="*/ 399426 w 1619476"/>
                                    <a:gd name="csY717" fmla="*/ 107706 h 693081"/>
                                    <a:gd name="csX718" fmla="*/ 404314 w 1619476"/>
                                    <a:gd name="csY718" fmla="*/ 113318 h 693081"/>
                                    <a:gd name="csX719" fmla="*/ 400315 w 1619476"/>
                                    <a:gd name="csY719" fmla="*/ 120161 h 693081"/>
                                    <a:gd name="csX720" fmla="*/ 400886 w 1619476"/>
                                    <a:gd name="csY720" fmla="*/ 114739 h 693081"/>
                                    <a:gd name="csX721" fmla="*/ 394068 w 1619476"/>
                                    <a:gd name="csY721" fmla="*/ 82073 h 693081"/>
                                    <a:gd name="csX722" fmla="*/ 393852 w 1619476"/>
                                    <a:gd name="csY722" fmla="*/ 82315 h 693081"/>
                                    <a:gd name="csX723" fmla="*/ 393802 w 1619476"/>
                                    <a:gd name="csY723" fmla="*/ 82315 h 693081"/>
                                    <a:gd name="csX724" fmla="*/ 391389 w 1619476"/>
                                    <a:gd name="csY724" fmla="*/ 81883 h 693081"/>
                                    <a:gd name="csX725" fmla="*/ 385689 w 1619476"/>
                                    <a:gd name="csY725" fmla="*/ 80804 h 693081"/>
                                    <a:gd name="csX726" fmla="*/ 370301 w 1619476"/>
                                    <a:gd name="csY726" fmla="*/ 84486 h 693081"/>
                                    <a:gd name="csX727" fmla="*/ 370733 w 1619476"/>
                                    <a:gd name="csY727" fmla="*/ 82175 h 693081"/>
                                    <a:gd name="csX728" fmla="*/ 371380 w 1619476"/>
                                    <a:gd name="csY728" fmla="*/ 80004 h 693081"/>
                                    <a:gd name="csX729" fmla="*/ 390551 w 1619476"/>
                                    <a:gd name="csY729" fmla="*/ 74316 h 693081"/>
                                    <a:gd name="csX730" fmla="*/ 404860 w 1619476"/>
                                    <a:gd name="csY730" fmla="*/ 69860 h 693081"/>
                                    <a:gd name="csX731" fmla="*/ 405164 w 1619476"/>
                                    <a:gd name="csY731" fmla="*/ 69860 h 693081"/>
                                    <a:gd name="csX732" fmla="*/ 418343 w 1619476"/>
                                    <a:gd name="csY732" fmla="*/ 76855 h 693081"/>
                                    <a:gd name="csX733" fmla="*/ 420018 w 1619476"/>
                                    <a:gd name="csY733" fmla="*/ 80753 h 693081"/>
                                    <a:gd name="csX734" fmla="*/ 414648 w 1619476"/>
                                    <a:gd name="csY734" fmla="*/ 78366 h 693081"/>
                                    <a:gd name="csX735" fmla="*/ 394068 w 1619476"/>
                                    <a:gd name="csY735" fmla="*/ 82073 h 693081"/>
                                    <a:gd name="csX736" fmla="*/ 415105 w 1619476"/>
                                    <a:gd name="csY736" fmla="*/ 119297 h 693081"/>
                                    <a:gd name="csX737" fmla="*/ 414483 w 1619476"/>
                                    <a:gd name="csY737" fmla="*/ 119221 h 693081"/>
                                    <a:gd name="csX738" fmla="*/ 405469 w 1619476"/>
                                    <a:gd name="csY738" fmla="*/ 122205 h 693081"/>
                                    <a:gd name="csX739" fmla="*/ 409646 w 1619476"/>
                                    <a:gd name="csY739" fmla="*/ 108392 h 693081"/>
                                    <a:gd name="csX740" fmla="*/ 415981 w 1619476"/>
                                    <a:gd name="csY740" fmla="*/ 116047 h 693081"/>
                                    <a:gd name="csX741" fmla="*/ 414877 w 1619476"/>
                                    <a:gd name="csY741" fmla="*/ 118472 h 693081"/>
                                    <a:gd name="csX742" fmla="*/ 414877 w 1619476"/>
                                    <a:gd name="csY742" fmla="*/ 118485 h 693081"/>
                                    <a:gd name="csX743" fmla="*/ 415105 w 1619476"/>
                                    <a:gd name="csY743" fmla="*/ 119297 h 693081"/>
                                    <a:gd name="csX744" fmla="*/ 369476 w 1619476"/>
                                    <a:gd name="csY744" fmla="*/ 97727 h 693081"/>
                                    <a:gd name="csX745" fmla="*/ 362405 w 1619476"/>
                                    <a:gd name="csY745" fmla="*/ 106995 h 693081"/>
                                    <a:gd name="csX746" fmla="*/ 357187 w 1619476"/>
                                    <a:gd name="csY746" fmla="*/ 107262 h 693081"/>
                                    <a:gd name="csX747" fmla="*/ 350026 w 1619476"/>
                                    <a:gd name="csY747" fmla="*/ 97727 h 693081"/>
                                    <a:gd name="csX748" fmla="*/ 369476 w 1619476"/>
                                    <a:gd name="csY748" fmla="*/ 97727 h 693081"/>
                                    <a:gd name="csX749" fmla="*/ 355917 w 1619476"/>
                                    <a:gd name="csY749" fmla="*/ 73618 h 693081"/>
                                    <a:gd name="csX750" fmla="*/ 356374 w 1619476"/>
                                    <a:gd name="csY750" fmla="*/ 78227 h 693081"/>
                                    <a:gd name="csX751" fmla="*/ 356310 w 1619476"/>
                                    <a:gd name="csY751" fmla="*/ 78277 h 693081"/>
                                    <a:gd name="csX752" fmla="*/ 356361 w 1619476"/>
                                    <a:gd name="csY752" fmla="*/ 84041 h 693081"/>
                                    <a:gd name="csX753" fmla="*/ 356310 w 1619476"/>
                                    <a:gd name="csY753" fmla="*/ 84079 h 693081"/>
                                    <a:gd name="csX754" fmla="*/ 355485 w 1619476"/>
                                    <a:gd name="csY754" fmla="*/ 86517 h 693081"/>
                                    <a:gd name="csX755" fmla="*/ 354914 w 1619476"/>
                                    <a:gd name="csY755" fmla="*/ 81934 h 693081"/>
                                    <a:gd name="csX756" fmla="*/ 351994 w 1619476"/>
                                    <a:gd name="csY756" fmla="*/ 71142 h 693081"/>
                                    <a:gd name="csX757" fmla="*/ 355917 w 1619476"/>
                                    <a:gd name="csY757" fmla="*/ 73618 h 693081"/>
                                    <a:gd name="csX758" fmla="*/ 356311 w 1619476"/>
                                    <a:gd name="csY758" fmla="*/ 66673 h 693081"/>
                                    <a:gd name="csX759" fmla="*/ 355955 w 1619476"/>
                                    <a:gd name="csY759" fmla="*/ 71511 h 693081"/>
                                    <a:gd name="csX760" fmla="*/ 350597 w 1619476"/>
                                    <a:gd name="csY760" fmla="*/ 65734 h 693081"/>
                                    <a:gd name="csX761" fmla="*/ 358126 w 1619476"/>
                                    <a:gd name="csY761" fmla="*/ 65734 h 693081"/>
                                    <a:gd name="csX762" fmla="*/ 356311 w 1619476"/>
                                    <a:gd name="csY762" fmla="*/ 66673 h 693081"/>
                                    <a:gd name="csX763" fmla="*/ 362011 w 1619476"/>
                                    <a:gd name="csY763" fmla="*/ 67067 h 693081"/>
                                    <a:gd name="csX764" fmla="*/ 362443 w 1619476"/>
                                    <a:gd name="csY764" fmla="*/ 71764 h 693081"/>
                                    <a:gd name="csX765" fmla="*/ 359459 w 1619476"/>
                                    <a:gd name="csY765" fmla="*/ 70825 h 693081"/>
                                    <a:gd name="csX766" fmla="*/ 357428 w 1619476"/>
                                    <a:gd name="csY766" fmla="*/ 71879 h 693081"/>
                                    <a:gd name="csX767" fmla="*/ 357275 w 1619476"/>
                                    <a:gd name="csY767" fmla="*/ 67486 h 693081"/>
                                    <a:gd name="csX768" fmla="*/ 362011 w 1619476"/>
                                    <a:gd name="csY768" fmla="*/ 67067 h 693081"/>
                                    <a:gd name="csX769" fmla="*/ 363204 w 1619476"/>
                                    <a:gd name="csY769" fmla="*/ 95937 h 693081"/>
                                    <a:gd name="csX770" fmla="*/ 363179 w 1619476"/>
                                    <a:gd name="csY770" fmla="*/ 96445 h 693081"/>
                                    <a:gd name="csX771" fmla="*/ 362100 w 1619476"/>
                                    <a:gd name="csY771" fmla="*/ 96445 h 693081"/>
                                    <a:gd name="csX772" fmla="*/ 363205 w 1619476"/>
                                    <a:gd name="csY772" fmla="*/ 95937 h 693081"/>
                                    <a:gd name="csX773" fmla="*/ 363192 w 1619476"/>
                                    <a:gd name="csY773" fmla="*/ 86758 h 693081"/>
                                    <a:gd name="csX774" fmla="*/ 362430 w 1619476"/>
                                    <a:gd name="csY774" fmla="*/ 89183 h 693081"/>
                                    <a:gd name="csX775" fmla="*/ 357440 w 1619476"/>
                                    <a:gd name="csY775" fmla="*/ 89310 h 693081"/>
                                    <a:gd name="csX776" fmla="*/ 357275 w 1619476"/>
                                    <a:gd name="csY776" fmla="*/ 84892 h 693081"/>
                                    <a:gd name="csX777" fmla="*/ 362011 w 1619476"/>
                                    <a:gd name="csY777" fmla="*/ 84473 h 693081"/>
                                    <a:gd name="csX778" fmla="*/ 363192 w 1619476"/>
                                    <a:gd name="csY778" fmla="*/ 86758 h 693081"/>
                                    <a:gd name="csX779" fmla="*/ 357275 w 1619476"/>
                                    <a:gd name="csY779" fmla="*/ 73288 h 693081"/>
                                    <a:gd name="csX780" fmla="*/ 359573 w 1619476"/>
                                    <a:gd name="csY780" fmla="*/ 72095 h 693081"/>
                                    <a:gd name="csX781" fmla="*/ 362011 w 1619476"/>
                                    <a:gd name="csY781" fmla="*/ 72869 h 693081"/>
                                    <a:gd name="csX782" fmla="*/ 363192 w 1619476"/>
                                    <a:gd name="csY782" fmla="*/ 75142 h 693081"/>
                                    <a:gd name="csX783" fmla="*/ 362405 w 1619476"/>
                                    <a:gd name="csY783" fmla="*/ 77554 h 693081"/>
                                    <a:gd name="csX784" fmla="*/ 357440 w 1619476"/>
                                    <a:gd name="csY784" fmla="*/ 77681 h 693081"/>
                                    <a:gd name="csX785" fmla="*/ 357275 w 1619476"/>
                                    <a:gd name="csY785" fmla="*/ 73288 h 693081"/>
                                    <a:gd name="csX786" fmla="*/ 357275 w 1619476"/>
                                    <a:gd name="csY786" fmla="*/ 79090 h 693081"/>
                                    <a:gd name="csX787" fmla="*/ 362011 w 1619476"/>
                                    <a:gd name="csY787" fmla="*/ 78671 h 693081"/>
                                    <a:gd name="csX788" fmla="*/ 363192 w 1619476"/>
                                    <a:gd name="csY788" fmla="*/ 80956 h 693081"/>
                                    <a:gd name="csX789" fmla="*/ 362405 w 1619476"/>
                                    <a:gd name="csY789" fmla="*/ 83368 h 693081"/>
                                    <a:gd name="csX790" fmla="*/ 357428 w 1619476"/>
                                    <a:gd name="csY790" fmla="*/ 83483 h 693081"/>
                                    <a:gd name="csX791" fmla="*/ 357275 w 1619476"/>
                                    <a:gd name="csY791" fmla="*/ 79090 h 693081"/>
                                    <a:gd name="csX792" fmla="*/ 357275 w 1619476"/>
                                    <a:gd name="csY792" fmla="*/ 90719 h 693081"/>
                                    <a:gd name="csX793" fmla="*/ 362011 w 1619476"/>
                                    <a:gd name="csY793" fmla="*/ 90288 h 693081"/>
                                    <a:gd name="csX794" fmla="*/ 362430 w 1619476"/>
                                    <a:gd name="csY794" fmla="*/ 95010 h 693081"/>
                                    <a:gd name="csX795" fmla="*/ 357694 w 1619476"/>
                                    <a:gd name="csY795" fmla="*/ 95429 h 693081"/>
                                    <a:gd name="csX796" fmla="*/ 357275 w 1619476"/>
                                    <a:gd name="csY796" fmla="*/ 90719 h 693081"/>
                                    <a:gd name="csX797" fmla="*/ 355930 w 1619476"/>
                                    <a:gd name="csY797" fmla="*/ 91100 h 693081"/>
                                    <a:gd name="csX798" fmla="*/ 355650 w 1619476"/>
                                    <a:gd name="csY798" fmla="*/ 88193 h 693081"/>
                                    <a:gd name="csX799" fmla="*/ 356374 w 1619476"/>
                                    <a:gd name="csY799" fmla="*/ 89856 h 693081"/>
                                    <a:gd name="csX800" fmla="*/ 356311 w 1619476"/>
                                    <a:gd name="csY800" fmla="*/ 89881 h 693081"/>
                                    <a:gd name="csX801" fmla="*/ 355930 w 1619476"/>
                                    <a:gd name="csY801" fmla="*/ 91100 h 693081"/>
                                    <a:gd name="csX802" fmla="*/ 356869 w 1619476"/>
                                    <a:gd name="csY802" fmla="*/ 96407 h 693081"/>
                                    <a:gd name="csX803" fmla="*/ 356983 w 1619476"/>
                                    <a:gd name="csY803" fmla="*/ 96445 h 693081"/>
                                    <a:gd name="csX804" fmla="*/ 356323 w 1619476"/>
                                    <a:gd name="csY804" fmla="*/ 96445 h 693081"/>
                                    <a:gd name="csX805" fmla="*/ 356247 w 1619476"/>
                                    <a:gd name="csY805" fmla="*/ 95201 h 693081"/>
                                    <a:gd name="csX806" fmla="*/ 356869 w 1619476"/>
                                    <a:gd name="csY806" fmla="*/ 96407 h 693081"/>
                                    <a:gd name="csX807" fmla="*/ 363750 w 1619476"/>
                                    <a:gd name="csY807" fmla="*/ 71536 h 693081"/>
                                    <a:gd name="csX808" fmla="*/ 362836 w 1619476"/>
                                    <a:gd name="csY808" fmla="*/ 66089 h 693081"/>
                                    <a:gd name="csX809" fmla="*/ 361681 w 1619476"/>
                                    <a:gd name="csY809" fmla="*/ 65734 h 693081"/>
                                    <a:gd name="csX810" fmla="*/ 369172 w 1619476"/>
                                    <a:gd name="csY810" fmla="*/ 65734 h 693081"/>
                                    <a:gd name="csX811" fmla="*/ 363750 w 1619476"/>
                                    <a:gd name="csY811" fmla="*/ 71536 h 693081"/>
                                    <a:gd name="csX812" fmla="*/ 363801 w 1619476"/>
                                    <a:gd name="csY812" fmla="*/ 88777 h 693081"/>
                                    <a:gd name="csX813" fmla="*/ 363598 w 1619476"/>
                                    <a:gd name="csY813" fmla="*/ 90795 h 693081"/>
                                    <a:gd name="csX814" fmla="*/ 363268 w 1619476"/>
                                    <a:gd name="csY814" fmla="*/ 90161 h 693081"/>
                                    <a:gd name="csX815" fmla="*/ 363408 w 1619476"/>
                                    <a:gd name="csY815" fmla="*/ 90008 h 693081"/>
                                    <a:gd name="csX816" fmla="*/ 363801 w 1619476"/>
                                    <a:gd name="csY816" fmla="*/ 88777 h 693081"/>
                                    <a:gd name="csX817" fmla="*/ 363268 w 1619476"/>
                                    <a:gd name="csY817" fmla="*/ 84359 h 693081"/>
                                    <a:gd name="csX818" fmla="*/ 363408 w 1619476"/>
                                    <a:gd name="csY818" fmla="*/ 84219 h 693081"/>
                                    <a:gd name="csX819" fmla="*/ 364474 w 1619476"/>
                                    <a:gd name="csY819" fmla="*/ 80855 h 693081"/>
                                    <a:gd name="csX820" fmla="*/ 363268 w 1619476"/>
                                    <a:gd name="csY820" fmla="*/ 78557 h 693081"/>
                                    <a:gd name="csX821" fmla="*/ 363408 w 1619476"/>
                                    <a:gd name="csY821" fmla="*/ 78404 h 693081"/>
                                    <a:gd name="csX822" fmla="*/ 364474 w 1619476"/>
                                    <a:gd name="csY822" fmla="*/ 75027 h 693081"/>
                                    <a:gd name="csX823" fmla="*/ 363750 w 1619476"/>
                                    <a:gd name="csY823" fmla="*/ 73656 h 693081"/>
                                    <a:gd name="csX824" fmla="*/ 367381 w 1619476"/>
                                    <a:gd name="csY824" fmla="*/ 71536 h 693081"/>
                                    <a:gd name="csX825" fmla="*/ 364601 w 1619476"/>
                                    <a:gd name="csY825" fmla="*/ 81934 h 693081"/>
                                    <a:gd name="csX826" fmla="*/ 364093 w 1619476"/>
                                    <a:gd name="csY826" fmla="*/ 85920 h 693081"/>
                                    <a:gd name="csX827" fmla="*/ 363268 w 1619476"/>
                                    <a:gd name="csY827" fmla="*/ 84359 h 693081"/>
                                    <a:gd name="csX828" fmla="*/ 304867 w 1619476"/>
                                    <a:gd name="csY828" fmla="*/ 78366 h 693081"/>
                                    <a:gd name="csX829" fmla="*/ 299496 w 1619476"/>
                                    <a:gd name="csY829" fmla="*/ 80753 h 693081"/>
                                    <a:gd name="csX830" fmla="*/ 301172 w 1619476"/>
                                    <a:gd name="csY830" fmla="*/ 76855 h 693081"/>
                                    <a:gd name="csX831" fmla="*/ 314338 w 1619476"/>
                                    <a:gd name="csY831" fmla="*/ 69860 h 693081"/>
                                    <a:gd name="csX832" fmla="*/ 314643 w 1619476"/>
                                    <a:gd name="csY832" fmla="*/ 69860 h 693081"/>
                                    <a:gd name="csX833" fmla="*/ 328951 w 1619476"/>
                                    <a:gd name="csY833" fmla="*/ 74316 h 693081"/>
                                    <a:gd name="csX834" fmla="*/ 348122 w 1619476"/>
                                    <a:gd name="csY834" fmla="*/ 80004 h 693081"/>
                                    <a:gd name="csX835" fmla="*/ 348769 w 1619476"/>
                                    <a:gd name="csY835" fmla="*/ 82175 h 693081"/>
                                    <a:gd name="csX836" fmla="*/ 349188 w 1619476"/>
                                    <a:gd name="csY836" fmla="*/ 84460 h 693081"/>
                                    <a:gd name="csX837" fmla="*/ 333813 w 1619476"/>
                                    <a:gd name="csY837" fmla="*/ 80804 h 693081"/>
                                    <a:gd name="csX838" fmla="*/ 328113 w 1619476"/>
                                    <a:gd name="csY838" fmla="*/ 81896 h 693081"/>
                                    <a:gd name="csX839" fmla="*/ 325739 w 1619476"/>
                                    <a:gd name="csY839" fmla="*/ 82327 h 693081"/>
                                    <a:gd name="csX840" fmla="*/ 325459 w 1619476"/>
                                    <a:gd name="csY840" fmla="*/ 82086 h 693081"/>
                                    <a:gd name="csX841" fmla="*/ 304867 w 1619476"/>
                                    <a:gd name="csY841" fmla="*/ 78366 h 693081"/>
                                    <a:gd name="csX842" fmla="*/ 303521 w 1619476"/>
                                    <a:gd name="csY842" fmla="*/ 116047 h 693081"/>
                                    <a:gd name="csX843" fmla="*/ 309869 w 1619476"/>
                                    <a:gd name="csY843" fmla="*/ 108392 h 693081"/>
                                    <a:gd name="csX844" fmla="*/ 314046 w 1619476"/>
                                    <a:gd name="csY844" fmla="*/ 122217 h 693081"/>
                                    <a:gd name="csX845" fmla="*/ 304384 w 1619476"/>
                                    <a:gd name="csY845" fmla="*/ 119348 h 693081"/>
                                    <a:gd name="csX846" fmla="*/ 304613 w 1619476"/>
                                    <a:gd name="csY846" fmla="*/ 118472 h 693081"/>
                                    <a:gd name="csX847" fmla="*/ 303521 w 1619476"/>
                                    <a:gd name="csY847" fmla="*/ 116047 h 693081"/>
                                    <a:gd name="csX848" fmla="*/ 319188 w 1619476"/>
                                    <a:gd name="csY848" fmla="*/ 120161 h 693081"/>
                                    <a:gd name="csX849" fmla="*/ 315189 w 1619476"/>
                                    <a:gd name="csY849" fmla="*/ 113318 h 693081"/>
                                    <a:gd name="csX850" fmla="*/ 320076 w 1619476"/>
                                    <a:gd name="csY850" fmla="*/ 107706 h 693081"/>
                                    <a:gd name="csX851" fmla="*/ 324888 w 1619476"/>
                                    <a:gd name="csY851" fmla="*/ 109953 h 693081"/>
                                    <a:gd name="csX852" fmla="*/ 325282 w 1619476"/>
                                    <a:gd name="csY852" fmla="*/ 110512 h 693081"/>
                                    <a:gd name="csX853" fmla="*/ 325701 w 1619476"/>
                                    <a:gd name="csY853" fmla="*/ 110855 h 693081"/>
                                    <a:gd name="csX854" fmla="*/ 326475 w 1619476"/>
                                    <a:gd name="csY854" fmla="*/ 110068 h 693081"/>
                                    <a:gd name="csX855" fmla="*/ 326196 w 1619476"/>
                                    <a:gd name="csY855" fmla="*/ 109623 h 693081"/>
                                    <a:gd name="csX856" fmla="*/ 326056 w 1619476"/>
                                    <a:gd name="csY856" fmla="*/ 109395 h 693081"/>
                                    <a:gd name="csX857" fmla="*/ 327072 w 1619476"/>
                                    <a:gd name="csY857" fmla="*/ 92598 h 693081"/>
                                    <a:gd name="csX858" fmla="*/ 332011 w 1619476"/>
                                    <a:gd name="csY858" fmla="*/ 108709 h 693081"/>
                                    <a:gd name="csX859" fmla="*/ 331922 w 1619476"/>
                                    <a:gd name="csY859" fmla="*/ 108963 h 693081"/>
                                    <a:gd name="csX860" fmla="*/ 331744 w 1619476"/>
                                    <a:gd name="csY860" fmla="*/ 109534 h 693081"/>
                                    <a:gd name="csX861" fmla="*/ 332683 w 1619476"/>
                                    <a:gd name="csY861" fmla="*/ 110042 h 693081"/>
                                    <a:gd name="csX862" fmla="*/ 333026 w 1619476"/>
                                    <a:gd name="csY862" fmla="*/ 109623 h 693081"/>
                                    <a:gd name="csX863" fmla="*/ 333280 w 1619476"/>
                                    <a:gd name="csY863" fmla="*/ 108950 h 693081"/>
                                    <a:gd name="csX864" fmla="*/ 337419 w 1619476"/>
                                    <a:gd name="csY864" fmla="*/ 105662 h 693081"/>
                                    <a:gd name="csX865" fmla="*/ 337546 w 1619476"/>
                                    <a:gd name="csY865" fmla="*/ 105649 h 693081"/>
                                    <a:gd name="csX866" fmla="*/ 343488 w 1619476"/>
                                    <a:gd name="csY866" fmla="*/ 109966 h 693081"/>
                                    <a:gd name="csX867" fmla="*/ 341228 w 1619476"/>
                                    <a:gd name="csY867" fmla="*/ 117558 h 693081"/>
                                    <a:gd name="csX868" fmla="*/ 340504 w 1619476"/>
                                    <a:gd name="csY868" fmla="*/ 112162 h 693081"/>
                                    <a:gd name="csX869" fmla="*/ 338092 w 1619476"/>
                                    <a:gd name="csY869" fmla="*/ 110651 h 693081"/>
                                    <a:gd name="csX870" fmla="*/ 337724 w 1619476"/>
                                    <a:gd name="csY870" fmla="*/ 110613 h 693081"/>
                                    <a:gd name="csX871" fmla="*/ 334804 w 1619476"/>
                                    <a:gd name="csY871" fmla="*/ 111972 h 693081"/>
                                    <a:gd name="csX872" fmla="*/ 334639 w 1619476"/>
                                    <a:gd name="csY872" fmla="*/ 113851 h 693081"/>
                                    <a:gd name="csX873" fmla="*/ 334588 w 1619476"/>
                                    <a:gd name="csY873" fmla="*/ 114397 h 693081"/>
                                    <a:gd name="csX874" fmla="*/ 334524 w 1619476"/>
                                    <a:gd name="csY874" fmla="*/ 115095 h 693081"/>
                                    <a:gd name="csX875" fmla="*/ 325117 w 1619476"/>
                                    <a:gd name="csY875" fmla="*/ 116187 h 693081"/>
                                    <a:gd name="csX876" fmla="*/ 324114 w 1619476"/>
                                    <a:gd name="csY876" fmla="*/ 113229 h 693081"/>
                                    <a:gd name="csX877" fmla="*/ 320597 w 1619476"/>
                                    <a:gd name="csY877" fmla="*/ 112721 h 693081"/>
                                    <a:gd name="csX878" fmla="*/ 319759 w 1619476"/>
                                    <a:gd name="csY878" fmla="*/ 113571 h 693081"/>
                                    <a:gd name="csX879" fmla="*/ 319543 w 1619476"/>
                                    <a:gd name="csY879" fmla="*/ 113800 h 693081"/>
                                    <a:gd name="csX880" fmla="*/ 318616 w 1619476"/>
                                    <a:gd name="csY880" fmla="*/ 114752 h 693081"/>
                                    <a:gd name="csX881" fmla="*/ 319188 w 1619476"/>
                                    <a:gd name="csY881" fmla="*/ 120160 h 693081"/>
                                    <a:gd name="csX882" fmla="*/ 415385 w 1619476"/>
                                    <a:gd name="csY882" fmla="*/ 128743 h 693081"/>
                                    <a:gd name="csX883" fmla="*/ 414229 w 1619476"/>
                                    <a:gd name="csY883" fmla="*/ 124084 h 693081"/>
                                    <a:gd name="csX884" fmla="*/ 413467 w 1619476"/>
                                    <a:gd name="csY884" fmla="*/ 125709 h 693081"/>
                                    <a:gd name="csX885" fmla="*/ 402105 w 1619476"/>
                                    <a:gd name="csY885" fmla="*/ 128908 h 693081"/>
                                    <a:gd name="csX886" fmla="*/ 391123 w 1619476"/>
                                    <a:gd name="csY886" fmla="*/ 123728 h 693081"/>
                                    <a:gd name="csX887" fmla="*/ 390843 w 1619476"/>
                                    <a:gd name="csY887" fmla="*/ 122001 h 693081"/>
                                    <a:gd name="csX888" fmla="*/ 388076 w 1619476"/>
                                    <a:gd name="csY888" fmla="*/ 126483 h 693081"/>
                                    <a:gd name="csX889" fmla="*/ 386336 w 1619476"/>
                                    <a:gd name="csY889" fmla="*/ 120948 h 693081"/>
                                    <a:gd name="csX890" fmla="*/ 385689 w 1619476"/>
                                    <a:gd name="csY890" fmla="*/ 122725 h 693081"/>
                                    <a:gd name="csX891" fmla="*/ 372904 w 1619476"/>
                                    <a:gd name="csY891" fmla="*/ 125886 h 693081"/>
                                    <a:gd name="csX892" fmla="*/ 362227 w 1619476"/>
                                    <a:gd name="csY892" fmla="*/ 118942 h 693081"/>
                                    <a:gd name="csX893" fmla="*/ 361757 w 1619476"/>
                                    <a:gd name="csY893" fmla="*/ 116187 h 693081"/>
                                    <a:gd name="csX894" fmla="*/ 359764 w 1619476"/>
                                    <a:gd name="csY894" fmla="*/ 123055 h 693081"/>
                                    <a:gd name="csX895" fmla="*/ 358545 w 1619476"/>
                                    <a:gd name="csY895" fmla="*/ 118866 h 693081"/>
                                    <a:gd name="csX896" fmla="*/ 357758 w 1619476"/>
                                    <a:gd name="csY896" fmla="*/ 116187 h 693081"/>
                                    <a:gd name="csX897" fmla="*/ 357758 w 1619476"/>
                                    <a:gd name="csY897" fmla="*/ 116212 h 693081"/>
                                    <a:gd name="csX898" fmla="*/ 357745 w 1619476"/>
                                    <a:gd name="csY898" fmla="*/ 116174 h 693081"/>
                                    <a:gd name="csX899" fmla="*/ 357288 w 1619476"/>
                                    <a:gd name="csY899" fmla="*/ 118942 h 693081"/>
                                    <a:gd name="csX900" fmla="*/ 356565 w 1619476"/>
                                    <a:gd name="csY900" fmla="*/ 120402 h 693081"/>
                                    <a:gd name="csX901" fmla="*/ 353251 w 1619476"/>
                                    <a:gd name="csY901" fmla="*/ 123449 h 693081"/>
                                    <a:gd name="csX902" fmla="*/ 346598 w 1619476"/>
                                    <a:gd name="csY902" fmla="*/ 125886 h 693081"/>
                                    <a:gd name="csX903" fmla="*/ 335413 w 1619476"/>
                                    <a:gd name="csY903" fmla="*/ 124604 h 693081"/>
                                    <a:gd name="csX904" fmla="*/ 333813 w 1619476"/>
                                    <a:gd name="csY904" fmla="*/ 122712 h 693081"/>
                                    <a:gd name="csX905" fmla="*/ 333191 w 1619476"/>
                                    <a:gd name="csY905" fmla="*/ 120948 h 693081"/>
                                    <a:gd name="csX906" fmla="*/ 334740 w 1619476"/>
                                    <a:gd name="csY906" fmla="*/ 120770 h 693081"/>
                                    <a:gd name="csX907" fmla="*/ 335883 w 1619476"/>
                                    <a:gd name="csY907" fmla="*/ 121570 h 693081"/>
                                    <a:gd name="csX908" fmla="*/ 337064 w 1619476"/>
                                    <a:gd name="csY908" fmla="*/ 122408 h 693081"/>
                                    <a:gd name="csX909" fmla="*/ 344097 w 1619476"/>
                                    <a:gd name="csY909" fmla="*/ 124617 h 693081"/>
                                    <a:gd name="csX910" fmla="*/ 345633 w 1619476"/>
                                    <a:gd name="csY910" fmla="*/ 124541 h 693081"/>
                                    <a:gd name="csX911" fmla="*/ 354711 w 1619476"/>
                                    <a:gd name="csY911" fmla="*/ 119792 h 693081"/>
                                    <a:gd name="csX912" fmla="*/ 356780 w 1619476"/>
                                    <a:gd name="csY912" fmla="*/ 114041 h 693081"/>
                                    <a:gd name="csX913" fmla="*/ 356869 w 1619476"/>
                                    <a:gd name="csY913" fmla="*/ 114232 h 693081"/>
                                    <a:gd name="csX914" fmla="*/ 359840 w 1619476"/>
                                    <a:gd name="csY914" fmla="*/ 115298 h 693081"/>
                                    <a:gd name="csX915" fmla="*/ 362722 w 1619476"/>
                                    <a:gd name="csY915" fmla="*/ 113965 h 693081"/>
                                    <a:gd name="csX916" fmla="*/ 364791 w 1619476"/>
                                    <a:gd name="csY916" fmla="*/ 119805 h 693081"/>
                                    <a:gd name="csX917" fmla="*/ 373882 w 1619476"/>
                                    <a:gd name="csY917" fmla="*/ 124541 h 693081"/>
                                    <a:gd name="csX918" fmla="*/ 375405 w 1619476"/>
                                    <a:gd name="csY918" fmla="*/ 124617 h 693081"/>
                                    <a:gd name="csX919" fmla="*/ 382782 w 1619476"/>
                                    <a:gd name="csY919" fmla="*/ 122166 h 693081"/>
                                    <a:gd name="csX920" fmla="*/ 383302 w 1619476"/>
                                    <a:gd name="csY920" fmla="*/ 121798 h 693081"/>
                                    <a:gd name="csX921" fmla="*/ 384762 w 1619476"/>
                                    <a:gd name="csY921" fmla="*/ 120770 h 693081"/>
                                    <a:gd name="csX922" fmla="*/ 392811 w 1619476"/>
                                    <a:gd name="csY922" fmla="*/ 121710 h 693081"/>
                                    <a:gd name="csX923" fmla="*/ 394259 w 1619476"/>
                                    <a:gd name="csY923" fmla="*/ 123220 h 693081"/>
                                    <a:gd name="csX924" fmla="*/ 395427 w 1619476"/>
                                    <a:gd name="csY924" fmla="*/ 124452 h 693081"/>
                                    <a:gd name="csX925" fmla="*/ 403552 w 1619476"/>
                                    <a:gd name="csY925" fmla="*/ 127969 h 693081"/>
                                    <a:gd name="csX926" fmla="*/ 404225 w 1619476"/>
                                    <a:gd name="csY926" fmla="*/ 127981 h 693081"/>
                                    <a:gd name="csX927" fmla="*/ 415638 w 1619476"/>
                                    <a:gd name="csY927" fmla="*/ 121265 h 693081"/>
                                    <a:gd name="csX928" fmla="*/ 415867 w 1619476"/>
                                    <a:gd name="csY928" fmla="*/ 122154 h 693081"/>
                                    <a:gd name="csX929" fmla="*/ 417264 w 1619476"/>
                                    <a:gd name="csY929" fmla="*/ 122839 h 693081"/>
                                    <a:gd name="csX930" fmla="*/ 415385 w 1619476"/>
                                    <a:gd name="csY930" fmla="*/ 128743 h 693081"/>
                                    <a:gd name="csX931" fmla="*/ 402562 w 1619476"/>
                                    <a:gd name="csY931" fmla="*/ 172226 h 693081"/>
                                    <a:gd name="csX932" fmla="*/ 398309 w 1619476"/>
                                    <a:gd name="csY932" fmla="*/ 171452 h 693081"/>
                                    <a:gd name="csX933" fmla="*/ 395554 w 1619476"/>
                                    <a:gd name="csY933" fmla="*/ 171642 h 693081"/>
                                    <a:gd name="csX934" fmla="*/ 394551 w 1619476"/>
                                    <a:gd name="csY934" fmla="*/ 171705 h 693081"/>
                                    <a:gd name="csX935" fmla="*/ 383823 w 1619476"/>
                                    <a:gd name="csY935" fmla="*/ 161904 h 693081"/>
                                    <a:gd name="csX936" fmla="*/ 381436 w 1619476"/>
                                    <a:gd name="csY936" fmla="*/ 157854 h 693081"/>
                                    <a:gd name="csX937" fmla="*/ 379074 w 1619476"/>
                                    <a:gd name="csY937" fmla="*/ 155214 h 693081"/>
                                    <a:gd name="csX938" fmla="*/ 387898 w 1619476"/>
                                    <a:gd name="csY938" fmla="*/ 155798 h 693081"/>
                                    <a:gd name="csX939" fmla="*/ 392215 w 1619476"/>
                                    <a:gd name="csY939" fmla="*/ 155937 h 693081"/>
                                    <a:gd name="csX940" fmla="*/ 398067 w 1619476"/>
                                    <a:gd name="csY940" fmla="*/ 156902 h 693081"/>
                                    <a:gd name="csX941" fmla="*/ 403946 w 1619476"/>
                                    <a:gd name="csY941" fmla="*/ 165447 h 693081"/>
                                    <a:gd name="csX942" fmla="*/ 408592 w 1619476"/>
                                    <a:gd name="csY942" fmla="*/ 172505 h 693081"/>
                                    <a:gd name="csX943" fmla="*/ 402562 w 1619476"/>
                                    <a:gd name="csY943" fmla="*/ 172226 h 693081"/>
                                    <a:gd name="csX944" fmla="*/ 355739 w 1619476"/>
                                    <a:gd name="csY944" fmla="*/ 170461 h 693081"/>
                                    <a:gd name="csX945" fmla="*/ 351232 w 1619476"/>
                                    <a:gd name="csY945" fmla="*/ 170385 h 693081"/>
                                    <a:gd name="csX946" fmla="*/ 343843 w 1619476"/>
                                    <a:gd name="csY946" fmla="*/ 169953 h 693081"/>
                                    <a:gd name="csX947" fmla="*/ 337051 w 1619476"/>
                                    <a:gd name="csY947" fmla="*/ 161638 h 693081"/>
                                    <a:gd name="csX948" fmla="*/ 334207 w 1619476"/>
                                    <a:gd name="csY948" fmla="*/ 157067 h 693081"/>
                                    <a:gd name="csX949" fmla="*/ 332404 w 1619476"/>
                                    <a:gd name="csY949" fmla="*/ 155226 h 693081"/>
                                    <a:gd name="csX950" fmla="*/ 334829 w 1619476"/>
                                    <a:gd name="csY950" fmla="*/ 154185 h 693081"/>
                                    <a:gd name="csX951" fmla="*/ 341609 w 1619476"/>
                                    <a:gd name="csY951" fmla="*/ 154452 h 693081"/>
                                    <a:gd name="csX952" fmla="*/ 345455 w 1619476"/>
                                    <a:gd name="csY952" fmla="*/ 154388 h 693081"/>
                                    <a:gd name="csX953" fmla="*/ 346039 w 1619476"/>
                                    <a:gd name="csY953" fmla="*/ 154223 h 693081"/>
                                    <a:gd name="csX954" fmla="*/ 356996 w 1619476"/>
                                    <a:gd name="csY954" fmla="*/ 161638 h 693081"/>
                                    <a:gd name="csX955" fmla="*/ 357098 w 1619476"/>
                                    <a:gd name="csY955" fmla="*/ 161980 h 693081"/>
                                    <a:gd name="csX956" fmla="*/ 362024 w 1619476"/>
                                    <a:gd name="csY956" fmla="*/ 170461 h 693081"/>
                                    <a:gd name="csX957" fmla="*/ 355739 w 1619476"/>
                                    <a:gd name="csY957" fmla="*/ 170461 h 693081"/>
                                    <a:gd name="csX958" fmla="*/ 355244 w 1619476"/>
                                    <a:gd name="csY958" fmla="*/ 41257 h 693081"/>
                                    <a:gd name="csX959" fmla="*/ 348883 w 1619476"/>
                                    <a:gd name="csY959" fmla="*/ 44405 h 693081"/>
                                    <a:gd name="csX960" fmla="*/ 348883 w 1619476"/>
                                    <a:gd name="csY960" fmla="*/ 35620 h 693081"/>
                                    <a:gd name="csX961" fmla="*/ 355498 w 1619476"/>
                                    <a:gd name="csY961" fmla="*/ 38844 h 693081"/>
                                    <a:gd name="csX962" fmla="*/ 355244 w 1619476"/>
                                    <a:gd name="csY962" fmla="*/ 41257 h 693081"/>
                                    <a:gd name="csX963" fmla="*/ 370873 w 1619476"/>
                                    <a:gd name="csY963" fmla="*/ 35620 h 693081"/>
                                    <a:gd name="csX964" fmla="*/ 370873 w 1619476"/>
                                    <a:gd name="csY964" fmla="*/ 44405 h 693081"/>
                                    <a:gd name="csX965" fmla="*/ 364360 w 1619476"/>
                                    <a:gd name="csY965" fmla="*/ 41168 h 693081"/>
                                    <a:gd name="csX966" fmla="*/ 364791 w 1619476"/>
                                    <a:gd name="csY966" fmla="*/ 39784 h 693081"/>
                                    <a:gd name="csX967" fmla="*/ 364309 w 1619476"/>
                                    <a:gd name="csY967" fmla="*/ 38844 h 693081"/>
                                    <a:gd name="csX968" fmla="*/ 370873 w 1619476"/>
                                    <a:gd name="csY968" fmla="*/ 35620 h 693081"/>
                                    <a:gd name="csX969" fmla="*/ 459528 w 1619476"/>
                                    <a:gd name="csY969" fmla="*/ 64083 h 693081"/>
                                    <a:gd name="csX970" fmla="*/ 463413 w 1619476"/>
                                    <a:gd name="csY970" fmla="*/ 61037 h 693081"/>
                                    <a:gd name="csX971" fmla="*/ 465229 w 1619476"/>
                                    <a:gd name="csY971" fmla="*/ 62166 h 693081"/>
                                    <a:gd name="csX972" fmla="*/ 466460 w 1619476"/>
                                    <a:gd name="csY972" fmla="*/ 65962 h 693081"/>
                                    <a:gd name="csX973" fmla="*/ 464772 w 1619476"/>
                                    <a:gd name="csY973" fmla="*/ 67296 h 693081"/>
                                    <a:gd name="csX974" fmla="*/ 457142 w 1619476"/>
                                    <a:gd name="csY974" fmla="*/ 75002 h 693081"/>
                                    <a:gd name="csX975" fmla="*/ 459528 w 1619476"/>
                                    <a:gd name="csY975" fmla="*/ 64083 h 693081"/>
                                    <a:gd name="csX976" fmla="*/ 469190 w 1619476"/>
                                    <a:gd name="csY976" fmla="*/ 73580 h 693081"/>
                                    <a:gd name="csX977" fmla="*/ 469418 w 1619476"/>
                                    <a:gd name="csY977" fmla="*/ 74278 h 693081"/>
                                    <a:gd name="csX978" fmla="*/ 469825 w 1619476"/>
                                    <a:gd name="csY978" fmla="*/ 75345 h 693081"/>
                                    <a:gd name="csX979" fmla="*/ 471044 w 1619476"/>
                                    <a:gd name="csY979" fmla="*/ 76652 h 693081"/>
                                    <a:gd name="csX980" fmla="*/ 472707 w 1619476"/>
                                    <a:gd name="csY980" fmla="*/ 79344 h 693081"/>
                                    <a:gd name="csX981" fmla="*/ 472707 w 1619476"/>
                                    <a:gd name="csY981" fmla="*/ 79979 h 693081"/>
                                    <a:gd name="csX982" fmla="*/ 473341 w 1619476"/>
                                    <a:gd name="csY982" fmla="*/ 79991 h 693081"/>
                                    <a:gd name="csX983" fmla="*/ 473963 w 1619476"/>
                                    <a:gd name="csY983" fmla="*/ 79966 h 693081"/>
                                    <a:gd name="csX984" fmla="*/ 473989 w 1619476"/>
                                    <a:gd name="csY984" fmla="*/ 79344 h 693081"/>
                                    <a:gd name="csX985" fmla="*/ 475220 w 1619476"/>
                                    <a:gd name="csY985" fmla="*/ 74938 h 693081"/>
                                    <a:gd name="csX986" fmla="*/ 476744 w 1619476"/>
                                    <a:gd name="csY986" fmla="*/ 72336 h 693081"/>
                                    <a:gd name="csX987" fmla="*/ 477607 w 1619476"/>
                                    <a:gd name="csY987" fmla="*/ 74380 h 693081"/>
                                    <a:gd name="csX988" fmla="*/ 478128 w 1619476"/>
                                    <a:gd name="csY988" fmla="*/ 80588 h 693081"/>
                                    <a:gd name="csX989" fmla="*/ 478623 w 1619476"/>
                                    <a:gd name="csY989" fmla="*/ 81400 h 693081"/>
                                    <a:gd name="csX990" fmla="*/ 478813 w 1619476"/>
                                    <a:gd name="csY990" fmla="*/ 81426 h 693081"/>
                                    <a:gd name="csX991" fmla="*/ 479588 w 1619476"/>
                                    <a:gd name="csY991" fmla="*/ 80448 h 693081"/>
                                    <a:gd name="csX992" fmla="*/ 482165 w 1619476"/>
                                    <a:gd name="csY992" fmla="*/ 75725 h 693081"/>
                                    <a:gd name="csX993" fmla="*/ 482152 w 1619476"/>
                                    <a:gd name="csY993" fmla="*/ 75713 h 693081"/>
                                    <a:gd name="csX994" fmla="*/ 483777 w 1619476"/>
                                    <a:gd name="csY994" fmla="*/ 74291 h 693081"/>
                                    <a:gd name="csX995" fmla="*/ 482546 w 1619476"/>
                                    <a:gd name="csY995" fmla="*/ 78988 h 693081"/>
                                    <a:gd name="csX996" fmla="*/ 482520 w 1619476"/>
                                    <a:gd name="csY996" fmla="*/ 79585 h 693081"/>
                                    <a:gd name="csX997" fmla="*/ 480261 w 1619476"/>
                                    <a:gd name="csY997" fmla="*/ 85704 h 693081"/>
                                    <a:gd name="csX998" fmla="*/ 475690 w 1619476"/>
                                    <a:gd name="csY998" fmla="*/ 85438 h 693081"/>
                                    <a:gd name="csX999" fmla="*/ 472288 w 1619476"/>
                                    <a:gd name="csY999" fmla="*/ 85171 h 693081"/>
                                    <a:gd name="csX1000" fmla="*/ 470904 w 1619476"/>
                                    <a:gd name="csY1000" fmla="*/ 85196 h 693081"/>
                                    <a:gd name="csX1001" fmla="*/ 471234 w 1619476"/>
                                    <a:gd name="csY1001" fmla="*/ 82353 h 693081"/>
                                    <a:gd name="csX1002" fmla="*/ 470688 w 1619476"/>
                                    <a:gd name="csY1002" fmla="*/ 81527 h 693081"/>
                                    <a:gd name="csX1003" fmla="*/ 469190 w 1619476"/>
                                    <a:gd name="csY1003" fmla="*/ 73580 h 693081"/>
                                    <a:gd name="csX1004" fmla="*/ 447861 w 1619476"/>
                                    <a:gd name="csY1004" fmla="*/ 106195 h 693081"/>
                                    <a:gd name="csX1005" fmla="*/ 447911 w 1619476"/>
                                    <a:gd name="csY1005" fmla="*/ 106233 h 693081"/>
                                    <a:gd name="csX1006" fmla="*/ 447861 w 1619476"/>
                                    <a:gd name="csY1006" fmla="*/ 106195 h 693081"/>
                                    <a:gd name="csX1007" fmla="*/ 451124 w 1619476"/>
                                    <a:gd name="csY1007" fmla="*/ 96585 h 693081"/>
                                    <a:gd name="csX1008" fmla="*/ 453155 w 1619476"/>
                                    <a:gd name="csY1008" fmla="*/ 94299 h 693081"/>
                                    <a:gd name="csX1009" fmla="*/ 454044 w 1619476"/>
                                    <a:gd name="csY1009" fmla="*/ 94198 h 693081"/>
                                    <a:gd name="csX1010" fmla="*/ 454044 w 1619476"/>
                                    <a:gd name="csY1010" fmla="*/ 94223 h 693081"/>
                                    <a:gd name="csX1011" fmla="*/ 457230 w 1619476"/>
                                    <a:gd name="csY1011" fmla="*/ 96204 h 693081"/>
                                    <a:gd name="csX1012" fmla="*/ 454514 w 1619476"/>
                                    <a:gd name="csY1012" fmla="*/ 98692 h 693081"/>
                                    <a:gd name="csX1013" fmla="*/ 450552 w 1619476"/>
                                    <a:gd name="csY1013" fmla="*/ 102031 h 693081"/>
                                    <a:gd name="csX1014" fmla="*/ 451124 w 1619476"/>
                                    <a:gd name="csY1014" fmla="*/ 96585 h 693081"/>
                                    <a:gd name="csX1015" fmla="*/ 468885 w 1619476"/>
                                    <a:gd name="csY1015" fmla="*/ 111769 h 693081"/>
                                    <a:gd name="csX1016" fmla="*/ 471412 w 1619476"/>
                                    <a:gd name="csY1016" fmla="*/ 113902 h 693081"/>
                                    <a:gd name="csX1017" fmla="*/ 473849 w 1619476"/>
                                    <a:gd name="csY1017" fmla="*/ 115222 h 693081"/>
                                    <a:gd name="csX1018" fmla="*/ 473735 w 1619476"/>
                                    <a:gd name="csY1018" fmla="*/ 113724 h 693081"/>
                                    <a:gd name="csX1019" fmla="*/ 471082 w 1619476"/>
                                    <a:gd name="csY1019" fmla="*/ 107021 h 693081"/>
                                    <a:gd name="csX1020" fmla="*/ 474967 w 1619476"/>
                                    <a:gd name="csY1020" fmla="*/ 111312 h 693081"/>
                                    <a:gd name="csX1021" fmla="*/ 475068 w 1619476"/>
                                    <a:gd name="csY1021" fmla="*/ 111489 h 693081"/>
                                    <a:gd name="csX1022" fmla="*/ 476211 w 1619476"/>
                                    <a:gd name="csY1022" fmla="*/ 112416 h 693081"/>
                                    <a:gd name="csX1023" fmla="*/ 476363 w 1619476"/>
                                    <a:gd name="csY1023" fmla="*/ 112403 h 693081"/>
                                    <a:gd name="csX1024" fmla="*/ 477417 w 1619476"/>
                                    <a:gd name="csY1024" fmla="*/ 110575 h 693081"/>
                                    <a:gd name="csX1025" fmla="*/ 479715 w 1619476"/>
                                    <a:gd name="csY1025" fmla="*/ 103199 h 693081"/>
                                    <a:gd name="csX1026" fmla="*/ 480667 w 1619476"/>
                                    <a:gd name="csY1026" fmla="*/ 108849 h 693081"/>
                                    <a:gd name="csX1027" fmla="*/ 480692 w 1619476"/>
                                    <a:gd name="csY1027" fmla="*/ 109179 h 693081"/>
                                    <a:gd name="csX1028" fmla="*/ 480781 w 1619476"/>
                                    <a:gd name="csY1028" fmla="*/ 114079 h 693081"/>
                                    <a:gd name="csX1029" fmla="*/ 481276 w 1619476"/>
                                    <a:gd name="csY1029" fmla="*/ 115032 h 693081"/>
                                    <a:gd name="csX1030" fmla="*/ 482571 w 1619476"/>
                                    <a:gd name="csY1030" fmla="*/ 114156 h 693081"/>
                                    <a:gd name="csX1031" fmla="*/ 485936 w 1619476"/>
                                    <a:gd name="csY1031" fmla="*/ 110118 h 693081"/>
                                    <a:gd name="csX1032" fmla="*/ 487345 w 1619476"/>
                                    <a:gd name="csY1032" fmla="*/ 108861 h 693081"/>
                                    <a:gd name="csX1033" fmla="*/ 487040 w 1619476"/>
                                    <a:gd name="csY1033" fmla="*/ 109610 h 693081"/>
                                    <a:gd name="csX1034" fmla="*/ 485275 w 1619476"/>
                                    <a:gd name="csY1034" fmla="*/ 113597 h 693081"/>
                                    <a:gd name="csX1035" fmla="*/ 484526 w 1619476"/>
                                    <a:gd name="csY1035" fmla="*/ 117291 h 693081"/>
                                    <a:gd name="csX1036" fmla="*/ 484755 w 1619476"/>
                                    <a:gd name="csY1036" fmla="*/ 118701 h 693081"/>
                                    <a:gd name="csX1037" fmla="*/ 482965 w 1619476"/>
                                    <a:gd name="csY1037" fmla="*/ 125810 h 693081"/>
                                    <a:gd name="csX1038" fmla="*/ 479893 w 1619476"/>
                                    <a:gd name="csY1038" fmla="*/ 125671 h 693081"/>
                                    <a:gd name="csX1039" fmla="*/ 476338 w 1619476"/>
                                    <a:gd name="csY1039" fmla="*/ 125214 h 693081"/>
                                    <a:gd name="csX1040" fmla="*/ 471208 w 1619476"/>
                                    <a:gd name="csY1040" fmla="*/ 126382 h 693081"/>
                                    <a:gd name="csX1041" fmla="*/ 469317 w 1619476"/>
                                    <a:gd name="csY1041" fmla="*/ 126902 h 693081"/>
                                    <a:gd name="csX1042" fmla="*/ 469533 w 1619476"/>
                                    <a:gd name="csY1042" fmla="*/ 126775 h 693081"/>
                                    <a:gd name="csX1043" fmla="*/ 471043 w 1619476"/>
                                    <a:gd name="csY1043" fmla="*/ 122128 h 693081"/>
                                    <a:gd name="csX1044" fmla="*/ 467273 w 1619476"/>
                                    <a:gd name="csY1044" fmla="*/ 111134 h 693081"/>
                                    <a:gd name="csX1045" fmla="*/ 466587 w 1619476"/>
                                    <a:gd name="csY1045" fmla="*/ 110486 h 693081"/>
                                    <a:gd name="csX1046" fmla="*/ 468885 w 1619476"/>
                                    <a:gd name="csY1046" fmla="*/ 111769 h 693081"/>
                                    <a:gd name="csX1047" fmla="*/ 231319 w 1619476"/>
                                    <a:gd name="csY1047" fmla="*/ 110156 h 693081"/>
                                    <a:gd name="csX1048" fmla="*/ 233160 w 1619476"/>
                                    <a:gd name="csY1048" fmla="*/ 114270 h 693081"/>
                                    <a:gd name="csX1049" fmla="*/ 233719 w 1619476"/>
                                    <a:gd name="csY1049" fmla="*/ 117126 h 693081"/>
                                    <a:gd name="csX1050" fmla="*/ 233503 w 1619476"/>
                                    <a:gd name="csY1050" fmla="*/ 118472 h 693081"/>
                                    <a:gd name="csX1051" fmla="*/ 236169 w 1619476"/>
                                    <a:gd name="csY1051" fmla="*/ 127042 h 693081"/>
                                    <a:gd name="csX1052" fmla="*/ 234862 w 1619476"/>
                                    <a:gd name="csY1052" fmla="*/ 130889 h 693081"/>
                                    <a:gd name="csX1053" fmla="*/ 234189 w 1619476"/>
                                    <a:gd name="csY1053" fmla="*/ 131104 h 693081"/>
                                    <a:gd name="csX1054" fmla="*/ 233909 w 1619476"/>
                                    <a:gd name="csY1054" fmla="*/ 132349 h 693081"/>
                                    <a:gd name="csX1055" fmla="*/ 235725 w 1619476"/>
                                    <a:gd name="csY1055" fmla="*/ 131841 h 693081"/>
                                    <a:gd name="csX1056" fmla="*/ 237426 w 1619476"/>
                                    <a:gd name="csY1056" fmla="*/ 127232 h 693081"/>
                                    <a:gd name="csX1057" fmla="*/ 238581 w 1619476"/>
                                    <a:gd name="csY1057" fmla="*/ 127207 h 693081"/>
                                    <a:gd name="csX1058" fmla="*/ 237197 w 1619476"/>
                                    <a:gd name="csY1058" fmla="*/ 132184 h 693081"/>
                                    <a:gd name="csX1059" fmla="*/ 236220 w 1619476"/>
                                    <a:gd name="csY1059" fmla="*/ 132577 h 693081"/>
                                    <a:gd name="csX1060" fmla="*/ 236029 w 1619476"/>
                                    <a:gd name="csY1060" fmla="*/ 133834 h 693081"/>
                                    <a:gd name="csX1061" fmla="*/ 238124 w 1619476"/>
                                    <a:gd name="csY1061" fmla="*/ 133060 h 693081"/>
                                    <a:gd name="csX1062" fmla="*/ 239851 w 1619476"/>
                                    <a:gd name="csY1062" fmla="*/ 126927 h 693081"/>
                                    <a:gd name="csX1063" fmla="*/ 239978 w 1619476"/>
                                    <a:gd name="csY1063" fmla="*/ 126889 h 693081"/>
                                    <a:gd name="csX1064" fmla="*/ 241400 w 1619476"/>
                                    <a:gd name="csY1064" fmla="*/ 126547 h 693081"/>
                                    <a:gd name="csX1065" fmla="*/ 240270 w 1619476"/>
                                    <a:gd name="csY1065" fmla="*/ 133123 h 693081"/>
                                    <a:gd name="csX1066" fmla="*/ 239597 w 1619476"/>
                                    <a:gd name="csY1066" fmla="*/ 133491 h 693081"/>
                                    <a:gd name="csX1067" fmla="*/ 239635 w 1619476"/>
                                    <a:gd name="csY1067" fmla="*/ 134773 h 693081"/>
                                    <a:gd name="csX1068" fmla="*/ 241324 w 1619476"/>
                                    <a:gd name="csY1068" fmla="*/ 133834 h 693081"/>
                                    <a:gd name="csX1069" fmla="*/ 242669 w 1619476"/>
                                    <a:gd name="csY1069" fmla="*/ 126470 h 693081"/>
                                    <a:gd name="csX1070" fmla="*/ 243380 w 1619476"/>
                                    <a:gd name="csY1070" fmla="*/ 126496 h 693081"/>
                                    <a:gd name="csX1071" fmla="*/ 243786 w 1619476"/>
                                    <a:gd name="csY1071" fmla="*/ 132425 h 693081"/>
                                    <a:gd name="csX1072" fmla="*/ 243215 w 1619476"/>
                                    <a:gd name="csY1072" fmla="*/ 145120 h 693081"/>
                                    <a:gd name="csX1073" fmla="*/ 242111 w 1619476"/>
                                    <a:gd name="csY1073" fmla="*/ 145438 h 693081"/>
                                    <a:gd name="csX1074" fmla="*/ 242390 w 1619476"/>
                                    <a:gd name="csY1074" fmla="*/ 143153 h 693081"/>
                                    <a:gd name="csX1075" fmla="*/ 241171 w 1619476"/>
                                    <a:gd name="csY1075" fmla="*/ 142721 h 693081"/>
                                    <a:gd name="csX1076" fmla="*/ 241400 w 1619476"/>
                                    <a:gd name="csY1076" fmla="*/ 146504 h 693081"/>
                                    <a:gd name="csX1077" fmla="*/ 242288 w 1619476"/>
                                    <a:gd name="csY1077" fmla="*/ 146771 h 693081"/>
                                    <a:gd name="csX1078" fmla="*/ 244040 w 1619476"/>
                                    <a:gd name="csY1078" fmla="*/ 146098 h 693081"/>
                                    <a:gd name="csX1079" fmla="*/ 244980 w 1619476"/>
                                    <a:gd name="csY1079" fmla="*/ 132006 h 693081"/>
                                    <a:gd name="csX1080" fmla="*/ 244650 w 1619476"/>
                                    <a:gd name="csY1080" fmla="*/ 126597 h 693081"/>
                                    <a:gd name="csX1081" fmla="*/ 244751 w 1619476"/>
                                    <a:gd name="csY1081" fmla="*/ 126610 h 693081"/>
                                    <a:gd name="csX1082" fmla="*/ 245742 w 1619476"/>
                                    <a:gd name="csY1082" fmla="*/ 133047 h 693081"/>
                                    <a:gd name="csX1083" fmla="*/ 247481 w 1619476"/>
                                    <a:gd name="csY1083" fmla="*/ 134316 h 693081"/>
                                    <a:gd name="csX1084" fmla="*/ 247735 w 1619476"/>
                                    <a:gd name="csY1084" fmla="*/ 133060 h 693081"/>
                                    <a:gd name="csX1085" fmla="*/ 245996 w 1619476"/>
                                    <a:gd name="csY1085" fmla="*/ 126851 h 693081"/>
                                    <a:gd name="csX1086" fmla="*/ 247443 w 1619476"/>
                                    <a:gd name="csY1086" fmla="*/ 127385 h 693081"/>
                                    <a:gd name="csX1087" fmla="*/ 248116 w 1619476"/>
                                    <a:gd name="csY1087" fmla="*/ 132628 h 693081"/>
                                    <a:gd name="csX1088" fmla="*/ 250249 w 1619476"/>
                                    <a:gd name="csY1088" fmla="*/ 134113 h 693081"/>
                                    <a:gd name="csX1089" fmla="*/ 250515 w 1619476"/>
                                    <a:gd name="csY1089" fmla="*/ 132856 h 693081"/>
                                    <a:gd name="csX1090" fmla="*/ 249195 w 1619476"/>
                                    <a:gd name="csY1090" fmla="*/ 131955 h 693081"/>
                                    <a:gd name="csX1091" fmla="*/ 248649 w 1619476"/>
                                    <a:gd name="csY1091" fmla="*/ 127930 h 693081"/>
                                    <a:gd name="csX1092" fmla="*/ 250503 w 1619476"/>
                                    <a:gd name="csY1092" fmla="*/ 128172 h 693081"/>
                                    <a:gd name="csX1093" fmla="*/ 257714 w 1619476"/>
                                    <a:gd name="csY1093" fmla="*/ 114828 h 693081"/>
                                    <a:gd name="csX1094" fmla="*/ 260367 w 1619476"/>
                                    <a:gd name="csY1094" fmla="*/ 100114 h 693081"/>
                                    <a:gd name="csX1095" fmla="*/ 261358 w 1619476"/>
                                    <a:gd name="csY1095" fmla="*/ 97816 h 693081"/>
                                    <a:gd name="csX1096" fmla="*/ 261434 w 1619476"/>
                                    <a:gd name="csY1096" fmla="*/ 97676 h 693081"/>
                                    <a:gd name="csX1097" fmla="*/ 269572 w 1619476"/>
                                    <a:gd name="csY1097" fmla="*/ 108531 h 693081"/>
                                    <a:gd name="csX1098" fmla="*/ 269915 w 1619476"/>
                                    <a:gd name="csY1098" fmla="*/ 110055 h 693081"/>
                                    <a:gd name="csX1099" fmla="*/ 275057 w 1619476"/>
                                    <a:gd name="csY1099" fmla="*/ 114486 h 693081"/>
                                    <a:gd name="csX1100" fmla="*/ 301236 w 1619476"/>
                                    <a:gd name="csY1100" fmla="*/ 151798 h 693081"/>
                                    <a:gd name="csX1101" fmla="*/ 302188 w 1619476"/>
                                    <a:gd name="csY1101" fmla="*/ 152814 h 693081"/>
                                    <a:gd name="csX1102" fmla="*/ 302023 w 1619476"/>
                                    <a:gd name="csY1102" fmla="*/ 152814 h 693081"/>
                                    <a:gd name="csX1103" fmla="*/ 290622 w 1619476"/>
                                    <a:gd name="csY1103" fmla="*/ 160140 h 693081"/>
                                    <a:gd name="csX1104" fmla="*/ 292742 w 1619476"/>
                                    <a:gd name="csY1104" fmla="*/ 171782 h 693081"/>
                                    <a:gd name="csX1105" fmla="*/ 299674 w 1619476"/>
                                    <a:gd name="csY1105" fmla="*/ 175006 h 693081"/>
                                    <a:gd name="csX1106" fmla="*/ 303902 w 1619476"/>
                                    <a:gd name="csY1106" fmla="*/ 174257 h 693081"/>
                                    <a:gd name="csX1107" fmla="*/ 307558 w 1619476"/>
                                    <a:gd name="csY1107" fmla="*/ 173788 h 693081"/>
                                    <a:gd name="csX1108" fmla="*/ 317727 w 1619476"/>
                                    <a:gd name="csY1108" fmla="*/ 172797 h 693081"/>
                                    <a:gd name="csX1109" fmla="*/ 319111 w 1619476"/>
                                    <a:gd name="csY1109" fmla="*/ 173508 h 693081"/>
                                    <a:gd name="csX1110" fmla="*/ 327503 w 1619476"/>
                                    <a:gd name="csY1110" fmla="*/ 172988 h 693081"/>
                                    <a:gd name="csX1111" fmla="*/ 333064 w 1619476"/>
                                    <a:gd name="csY1111" fmla="*/ 173330 h 693081"/>
                                    <a:gd name="csX1112" fmla="*/ 343678 w 1619476"/>
                                    <a:gd name="csY1112" fmla="*/ 172035 h 693081"/>
                                    <a:gd name="csX1113" fmla="*/ 351918 w 1619476"/>
                                    <a:gd name="csY1113" fmla="*/ 172175 h 693081"/>
                                    <a:gd name="csX1114" fmla="*/ 355180 w 1619476"/>
                                    <a:gd name="csY1114" fmla="*/ 172289 h 693081"/>
                                    <a:gd name="csX1115" fmla="*/ 364093 w 1619476"/>
                                    <a:gd name="csY1115" fmla="*/ 171858 h 693081"/>
                                    <a:gd name="csX1116" fmla="*/ 368130 w 1619476"/>
                                    <a:gd name="csY1116" fmla="*/ 173000 h 693081"/>
                                    <a:gd name="csX1117" fmla="*/ 372739 w 1619476"/>
                                    <a:gd name="csY1117" fmla="*/ 172772 h 693081"/>
                                    <a:gd name="csX1118" fmla="*/ 378668 w 1619476"/>
                                    <a:gd name="csY1118" fmla="*/ 173242 h 693081"/>
                                    <a:gd name="csX1119" fmla="*/ 389891 w 1619476"/>
                                    <a:gd name="csY1119" fmla="*/ 172404 h 693081"/>
                                    <a:gd name="csX1120" fmla="*/ 395922 w 1619476"/>
                                    <a:gd name="csY1120" fmla="*/ 173546 h 693081"/>
                                    <a:gd name="csX1121" fmla="*/ 401787 w 1619476"/>
                                    <a:gd name="csY1121" fmla="*/ 173991 h 693081"/>
                                    <a:gd name="csX1122" fmla="*/ 410497 w 1619476"/>
                                    <a:gd name="csY1122" fmla="*/ 173800 h 693081"/>
                                    <a:gd name="csX1123" fmla="*/ 412922 w 1619476"/>
                                    <a:gd name="csY1123" fmla="*/ 174410 h 693081"/>
                                    <a:gd name="csX1124" fmla="*/ 415372 w 1619476"/>
                                    <a:gd name="csY1124" fmla="*/ 174206 h 693081"/>
                                    <a:gd name="csX1125" fmla="*/ 422443 w 1619476"/>
                                    <a:gd name="csY1125" fmla="*/ 174435 h 693081"/>
                                    <a:gd name="csX1126" fmla="*/ 429515 w 1619476"/>
                                    <a:gd name="csY1126" fmla="*/ 170931 h 693081"/>
                                    <a:gd name="csX1127" fmla="*/ 425402 w 1619476"/>
                                    <a:gd name="csY1127" fmla="*/ 155074 h 693081"/>
                                    <a:gd name="csX1128" fmla="*/ 416781 w 1619476"/>
                                    <a:gd name="csY1128" fmla="*/ 153093 h 693081"/>
                                    <a:gd name="csX1129" fmla="*/ 418279 w 1619476"/>
                                    <a:gd name="csY1129" fmla="*/ 151798 h 693081"/>
                                    <a:gd name="csX1130" fmla="*/ 444446 w 1619476"/>
                                    <a:gd name="csY1130" fmla="*/ 114486 h 693081"/>
                                    <a:gd name="csX1131" fmla="*/ 449587 w 1619476"/>
                                    <a:gd name="csY1131" fmla="*/ 110055 h 693081"/>
                                    <a:gd name="csX1132" fmla="*/ 449917 w 1619476"/>
                                    <a:gd name="csY1132" fmla="*/ 108646 h 693081"/>
                                    <a:gd name="csX1133" fmla="*/ 458068 w 1619476"/>
                                    <a:gd name="csY1133" fmla="*/ 97676 h 693081"/>
                                    <a:gd name="csX1134" fmla="*/ 458119 w 1619476"/>
                                    <a:gd name="csY1134" fmla="*/ 97740 h 693081"/>
                                    <a:gd name="csX1135" fmla="*/ 459198 w 1619476"/>
                                    <a:gd name="csY1135" fmla="*/ 100228 h 693081"/>
                                    <a:gd name="csX1136" fmla="*/ 461801 w 1619476"/>
                                    <a:gd name="csY1136" fmla="*/ 114828 h 693081"/>
                                    <a:gd name="csX1137" fmla="*/ 468999 w 1619476"/>
                                    <a:gd name="csY1137" fmla="*/ 128172 h 693081"/>
                                    <a:gd name="csX1138" fmla="*/ 469291 w 1619476"/>
                                    <a:gd name="csY1138" fmla="*/ 128184 h 693081"/>
                                    <a:gd name="csX1139" fmla="*/ 470853 w 1619476"/>
                                    <a:gd name="csY1139" fmla="*/ 127943 h 693081"/>
                                    <a:gd name="csX1140" fmla="*/ 470307 w 1619476"/>
                                    <a:gd name="csY1140" fmla="*/ 131955 h 693081"/>
                                    <a:gd name="csX1141" fmla="*/ 468999 w 1619476"/>
                                    <a:gd name="csY1141" fmla="*/ 132856 h 693081"/>
                                    <a:gd name="csX1142" fmla="*/ 469266 w 1619476"/>
                                    <a:gd name="csY1142" fmla="*/ 134113 h 693081"/>
                                    <a:gd name="csX1143" fmla="*/ 471386 w 1619476"/>
                                    <a:gd name="csY1143" fmla="*/ 132641 h 693081"/>
                                    <a:gd name="csX1144" fmla="*/ 472059 w 1619476"/>
                                    <a:gd name="csY1144" fmla="*/ 127397 h 693081"/>
                                    <a:gd name="csX1145" fmla="*/ 473506 w 1619476"/>
                                    <a:gd name="csY1145" fmla="*/ 126851 h 693081"/>
                                    <a:gd name="csX1146" fmla="*/ 471767 w 1619476"/>
                                    <a:gd name="csY1146" fmla="*/ 133059 h 693081"/>
                                    <a:gd name="csX1147" fmla="*/ 472021 w 1619476"/>
                                    <a:gd name="csY1147" fmla="*/ 134316 h 693081"/>
                                    <a:gd name="csX1148" fmla="*/ 473773 w 1619476"/>
                                    <a:gd name="csY1148" fmla="*/ 133047 h 693081"/>
                                    <a:gd name="csX1149" fmla="*/ 474763 w 1619476"/>
                                    <a:gd name="csY1149" fmla="*/ 126610 h 693081"/>
                                    <a:gd name="csX1150" fmla="*/ 474865 w 1619476"/>
                                    <a:gd name="csY1150" fmla="*/ 126597 h 693081"/>
                                    <a:gd name="csX1151" fmla="*/ 474509 w 1619476"/>
                                    <a:gd name="csY1151" fmla="*/ 132031 h 693081"/>
                                    <a:gd name="csX1152" fmla="*/ 475474 w 1619476"/>
                                    <a:gd name="csY1152" fmla="*/ 146085 h 693081"/>
                                    <a:gd name="csX1153" fmla="*/ 477201 w 1619476"/>
                                    <a:gd name="csY1153" fmla="*/ 146771 h 693081"/>
                                    <a:gd name="csX1154" fmla="*/ 478102 w 1619476"/>
                                    <a:gd name="csY1154" fmla="*/ 146504 h 693081"/>
                                    <a:gd name="csX1155" fmla="*/ 478331 w 1619476"/>
                                    <a:gd name="csY1155" fmla="*/ 142721 h 693081"/>
                                    <a:gd name="csX1156" fmla="*/ 477125 w 1619476"/>
                                    <a:gd name="csY1156" fmla="*/ 143153 h 693081"/>
                                    <a:gd name="csX1157" fmla="*/ 477391 w 1619476"/>
                                    <a:gd name="csY1157" fmla="*/ 145438 h 693081"/>
                                    <a:gd name="csX1158" fmla="*/ 476299 w 1619476"/>
                                    <a:gd name="csY1158" fmla="*/ 145120 h 693081"/>
                                    <a:gd name="csX1159" fmla="*/ 475728 w 1619476"/>
                                    <a:gd name="csY1159" fmla="*/ 132437 h 693081"/>
                                    <a:gd name="csX1160" fmla="*/ 476122 w 1619476"/>
                                    <a:gd name="csY1160" fmla="*/ 126496 h 693081"/>
                                    <a:gd name="csX1161" fmla="*/ 476845 w 1619476"/>
                                    <a:gd name="csY1161" fmla="*/ 126470 h 693081"/>
                                    <a:gd name="csX1162" fmla="*/ 478191 w 1619476"/>
                                    <a:gd name="csY1162" fmla="*/ 133872 h 693081"/>
                                    <a:gd name="csX1163" fmla="*/ 479880 w 1619476"/>
                                    <a:gd name="csY1163" fmla="*/ 134773 h 693081"/>
                                    <a:gd name="csX1164" fmla="*/ 479905 w 1619476"/>
                                    <a:gd name="csY1164" fmla="*/ 133491 h 693081"/>
                                    <a:gd name="csX1165" fmla="*/ 479245 w 1619476"/>
                                    <a:gd name="csY1165" fmla="*/ 133123 h 693081"/>
                                    <a:gd name="csX1166" fmla="*/ 478090 w 1619476"/>
                                    <a:gd name="csY1166" fmla="*/ 126547 h 693081"/>
                                    <a:gd name="csX1167" fmla="*/ 479512 w 1619476"/>
                                    <a:gd name="csY1167" fmla="*/ 126889 h 693081"/>
                                    <a:gd name="csX1168" fmla="*/ 479651 w 1619476"/>
                                    <a:gd name="csY1168" fmla="*/ 126927 h 693081"/>
                                    <a:gd name="csX1169" fmla="*/ 481390 w 1619476"/>
                                    <a:gd name="csY1169" fmla="*/ 133059 h 693081"/>
                                    <a:gd name="csX1170" fmla="*/ 483473 w 1619476"/>
                                    <a:gd name="csY1170" fmla="*/ 133834 h 693081"/>
                                    <a:gd name="csX1171" fmla="*/ 483282 w 1619476"/>
                                    <a:gd name="csY1171" fmla="*/ 132577 h 693081"/>
                                    <a:gd name="csX1172" fmla="*/ 482317 w 1619476"/>
                                    <a:gd name="csY1172" fmla="*/ 132183 h 693081"/>
                                    <a:gd name="csX1173" fmla="*/ 480921 w 1619476"/>
                                    <a:gd name="csY1173" fmla="*/ 127207 h 693081"/>
                                    <a:gd name="csX1174" fmla="*/ 482076 w 1619476"/>
                                    <a:gd name="csY1174" fmla="*/ 127232 h 693081"/>
                                    <a:gd name="csX1175" fmla="*/ 483790 w 1619476"/>
                                    <a:gd name="csY1175" fmla="*/ 131828 h 693081"/>
                                    <a:gd name="csX1176" fmla="*/ 485618 w 1619476"/>
                                    <a:gd name="csY1176" fmla="*/ 132348 h 693081"/>
                                    <a:gd name="csX1177" fmla="*/ 485326 w 1619476"/>
                                    <a:gd name="csY1177" fmla="*/ 131104 h 693081"/>
                                    <a:gd name="csX1178" fmla="*/ 484653 w 1619476"/>
                                    <a:gd name="csY1178" fmla="*/ 130888 h 693081"/>
                                    <a:gd name="csX1179" fmla="*/ 483346 w 1619476"/>
                                    <a:gd name="csY1179" fmla="*/ 127042 h 693081"/>
                                    <a:gd name="csX1180" fmla="*/ 486012 w 1619476"/>
                                    <a:gd name="csY1180" fmla="*/ 118497 h 693081"/>
                                    <a:gd name="csX1181" fmla="*/ 485796 w 1619476"/>
                                    <a:gd name="csY1181" fmla="*/ 117114 h 693081"/>
                                    <a:gd name="csX1182" fmla="*/ 486355 w 1619476"/>
                                    <a:gd name="csY1182" fmla="*/ 114270 h 693081"/>
                                    <a:gd name="csX1183" fmla="*/ 488221 w 1619476"/>
                                    <a:gd name="csY1183" fmla="*/ 110093 h 693081"/>
                                    <a:gd name="csX1184" fmla="*/ 488906 w 1619476"/>
                                    <a:gd name="csY1184" fmla="*/ 108455 h 693081"/>
                                    <a:gd name="csX1185" fmla="*/ 488843 w 1619476"/>
                                    <a:gd name="csY1185" fmla="*/ 106957 h 693081"/>
                                    <a:gd name="csX1186" fmla="*/ 485021 w 1619476"/>
                                    <a:gd name="csY1186" fmla="*/ 109255 h 693081"/>
                                    <a:gd name="csX1187" fmla="*/ 482089 w 1619476"/>
                                    <a:gd name="csY1187" fmla="*/ 112670 h 693081"/>
                                    <a:gd name="csX1188" fmla="*/ 481962 w 1619476"/>
                                    <a:gd name="csY1188" fmla="*/ 109115 h 693081"/>
                                    <a:gd name="csX1189" fmla="*/ 481949 w 1619476"/>
                                    <a:gd name="csY1189" fmla="*/ 108760 h 693081"/>
                                    <a:gd name="csX1190" fmla="*/ 480578 w 1619476"/>
                                    <a:gd name="csY1190" fmla="*/ 101549 h 693081"/>
                                    <a:gd name="csX1191" fmla="*/ 479892 w 1619476"/>
                                    <a:gd name="csY1191" fmla="*/ 101142 h 693081"/>
                                    <a:gd name="csX1192" fmla="*/ 479765 w 1619476"/>
                                    <a:gd name="csY1192" fmla="*/ 101155 h 693081"/>
                                    <a:gd name="csX1193" fmla="*/ 476134 w 1619476"/>
                                    <a:gd name="csY1193" fmla="*/ 110372 h 693081"/>
                                    <a:gd name="csX1194" fmla="*/ 476083 w 1619476"/>
                                    <a:gd name="csY1194" fmla="*/ 110690 h 693081"/>
                                    <a:gd name="csX1195" fmla="*/ 476007 w 1619476"/>
                                    <a:gd name="csY1195" fmla="*/ 110588 h 693081"/>
                                    <a:gd name="csX1196" fmla="*/ 471069 w 1619476"/>
                                    <a:gd name="csY1196" fmla="*/ 105484 h 693081"/>
                                    <a:gd name="csX1197" fmla="*/ 470650 w 1619476"/>
                                    <a:gd name="csY1197" fmla="*/ 105230 h 693081"/>
                                    <a:gd name="csX1198" fmla="*/ 464124 w 1619476"/>
                                    <a:gd name="csY1198" fmla="*/ 93131 h 693081"/>
                                    <a:gd name="csX1199" fmla="*/ 457738 w 1619476"/>
                                    <a:gd name="csY1199" fmla="*/ 92916 h 693081"/>
                                    <a:gd name="csX1200" fmla="*/ 455796 w 1619476"/>
                                    <a:gd name="csY1200" fmla="*/ 92941 h 693081"/>
                                    <a:gd name="csX1201" fmla="*/ 452558 w 1619476"/>
                                    <a:gd name="csY1201" fmla="*/ 93157 h 693081"/>
                                    <a:gd name="csX1202" fmla="*/ 450222 w 1619476"/>
                                    <a:gd name="csY1202" fmla="*/ 95594 h 693081"/>
                                    <a:gd name="csX1203" fmla="*/ 450171 w 1619476"/>
                                    <a:gd name="csY1203" fmla="*/ 95569 h 693081"/>
                                    <a:gd name="csX1204" fmla="*/ 449968 w 1619476"/>
                                    <a:gd name="csY1204" fmla="*/ 96051 h 693081"/>
                                    <a:gd name="csX1205" fmla="*/ 447505 w 1619476"/>
                                    <a:gd name="csY1205" fmla="*/ 103085 h 693081"/>
                                    <a:gd name="csX1206" fmla="*/ 446680 w 1619476"/>
                                    <a:gd name="csY1206" fmla="*/ 105687 h 693081"/>
                                    <a:gd name="csX1207" fmla="*/ 445436 w 1619476"/>
                                    <a:gd name="csY1207" fmla="*/ 104976 h 693081"/>
                                    <a:gd name="csX1208" fmla="*/ 453193 w 1619476"/>
                                    <a:gd name="csY1208" fmla="*/ 88205 h 693081"/>
                                    <a:gd name="csX1209" fmla="*/ 457217 w 1619476"/>
                                    <a:gd name="csY1209" fmla="*/ 81908 h 693081"/>
                                    <a:gd name="csX1210" fmla="*/ 462562 w 1619476"/>
                                    <a:gd name="csY1210" fmla="*/ 75611 h 693081"/>
                                    <a:gd name="csX1211" fmla="*/ 465609 w 1619476"/>
                                    <a:gd name="csY1211" fmla="*/ 68819 h 693081"/>
                                    <a:gd name="csX1212" fmla="*/ 465876 w 1619476"/>
                                    <a:gd name="csY1212" fmla="*/ 67918 h 693081"/>
                                    <a:gd name="csX1213" fmla="*/ 465940 w 1619476"/>
                                    <a:gd name="csY1213" fmla="*/ 67841 h 693081"/>
                                    <a:gd name="csX1214" fmla="*/ 466346 w 1619476"/>
                                    <a:gd name="csY1214" fmla="*/ 67448 h 693081"/>
                                    <a:gd name="csX1215" fmla="*/ 466447 w 1619476"/>
                                    <a:gd name="csY1215" fmla="*/ 83495 h 693081"/>
                                    <a:gd name="csX1216" fmla="*/ 470802 w 1619476"/>
                                    <a:gd name="csY1216" fmla="*/ 86492 h 693081"/>
                                    <a:gd name="csX1217" fmla="*/ 470713 w 1619476"/>
                                    <a:gd name="csY1217" fmla="*/ 86974 h 693081"/>
                                    <a:gd name="csX1218" fmla="*/ 469647 w 1619476"/>
                                    <a:gd name="csY1218" fmla="*/ 91963 h 693081"/>
                                    <a:gd name="csX1219" fmla="*/ 471805 w 1619476"/>
                                    <a:gd name="csY1219" fmla="*/ 92941 h 693081"/>
                                    <a:gd name="csX1220" fmla="*/ 471576 w 1619476"/>
                                    <a:gd name="csY1220" fmla="*/ 91671 h 693081"/>
                                    <a:gd name="csX1221" fmla="*/ 470713 w 1619476"/>
                                    <a:gd name="csY1221" fmla="*/ 91265 h 693081"/>
                                    <a:gd name="csX1222" fmla="*/ 471818 w 1619476"/>
                                    <a:gd name="csY1222" fmla="*/ 87583 h 693081"/>
                                    <a:gd name="csX1223" fmla="*/ 472097 w 1619476"/>
                                    <a:gd name="csY1223" fmla="*/ 86441 h 693081"/>
                                    <a:gd name="csX1224" fmla="*/ 472859 w 1619476"/>
                                    <a:gd name="csY1224" fmla="*/ 86441 h 693081"/>
                                    <a:gd name="csX1225" fmla="*/ 472656 w 1619476"/>
                                    <a:gd name="csY1225" fmla="*/ 87291 h 693081"/>
                                    <a:gd name="csX1226" fmla="*/ 472046 w 1619476"/>
                                    <a:gd name="csY1226" fmla="*/ 91379 h 693081"/>
                                    <a:gd name="csX1227" fmla="*/ 473811 w 1619476"/>
                                    <a:gd name="csY1227" fmla="*/ 93093 h 693081"/>
                                    <a:gd name="csX1228" fmla="*/ 473849 w 1619476"/>
                                    <a:gd name="csY1228" fmla="*/ 91811 h 693081"/>
                                    <a:gd name="csX1229" fmla="*/ 473468 w 1619476"/>
                                    <a:gd name="csY1229" fmla="*/ 91836 h 693081"/>
                                    <a:gd name="csX1230" fmla="*/ 473316 w 1619476"/>
                                    <a:gd name="csY1230" fmla="*/ 91189 h 693081"/>
                                    <a:gd name="csX1231" fmla="*/ 473773 w 1619476"/>
                                    <a:gd name="csY1231" fmla="*/ 87901 h 693081"/>
                                    <a:gd name="csX1232" fmla="*/ 474128 w 1619476"/>
                                    <a:gd name="csY1232" fmla="*/ 86530 h 693081"/>
                                    <a:gd name="csX1233" fmla="*/ 475423 w 1619476"/>
                                    <a:gd name="csY1233" fmla="*/ 86682 h 693081"/>
                                    <a:gd name="csX1234" fmla="*/ 474751 w 1619476"/>
                                    <a:gd name="csY1234" fmla="*/ 88688 h 693081"/>
                                    <a:gd name="csX1235" fmla="*/ 474585 w 1619476"/>
                                    <a:gd name="csY1235" fmla="*/ 93106 h 693081"/>
                                    <a:gd name="csX1236" fmla="*/ 474281 w 1619476"/>
                                    <a:gd name="csY1236" fmla="*/ 97118 h 693081"/>
                                    <a:gd name="csX1237" fmla="*/ 474230 w 1619476"/>
                                    <a:gd name="csY1237" fmla="*/ 103935 h 693081"/>
                                    <a:gd name="csX1238" fmla="*/ 475195 w 1619476"/>
                                    <a:gd name="csY1238" fmla="*/ 104380 h 693081"/>
                                    <a:gd name="csX1239" fmla="*/ 475868 w 1619476"/>
                                    <a:gd name="csY1239" fmla="*/ 104215 h 693081"/>
                                    <a:gd name="csX1240" fmla="*/ 477125 w 1619476"/>
                                    <a:gd name="csY1240" fmla="*/ 101561 h 693081"/>
                                    <a:gd name="csX1241" fmla="*/ 475855 w 1619476"/>
                                    <a:gd name="csY1241" fmla="*/ 101511 h 693081"/>
                                    <a:gd name="csX1242" fmla="*/ 475220 w 1619476"/>
                                    <a:gd name="csY1242" fmla="*/ 103098 h 693081"/>
                                    <a:gd name="csX1243" fmla="*/ 474928 w 1619476"/>
                                    <a:gd name="csY1243" fmla="*/ 102450 h 693081"/>
                                    <a:gd name="csX1244" fmla="*/ 475347 w 1619476"/>
                                    <a:gd name="csY1244" fmla="*/ 97816 h 693081"/>
                                    <a:gd name="csX1245" fmla="*/ 475690 w 1619476"/>
                                    <a:gd name="csY1245" fmla="*/ 92471 h 693081"/>
                                    <a:gd name="csX1246" fmla="*/ 475855 w 1619476"/>
                                    <a:gd name="csY1246" fmla="*/ 89335 h 693081"/>
                                    <a:gd name="csX1247" fmla="*/ 476693 w 1619476"/>
                                    <a:gd name="csY1247" fmla="*/ 86860 h 693081"/>
                                    <a:gd name="csX1248" fmla="*/ 476998 w 1619476"/>
                                    <a:gd name="csY1248" fmla="*/ 86898 h 693081"/>
                                    <a:gd name="csX1249" fmla="*/ 476947 w 1619476"/>
                                    <a:gd name="csY1249" fmla="*/ 91595 h 693081"/>
                                    <a:gd name="csX1250" fmla="*/ 478521 w 1619476"/>
                                    <a:gd name="csY1250" fmla="*/ 93500 h 693081"/>
                                    <a:gd name="csX1251" fmla="*/ 478686 w 1619476"/>
                                    <a:gd name="csY1251" fmla="*/ 92217 h 693081"/>
                                    <a:gd name="csX1252" fmla="*/ 478191 w 1619476"/>
                                    <a:gd name="csY1252" fmla="*/ 91265 h 693081"/>
                                    <a:gd name="csX1253" fmla="*/ 478305 w 1619476"/>
                                    <a:gd name="csY1253" fmla="*/ 86974 h 693081"/>
                                    <a:gd name="csX1254" fmla="*/ 478902 w 1619476"/>
                                    <a:gd name="csY1254" fmla="*/ 86999 h 693081"/>
                                    <a:gd name="csX1255" fmla="*/ 479334 w 1619476"/>
                                    <a:gd name="csY1255" fmla="*/ 91786 h 693081"/>
                                    <a:gd name="csX1256" fmla="*/ 481098 w 1619476"/>
                                    <a:gd name="csY1256" fmla="*/ 93500 h 693081"/>
                                    <a:gd name="csX1257" fmla="*/ 481124 w 1619476"/>
                                    <a:gd name="csY1257" fmla="*/ 92243 h 693081"/>
                                    <a:gd name="csX1258" fmla="*/ 481467 w 1619476"/>
                                    <a:gd name="csY1258" fmla="*/ 92623 h 693081"/>
                                    <a:gd name="csX1259" fmla="*/ 483841 w 1619476"/>
                                    <a:gd name="csY1259" fmla="*/ 92738 h 693081"/>
                                    <a:gd name="csX1260" fmla="*/ 483155 w 1619476"/>
                                    <a:gd name="csY1260" fmla="*/ 91659 h 693081"/>
                                    <a:gd name="csX1261" fmla="*/ 482216 w 1619476"/>
                                    <a:gd name="csY1261" fmla="*/ 91582 h 693081"/>
                                    <a:gd name="csX1262" fmla="*/ 481924 w 1619476"/>
                                    <a:gd name="csY1262" fmla="*/ 87761 h 693081"/>
                                    <a:gd name="csX1263" fmla="*/ 481720 w 1619476"/>
                                    <a:gd name="csY1263" fmla="*/ 86517 h 693081"/>
                                    <a:gd name="csX1264" fmla="*/ 483790 w 1619476"/>
                                    <a:gd name="csY1264" fmla="*/ 79648 h 693081"/>
                                    <a:gd name="csX1265" fmla="*/ 483828 w 1619476"/>
                                    <a:gd name="csY1265" fmla="*/ 79064 h 693081"/>
                                    <a:gd name="csX1266" fmla="*/ 485313 w 1619476"/>
                                    <a:gd name="csY1266" fmla="*/ 74164 h 693081"/>
                                    <a:gd name="csX1267" fmla="*/ 485491 w 1619476"/>
                                    <a:gd name="csY1267" fmla="*/ 72285 h 693081"/>
                                    <a:gd name="csX1268" fmla="*/ 485098 w 1619476"/>
                                    <a:gd name="csY1268" fmla="*/ 72171 h 693081"/>
                                    <a:gd name="csX1269" fmla="*/ 480794 w 1619476"/>
                                    <a:gd name="csY1269" fmla="*/ 75268 h 693081"/>
                                    <a:gd name="csX1270" fmla="*/ 480616 w 1619476"/>
                                    <a:gd name="csY1270" fmla="*/ 75459 h 693081"/>
                                    <a:gd name="csX1271" fmla="*/ 480387 w 1619476"/>
                                    <a:gd name="csY1271" fmla="*/ 72958 h 693081"/>
                                    <a:gd name="csX1272" fmla="*/ 480362 w 1619476"/>
                                    <a:gd name="csY1272" fmla="*/ 72628 h 693081"/>
                                    <a:gd name="csX1273" fmla="*/ 474293 w 1619476"/>
                                    <a:gd name="csY1273" fmla="*/ 60529 h 693081"/>
                                    <a:gd name="csX1274" fmla="*/ 469151 w 1619476"/>
                                    <a:gd name="csY1274" fmla="*/ 59754 h 693081"/>
                                    <a:gd name="csX1275" fmla="*/ 464670 w 1619476"/>
                                    <a:gd name="csY1275" fmla="*/ 59703 h 693081"/>
                                    <a:gd name="csX1276" fmla="*/ 458715 w 1619476"/>
                                    <a:gd name="csY1276" fmla="*/ 63068 h 693081"/>
                                    <a:gd name="csX1277" fmla="*/ 458588 w 1619476"/>
                                    <a:gd name="csY1277" fmla="*/ 63004 h 693081"/>
                                    <a:gd name="csX1278" fmla="*/ 458373 w 1619476"/>
                                    <a:gd name="csY1278" fmla="*/ 63576 h 693081"/>
                                    <a:gd name="csX1279" fmla="*/ 452456 w 1619476"/>
                                    <a:gd name="csY1279" fmla="*/ 79775 h 693081"/>
                                    <a:gd name="csX1280" fmla="*/ 451555 w 1619476"/>
                                    <a:gd name="csY1280" fmla="*/ 80004 h 693081"/>
                                    <a:gd name="csX1281" fmla="*/ 452977 w 1619476"/>
                                    <a:gd name="csY1281" fmla="*/ 63576 h 693081"/>
                                    <a:gd name="csX1282" fmla="*/ 457712 w 1619476"/>
                                    <a:gd name="csY1282" fmla="*/ 58916 h 693081"/>
                                    <a:gd name="csX1283" fmla="*/ 457687 w 1619476"/>
                                    <a:gd name="csY1283" fmla="*/ 58599 h 693081"/>
                                    <a:gd name="csX1284" fmla="*/ 460569 w 1619476"/>
                                    <a:gd name="csY1284" fmla="*/ 51642 h 693081"/>
                                    <a:gd name="csX1285" fmla="*/ 465330 w 1619476"/>
                                    <a:gd name="csY1285" fmla="*/ 43123 h 693081"/>
                                    <a:gd name="csX1286" fmla="*/ 475144 w 1619476"/>
                                    <a:gd name="csY1286" fmla="*/ 31494 h 693081"/>
                                    <a:gd name="csX1287" fmla="*/ 478877 w 1619476"/>
                                    <a:gd name="csY1287" fmla="*/ 31049 h 693081"/>
                                    <a:gd name="csX1288" fmla="*/ 467552 w 1619476"/>
                                    <a:gd name="csY1288" fmla="*/ 30567 h 693081"/>
                                    <a:gd name="csX1289" fmla="*/ 458170 w 1619476"/>
                                    <a:gd name="csY1289" fmla="*/ 47554 h 693081"/>
                                    <a:gd name="csX1290" fmla="*/ 455516 w 1619476"/>
                                    <a:gd name="csY1290" fmla="*/ 54904 h 693081"/>
                                    <a:gd name="csX1291" fmla="*/ 455618 w 1619476"/>
                                    <a:gd name="csY1291" fmla="*/ 55070 h 693081"/>
                                    <a:gd name="csX1292" fmla="*/ 455148 w 1619476"/>
                                    <a:gd name="csY1292" fmla="*/ 54866 h 693081"/>
                                    <a:gd name="csX1293" fmla="*/ 451504 w 1619476"/>
                                    <a:gd name="csY1293" fmla="*/ 56517 h 693081"/>
                                    <a:gd name="csX1294" fmla="*/ 450400 w 1619476"/>
                                    <a:gd name="csY1294" fmla="*/ 56631 h 693081"/>
                                    <a:gd name="csX1295" fmla="*/ 449752 w 1619476"/>
                                    <a:gd name="csY1295" fmla="*/ 50004 h 693081"/>
                                    <a:gd name="csX1296" fmla="*/ 450730 w 1619476"/>
                                    <a:gd name="csY1296" fmla="*/ 46462 h 693081"/>
                                    <a:gd name="csX1297" fmla="*/ 452710 w 1619476"/>
                                    <a:gd name="csY1297" fmla="*/ 42526 h 693081"/>
                                    <a:gd name="csX1298" fmla="*/ 452253 w 1619476"/>
                                    <a:gd name="csY1298" fmla="*/ 40876 h 693081"/>
                                    <a:gd name="csX1299" fmla="*/ 454450 w 1619476"/>
                                    <a:gd name="csY1299" fmla="*/ 30884 h 693081"/>
                                    <a:gd name="csX1300" fmla="*/ 462804 w 1619476"/>
                                    <a:gd name="csY1300" fmla="*/ 17884 h 693081"/>
                                    <a:gd name="csX1301" fmla="*/ 467793 w 1619476"/>
                                    <a:gd name="csY1301" fmla="*/ 17769 h 693081"/>
                                    <a:gd name="csX1302" fmla="*/ 463908 w 1619476"/>
                                    <a:gd name="csY1302" fmla="*/ 14557 h 693081"/>
                                    <a:gd name="csX1303" fmla="*/ 451606 w 1619476"/>
                                    <a:gd name="csY1303" fmla="*/ 30668 h 693081"/>
                                    <a:gd name="csX1304" fmla="*/ 449701 w 1619476"/>
                                    <a:gd name="csY1304" fmla="*/ 40127 h 693081"/>
                                    <a:gd name="csX1305" fmla="*/ 447899 w 1619476"/>
                                    <a:gd name="csY1305" fmla="*/ 44773 h 693081"/>
                                    <a:gd name="csX1306" fmla="*/ 447188 w 1619476"/>
                                    <a:gd name="csY1306" fmla="*/ 45599 h 693081"/>
                                    <a:gd name="csX1307" fmla="*/ 446147 w 1619476"/>
                                    <a:gd name="csY1307" fmla="*/ 45599 h 693081"/>
                                    <a:gd name="csX1308" fmla="*/ 444064 w 1619476"/>
                                    <a:gd name="csY1308" fmla="*/ 38819 h 693081"/>
                                    <a:gd name="csX1309" fmla="*/ 445372 w 1619476"/>
                                    <a:gd name="csY1309" fmla="*/ 34236 h 693081"/>
                                    <a:gd name="csX1310" fmla="*/ 445232 w 1619476"/>
                                    <a:gd name="csY1310" fmla="*/ 33474 h 693081"/>
                                    <a:gd name="csX1311" fmla="*/ 445448 w 1619476"/>
                                    <a:gd name="csY1311" fmla="*/ 20448 h 693081"/>
                                    <a:gd name="csX1312" fmla="*/ 446642 w 1619476"/>
                                    <a:gd name="csY1312" fmla="*/ 15383 h 693081"/>
                                    <a:gd name="csX1313" fmla="*/ 449155 w 1619476"/>
                                    <a:gd name="csY1313" fmla="*/ 11929 h 693081"/>
                                    <a:gd name="csX1314" fmla="*/ 451822 w 1619476"/>
                                    <a:gd name="csY1314" fmla="*/ 9416 h 693081"/>
                                    <a:gd name="csX1315" fmla="*/ 449308 w 1619476"/>
                                    <a:gd name="csY1315" fmla="*/ 9149 h 693081"/>
                                    <a:gd name="csX1316" fmla="*/ 441398 w 1619476"/>
                                    <a:gd name="csY1316" fmla="*/ 15319 h 693081"/>
                                    <a:gd name="csX1317" fmla="*/ 441309 w 1619476"/>
                                    <a:gd name="csY1317" fmla="*/ 21591 h 693081"/>
                                    <a:gd name="csX1318" fmla="*/ 441411 w 1619476"/>
                                    <a:gd name="csY1318" fmla="*/ 23533 h 693081"/>
                                    <a:gd name="csX1319" fmla="*/ 442300 w 1619476"/>
                                    <a:gd name="csY1319" fmla="*/ 32243 h 693081"/>
                                    <a:gd name="csX1320" fmla="*/ 442058 w 1619476"/>
                                    <a:gd name="csY1320" fmla="*/ 32306 h 693081"/>
                                    <a:gd name="csX1321" fmla="*/ 440840 w 1619476"/>
                                    <a:gd name="csY1321" fmla="*/ 35264 h 693081"/>
                                    <a:gd name="csX1322" fmla="*/ 440243 w 1619476"/>
                                    <a:gd name="csY1322" fmla="*/ 35366 h 693081"/>
                                    <a:gd name="csX1323" fmla="*/ 435875 w 1619476"/>
                                    <a:gd name="csY1323" fmla="*/ 30452 h 693081"/>
                                    <a:gd name="csX1324" fmla="*/ 435748 w 1619476"/>
                                    <a:gd name="csY1324" fmla="*/ 27164 h 693081"/>
                                    <a:gd name="csX1325" fmla="*/ 435469 w 1619476"/>
                                    <a:gd name="csY1325" fmla="*/ 25565 h 693081"/>
                                    <a:gd name="csX1326" fmla="*/ 434225 w 1619476"/>
                                    <a:gd name="csY1326" fmla="*/ 24752 h 693081"/>
                                    <a:gd name="csX1327" fmla="*/ 434733 w 1619476"/>
                                    <a:gd name="csY1327" fmla="*/ 10723 h 693081"/>
                                    <a:gd name="csX1328" fmla="*/ 439418 w 1619476"/>
                                    <a:gd name="csY1328" fmla="*/ 5378 h 693081"/>
                                    <a:gd name="csX1329" fmla="*/ 440370 w 1619476"/>
                                    <a:gd name="csY1329" fmla="*/ 3791 h 693081"/>
                                    <a:gd name="csX1330" fmla="*/ 438554 w 1619476"/>
                                    <a:gd name="csY1330" fmla="*/ 3360 h 693081"/>
                                    <a:gd name="csX1331" fmla="*/ 430289 w 1619476"/>
                                    <a:gd name="csY1331" fmla="*/ 8768 h 693081"/>
                                    <a:gd name="csX1332" fmla="*/ 430619 w 1619476"/>
                                    <a:gd name="csY1332" fmla="*/ 15040 h 693081"/>
                                    <a:gd name="csX1333" fmla="*/ 431559 w 1619476"/>
                                    <a:gd name="csY1333" fmla="*/ 22467 h 693081"/>
                                    <a:gd name="csX1334" fmla="*/ 432346 w 1619476"/>
                                    <a:gd name="csY1334" fmla="*/ 25158 h 693081"/>
                                    <a:gd name="csX1335" fmla="*/ 431914 w 1619476"/>
                                    <a:gd name="csY1335" fmla="*/ 25526 h 693081"/>
                                    <a:gd name="csX1336" fmla="*/ 431889 w 1619476"/>
                                    <a:gd name="csY1336" fmla="*/ 28916 h 693081"/>
                                    <a:gd name="csX1337" fmla="*/ 427077 w 1619476"/>
                                    <a:gd name="csY1337" fmla="*/ 25641 h 693081"/>
                                    <a:gd name="csX1338" fmla="*/ 426430 w 1619476"/>
                                    <a:gd name="csY1338" fmla="*/ 21388 h 693081"/>
                                    <a:gd name="csX1339" fmla="*/ 425325 w 1619476"/>
                                    <a:gd name="csY1339" fmla="*/ 20423 h 693081"/>
                                    <a:gd name="csX1340" fmla="*/ 425554 w 1619476"/>
                                    <a:gd name="csY1340" fmla="*/ 20435 h 693081"/>
                                    <a:gd name="csX1341" fmla="*/ 423548 w 1619476"/>
                                    <a:gd name="csY1341" fmla="*/ 14875 h 693081"/>
                                    <a:gd name="csX1342" fmla="*/ 424475 w 1619476"/>
                                    <a:gd name="csY1342" fmla="*/ 8273 h 693081"/>
                                    <a:gd name="csX1343" fmla="*/ 424183 w 1619476"/>
                                    <a:gd name="csY1343" fmla="*/ 1557 h 693081"/>
                                    <a:gd name="csX1344" fmla="*/ 422608 w 1619476"/>
                                    <a:gd name="csY1344" fmla="*/ 478 h 693081"/>
                                    <a:gd name="csX1345" fmla="*/ 420463 w 1619476"/>
                                    <a:gd name="csY1345" fmla="*/ 7232 h 693081"/>
                                    <a:gd name="csX1346" fmla="*/ 420260 w 1619476"/>
                                    <a:gd name="csY1346" fmla="*/ 13351 h 693081"/>
                                    <a:gd name="csX1347" fmla="*/ 422888 w 1619476"/>
                                    <a:gd name="csY1347" fmla="*/ 20182 h 693081"/>
                                    <a:gd name="csX1348" fmla="*/ 422646 w 1619476"/>
                                    <a:gd name="csY1348" fmla="*/ 20182 h 693081"/>
                                    <a:gd name="csX1349" fmla="*/ 422811 w 1619476"/>
                                    <a:gd name="csY1349" fmla="*/ 23660 h 693081"/>
                                    <a:gd name="csX1350" fmla="*/ 419320 w 1619476"/>
                                    <a:gd name="csY1350" fmla="*/ 22645 h 693081"/>
                                    <a:gd name="csX1351" fmla="*/ 417543 w 1619476"/>
                                    <a:gd name="csY1351" fmla="*/ 19433 h 693081"/>
                                    <a:gd name="csX1352" fmla="*/ 416349 w 1619476"/>
                                    <a:gd name="csY1352" fmla="*/ 18849 h 693081"/>
                                    <a:gd name="csX1353" fmla="*/ 414178 w 1619476"/>
                                    <a:gd name="csY1353" fmla="*/ 12031 h 693081"/>
                                    <a:gd name="csX1354" fmla="*/ 414572 w 1619476"/>
                                    <a:gd name="csY1354" fmla="*/ 8920 h 693081"/>
                                    <a:gd name="csX1355" fmla="*/ 413531 w 1619476"/>
                                    <a:gd name="csY1355" fmla="*/ 4452 h 693081"/>
                                    <a:gd name="csX1356" fmla="*/ 412490 w 1619476"/>
                                    <a:gd name="csY1356" fmla="*/ 2585 h 693081"/>
                                    <a:gd name="csX1357" fmla="*/ 410903 w 1619476"/>
                                    <a:gd name="csY1357" fmla="*/ 6470 h 693081"/>
                                    <a:gd name="csX1358" fmla="*/ 411398 w 1619476"/>
                                    <a:gd name="csY1358" fmla="*/ 13580 h 693081"/>
                                    <a:gd name="csX1359" fmla="*/ 414115 w 1619476"/>
                                    <a:gd name="csY1359" fmla="*/ 19141 h 693081"/>
                                    <a:gd name="csX1360" fmla="*/ 414737 w 1619476"/>
                                    <a:gd name="csY1360" fmla="*/ 21984 h 693081"/>
                                    <a:gd name="csX1361" fmla="*/ 410738 w 1619476"/>
                                    <a:gd name="csY1361" fmla="*/ 20562 h 693081"/>
                                    <a:gd name="csX1362" fmla="*/ 408859 w 1619476"/>
                                    <a:gd name="csY1362" fmla="*/ 17985 h 693081"/>
                                    <a:gd name="csX1363" fmla="*/ 408135 w 1619476"/>
                                    <a:gd name="csY1363" fmla="*/ 17008 h 693081"/>
                                    <a:gd name="csX1364" fmla="*/ 405393 w 1619476"/>
                                    <a:gd name="csY1364" fmla="*/ 13186 h 693081"/>
                                    <a:gd name="csX1365" fmla="*/ 404516 w 1619476"/>
                                    <a:gd name="csY1365" fmla="*/ 6737 h 693081"/>
                                    <a:gd name="csX1366" fmla="*/ 402930 w 1619476"/>
                                    <a:gd name="csY1366" fmla="*/ 5531 h 693081"/>
                                    <a:gd name="csX1367" fmla="*/ 401190 w 1619476"/>
                                    <a:gd name="csY1367" fmla="*/ 10393 h 693081"/>
                                    <a:gd name="csX1368" fmla="*/ 405532 w 1619476"/>
                                    <a:gd name="csY1368" fmla="*/ 17782 h 693081"/>
                                    <a:gd name="csX1369" fmla="*/ 406421 w 1619476"/>
                                    <a:gd name="csY1369" fmla="*/ 19433 h 693081"/>
                                    <a:gd name="csX1370" fmla="*/ 402434 w 1619476"/>
                                    <a:gd name="csY1370" fmla="*/ 19572 h 693081"/>
                                    <a:gd name="csX1371" fmla="*/ 399375 w 1619476"/>
                                    <a:gd name="csY1371" fmla="*/ 18176 h 693081"/>
                                    <a:gd name="csX1372" fmla="*/ 398994 w 1619476"/>
                                    <a:gd name="csY1372" fmla="*/ 20512 h 693081"/>
                                    <a:gd name="csX1373" fmla="*/ 393039 w 1619476"/>
                                    <a:gd name="csY1373" fmla="*/ 22835 h 693081"/>
                                    <a:gd name="csX1374" fmla="*/ 410306 w 1619476"/>
                                    <a:gd name="csY1374" fmla="*/ 22962 h 693081"/>
                                    <a:gd name="csX1375" fmla="*/ 414267 w 1619476"/>
                                    <a:gd name="csY1375" fmla="*/ 142708 h 693081"/>
                                    <a:gd name="csX1376" fmla="*/ 414419 w 1619476"/>
                                    <a:gd name="csY1376" fmla="*/ 141236 h 693081"/>
                                    <a:gd name="csX1377" fmla="*/ 416882 w 1619476"/>
                                    <a:gd name="csY1377" fmla="*/ 137579 h 693081"/>
                                    <a:gd name="csX1378" fmla="*/ 415765 w 1619476"/>
                                    <a:gd name="csY1378" fmla="*/ 133897 h 693081"/>
                                    <a:gd name="csX1379" fmla="*/ 418799 w 1619476"/>
                                    <a:gd name="csY1379" fmla="*/ 124058 h 693081"/>
                                    <a:gd name="csX1380" fmla="*/ 422926 w 1619476"/>
                                    <a:gd name="csY1380" fmla="*/ 119602 h 693081"/>
                                    <a:gd name="csX1381" fmla="*/ 422456 w 1619476"/>
                                    <a:gd name="csY1381" fmla="*/ 115387 h 693081"/>
                                    <a:gd name="csX1382" fmla="*/ 424106 w 1619476"/>
                                    <a:gd name="csY1382" fmla="*/ 111845 h 693081"/>
                                    <a:gd name="csX1383" fmla="*/ 426658 w 1619476"/>
                                    <a:gd name="csY1383" fmla="*/ 106259 h 693081"/>
                                    <a:gd name="csX1384" fmla="*/ 426582 w 1619476"/>
                                    <a:gd name="csY1384" fmla="*/ 106221 h 693081"/>
                                    <a:gd name="csX1385" fmla="*/ 426849 w 1619476"/>
                                    <a:gd name="csY1385" fmla="*/ 106208 h 693081"/>
                                    <a:gd name="csX1386" fmla="*/ 426963 w 1619476"/>
                                    <a:gd name="csY1386" fmla="*/ 106043 h 693081"/>
                                    <a:gd name="csX1387" fmla="*/ 427623 w 1619476"/>
                                    <a:gd name="csY1387" fmla="*/ 107313 h 693081"/>
                                    <a:gd name="csX1388" fmla="*/ 427623 w 1619476"/>
                                    <a:gd name="csY1388" fmla="*/ 107325 h 693081"/>
                                    <a:gd name="csX1389" fmla="*/ 431521 w 1619476"/>
                                    <a:gd name="csY1389" fmla="*/ 108734 h 693081"/>
                                    <a:gd name="csX1390" fmla="*/ 432067 w 1619476"/>
                                    <a:gd name="csY1390" fmla="*/ 108709 h 693081"/>
                                    <a:gd name="csX1391" fmla="*/ 436180 w 1619476"/>
                                    <a:gd name="csY1391" fmla="*/ 106551 h 693081"/>
                                    <a:gd name="csX1392" fmla="*/ 435444 w 1619476"/>
                                    <a:gd name="csY1392" fmla="*/ 98007 h 693081"/>
                                    <a:gd name="csX1393" fmla="*/ 434809 w 1619476"/>
                                    <a:gd name="csY1393" fmla="*/ 97816 h 693081"/>
                                    <a:gd name="csX1394" fmla="*/ 438884 w 1619476"/>
                                    <a:gd name="csY1394" fmla="*/ 95671 h 693081"/>
                                    <a:gd name="csX1395" fmla="*/ 440306 w 1619476"/>
                                    <a:gd name="csY1395" fmla="*/ 91252 h 693081"/>
                                    <a:gd name="csX1396" fmla="*/ 438148 w 1619476"/>
                                    <a:gd name="csY1396" fmla="*/ 87114 h 693081"/>
                                    <a:gd name="csX1397" fmla="*/ 435406 w 1619476"/>
                                    <a:gd name="csY1397" fmla="*/ 86263 h 693081"/>
                                    <a:gd name="csX1398" fmla="*/ 439164 w 1619476"/>
                                    <a:gd name="csY1398" fmla="*/ 84295 h 693081"/>
                                    <a:gd name="csX1399" fmla="*/ 438402 w 1619476"/>
                                    <a:gd name="csY1399" fmla="*/ 75751 h 693081"/>
                                    <a:gd name="csX1400" fmla="*/ 434073 w 1619476"/>
                                    <a:gd name="csY1400" fmla="*/ 74354 h 693081"/>
                                    <a:gd name="csX1401" fmla="*/ 435901 w 1619476"/>
                                    <a:gd name="csY1401" fmla="*/ 73415 h 693081"/>
                                    <a:gd name="csX1402" fmla="*/ 435165 w 1619476"/>
                                    <a:gd name="csY1402" fmla="*/ 64858 h 693081"/>
                                    <a:gd name="csX1403" fmla="*/ 428283 w 1619476"/>
                                    <a:gd name="csY1403" fmla="*/ 64731 h 693081"/>
                                    <a:gd name="csX1404" fmla="*/ 427242 w 1619476"/>
                                    <a:gd name="csY1404" fmla="*/ 56695 h 693081"/>
                                    <a:gd name="csX1405" fmla="*/ 422824 w 1619476"/>
                                    <a:gd name="csY1405" fmla="*/ 55311 h 693081"/>
                                    <a:gd name="csX1406" fmla="*/ 418787 w 1619476"/>
                                    <a:gd name="csY1406" fmla="*/ 57380 h 693081"/>
                                    <a:gd name="csX1407" fmla="*/ 416730 w 1619476"/>
                                    <a:gd name="csY1407" fmla="*/ 52467 h 693081"/>
                                    <a:gd name="csX1408" fmla="*/ 412299 w 1619476"/>
                                    <a:gd name="csY1408" fmla="*/ 51045 h 693081"/>
                                    <a:gd name="csX1409" fmla="*/ 408186 w 1619476"/>
                                    <a:gd name="csY1409" fmla="*/ 53203 h 693081"/>
                                    <a:gd name="csX1410" fmla="*/ 407322 w 1619476"/>
                                    <a:gd name="csY1410" fmla="*/ 54765 h 693081"/>
                                    <a:gd name="csX1411" fmla="*/ 405494 w 1619476"/>
                                    <a:gd name="csY1411" fmla="*/ 51794 h 693081"/>
                                    <a:gd name="csX1412" fmla="*/ 401063 w 1619476"/>
                                    <a:gd name="csY1412" fmla="*/ 50410 h 693081"/>
                                    <a:gd name="csX1413" fmla="*/ 396950 w 1619476"/>
                                    <a:gd name="csY1413" fmla="*/ 52543 h 693081"/>
                                    <a:gd name="csX1414" fmla="*/ 395655 w 1619476"/>
                                    <a:gd name="csY1414" fmla="*/ 56060 h 693081"/>
                                    <a:gd name="csX1415" fmla="*/ 394373 w 1619476"/>
                                    <a:gd name="csY1415" fmla="*/ 54422 h 693081"/>
                                    <a:gd name="csX1416" fmla="*/ 389904 w 1619476"/>
                                    <a:gd name="csY1416" fmla="*/ 53038 h 693081"/>
                                    <a:gd name="csX1417" fmla="*/ 385816 w 1619476"/>
                                    <a:gd name="csY1417" fmla="*/ 55184 h 693081"/>
                                    <a:gd name="csX1418" fmla="*/ 384394 w 1619476"/>
                                    <a:gd name="csY1418" fmla="*/ 59615 h 693081"/>
                                    <a:gd name="csX1419" fmla="*/ 384483 w 1619476"/>
                                    <a:gd name="csY1419" fmla="*/ 59894 h 693081"/>
                                    <a:gd name="csX1420" fmla="*/ 384178 w 1619476"/>
                                    <a:gd name="csY1420" fmla="*/ 59513 h 693081"/>
                                    <a:gd name="csX1421" fmla="*/ 379709 w 1619476"/>
                                    <a:gd name="csY1421" fmla="*/ 58129 h 693081"/>
                                    <a:gd name="csX1422" fmla="*/ 375634 w 1619476"/>
                                    <a:gd name="csY1422" fmla="*/ 60275 h 693081"/>
                                    <a:gd name="csX1423" fmla="*/ 374225 w 1619476"/>
                                    <a:gd name="csY1423" fmla="*/ 64718 h 693081"/>
                                    <a:gd name="csX1424" fmla="*/ 374745 w 1619476"/>
                                    <a:gd name="csY1424" fmla="*/ 66534 h 693081"/>
                                    <a:gd name="csX1425" fmla="*/ 370911 w 1619476"/>
                                    <a:gd name="csY1425" fmla="*/ 66534 h 693081"/>
                                    <a:gd name="csX1426" fmla="*/ 371571 w 1619476"/>
                                    <a:gd name="csY1426" fmla="*/ 62687 h 693081"/>
                                    <a:gd name="csX1427" fmla="*/ 369070 w 1619476"/>
                                    <a:gd name="csY1427" fmla="*/ 55793 h 693081"/>
                                    <a:gd name="csX1428" fmla="*/ 369248 w 1619476"/>
                                    <a:gd name="csY1428" fmla="*/ 55679 h 693081"/>
                                    <a:gd name="csX1429" fmla="*/ 363243 w 1619476"/>
                                    <a:gd name="csY1429" fmla="*/ 43593 h 693081"/>
                                    <a:gd name="csX1430" fmla="*/ 363649 w 1619476"/>
                                    <a:gd name="csY1430" fmla="*/ 43402 h 693081"/>
                                    <a:gd name="csX1431" fmla="*/ 363776 w 1619476"/>
                                    <a:gd name="csY1431" fmla="*/ 43009 h 693081"/>
                                    <a:gd name="csX1432" fmla="*/ 371304 w 1619476"/>
                                    <a:gd name="csY1432" fmla="*/ 46957 h 693081"/>
                                    <a:gd name="csX1433" fmla="*/ 372790 w 1619476"/>
                                    <a:gd name="csY1433" fmla="*/ 47935 h 693081"/>
                                    <a:gd name="csX1434" fmla="*/ 372790 w 1619476"/>
                                    <a:gd name="csY1434" fmla="*/ 32103 h 693081"/>
                                    <a:gd name="csX1435" fmla="*/ 371317 w 1619476"/>
                                    <a:gd name="csY1435" fmla="*/ 33081 h 693081"/>
                                    <a:gd name="csX1436" fmla="*/ 363433 w 1619476"/>
                                    <a:gd name="csY1436" fmla="*/ 37156 h 693081"/>
                                    <a:gd name="csX1437" fmla="*/ 363039 w 1619476"/>
                                    <a:gd name="csY1437" fmla="*/ 36420 h 693081"/>
                                    <a:gd name="csX1438" fmla="*/ 362798 w 1619476"/>
                                    <a:gd name="csY1438" fmla="*/ 36343 h 693081"/>
                                    <a:gd name="csX1439" fmla="*/ 366823 w 1619476"/>
                                    <a:gd name="csY1439" fmla="*/ 28586 h 693081"/>
                                    <a:gd name="csX1440" fmla="*/ 367800 w 1619476"/>
                                    <a:gd name="csY1440" fmla="*/ 27088 h 693081"/>
                                    <a:gd name="csX1441" fmla="*/ 351969 w 1619476"/>
                                    <a:gd name="csY1441" fmla="*/ 27088 h 693081"/>
                                    <a:gd name="csX1442" fmla="*/ 352946 w 1619476"/>
                                    <a:gd name="csY1442" fmla="*/ 28586 h 693081"/>
                                    <a:gd name="csX1443" fmla="*/ 357047 w 1619476"/>
                                    <a:gd name="csY1443" fmla="*/ 36521 h 693081"/>
                                    <a:gd name="csX1444" fmla="*/ 356069 w 1619476"/>
                                    <a:gd name="csY1444" fmla="*/ 37016 h 693081"/>
                                    <a:gd name="csX1445" fmla="*/ 348439 w 1619476"/>
                                    <a:gd name="csY1445" fmla="*/ 33081 h 693081"/>
                                    <a:gd name="csX1446" fmla="*/ 346954 w 1619476"/>
                                    <a:gd name="csY1446" fmla="*/ 32103 h 693081"/>
                                    <a:gd name="csX1447" fmla="*/ 346954 w 1619476"/>
                                    <a:gd name="csY1447" fmla="*/ 47935 h 693081"/>
                                    <a:gd name="csX1448" fmla="*/ 348452 w 1619476"/>
                                    <a:gd name="csY1448" fmla="*/ 46957 h 693081"/>
                                    <a:gd name="csX1449" fmla="*/ 356133 w 1619476"/>
                                    <a:gd name="csY1449" fmla="*/ 42958 h 693081"/>
                                    <a:gd name="csX1450" fmla="*/ 356514 w 1619476"/>
                                    <a:gd name="csY1450" fmla="*/ 43694 h 693081"/>
                                    <a:gd name="csX1451" fmla="*/ 350508 w 1619476"/>
                                    <a:gd name="csY1451" fmla="*/ 55679 h 693081"/>
                                    <a:gd name="csX1452" fmla="*/ 350686 w 1619476"/>
                                    <a:gd name="csY1452" fmla="*/ 55793 h 693081"/>
                                    <a:gd name="csX1453" fmla="*/ 348185 w 1619476"/>
                                    <a:gd name="csY1453" fmla="*/ 62687 h 693081"/>
                                    <a:gd name="csX1454" fmla="*/ 348858 w 1619476"/>
                                    <a:gd name="csY1454" fmla="*/ 66534 h 693081"/>
                                    <a:gd name="csX1455" fmla="*/ 344770 w 1619476"/>
                                    <a:gd name="csY1455" fmla="*/ 66534 h 693081"/>
                                    <a:gd name="csX1456" fmla="*/ 343894 w 1619476"/>
                                    <a:gd name="csY1456" fmla="*/ 60262 h 693081"/>
                                    <a:gd name="csX1457" fmla="*/ 335337 w 1619476"/>
                                    <a:gd name="csY1457" fmla="*/ 59513 h 693081"/>
                                    <a:gd name="csX1458" fmla="*/ 335019 w 1619476"/>
                                    <a:gd name="csY1458" fmla="*/ 59919 h 693081"/>
                                    <a:gd name="csX1459" fmla="*/ 333712 w 1619476"/>
                                    <a:gd name="csY1459" fmla="*/ 55184 h 693081"/>
                                    <a:gd name="csX1460" fmla="*/ 325142 w 1619476"/>
                                    <a:gd name="csY1460" fmla="*/ 54422 h 693081"/>
                                    <a:gd name="csX1461" fmla="*/ 323872 w 1619476"/>
                                    <a:gd name="csY1461" fmla="*/ 56022 h 693081"/>
                                    <a:gd name="csX1462" fmla="*/ 322578 w 1619476"/>
                                    <a:gd name="csY1462" fmla="*/ 52581 h 693081"/>
                                    <a:gd name="csX1463" fmla="*/ 314020 w 1619476"/>
                                    <a:gd name="csY1463" fmla="*/ 51832 h 693081"/>
                                    <a:gd name="csX1464" fmla="*/ 312218 w 1619476"/>
                                    <a:gd name="csY1464" fmla="*/ 54803 h 693081"/>
                                    <a:gd name="csX1465" fmla="*/ 311342 w 1619476"/>
                                    <a:gd name="csY1465" fmla="*/ 53203 h 693081"/>
                                    <a:gd name="csX1466" fmla="*/ 307216 w 1619476"/>
                                    <a:gd name="csY1466" fmla="*/ 51058 h 693081"/>
                                    <a:gd name="csX1467" fmla="*/ 302785 w 1619476"/>
                                    <a:gd name="csY1467" fmla="*/ 52467 h 693081"/>
                                    <a:gd name="csX1468" fmla="*/ 300728 w 1619476"/>
                                    <a:gd name="csY1468" fmla="*/ 57380 h 693081"/>
                                    <a:gd name="csX1469" fmla="*/ 292260 w 1619476"/>
                                    <a:gd name="csY1469" fmla="*/ 56695 h 693081"/>
                                    <a:gd name="csX1470" fmla="*/ 290102 w 1619476"/>
                                    <a:gd name="csY1470" fmla="*/ 60834 h 693081"/>
                                    <a:gd name="csX1471" fmla="*/ 290851 w 1619476"/>
                                    <a:gd name="csY1471" fmla="*/ 64058 h 693081"/>
                                    <a:gd name="csX1472" fmla="*/ 284363 w 1619476"/>
                                    <a:gd name="csY1472" fmla="*/ 64858 h 693081"/>
                                    <a:gd name="csX1473" fmla="*/ 283614 w 1619476"/>
                                    <a:gd name="csY1473" fmla="*/ 73415 h 693081"/>
                                    <a:gd name="csX1474" fmla="*/ 284985 w 1619476"/>
                                    <a:gd name="csY1474" fmla="*/ 74520 h 693081"/>
                                    <a:gd name="csX1475" fmla="*/ 281100 w 1619476"/>
                                    <a:gd name="csY1475" fmla="*/ 75738 h 693081"/>
                                    <a:gd name="csX1476" fmla="*/ 278954 w 1619476"/>
                                    <a:gd name="csY1476" fmla="*/ 79864 h 693081"/>
                                    <a:gd name="csX1477" fmla="*/ 280351 w 1619476"/>
                                    <a:gd name="csY1477" fmla="*/ 84295 h 693081"/>
                                    <a:gd name="csX1478" fmla="*/ 284109 w 1619476"/>
                                    <a:gd name="csY1478" fmla="*/ 86263 h 693081"/>
                                    <a:gd name="csX1479" fmla="*/ 281354 w 1619476"/>
                                    <a:gd name="csY1479" fmla="*/ 87126 h 693081"/>
                                    <a:gd name="csX1480" fmla="*/ 280605 w 1619476"/>
                                    <a:gd name="csY1480" fmla="*/ 95683 h 693081"/>
                                    <a:gd name="csX1481" fmla="*/ 284528 w 1619476"/>
                                    <a:gd name="csY1481" fmla="*/ 97765 h 693081"/>
                                    <a:gd name="csX1482" fmla="*/ 284084 w 1619476"/>
                                    <a:gd name="csY1482" fmla="*/ 98007 h 693081"/>
                                    <a:gd name="csX1483" fmla="*/ 281938 w 1619476"/>
                                    <a:gd name="csY1483" fmla="*/ 102133 h 693081"/>
                                    <a:gd name="csX1484" fmla="*/ 283334 w 1619476"/>
                                    <a:gd name="csY1484" fmla="*/ 106576 h 693081"/>
                                    <a:gd name="csX1485" fmla="*/ 287994 w 1619476"/>
                                    <a:gd name="csY1485" fmla="*/ 108722 h 693081"/>
                                    <a:gd name="csX1486" fmla="*/ 291892 w 1619476"/>
                                    <a:gd name="csY1486" fmla="*/ 107300 h 693081"/>
                                    <a:gd name="csX1487" fmla="*/ 292755 w 1619476"/>
                                    <a:gd name="csY1487" fmla="*/ 106208 h 693081"/>
                                    <a:gd name="csX1488" fmla="*/ 292945 w 1619476"/>
                                    <a:gd name="csY1488" fmla="*/ 106233 h 693081"/>
                                    <a:gd name="csX1489" fmla="*/ 292869 w 1619476"/>
                                    <a:gd name="csY1489" fmla="*/ 106272 h 693081"/>
                                    <a:gd name="csX1490" fmla="*/ 295281 w 1619476"/>
                                    <a:gd name="csY1490" fmla="*/ 111540 h 693081"/>
                                    <a:gd name="csX1491" fmla="*/ 297173 w 1619476"/>
                                    <a:gd name="csY1491" fmla="*/ 115628 h 693081"/>
                                    <a:gd name="csX1492" fmla="*/ 296602 w 1619476"/>
                                    <a:gd name="csY1492" fmla="*/ 119602 h 693081"/>
                                    <a:gd name="csX1493" fmla="*/ 300575 w 1619476"/>
                                    <a:gd name="csY1493" fmla="*/ 123804 h 693081"/>
                                    <a:gd name="csX1494" fmla="*/ 303762 w 1619476"/>
                                    <a:gd name="csY1494" fmla="*/ 133847 h 693081"/>
                                    <a:gd name="csX1495" fmla="*/ 302620 w 1619476"/>
                                    <a:gd name="csY1495" fmla="*/ 137592 h 693081"/>
                                    <a:gd name="csX1496" fmla="*/ 305552 w 1619476"/>
                                    <a:gd name="csY1496" fmla="*/ 141909 h 693081"/>
                                    <a:gd name="csX1497" fmla="*/ 305705 w 1619476"/>
                                    <a:gd name="csY1497" fmla="*/ 143254 h 693081"/>
                                    <a:gd name="csX1498" fmla="*/ 309209 w 1619476"/>
                                    <a:gd name="csY1498" fmla="*/ 22962 h 693081"/>
                                    <a:gd name="csX1499" fmla="*/ 326475 w 1619476"/>
                                    <a:gd name="csY1499" fmla="*/ 22835 h 693081"/>
                                    <a:gd name="csX1500" fmla="*/ 320508 w 1619476"/>
                                    <a:gd name="csY1500" fmla="*/ 20499 h 693081"/>
                                    <a:gd name="csX1501" fmla="*/ 320153 w 1619476"/>
                                    <a:gd name="csY1501" fmla="*/ 18189 h 693081"/>
                                    <a:gd name="csX1502" fmla="*/ 317067 w 1619476"/>
                                    <a:gd name="csY1502" fmla="*/ 19572 h 693081"/>
                                    <a:gd name="csX1503" fmla="*/ 313094 w 1619476"/>
                                    <a:gd name="csY1503" fmla="*/ 19433 h 693081"/>
                                    <a:gd name="csX1504" fmla="*/ 313982 w 1619476"/>
                                    <a:gd name="csY1504" fmla="*/ 17795 h 693081"/>
                                    <a:gd name="csX1505" fmla="*/ 318324 w 1619476"/>
                                    <a:gd name="csY1505" fmla="*/ 10393 h 693081"/>
                                    <a:gd name="csX1506" fmla="*/ 316585 w 1619476"/>
                                    <a:gd name="csY1506" fmla="*/ 5531 h 693081"/>
                                    <a:gd name="csX1507" fmla="*/ 314998 w 1619476"/>
                                    <a:gd name="csY1507" fmla="*/ 6737 h 693081"/>
                                    <a:gd name="csX1508" fmla="*/ 314122 w 1619476"/>
                                    <a:gd name="csY1508" fmla="*/ 13186 h 693081"/>
                                    <a:gd name="csX1509" fmla="*/ 311380 w 1619476"/>
                                    <a:gd name="csY1509" fmla="*/ 17008 h 693081"/>
                                    <a:gd name="csX1510" fmla="*/ 311392 w 1619476"/>
                                    <a:gd name="csY1510" fmla="*/ 17021 h 693081"/>
                                    <a:gd name="csX1511" fmla="*/ 310643 w 1619476"/>
                                    <a:gd name="csY1511" fmla="*/ 17985 h 693081"/>
                                    <a:gd name="csX1512" fmla="*/ 308764 w 1619476"/>
                                    <a:gd name="csY1512" fmla="*/ 20575 h 693081"/>
                                    <a:gd name="csX1513" fmla="*/ 304791 w 1619476"/>
                                    <a:gd name="csY1513" fmla="*/ 21985 h 693081"/>
                                    <a:gd name="csX1514" fmla="*/ 305400 w 1619476"/>
                                    <a:gd name="csY1514" fmla="*/ 19153 h 693081"/>
                                    <a:gd name="csX1515" fmla="*/ 307025 w 1619476"/>
                                    <a:gd name="csY1515" fmla="*/ 15408 h 693081"/>
                                    <a:gd name="csX1516" fmla="*/ 308117 w 1619476"/>
                                    <a:gd name="csY1516" fmla="*/ 13567 h 693081"/>
                                    <a:gd name="csX1517" fmla="*/ 308980 w 1619476"/>
                                    <a:gd name="csY1517" fmla="*/ 10114 h 693081"/>
                                    <a:gd name="csX1518" fmla="*/ 308955 w 1619476"/>
                                    <a:gd name="csY1518" fmla="*/ 9847 h 693081"/>
                                    <a:gd name="csX1519" fmla="*/ 308612 w 1619476"/>
                                    <a:gd name="csY1519" fmla="*/ 6470 h 693081"/>
                                    <a:gd name="csX1520" fmla="*/ 307165 w 1619476"/>
                                    <a:gd name="csY1520" fmla="*/ 2941 h 693081"/>
                                    <a:gd name="csX1521" fmla="*/ 307025 w 1619476"/>
                                    <a:gd name="csY1521" fmla="*/ 2585 h 693081"/>
                                    <a:gd name="csX1522" fmla="*/ 306644 w 1619476"/>
                                    <a:gd name="csY1522" fmla="*/ 2814 h 693081"/>
                                    <a:gd name="csX1523" fmla="*/ 305438 w 1619476"/>
                                    <a:gd name="csY1523" fmla="*/ 5709 h 693081"/>
                                    <a:gd name="csX1524" fmla="*/ 304943 w 1619476"/>
                                    <a:gd name="csY1524" fmla="*/ 8933 h 693081"/>
                                    <a:gd name="csX1525" fmla="*/ 305324 w 1619476"/>
                                    <a:gd name="csY1525" fmla="*/ 12044 h 693081"/>
                                    <a:gd name="csX1526" fmla="*/ 305298 w 1619476"/>
                                    <a:gd name="csY1526" fmla="*/ 12221 h 693081"/>
                                    <a:gd name="csX1527" fmla="*/ 303457 w 1619476"/>
                                    <a:gd name="csY1527" fmla="*/ 18188 h 693081"/>
                                    <a:gd name="csX1528" fmla="*/ 303191 w 1619476"/>
                                    <a:gd name="csY1528" fmla="*/ 18709 h 693081"/>
                                    <a:gd name="csX1529" fmla="*/ 303216 w 1619476"/>
                                    <a:gd name="csY1529" fmla="*/ 18709 h 693081"/>
                                    <a:gd name="csX1530" fmla="*/ 303140 w 1619476"/>
                                    <a:gd name="csY1530" fmla="*/ 18849 h 693081"/>
                                    <a:gd name="csX1531" fmla="*/ 301972 w 1619476"/>
                                    <a:gd name="csY1531" fmla="*/ 19433 h 693081"/>
                                    <a:gd name="csX1532" fmla="*/ 300195 w 1619476"/>
                                    <a:gd name="csY1532" fmla="*/ 22645 h 693081"/>
                                    <a:gd name="csX1533" fmla="*/ 296691 w 1619476"/>
                                    <a:gd name="csY1533" fmla="*/ 23673 h 693081"/>
                                    <a:gd name="csX1534" fmla="*/ 296856 w 1619476"/>
                                    <a:gd name="csY1534" fmla="*/ 20182 h 693081"/>
                                    <a:gd name="csX1535" fmla="*/ 296589 w 1619476"/>
                                    <a:gd name="csY1535" fmla="*/ 20182 h 693081"/>
                                    <a:gd name="csX1536" fmla="*/ 299268 w 1619476"/>
                                    <a:gd name="csY1536" fmla="*/ 13351 h 693081"/>
                                    <a:gd name="csX1537" fmla="*/ 299039 w 1619476"/>
                                    <a:gd name="csY1537" fmla="*/ 7232 h 693081"/>
                                    <a:gd name="csX1538" fmla="*/ 296894 w 1619476"/>
                                    <a:gd name="csY1538" fmla="*/ 491 h 693081"/>
                                    <a:gd name="csX1539" fmla="*/ 295332 w 1619476"/>
                                    <a:gd name="csY1539" fmla="*/ 1544 h 693081"/>
                                    <a:gd name="csX1540" fmla="*/ 295040 w 1619476"/>
                                    <a:gd name="csY1540" fmla="*/ 8273 h 693081"/>
                                    <a:gd name="csX1541" fmla="*/ 295967 w 1619476"/>
                                    <a:gd name="csY1541" fmla="*/ 14875 h 693081"/>
                                    <a:gd name="csX1542" fmla="*/ 293885 w 1619476"/>
                                    <a:gd name="csY1542" fmla="*/ 20524 h 693081"/>
                                    <a:gd name="csX1543" fmla="*/ 294088 w 1619476"/>
                                    <a:gd name="csY1543" fmla="*/ 20512 h 693081"/>
                                    <a:gd name="csX1544" fmla="*/ 293098 w 1619476"/>
                                    <a:gd name="csY1544" fmla="*/ 21388 h 693081"/>
                                    <a:gd name="csX1545" fmla="*/ 292425 w 1619476"/>
                                    <a:gd name="csY1545" fmla="*/ 25654 h 693081"/>
                                    <a:gd name="csX1546" fmla="*/ 287626 w 1619476"/>
                                    <a:gd name="csY1546" fmla="*/ 28929 h 693081"/>
                                    <a:gd name="csX1547" fmla="*/ 287549 w 1619476"/>
                                    <a:gd name="csY1547" fmla="*/ 25298 h 693081"/>
                                    <a:gd name="csX1548" fmla="*/ 287232 w 1619476"/>
                                    <a:gd name="csY1548" fmla="*/ 25031 h 693081"/>
                                    <a:gd name="csX1549" fmla="*/ 287956 w 1619476"/>
                                    <a:gd name="csY1549" fmla="*/ 22480 h 693081"/>
                                    <a:gd name="csX1550" fmla="*/ 288883 w 1619476"/>
                                    <a:gd name="csY1550" fmla="*/ 15040 h 693081"/>
                                    <a:gd name="csX1551" fmla="*/ 289200 w 1619476"/>
                                    <a:gd name="csY1551" fmla="*/ 8756 h 693081"/>
                                    <a:gd name="csX1552" fmla="*/ 280960 w 1619476"/>
                                    <a:gd name="csY1552" fmla="*/ 3347 h 693081"/>
                                    <a:gd name="csX1553" fmla="*/ 279145 w 1619476"/>
                                    <a:gd name="csY1553" fmla="*/ 3791 h 693081"/>
                                    <a:gd name="csX1554" fmla="*/ 280097 w 1619476"/>
                                    <a:gd name="csY1554" fmla="*/ 5378 h 693081"/>
                                    <a:gd name="csX1555" fmla="*/ 284794 w 1619476"/>
                                    <a:gd name="csY1555" fmla="*/ 10736 h 693081"/>
                                    <a:gd name="csX1556" fmla="*/ 285290 w 1619476"/>
                                    <a:gd name="csY1556" fmla="*/ 24955 h 693081"/>
                                    <a:gd name="csX1557" fmla="*/ 284388 w 1619476"/>
                                    <a:gd name="csY1557" fmla="*/ 25425 h 693081"/>
                                    <a:gd name="csX1558" fmla="*/ 283817 w 1619476"/>
                                    <a:gd name="csY1558" fmla="*/ 26657 h 693081"/>
                                    <a:gd name="csX1559" fmla="*/ 283639 w 1619476"/>
                                    <a:gd name="csY1559" fmla="*/ 30453 h 693081"/>
                                    <a:gd name="csX1560" fmla="*/ 279259 w 1619476"/>
                                    <a:gd name="csY1560" fmla="*/ 35366 h 693081"/>
                                    <a:gd name="csX1561" fmla="*/ 278662 w 1619476"/>
                                    <a:gd name="csY1561" fmla="*/ 35264 h 693081"/>
                                    <a:gd name="csX1562" fmla="*/ 277672 w 1619476"/>
                                    <a:gd name="csY1562" fmla="*/ 32382 h 693081"/>
                                    <a:gd name="csX1563" fmla="*/ 277190 w 1619476"/>
                                    <a:gd name="csY1563" fmla="*/ 32116 h 693081"/>
                                    <a:gd name="csX1564" fmla="*/ 278104 w 1619476"/>
                                    <a:gd name="csY1564" fmla="*/ 23521 h 693081"/>
                                    <a:gd name="csX1565" fmla="*/ 278205 w 1619476"/>
                                    <a:gd name="csY1565" fmla="*/ 21591 h 693081"/>
                                    <a:gd name="csX1566" fmla="*/ 278129 w 1619476"/>
                                    <a:gd name="csY1566" fmla="*/ 15319 h 693081"/>
                                    <a:gd name="csX1567" fmla="*/ 270194 w 1619476"/>
                                    <a:gd name="csY1567" fmla="*/ 9136 h 693081"/>
                                    <a:gd name="csX1568" fmla="*/ 267680 w 1619476"/>
                                    <a:gd name="csY1568" fmla="*/ 9416 h 693081"/>
                                    <a:gd name="csX1569" fmla="*/ 270359 w 1619476"/>
                                    <a:gd name="csY1569" fmla="*/ 11930 h 693081"/>
                                    <a:gd name="csX1570" fmla="*/ 272873 w 1619476"/>
                                    <a:gd name="csY1570" fmla="*/ 15395 h 693081"/>
                                    <a:gd name="csX1571" fmla="*/ 274067 w 1619476"/>
                                    <a:gd name="csY1571" fmla="*/ 20436 h 693081"/>
                                    <a:gd name="csX1572" fmla="*/ 274308 w 1619476"/>
                                    <a:gd name="csY1572" fmla="*/ 33538 h 693081"/>
                                    <a:gd name="csX1573" fmla="*/ 275438 w 1619476"/>
                                    <a:gd name="csY1573" fmla="*/ 38819 h 693081"/>
                                    <a:gd name="csX1574" fmla="*/ 273368 w 1619476"/>
                                    <a:gd name="csY1574" fmla="*/ 45599 h 693081"/>
                                    <a:gd name="csX1575" fmla="*/ 272327 w 1619476"/>
                                    <a:gd name="csY1575" fmla="*/ 45599 h 693081"/>
                                    <a:gd name="csX1576" fmla="*/ 271616 w 1619476"/>
                                    <a:gd name="csY1576" fmla="*/ 44773 h 693081"/>
                                    <a:gd name="csX1577" fmla="*/ 269813 w 1619476"/>
                                    <a:gd name="csY1577" fmla="*/ 40127 h 693081"/>
                                    <a:gd name="csX1578" fmla="*/ 267896 w 1619476"/>
                                    <a:gd name="csY1578" fmla="*/ 30668 h 693081"/>
                                    <a:gd name="csX1579" fmla="*/ 255607 w 1619476"/>
                                    <a:gd name="csY1579" fmla="*/ 14558 h 693081"/>
                                    <a:gd name="csX1580" fmla="*/ 251722 w 1619476"/>
                                    <a:gd name="csY1580" fmla="*/ 17770 h 693081"/>
                                    <a:gd name="csX1581" fmla="*/ 252433 w 1619476"/>
                                    <a:gd name="csY1581" fmla="*/ 17719 h 693081"/>
                                    <a:gd name="csX1582" fmla="*/ 253398 w 1619476"/>
                                    <a:gd name="csY1582" fmla="*/ 17224 h 693081"/>
                                    <a:gd name="csX1583" fmla="*/ 256711 w 1619476"/>
                                    <a:gd name="csY1583" fmla="*/ 17884 h 693081"/>
                                    <a:gd name="csX1584" fmla="*/ 258781 w 1619476"/>
                                    <a:gd name="csY1584" fmla="*/ 20055 h 693081"/>
                                    <a:gd name="csX1585" fmla="*/ 260368 w 1619476"/>
                                    <a:gd name="csY1585" fmla="*/ 22099 h 693081"/>
                                    <a:gd name="csX1586" fmla="*/ 261104 w 1619476"/>
                                    <a:gd name="csY1586" fmla="*/ 23203 h 693081"/>
                                    <a:gd name="csX1587" fmla="*/ 262018 w 1619476"/>
                                    <a:gd name="csY1587" fmla="*/ 24663 h 693081"/>
                                    <a:gd name="csX1588" fmla="*/ 265916 w 1619476"/>
                                    <a:gd name="csY1588" fmla="*/ 34490 h 693081"/>
                                    <a:gd name="csX1589" fmla="*/ 267236 w 1619476"/>
                                    <a:gd name="csY1589" fmla="*/ 40736 h 693081"/>
                                    <a:gd name="csX1590" fmla="*/ 267274 w 1619476"/>
                                    <a:gd name="csY1590" fmla="*/ 40723 h 693081"/>
                                    <a:gd name="csX1591" fmla="*/ 267287 w 1619476"/>
                                    <a:gd name="csY1591" fmla="*/ 40850 h 693081"/>
                                    <a:gd name="csX1592" fmla="*/ 266805 w 1619476"/>
                                    <a:gd name="csY1592" fmla="*/ 42526 h 693081"/>
                                    <a:gd name="csX1593" fmla="*/ 268772 w 1619476"/>
                                    <a:gd name="csY1593" fmla="*/ 46462 h 693081"/>
                                    <a:gd name="csX1594" fmla="*/ 269750 w 1619476"/>
                                    <a:gd name="csY1594" fmla="*/ 50017 h 693081"/>
                                    <a:gd name="csX1595" fmla="*/ 269103 w 1619476"/>
                                    <a:gd name="csY1595" fmla="*/ 56631 h 693081"/>
                                    <a:gd name="csX1596" fmla="*/ 268011 w 1619476"/>
                                    <a:gd name="csY1596" fmla="*/ 56517 h 693081"/>
                                    <a:gd name="csX1597" fmla="*/ 264138 w 1619476"/>
                                    <a:gd name="csY1597" fmla="*/ 54879 h 693081"/>
                                    <a:gd name="csX1598" fmla="*/ 263961 w 1619476"/>
                                    <a:gd name="csY1598" fmla="*/ 54955 h 693081"/>
                                    <a:gd name="csX1599" fmla="*/ 263986 w 1619476"/>
                                    <a:gd name="csY1599" fmla="*/ 54905 h 693081"/>
                                    <a:gd name="csX1600" fmla="*/ 261421 w 1619476"/>
                                    <a:gd name="csY1600" fmla="*/ 48214 h 693081"/>
                                    <a:gd name="csX1601" fmla="*/ 261345 w 1619476"/>
                                    <a:gd name="csY1601" fmla="*/ 47541 h 693081"/>
                                    <a:gd name="csX1602" fmla="*/ 251950 w 1619476"/>
                                    <a:gd name="csY1602" fmla="*/ 30567 h 693081"/>
                                    <a:gd name="csX1603" fmla="*/ 247291 w 1619476"/>
                                    <a:gd name="csY1603" fmla="*/ 28993 h 693081"/>
                                    <a:gd name="csX1604" fmla="*/ 245209 w 1619476"/>
                                    <a:gd name="csY1604" fmla="*/ 29145 h 693081"/>
                                    <a:gd name="csX1605" fmla="*/ 243876 w 1619476"/>
                                    <a:gd name="csY1605" fmla="*/ 29234 h 693081"/>
                                    <a:gd name="csX1606" fmla="*/ 243495 w 1619476"/>
                                    <a:gd name="csY1606" fmla="*/ 29412 h 693081"/>
                                    <a:gd name="csX1607" fmla="*/ 241197 w 1619476"/>
                                    <a:gd name="csY1607" fmla="*/ 30643 h 693081"/>
                                    <a:gd name="csX1608" fmla="*/ 240651 w 1619476"/>
                                    <a:gd name="csY1608" fmla="*/ 31049 h 693081"/>
                                    <a:gd name="csX1609" fmla="*/ 240638 w 1619476"/>
                                    <a:gd name="csY1609" fmla="*/ 31049 h 693081"/>
                                    <a:gd name="csX1610" fmla="*/ 240638 w 1619476"/>
                                    <a:gd name="csY1610" fmla="*/ 31075 h 693081"/>
                                    <a:gd name="csX1611" fmla="*/ 240511 w 1619476"/>
                                    <a:gd name="csY1611" fmla="*/ 31468 h 693081"/>
                                    <a:gd name="csX1612" fmla="*/ 244358 w 1619476"/>
                                    <a:gd name="csY1612" fmla="*/ 31494 h 693081"/>
                                    <a:gd name="csX1613" fmla="*/ 254185 w 1619476"/>
                                    <a:gd name="csY1613" fmla="*/ 43136 h 693081"/>
                                    <a:gd name="csX1614" fmla="*/ 258946 w 1619476"/>
                                    <a:gd name="csY1614" fmla="*/ 51642 h 693081"/>
                                    <a:gd name="csX1615" fmla="*/ 259339 w 1619476"/>
                                    <a:gd name="csY1615" fmla="*/ 52670 h 693081"/>
                                    <a:gd name="csX1616" fmla="*/ 261840 w 1619476"/>
                                    <a:gd name="csY1616" fmla="*/ 58637 h 693081"/>
                                    <a:gd name="csX1617" fmla="*/ 261866 w 1619476"/>
                                    <a:gd name="csY1617" fmla="*/ 58574 h 693081"/>
                                    <a:gd name="csX1618" fmla="*/ 261840 w 1619476"/>
                                    <a:gd name="csY1618" fmla="*/ 58866 h 693081"/>
                                    <a:gd name="csX1619" fmla="*/ 266525 w 1619476"/>
                                    <a:gd name="csY1619" fmla="*/ 63563 h 693081"/>
                                    <a:gd name="csX1620" fmla="*/ 267960 w 1619476"/>
                                    <a:gd name="csY1620" fmla="*/ 80017 h 693081"/>
                                    <a:gd name="csX1621" fmla="*/ 267338 w 1619476"/>
                                    <a:gd name="csY1621" fmla="*/ 80029 h 693081"/>
                                    <a:gd name="csX1622" fmla="*/ 267274 w 1619476"/>
                                    <a:gd name="csY1622" fmla="*/ 79776 h 693081"/>
                                    <a:gd name="csX1623" fmla="*/ 261003 w 1619476"/>
                                    <a:gd name="csY1623" fmla="*/ 63220 h 693081"/>
                                    <a:gd name="csX1624" fmla="*/ 260926 w 1619476"/>
                                    <a:gd name="csY1624" fmla="*/ 63004 h 693081"/>
                                    <a:gd name="csX1625" fmla="*/ 260876 w 1619476"/>
                                    <a:gd name="csY1625" fmla="*/ 63043 h 693081"/>
                                    <a:gd name="csX1626" fmla="*/ 254832 w 1619476"/>
                                    <a:gd name="csY1626" fmla="*/ 59704 h 693081"/>
                                    <a:gd name="csX1627" fmla="*/ 250440 w 1619476"/>
                                    <a:gd name="csY1627" fmla="*/ 59792 h 693081"/>
                                    <a:gd name="csX1628" fmla="*/ 245222 w 1619476"/>
                                    <a:gd name="csY1628" fmla="*/ 60529 h 693081"/>
                                    <a:gd name="csX1629" fmla="*/ 239127 w 1619476"/>
                                    <a:gd name="csY1629" fmla="*/ 72628 h 693081"/>
                                    <a:gd name="csX1630" fmla="*/ 239127 w 1619476"/>
                                    <a:gd name="csY1630" fmla="*/ 72920 h 693081"/>
                                    <a:gd name="csX1631" fmla="*/ 238899 w 1619476"/>
                                    <a:gd name="csY1631" fmla="*/ 75459 h 693081"/>
                                    <a:gd name="csX1632" fmla="*/ 238708 w 1619476"/>
                                    <a:gd name="csY1632" fmla="*/ 75269 h 693081"/>
                                    <a:gd name="csX1633" fmla="*/ 234011 w 1619476"/>
                                    <a:gd name="csY1633" fmla="*/ 72285 h 693081"/>
                                    <a:gd name="csX1634" fmla="*/ 234189 w 1619476"/>
                                    <a:gd name="csY1634" fmla="*/ 74151 h 693081"/>
                                    <a:gd name="csX1635" fmla="*/ 235674 w 1619476"/>
                                    <a:gd name="csY1635" fmla="*/ 79077 h 693081"/>
                                    <a:gd name="csX1636" fmla="*/ 235712 w 1619476"/>
                                    <a:gd name="csY1636" fmla="*/ 79687 h 693081"/>
                                    <a:gd name="csX1637" fmla="*/ 237782 w 1619476"/>
                                    <a:gd name="csY1637" fmla="*/ 86517 h 693081"/>
                                    <a:gd name="csX1638" fmla="*/ 237591 w 1619476"/>
                                    <a:gd name="csY1638" fmla="*/ 87736 h 693081"/>
                                    <a:gd name="csX1639" fmla="*/ 237299 w 1619476"/>
                                    <a:gd name="csY1639" fmla="*/ 91570 h 693081"/>
                                    <a:gd name="csX1640" fmla="*/ 236296 w 1619476"/>
                                    <a:gd name="csY1640" fmla="*/ 91633 h 693081"/>
                                    <a:gd name="csX1641" fmla="*/ 235712 w 1619476"/>
                                    <a:gd name="csY1641" fmla="*/ 92763 h 693081"/>
                                    <a:gd name="csX1642" fmla="*/ 238023 w 1619476"/>
                                    <a:gd name="csY1642" fmla="*/ 92624 h 693081"/>
                                    <a:gd name="csX1643" fmla="*/ 238391 w 1619476"/>
                                    <a:gd name="csY1643" fmla="*/ 92217 h 693081"/>
                                    <a:gd name="csX1644" fmla="*/ 238404 w 1619476"/>
                                    <a:gd name="csY1644" fmla="*/ 93500 h 693081"/>
                                    <a:gd name="csX1645" fmla="*/ 240181 w 1619476"/>
                                    <a:gd name="csY1645" fmla="*/ 91786 h 693081"/>
                                    <a:gd name="csX1646" fmla="*/ 240626 w 1619476"/>
                                    <a:gd name="csY1646" fmla="*/ 86999 h 693081"/>
                                    <a:gd name="csX1647" fmla="*/ 241222 w 1619476"/>
                                    <a:gd name="csY1647" fmla="*/ 86974 h 693081"/>
                                    <a:gd name="csX1648" fmla="*/ 241324 w 1619476"/>
                                    <a:gd name="csY1648" fmla="*/ 91265 h 693081"/>
                                    <a:gd name="csX1649" fmla="*/ 240816 w 1619476"/>
                                    <a:gd name="csY1649" fmla="*/ 92217 h 693081"/>
                                    <a:gd name="csX1650" fmla="*/ 240981 w 1619476"/>
                                    <a:gd name="csY1650" fmla="*/ 93500 h 693081"/>
                                    <a:gd name="csX1651" fmla="*/ 242568 w 1619476"/>
                                    <a:gd name="csY1651" fmla="*/ 91608 h 693081"/>
                                    <a:gd name="csX1652" fmla="*/ 242517 w 1619476"/>
                                    <a:gd name="csY1652" fmla="*/ 86898 h 693081"/>
                                    <a:gd name="csX1653" fmla="*/ 242809 w 1619476"/>
                                    <a:gd name="csY1653" fmla="*/ 86860 h 693081"/>
                                    <a:gd name="csX1654" fmla="*/ 243647 w 1619476"/>
                                    <a:gd name="csY1654" fmla="*/ 89335 h 693081"/>
                                    <a:gd name="csX1655" fmla="*/ 243838 w 1619476"/>
                                    <a:gd name="csY1655" fmla="*/ 92471 h 693081"/>
                                    <a:gd name="csX1656" fmla="*/ 244155 w 1619476"/>
                                    <a:gd name="csY1656" fmla="*/ 97816 h 693081"/>
                                    <a:gd name="csX1657" fmla="*/ 244574 w 1619476"/>
                                    <a:gd name="csY1657" fmla="*/ 102437 h 693081"/>
                                    <a:gd name="csX1658" fmla="*/ 244219 w 1619476"/>
                                    <a:gd name="csY1658" fmla="*/ 103060 h 693081"/>
                                    <a:gd name="csX1659" fmla="*/ 243660 w 1619476"/>
                                    <a:gd name="csY1659" fmla="*/ 101523 h 693081"/>
                                    <a:gd name="csX1660" fmla="*/ 242390 w 1619476"/>
                                    <a:gd name="csY1660" fmla="*/ 101549 h 693081"/>
                                    <a:gd name="csX1661" fmla="*/ 243647 w 1619476"/>
                                    <a:gd name="csY1661" fmla="*/ 104215 h 693081"/>
                                    <a:gd name="csX1662" fmla="*/ 244320 w 1619476"/>
                                    <a:gd name="csY1662" fmla="*/ 104380 h 693081"/>
                                    <a:gd name="csX1663" fmla="*/ 245285 w 1619476"/>
                                    <a:gd name="csY1663" fmla="*/ 103936 h 693081"/>
                                    <a:gd name="csX1664" fmla="*/ 245222 w 1619476"/>
                                    <a:gd name="csY1664" fmla="*/ 97105 h 693081"/>
                                    <a:gd name="csX1665" fmla="*/ 244930 w 1619476"/>
                                    <a:gd name="csY1665" fmla="*/ 93106 h 693081"/>
                                    <a:gd name="csX1666" fmla="*/ 244752 w 1619476"/>
                                    <a:gd name="csY1666" fmla="*/ 88675 h 693081"/>
                                    <a:gd name="csX1667" fmla="*/ 244079 w 1619476"/>
                                    <a:gd name="csY1667" fmla="*/ 86682 h 693081"/>
                                    <a:gd name="csX1668" fmla="*/ 245374 w 1619476"/>
                                    <a:gd name="csY1668" fmla="*/ 86530 h 693081"/>
                                    <a:gd name="csX1669" fmla="*/ 245729 w 1619476"/>
                                    <a:gd name="csY1669" fmla="*/ 87888 h 693081"/>
                                    <a:gd name="csX1670" fmla="*/ 246186 w 1619476"/>
                                    <a:gd name="csY1670" fmla="*/ 91189 h 693081"/>
                                    <a:gd name="csX1671" fmla="*/ 246123 w 1619476"/>
                                    <a:gd name="csY1671" fmla="*/ 91773 h 693081"/>
                                    <a:gd name="csX1672" fmla="*/ 245666 w 1619476"/>
                                    <a:gd name="csY1672" fmla="*/ 91811 h 693081"/>
                                    <a:gd name="csX1673" fmla="*/ 245717 w 1619476"/>
                                    <a:gd name="csY1673" fmla="*/ 93093 h 693081"/>
                                    <a:gd name="csX1674" fmla="*/ 247443 w 1619476"/>
                                    <a:gd name="csY1674" fmla="*/ 91379 h 693081"/>
                                    <a:gd name="csX1675" fmla="*/ 246859 w 1619476"/>
                                    <a:gd name="csY1675" fmla="*/ 87279 h 693081"/>
                                    <a:gd name="csX1676" fmla="*/ 246669 w 1619476"/>
                                    <a:gd name="csY1676" fmla="*/ 86441 h 693081"/>
                                    <a:gd name="csX1677" fmla="*/ 247418 w 1619476"/>
                                    <a:gd name="csY1677" fmla="*/ 86441 h 693081"/>
                                    <a:gd name="csX1678" fmla="*/ 247685 w 1619476"/>
                                    <a:gd name="csY1678" fmla="*/ 87583 h 693081"/>
                                    <a:gd name="csX1679" fmla="*/ 248814 w 1619476"/>
                                    <a:gd name="csY1679" fmla="*/ 91240 h 693081"/>
                                    <a:gd name="csX1680" fmla="*/ 247888 w 1619476"/>
                                    <a:gd name="csY1680" fmla="*/ 91659 h 693081"/>
                                    <a:gd name="csX1681" fmla="*/ 247761 w 1619476"/>
                                    <a:gd name="csY1681" fmla="*/ 92941 h 693081"/>
                                    <a:gd name="csX1682" fmla="*/ 249868 w 1619476"/>
                                    <a:gd name="csY1682" fmla="*/ 91964 h 693081"/>
                                    <a:gd name="csX1683" fmla="*/ 248814 w 1619476"/>
                                    <a:gd name="csY1683" fmla="*/ 86974 h 693081"/>
                                    <a:gd name="csX1684" fmla="*/ 248700 w 1619476"/>
                                    <a:gd name="csY1684" fmla="*/ 86492 h 693081"/>
                                    <a:gd name="csX1685" fmla="*/ 249005 w 1619476"/>
                                    <a:gd name="csY1685" fmla="*/ 86504 h 693081"/>
                                    <a:gd name="csX1686" fmla="*/ 253068 w 1619476"/>
                                    <a:gd name="csY1686" fmla="*/ 83495 h 693081"/>
                                    <a:gd name="csX1687" fmla="*/ 253144 w 1619476"/>
                                    <a:gd name="csY1687" fmla="*/ 67448 h 693081"/>
                                    <a:gd name="csX1688" fmla="*/ 253575 w 1619476"/>
                                    <a:gd name="csY1688" fmla="*/ 67842 h 693081"/>
                                    <a:gd name="csX1689" fmla="*/ 253575 w 1619476"/>
                                    <a:gd name="csY1689" fmla="*/ 67854 h 693081"/>
                                    <a:gd name="csX1690" fmla="*/ 253652 w 1619476"/>
                                    <a:gd name="csY1690" fmla="*/ 67956 h 693081"/>
                                    <a:gd name="csX1691" fmla="*/ 253880 w 1619476"/>
                                    <a:gd name="csY1691" fmla="*/ 68794 h 693081"/>
                                    <a:gd name="csX1692" fmla="*/ 256940 w 1619476"/>
                                    <a:gd name="csY1692" fmla="*/ 75611 h 693081"/>
                                    <a:gd name="csX1693" fmla="*/ 262285 w 1619476"/>
                                    <a:gd name="csY1693" fmla="*/ 81972 h 693081"/>
                                    <a:gd name="csX1694" fmla="*/ 266309 w 1619476"/>
                                    <a:gd name="csY1694" fmla="*/ 88205 h 693081"/>
                                    <a:gd name="csX1695" fmla="*/ 274079 w 1619476"/>
                                    <a:gd name="csY1695" fmla="*/ 104976 h 693081"/>
                                    <a:gd name="csX1696" fmla="*/ 272822 w 1619476"/>
                                    <a:gd name="csY1696" fmla="*/ 105687 h 693081"/>
                                    <a:gd name="csX1697" fmla="*/ 272403 w 1619476"/>
                                    <a:gd name="csY1697" fmla="*/ 104139 h 693081"/>
                                    <a:gd name="csX1698" fmla="*/ 269331 w 1619476"/>
                                    <a:gd name="csY1698" fmla="*/ 95582 h 693081"/>
                                    <a:gd name="csX1699" fmla="*/ 269318 w 1619476"/>
                                    <a:gd name="csY1699" fmla="*/ 95569 h 693081"/>
                                    <a:gd name="csX1700" fmla="*/ 266932 w 1619476"/>
                                    <a:gd name="csY1700" fmla="*/ 93131 h 693081"/>
                                    <a:gd name="csX1701" fmla="*/ 263745 w 1619476"/>
                                    <a:gd name="csY1701" fmla="*/ 92941 h 693081"/>
                                    <a:gd name="csX1702" fmla="*/ 261790 w 1619476"/>
                                    <a:gd name="csY1702" fmla="*/ 92928 h 693081"/>
                                    <a:gd name="csX1703" fmla="*/ 255378 w 1619476"/>
                                    <a:gd name="csY1703" fmla="*/ 93131 h 693081"/>
                                    <a:gd name="csX1704" fmla="*/ 248891 w 1619476"/>
                                    <a:gd name="csY1704" fmla="*/ 105180 h 693081"/>
                                    <a:gd name="csX1705" fmla="*/ 248459 w 1619476"/>
                                    <a:gd name="csY1705" fmla="*/ 105484 h 693081"/>
                                    <a:gd name="csX1706" fmla="*/ 243482 w 1619476"/>
                                    <a:gd name="csY1706" fmla="*/ 110588 h 693081"/>
                                    <a:gd name="csX1707" fmla="*/ 243431 w 1619476"/>
                                    <a:gd name="csY1707" fmla="*/ 110677 h 693081"/>
                                    <a:gd name="csX1708" fmla="*/ 243355 w 1619476"/>
                                    <a:gd name="csY1708" fmla="*/ 110359 h 693081"/>
                                    <a:gd name="csX1709" fmla="*/ 239737 w 1619476"/>
                                    <a:gd name="csY1709" fmla="*/ 101155 h 693081"/>
                                    <a:gd name="csX1710" fmla="*/ 238937 w 1619476"/>
                                    <a:gd name="csY1710" fmla="*/ 101549 h 693081"/>
                                    <a:gd name="csX1711" fmla="*/ 237566 w 1619476"/>
                                    <a:gd name="csY1711" fmla="*/ 108760 h 693081"/>
                                    <a:gd name="csX1712" fmla="*/ 237540 w 1619476"/>
                                    <a:gd name="csY1712" fmla="*/ 109331 h 693081"/>
                                    <a:gd name="csX1713" fmla="*/ 237413 w 1619476"/>
                                    <a:gd name="csY1713" fmla="*/ 112657 h 693081"/>
                                    <a:gd name="csX1714" fmla="*/ 234493 w 1619476"/>
                                    <a:gd name="csY1714" fmla="*/ 109255 h 693081"/>
                                    <a:gd name="csX1715" fmla="*/ 230659 w 1619476"/>
                                    <a:gd name="csY1715" fmla="*/ 106957 h 693081"/>
                                    <a:gd name="csX1716" fmla="*/ 230596 w 1619476"/>
                                    <a:gd name="csY1716" fmla="*/ 108455 h 693081"/>
                                    <a:gd name="csX1717" fmla="*/ 231319 w 1619476"/>
                                    <a:gd name="csY1717" fmla="*/ 110156 h 693081"/>
                                    <a:gd name="csX1718" fmla="*/ 313513 w 1619476"/>
                                    <a:gd name="csY1718" fmla="*/ 237647 h 693081"/>
                                    <a:gd name="csX1719" fmla="*/ 312370 w 1619476"/>
                                    <a:gd name="csY1719" fmla="*/ 232696 h 693081"/>
                                    <a:gd name="csX1720" fmla="*/ 313513 w 1619476"/>
                                    <a:gd name="csY1720" fmla="*/ 237647 h 693081"/>
                                    <a:gd name="csX1721" fmla="*/ 298595 w 1619476"/>
                                    <a:gd name="csY1721" fmla="*/ 252387 h 693081"/>
                                    <a:gd name="csX1722" fmla="*/ 296691 w 1619476"/>
                                    <a:gd name="csY1722" fmla="*/ 249924 h 693081"/>
                                    <a:gd name="csX1723" fmla="*/ 296056 w 1619476"/>
                                    <a:gd name="csY1723" fmla="*/ 249289 h 693081"/>
                                    <a:gd name="csX1724" fmla="*/ 298671 w 1619476"/>
                                    <a:gd name="csY1724" fmla="*/ 247537 h 693081"/>
                                    <a:gd name="csX1725" fmla="*/ 301528 w 1619476"/>
                                    <a:gd name="csY1725" fmla="*/ 250559 h 693081"/>
                                    <a:gd name="csX1726" fmla="*/ 298595 w 1619476"/>
                                    <a:gd name="csY1726" fmla="*/ 252387 h 693081"/>
                                    <a:gd name="csX1727" fmla="*/ 338816 w 1619476"/>
                                    <a:gd name="csY1727" fmla="*/ 359234 h 693081"/>
                                    <a:gd name="csX1728" fmla="*/ 339527 w 1619476"/>
                                    <a:gd name="csY1728" fmla="*/ 360669 h 693081"/>
                                    <a:gd name="csX1729" fmla="*/ 342688 w 1619476"/>
                                    <a:gd name="csY1729" fmla="*/ 358841 h 693081"/>
                                    <a:gd name="csX1730" fmla="*/ 345227 w 1619476"/>
                                    <a:gd name="csY1730" fmla="*/ 357254 h 693081"/>
                                    <a:gd name="csX1731" fmla="*/ 342853 w 1619476"/>
                                    <a:gd name="csY1731" fmla="*/ 360352 h 693081"/>
                                    <a:gd name="csX1732" fmla="*/ 340631 w 1619476"/>
                                    <a:gd name="csY1732" fmla="*/ 361621 h 693081"/>
                                    <a:gd name="csX1733" fmla="*/ 338422 w 1619476"/>
                                    <a:gd name="csY1733" fmla="*/ 362891 h 693081"/>
                                    <a:gd name="csX1734" fmla="*/ 338816 w 1619476"/>
                                    <a:gd name="csY1734" fmla="*/ 359234 h 693081"/>
                                    <a:gd name="csX1735" fmla="*/ 341825 w 1619476"/>
                                    <a:gd name="csY1735" fmla="*/ 355108 h 693081"/>
                                    <a:gd name="csX1736" fmla="*/ 343653 w 1619476"/>
                                    <a:gd name="csY1736" fmla="*/ 350830 h 693081"/>
                                    <a:gd name="csX1737" fmla="*/ 343323 w 1619476"/>
                                    <a:gd name="csY1737" fmla="*/ 354791 h 693081"/>
                                    <a:gd name="csX1738" fmla="*/ 345227 w 1619476"/>
                                    <a:gd name="csY1738" fmla="*/ 354156 h 693081"/>
                                    <a:gd name="csX1739" fmla="*/ 350077 w 1619476"/>
                                    <a:gd name="csY1739" fmla="*/ 351769 h 693081"/>
                                    <a:gd name="csX1740" fmla="*/ 348807 w 1619476"/>
                                    <a:gd name="csY1740" fmla="*/ 353280 h 693081"/>
                                    <a:gd name="csX1741" fmla="*/ 343018 w 1619476"/>
                                    <a:gd name="csY1741" fmla="*/ 356606 h 693081"/>
                                    <a:gd name="csX1742" fmla="*/ 341659 w 1619476"/>
                                    <a:gd name="csY1742" fmla="*/ 357101 h 693081"/>
                                    <a:gd name="csX1743" fmla="*/ 341824 w 1619476"/>
                                    <a:gd name="csY1743" fmla="*/ 355108 h 693081"/>
                                    <a:gd name="csX1744" fmla="*/ 346268 w 1619476"/>
                                    <a:gd name="csY1744" fmla="*/ 349230 h 693081"/>
                                    <a:gd name="csX1745" fmla="*/ 349366 w 1619476"/>
                                    <a:gd name="csY1745" fmla="*/ 344469 h 693081"/>
                                    <a:gd name="csX1746" fmla="*/ 348655 w 1619476"/>
                                    <a:gd name="csY1746" fmla="*/ 346373 h 693081"/>
                                    <a:gd name="csX1747" fmla="*/ 348414 w 1619476"/>
                                    <a:gd name="csY1747" fmla="*/ 349154 h 693081"/>
                                    <a:gd name="csX1748" fmla="*/ 352375 w 1619476"/>
                                    <a:gd name="csY1748" fmla="*/ 347338 h 693081"/>
                                    <a:gd name="csX1749" fmla="*/ 356818 w 1619476"/>
                                    <a:gd name="csY1749" fmla="*/ 345104 h 693081"/>
                                    <a:gd name="csX1750" fmla="*/ 349290 w 1619476"/>
                                    <a:gd name="csY1750" fmla="*/ 349865 h 693081"/>
                                    <a:gd name="csX1751" fmla="*/ 346027 w 1619476"/>
                                    <a:gd name="csY1751" fmla="*/ 350741 h 693081"/>
                                    <a:gd name="csX1752" fmla="*/ 346268 w 1619476"/>
                                    <a:gd name="csY1752" fmla="*/ 349230 h 693081"/>
                                    <a:gd name="csX1753" fmla="*/ 352299 w 1619476"/>
                                    <a:gd name="csY1753" fmla="*/ 342336 h 693081"/>
                                    <a:gd name="csX1754" fmla="*/ 353010 w 1619476"/>
                                    <a:gd name="csY1754" fmla="*/ 340597 h 693081"/>
                                    <a:gd name="csX1755" fmla="*/ 355231 w 1619476"/>
                                    <a:gd name="csY1755" fmla="*/ 338845 h 693081"/>
                                    <a:gd name="csX1756" fmla="*/ 354990 w 1619476"/>
                                    <a:gd name="csY1756" fmla="*/ 342336 h 693081"/>
                                    <a:gd name="csX1757" fmla="*/ 359523 w 1619476"/>
                                    <a:gd name="csY1757" fmla="*/ 340203 h 693081"/>
                                    <a:gd name="csX1758" fmla="*/ 360716 w 1619476"/>
                                    <a:gd name="csY1758" fmla="*/ 340038 h 693081"/>
                                    <a:gd name="csX1759" fmla="*/ 353962 w 1619476"/>
                                    <a:gd name="csY1759" fmla="*/ 343606 h 693081"/>
                                    <a:gd name="csX1760" fmla="*/ 351905 w 1619476"/>
                                    <a:gd name="csY1760" fmla="*/ 344241 h 693081"/>
                                    <a:gd name="csX1761" fmla="*/ 352299 w 1619476"/>
                                    <a:gd name="csY1761" fmla="*/ 342336 h 693081"/>
                                    <a:gd name="csX1762" fmla="*/ 359523 w 1619476"/>
                                    <a:gd name="csY1762" fmla="*/ 336712 h 693081"/>
                                    <a:gd name="csX1763" fmla="*/ 363090 w 1619476"/>
                                    <a:gd name="csY1763" fmla="*/ 333538 h 693081"/>
                                    <a:gd name="csX1764" fmla="*/ 362062 w 1619476"/>
                                    <a:gd name="csY1764" fmla="*/ 335747 h 693081"/>
                                    <a:gd name="csX1765" fmla="*/ 366416 w 1619476"/>
                                    <a:gd name="csY1765" fmla="*/ 335671 h 693081"/>
                                    <a:gd name="csX1766" fmla="*/ 368003 w 1619476"/>
                                    <a:gd name="csY1766" fmla="*/ 335366 h 693081"/>
                                    <a:gd name="csX1767" fmla="*/ 367051 w 1619476"/>
                                    <a:gd name="csY1767" fmla="*/ 336230 h 693081"/>
                                    <a:gd name="csX1768" fmla="*/ 362062 w 1619476"/>
                                    <a:gd name="csY1768" fmla="*/ 337575 h 693081"/>
                                    <a:gd name="csX1769" fmla="*/ 358964 w 1619476"/>
                                    <a:gd name="csY1769" fmla="*/ 337982 h 693081"/>
                                    <a:gd name="csX1770" fmla="*/ 359523 w 1619476"/>
                                    <a:gd name="csY1770" fmla="*/ 336712 h 693081"/>
                                    <a:gd name="csX1771" fmla="*/ 369819 w 1619476"/>
                                    <a:gd name="csY1771" fmla="*/ 332103 h 693081"/>
                                    <a:gd name="csX1772" fmla="*/ 372841 w 1619476"/>
                                    <a:gd name="csY1772" fmla="*/ 329882 h 693081"/>
                                    <a:gd name="csX1773" fmla="*/ 373006 w 1619476"/>
                                    <a:gd name="csY1773" fmla="*/ 331938 h 693081"/>
                                    <a:gd name="csX1774" fmla="*/ 377043 w 1619476"/>
                                    <a:gd name="csY1774" fmla="*/ 332814 h 693081"/>
                                    <a:gd name="csX1775" fmla="*/ 375545 w 1619476"/>
                                    <a:gd name="csY1775" fmla="*/ 333145 h 693081"/>
                                    <a:gd name="csX1776" fmla="*/ 371101 w 1619476"/>
                                    <a:gd name="csY1776" fmla="*/ 333221 h 693081"/>
                                    <a:gd name="csX1777" fmla="*/ 369819 w 1619476"/>
                                    <a:gd name="csY1777" fmla="*/ 332103 h 693081"/>
                                    <a:gd name="csX1778" fmla="*/ 378236 w 1619476"/>
                                    <a:gd name="csY1778" fmla="*/ 329412 h 693081"/>
                                    <a:gd name="csX1779" fmla="*/ 394817 w 1619476"/>
                                    <a:gd name="csY1779" fmla="*/ 328066 h 693081"/>
                                    <a:gd name="csX1780" fmla="*/ 388876 w 1619476"/>
                                    <a:gd name="csY1780" fmla="*/ 329171 h 693081"/>
                                    <a:gd name="csX1781" fmla="*/ 388076 w 1619476"/>
                                    <a:gd name="csY1781" fmla="*/ 328612 h 693081"/>
                                    <a:gd name="csX1782" fmla="*/ 382997 w 1619476"/>
                                    <a:gd name="csY1782" fmla="*/ 329564 h 693081"/>
                                    <a:gd name="csX1783" fmla="*/ 379912 w 1619476"/>
                                    <a:gd name="csY1783" fmla="*/ 329564 h 693081"/>
                                    <a:gd name="csX1784" fmla="*/ 377843 w 1619476"/>
                                    <a:gd name="csY1784" fmla="*/ 329640 h 693081"/>
                                    <a:gd name="csX1785" fmla="*/ 378237 w 1619476"/>
                                    <a:gd name="csY1785" fmla="*/ 329412 h 693081"/>
                                    <a:gd name="csX1786" fmla="*/ 386171 w 1619476"/>
                                    <a:gd name="csY1786" fmla="*/ 323775 h 693081"/>
                                    <a:gd name="csX1787" fmla="*/ 386806 w 1619476"/>
                                    <a:gd name="csY1787" fmla="*/ 321236 h 693081"/>
                                    <a:gd name="csX1788" fmla="*/ 386730 w 1619476"/>
                                    <a:gd name="csY1788" fmla="*/ 320436 h 693081"/>
                                    <a:gd name="csX1789" fmla="*/ 387847 w 1619476"/>
                                    <a:gd name="csY1789" fmla="*/ 322658 h 693081"/>
                                    <a:gd name="csX1790" fmla="*/ 387212 w 1619476"/>
                                    <a:gd name="csY1790" fmla="*/ 325121 h 693081"/>
                                    <a:gd name="csX1791" fmla="*/ 385384 w 1619476"/>
                                    <a:gd name="csY1791" fmla="*/ 325273 h 693081"/>
                                    <a:gd name="csX1792" fmla="*/ 386171 w 1619476"/>
                                    <a:gd name="csY1792" fmla="*/ 323775 h 693081"/>
                                    <a:gd name="csX1793" fmla="*/ 396798 w 1619476"/>
                                    <a:gd name="csY1793" fmla="*/ 331710 h 693081"/>
                                    <a:gd name="csX1794" fmla="*/ 391008 w 1619476"/>
                                    <a:gd name="csY1794" fmla="*/ 333462 h 693081"/>
                                    <a:gd name="csX1795" fmla="*/ 383239 w 1619476"/>
                                    <a:gd name="csY1795" fmla="*/ 334643 h 693081"/>
                                    <a:gd name="csX1796" fmla="*/ 396798 w 1619476"/>
                                    <a:gd name="csY1796" fmla="*/ 331710 h 693081"/>
                                    <a:gd name="csX1797" fmla="*/ 398144 w 1619476"/>
                                    <a:gd name="csY1797" fmla="*/ 326390 h 693081"/>
                                    <a:gd name="csX1798" fmla="*/ 400772 w 1619476"/>
                                    <a:gd name="csY1798" fmla="*/ 320842 h 693081"/>
                                    <a:gd name="csX1799" fmla="*/ 400683 w 1619476"/>
                                    <a:gd name="csY1799" fmla="*/ 319408 h 693081"/>
                                    <a:gd name="csX1800" fmla="*/ 401241 w 1619476"/>
                                    <a:gd name="csY1800" fmla="*/ 323610 h 693081"/>
                                    <a:gd name="csX1801" fmla="*/ 398702 w 1619476"/>
                                    <a:gd name="csY1801" fmla="*/ 327825 h 693081"/>
                                    <a:gd name="csX1802" fmla="*/ 396874 w 1619476"/>
                                    <a:gd name="csY1802" fmla="*/ 327584 h 693081"/>
                                    <a:gd name="csX1803" fmla="*/ 398144 w 1619476"/>
                                    <a:gd name="csY1803" fmla="*/ 326390 h 693081"/>
                                    <a:gd name="csX1804" fmla="*/ 405050 w 1619476"/>
                                    <a:gd name="csY1804" fmla="*/ 336077 h 693081"/>
                                    <a:gd name="csX1805" fmla="*/ 405291 w 1619476"/>
                                    <a:gd name="csY1805" fmla="*/ 337664 h 693081"/>
                                    <a:gd name="csX1806" fmla="*/ 400137 w 1619476"/>
                                    <a:gd name="csY1806" fmla="*/ 336395 h 693081"/>
                                    <a:gd name="csX1807" fmla="*/ 398385 w 1619476"/>
                                    <a:gd name="csY1807" fmla="*/ 335442 h 693081"/>
                                    <a:gd name="csX1808" fmla="*/ 401165 w 1619476"/>
                                    <a:gd name="csY1808" fmla="*/ 334731 h 693081"/>
                                    <a:gd name="csX1809" fmla="*/ 405050 w 1619476"/>
                                    <a:gd name="csY1809" fmla="*/ 336077 h 693081"/>
                                    <a:gd name="csX1810" fmla="*/ 407437 w 1619476"/>
                                    <a:gd name="csY1810" fmla="*/ 328853 h 693081"/>
                                    <a:gd name="csX1811" fmla="*/ 409735 w 1619476"/>
                                    <a:gd name="csY1811" fmla="*/ 326632 h 693081"/>
                                    <a:gd name="csX1812" fmla="*/ 410129 w 1619476"/>
                                    <a:gd name="csY1812" fmla="*/ 325756 h 693081"/>
                                    <a:gd name="csX1813" fmla="*/ 408618 w 1619476"/>
                                    <a:gd name="csY1813" fmla="*/ 329958 h 693081"/>
                                    <a:gd name="csX1814" fmla="*/ 406409 w 1619476"/>
                                    <a:gd name="csY1814" fmla="*/ 332345 h 693081"/>
                                    <a:gd name="csX1815" fmla="*/ 404809 w 1619476"/>
                                    <a:gd name="csY1815" fmla="*/ 330834 h 693081"/>
                                    <a:gd name="csX1816" fmla="*/ 407437 w 1619476"/>
                                    <a:gd name="csY1816" fmla="*/ 328853 h 693081"/>
                                    <a:gd name="csX1817" fmla="*/ 411474 w 1619476"/>
                                    <a:gd name="csY1817" fmla="*/ 337423 h 693081"/>
                                    <a:gd name="csX1818" fmla="*/ 414877 w 1619476"/>
                                    <a:gd name="csY1818" fmla="*/ 333538 h 693081"/>
                                    <a:gd name="csX1819" fmla="*/ 414877 w 1619476"/>
                                    <a:gd name="csY1819" fmla="*/ 333614 h 693081"/>
                                    <a:gd name="csX1820" fmla="*/ 413226 w 1619476"/>
                                    <a:gd name="csY1820" fmla="*/ 336864 h 693081"/>
                                    <a:gd name="csX1821" fmla="*/ 411170 w 1619476"/>
                                    <a:gd name="csY1821" fmla="*/ 339645 h 693081"/>
                                    <a:gd name="csX1822" fmla="*/ 410281 w 1619476"/>
                                    <a:gd name="csY1822" fmla="*/ 338528 h 693081"/>
                                    <a:gd name="csX1823" fmla="*/ 411474 w 1619476"/>
                                    <a:gd name="csY1823" fmla="*/ 337423 h 693081"/>
                                    <a:gd name="csX1824" fmla="*/ 417416 w 1619476"/>
                                    <a:gd name="csY1824" fmla="*/ 343200 h 693081"/>
                                    <a:gd name="csX1825" fmla="*/ 414877 w 1619476"/>
                                    <a:gd name="csY1825" fmla="*/ 346221 h 693081"/>
                                    <a:gd name="csX1826" fmla="*/ 413620 w 1619476"/>
                                    <a:gd name="csY1826" fmla="*/ 348367 h 693081"/>
                                    <a:gd name="csX1827" fmla="*/ 411246 w 1619476"/>
                                    <a:gd name="csY1827" fmla="*/ 348443 h 693081"/>
                                    <a:gd name="csX1828" fmla="*/ 412515 w 1619476"/>
                                    <a:gd name="csY1828" fmla="*/ 346780 h 693081"/>
                                    <a:gd name="csX1829" fmla="*/ 413861 w 1619476"/>
                                    <a:gd name="csY1829" fmla="*/ 345193 h 693081"/>
                                    <a:gd name="csX1830" fmla="*/ 417416 w 1619476"/>
                                    <a:gd name="csY1830" fmla="*/ 343200 h 693081"/>
                                    <a:gd name="csX1831" fmla="*/ 418051 w 1619476"/>
                                    <a:gd name="csY1831" fmla="*/ 338845 h 693081"/>
                                    <a:gd name="csX1832" fmla="*/ 420514 w 1619476"/>
                                    <a:gd name="csY1832" fmla="*/ 334731 h 693081"/>
                                    <a:gd name="csX1833" fmla="*/ 417975 w 1619476"/>
                                    <a:gd name="csY1833" fmla="*/ 341143 h 693081"/>
                                    <a:gd name="csX1834" fmla="*/ 416476 w 1619476"/>
                                    <a:gd name="csY1834" fmla="*/ 340991 h 693081"/>
                                    <a:gd name="csX1835" fmla="*/ 418051 w 1619476"/>
                                    <a:gd name="csY1835" fmla="*/ 338845 h 693081"/>
                                    <a:gd name="csX1836" fmla="*/ 422266 w 1619476"/>
                                    <a:gd name="csY1836" fmla="*/ 343365 h 693081"/>
                                    <a:gd name="csX1837" fmla="*/ 423929 w 1619476"/>
                                    <a:gd name="csY1837" fmla="*/ 343682 h 693081"/>
                                    <a:gd name="csX1838" fmla="*/ 424005 w 1619476"/>
                                    <a:gd name="csY1838" fmla="*/ 346539 h 693081"/>
                                    <a:gd name="csX1839" fmla="*/ 422494 w 1619476"/>
                                    <a:gd name="csY1839" fmla="*/ 345586 h 693081"/>
                                    <a:gd name="csX1840" fmla="*/ 418457 w 1619476"/>
                                    <a:gd name="csY1840" fmla="*/ 347656 h 693081"/>
                                    <a:gd name="csX1841" fmla="*/ 417340 w 1619476"/>
                                    <a:gd name="csY1841" fmla="*/ 348519 h 693081"/>
                                    <a:gd name="csX1842" fmla="*/ 418457 w 1619476"/>
                                    <a:gd name="csY1842" fmla="*/ 346297 h 693081"/>
                                    <a:gd name="csX1843" fmla="*/ 422266 w 1619476"/>
                                    <a:gd name="csY1843" fmla="*/ 343365 h 693081"/>
                                    <a:gd name="csX1844" fmla="*/ 427662 w 1619476"/>
                                    <a:gd name="csY1844" fmla="*/ 350906 h 693081"/>
                                    <a:gd name="csX1845" fmla="*/ 427738 w 1619476"/>
                                    <a:gd name="csY1845" fmla="*/ 351769 h 693081"/>
                                    <a:gd name="csX1846" fmla="*/ 424881 w 1619476"/>
                                    <a:gd name="csY1846" fmla="*/ 356060 h 693081"/>
                                    <a:gd name="csX1847" fmla="*/ 423612 w 1619476"/>
                                    <a:gd name="csY1847" fmla="*/ 357660 h 693081"/>
                                    <a:gd name="csX1848" fmla="*/ 425592 w 1619476"/>
                                    <a:gd name="csY1848" fmla="*/ 357889 h 693081"/>
                                    <a:gd name="csX1849" fmla="*/ 431000 w 1619476"/>
                                    <a:gd name="csY1849" fmla="*/ 356137 h 693081"/>
                                    <a:gd name="csX1850" fmla="*/ 428842 w 1619476"/>
                                    <a:gd name="csY1850" fmla="*/ 357736 h 693081"/>
                                    <a:gd name="csX1851" fmla="*/ 423053 w 1619476"/>
                                    <a:gd name="csY1851" fmla="*/ 360034 h 693081"/>
                                    <a:gd name="csX1852" fmla="*/ 419803 w 1619476"/>
                                    <a:gd name="csY1852" fmla="*/ 360821 h 693081"/>
                                    <a:gd name="csX1853" fmla="*/ 421072 w 1619476"/>
                                    <a:gd name="csY1853" fmla="*/ 359158 h 693081"/>
                                    <a:gd name="csX1854" fmla="*/ 425199 w 1619476"/>
                                    <a:gd name="csY1854" fmla="*/ 353762 h 693081"/>
                                    <a:gd name="csX1855" fmla="*/ 426151 w 1619476"/>
                                    <a:gd name="csY1855" fmla="*/ 352404 h 693081"/>
                                    <a:gd name="csX1856" fmla="*/ 423447 w 1619476"/>
                                    <a:gd name="csY1856" fmla="*/ 352493 h 693081"/>
                                    <a:gd name="csX1857" fmla="*/ 416311 w 1619476"/>
                                    <a:gd name="csY1857" fmla="*/ 355032 h 693081"/>
                                    <a:gd name="csX1858" fmla="*/ 416311 w 1619476"/>
                                    <a:gd name="csY1858" fmla="*/ 354004 h 693081"/>
                                    <a:gd name="csX1859" fmla="*/ 420996 w 1619476"/>
                                    <a:gd name="csY1859" fmla="*/ 351769 h 693081"/>
                                    <a:gd name="csX1860" fmla="*/ 422901 w 1619476"/>
                                    <a:gd name="csY1860" fmla="*/ 351376 h 693081"/>
                                    <a:gd name="csX1861" fmla="*/ 427662 w 1619476"/>
                                    <a:gd name="csY1861" fmla="*/ 350906 h 693081"/>
                                    <a:gd name="csX1862" fmla="*/ 429871 w 1619476"/>
                                    <a:gd name="csY1862" fmla="*/ 346691 h 693081"/>
                                    <a:gd name="csX1863" fmla="*/ 432334 w 1619476"/>
                                    <a:gd name="csY1863" fmla="*/ 343060 h 693081"/>
                                    <a:gd name="csX1864" fmla="*/ 432410 w 1619476"/>
                                    <a:gd name="csY1864" fmla="*/ 342908 h 693081"/>
                                    <a:gd name="csX1865" fmla="*/ 431940 w 1619476"/>
                                    <a:gd name="csY1865" fmla="*/ 345434 h 693081"/>
                                    <a:gd name="csX1866" fmla="*/ 429731 w 1619476"/>
                                    <a:gd name="csY1866" fmla="*/ 348684 h 693081"/>
                                    <a:gd name="csX1867" fmla="*/ 428449 w 1619476"/>
                                    <a:gd name="csY1867" fmla="*/ 348836 h 693081"/>
                                    <a:gd name="csX1868" fmla="*/ 429871 w 1619476"/>
                                    <a:gd name="csY1868" fmla="*/ 346691 h 693081"/>
                                    <a:gd name="csX1869" fmla="*/ 407907 w 1619476"/>
                                    <a:gd name="csY1869" fmla="*/ 352099 h 693081"/>
                                    <a:gd name="csX1870" fmla="*/ 409417 w 1619476"/>
                                    <a:gd name="csY1870" fmla="*/ 351541 h 693081"/>
                                    <a:gd name="csX1871" fmla="*/ 413150 w 1619476"/>
                                    <a:gd name="csY1871" fmla="*/ 352252 h 693081"/>
                                    <a:gd name="csX1872" fmla="*/ 412820 w 1619476"/>
                                    <a:gd name="csY1872" fmla="*/ 355895 h 693081"/>
                                    <a:gd name="csX1873" fmla="*/ 412198 w 1619476"/>
                                    <a:gd name="csY1873" fmla="*/ 354080 h 693081"/>
                                    <a:gd name="csX1874" fmla="*/ 409583 w 1619476"/>
                                    <a:gd name="csY1874" fmla="*/ 352658 h 693081"/>
                                    <a:gd name="csX1875" fmla="*/ 407907 w 1619476"/>
                                    <a:gd name="csY1875" fmla="*/ 352099 h 693081"/>
                                    <a:gd name="csX1876" fmla="*/ 405685 w 1619476"/>
                                    <a:gd name="csY1876" fmla="*/ 352023 h 693081"/>
                                    <a:gd name="csX1877" fmla="*/ 403704 w 1619476"/>
                                    <a:gd name="csY1877" fmla="*/ 355819 h 693081"/>
                                    <a:gd name="csX1878" fmla="*/ 403387 w 1619476"/>
                                    <a:gd name="csY1878" fmla="*/ 356060 h 693081"/>
                                    <a:gd name="csX1879" fmla="*/ 403616 w 1619476"/>
                                    <a:gd name="csY1879" fmla="*/ 352963 h 693081"/>
                                    <a:gd name="csX1880" fmla="*/ 401241 w 1619476"/>
                                    <a:gd name="csY1880" fmla="*/ 351934 h 693081"/>
                                    <a:gd name="csX1881" fmla="*/ 400454 w 1619476"/>
                                    <a:gd name="csY1881" fmla="*/ 352175 h 693081"/>
                                    <a:gd name="csX1882" fmla="*/ 399743 w 1619476"/>
                                    <a:gd name="csY1882" fmla="*/ 350906 h 693081"/>
                                    <a:gd name="csX1883" fmla="*/ 405685 w 1619476"/>
                                    <a:gd name="csY1883" fmla="*/ 352023 h 693081"/>
                                    <a:gd name="csX1884" fmla="*/ 402752 w 1619476"/>
                                    <a:gd name="csY1884" fmla="*/ 339734 h 693081"/>
                                    <a:gd name="csX1885" fmla="*/ 402346 w 1619476"/>
                                    <a:gd name="csY1885" fmla="*/ 339086 h 693081"/>
                                    <a:gd name="csX1886" fmla="*/ 404885 w 1619476"/>
                                    <a:gd name="csY1886" fmla="*/ 339569 h 693081"/>
                                    <a:gd name="csX1887" fmla="*/ 404098 w 1619476"/>
                                    <a:gd name="csY1887" fmla="*/ 347262 h 693081"/>
                                    <a:gd name="csX1888" fmla="*/ 404250 w 1619476"/>
                                    <a:gd name="csY1888" fmla="*/ 345358 h 693081"/>
                                    <a:gd name="csX1889" fmla="*/ 402752 w 1619476"/>
                                    <a:gd name="csY1889" fmla="*/ 339734 h 693081"/>
                                    <a:gd name="csX1890" fmla="*/ 428373 w 1619476"/>
                                    <a:gd name="csY1890" fmla="*/ 365341 h 693081"/>
                                    <a:gd name="csX1891" fmla="*/ 422342 w 1619476"/>
                                    <a:gd name="csY1891" fmla="*/ 365988 h 693081"/>
                                    <a:gd name="csX1892" fmla="*/ 422659 w 1619476"/>
                                    <a:gd name="csY1892" fmla="*/ 366864 h 693081"/>
                                    <a:gd name="csX1893" fmla="*/ 425998 w 1619476"/>
                                    <a:gd name="csY1893" fmla="*/ 366928 h 693081"/>
                                    <a:gd name="csX1894" fmla="*/ 427027 w 1619476"/>
                                    <a:gd name="csY1894" fmla="*/ 366776 h 693081"/>
                                    <a:gd name="csX1895" fmla="*/ 425668 w 1619476"/>
                                    <a:gd name="csY1895" fmla="*/ 368032 h 693081"/>
                                    <a:gd name="csX1896" fmla="*/ 418533 w 1619476"/>
                                    <a:gd name="csY1896" fmla="*/ 368350 h 693081"/>
                                    <a:gd name="csX1897" fmla="*/ 420120 w 1619476"/>
                                    <a:gd name="csY1897" fmla="*/ 369467 h 693081"/>
                                    <a:gd name="csX1898" fmla="*/ 422659 w 1619476"/>
                                    <a:gd name="csY1898" fmla="*/ 370102 h 693081"/>
                                    <a:gd name="csX1899" fmla="*/ 418533 w 1619476"/>
                                    <a:gd name="csY1899" fmla="*/ 370965 h 693081"/>
                                    <a:gd name="csX1900" fmla="*/ 411170 w 1619476"/>
                                    <a:gd name="csY1900" fmla="*/ 371600 h 693081"/>
                                    <a:gd name="csX1901" fmla="*/ 408224 w 1619476"/>
                                    <a:gd name="csY1901" fmla="*/ 373504 h 693081"/>
                                    <a:gd name="csX1902" fmla="*/ 400137 w 1619476"/>
                                    <a:gd name="csY1902" fmla="*/ 373822 h 693081"/>
                                    <a:gd name="csX1903" fmla="*/ 394741 w 1619476"/>
                                    <a:gd name="csY1903" fmla="*/ 372717 h 693081"/>
                                    <a:gd name="csX1904" fmla="*/ 402994 w 1619476"/>
                                    <a:gd name="csY1904" fmla="*/ 368756 h 693081"/>
                                    <a:gd name="csX1905" fmla="*/ 409176 w 1619476"/>
                                    <a:gd name="csY1905" fmla="*/ 366928 h 693081"/>
                                    <a:gd name="csX1906" fmla="*/ 410687 w 1619476"/>
                                    <a:gd name="csY1906" fmla="*/ 367487 h 693081"/>
                                    <a:gd name="csX1907" fmla="*/ 411474 w 1619476"/>
                                    <a:gd name="csY1907" fmla="*/ 366776 h 693081"/>
                                    <a:gd name="csX1908" fmla="*/ 420044 w 1619476"/>
                                    <a:gd name="csY1908" fmla="*/ 363995 h 693081"/>
                                    <a:gd name="csX1909" fmla="*/ 430594 w 1619476"/>
                                    <a:gd name="csY1909" fmla="*/ 363437 h 693081"/>
                                    <a:gd name="csX1910" fmla="*/ 430912 w 1619476"/>
                                    <a:gd name="csY1910" fmla="*/ 363437 h 693081"/>
                                    <a:gd name="csX1911" fmla="*/ 428373 w 1619476"/>
                                    <a:gd name="csY1911" fmla="*/ 365341 h 693081"/>
                                    <a:gd name="csX1912" fmla="*/ 391313 w 1619476"/>
                                    <a:gd name="csY1912" fmla="*/ 352023 h 693081"/>
                                    <a:gd name="csX1913" fmla="*/ 391313 w 1619476"/>
                                    <a:gd name="csY1913" fmla="*/ 352023 h 693081"/>
                                    <a:gd name="csX1914" fmla="*/ 393078 w 1619476"/>
                                    <a:gd name="csY1914" fmla="*/ 351134 h 693081"/>
                                    <a:gd name="csX1915" fmla="*/ 394576 w 1619476"/>
                                    <a:gd name="csY1915" fmla="*/ 351058 h 693081"/>
                                    <a:gd name="csX1916" fmla="*/ 398943 w 1619476"/>
                                    <a:gd name="csY1916" fmla="*/ 352658 h 693081"/>
                                    <a:gd name="csX1917" fmla="*/ 398144 w 1619476"/>
                                    <a:gd name="csY1917" fmla="*/ 354473 h 693081"/>
                                    <a:gd name="csX1918" fmla="*/ 397204 w 1619476"/>
                                    <a:gd name="csY1918" fmla="*/ 355108 h 693081"/>
                                    <a:gd name="csX1919" fmla="*/ 397115 w 1619476"/>
                                    <a:gd name="csY1919" fmla="*/ 354004 h 693081"/>
                                    <a:gd name="csX1920" fmla="*/ 392202 w 1619476"/>
                                    <a:gd name="csY1920" fmla="*/ 352658 h 693081"/>
                                    <a:gd name="csX1921" fmla="*/ 391313 w 1619476"/>
                                    <a:gd name="csY1921" fmla="*/ 352023 h 693081"/>
                                    <a:gd name="csX1922" fmla="*/ 390209 w 1619476"/>
                                    <a:gd name="csY1922" fmla="*/ 357660 h 693081"/>
                                    <a:gd name="csX1923" fmla="*/ 389980 w 1619476"/>
                                    <a:gd name="csY1923" fmla="*/ 355591 h 693081"/>
                                    <a:gd name="csX1924" fmla="*/ 387124 w 1619476"/>
                                    <a:gd name="csY1924" fmla="*/ 354397 h 693081"/>
                                    <a:gd name="csX1925" fmla="*/ 385943 w 1619476"/>
                                    <a:gd name="csY1925" fmla="*/ 354004 h 693081"/>
                                    <a:gd name="csX1926" fmla="*/ 384749 w 1619476"/>
                                    <a:gd name="csY1926" fmla="*/ 353204 h 693081"/>
                                    <a:gd name="csX1927" fmla="*/ 386578 w 1619476"/>
                                    <a:gd name="csY1927" fmla="*/ 352404 h 693081"/>
                                    <a:gd name="csX1928" fmla="*/ 390209 w 1619476"/>
                                    <a:gd name="csY1928" fmla="*/ 357660 h 693081"/>
                                    <a:gd name="csX1929" fmla="*/ 384508 w 1619476"/>
                                    <a:gd name="csY1929" fmla="*/ 358206 h 693081"/>
                                    <a:gd name="csX1930" fmla="*/ 384115 w 1619476"/>
                                    <a:gd name="csY1930" fmla="*/ 357101 h 693081"/>
                                    <a:gd name="csX1931" fmla="*/ 381487 w 1619476"/>
                                    <a:gd name="csY1931" fmla="*/ 355591 h 693081"/>
                                    <a:gd name="csX1932" fmla="*/ 379506 w 1619476"/>
                                    <a:gd name="csY1932" fmla="*/ 355971 h 693081"/>
                                    <a:gd name="csX1933" fmla="*/ 378401 w 1619476"/>
                                    <a:gd name="csY1933" fmla="*/ 354791 h 693081"/>
                                    <a:gd name="csX1934" fmla="*/ 379912 w 1619476"/>
                                    <a:gd name="csY1934" fmla="*/ 354232 h 693081"/>
                                    <a:gd name="csX1935" fmla="*/ 381486 w 1619476"/>
                                    <a:gd name="csY1935" fmla="*/ 353762 h 693081"/>
                                    <a:gd name="csX1936" fmla="*/ 385054 w 1619476"/>
                                    <a:gd name="csY1936" fmla="*/ 356771 h 693081"/>
                                    <a:gd name="csX1937" fmla="*/ 384508 w 1619476"/>
                                    <a:gd name="csY1937" fmla="*/ 358206 h 693081"/>
                                    <a:gd name="csX1938" fmla="*/ 377525 w 1619476"/>
                                    <a:gd name="csY1938" fmla="*/ 359476 h 693081"/>
                                    <a:gd name="csX1939" fmla="*/ 376967 w 1619476"/>
                                    <a:gd name="csY1939" fmla="*/ 358993 h 693081"/>
                                    <a:gd name="csX1940" fmla="*/ 372688 w 1619476"/>
                                    <a:gd name="csY1940" fmla="*/ 357812 h 693081"/>
                                    <a:gd name="csX1941" fmla="*/ 370225 w 1619476"/>
                                    <a:gd name="csY1941" fmla="*/ 359234 h 693081"/>
                                    <a:gd name="csX1942" fmla="*/ 368714 w 1619476"/>
                                    <a:gd name="csY1942" fmla="*/ 358917 h 693081"/>
                                    <a:gd name="csX1943" fmla="*/ 369286 w 1619476"/>
                                    <a:gd name="csY1943" fmla="*/ 358358 h 693081"/>
                                    <a:gd name="csX1944" fmla="*/ 375139 w 1619476"/>
                                    <a:gd name="csY1944" fmla="*/ 355667 h 693081"/>
                                    <a:gd name="csX1945" fmla="*/ 377525 w 1619476"/>
                                    <a:gd name="csY1945" fmla="*/ 359476 h 693081"/>
                                    <a:gd name="csX1946" fmla="*/ 369819 w 1619476"/>
                                    <a:gd name="csY1946" fmla="*/ 363995 h 693081"/>
                                    <a:gd name="csX1947" fmla="*/ 367762 w 1619476"/>
                                    <a:gd name="csY1947" fmla="*/ 362497 h 693081"/>
                                    <a:gd name="csX1948" fmla="*/ 361821 w 1619476"/>
                                    <a:gd name="csY1948" fmla="*/ 364630 h 693081"/>
                                    <a:gd name="csX1949" fmla="*/ 360386 w 1619476"/>
                                    <a:gd name="csY1949" fmla="*/ 364402 h 693081"/>
                                    <a:gd name="csX1950" fmla="*/ 361579 w 1619476"/>
                                    <a:gd name="csY1950" fmla="*/ 362726 h 693081"/>
                                    <a:gd name="csX1951" fmla="*/ 367762 w 1619476"/>
                                    <a:gd name="csY1951" fmla="*/ 360593 h 693081"/>
                                    <a:gd name="csX1952" fmla="*/ 370543 w 1619476"/>
                                    <a:gd name="csY1952" fmla="*/ 362332 h 693081"/>
                                    <a:gd name="csX1953" fmla="*/ 369819 w 1619476"/>
                                    <a:gd name="csY1953" fmla="*/ 363995 h 693081"/>
                                    <a:gd name="csX1954" fmla="*/ 360234 w 1619476"/>
                                    <a:gd name="csY1954" fmla="*/ 367563 h 693081"/>
                                    <a:gd name="csX1955" fmla="*/ 354520 w 1619476"/>
                                    <a:gd name="csY1955" fmla="*/ 368908 h 693081"/>
                                    <a:gd name="csX1956" fmla="*/ 355714 w 1619476"/>
                                    <a:gd name="csY1956" fmla="*/ 367258 h 693081"/>
                                    <a:gd name="csX1957" fmla="*/ 358494 w 1619476"/>
                                    <a:gd name="csY1957" fmla="*/ 366065 h 693081"/>
                                    <a:gd name="csX1958" fmla="*/ 362455 w 1619476"/>
                                    <a:gd name="csY1958" fmla="*/ 367334 h 693081"/>
                                    <a:gd name="csX1959" fmla="*/ 362773 w 1619476"/>
                                    <a:gd name="csY1959" fmla="*/ 368350 h 693081"/>
                                    <a:gd name="csX1960" fmla="*/ 360234 w 1619476"/>
                                    <a:gd name="csY1960" fmla="*/ 367563 h 693081"/>
                                    <a:gd name="csX1961" fmla="*/ 353810 w 1619476"/>
                                    <a:gd name="csY1961" fmla="*/ 358917 h 693081"/>
                                    <a:gd name="csX1962" fmla="*/ 357212 w 1619476"/>
                                    <a:gd name="csY1962" fmla="*/ 357889 h 693081"/>
                                    <a:gd name="csX1963" fmla="*/ 361097 w 1619476"/>
                                    <a:gd name="csY1963" fmla="*/ 359399 h 693081"/>
                                    <a:gd name="csX1964" fmla="*/ 360792 w 1619476"/>
                                    <a:gd name="csY1964" fmla="*/ 360745 h 693081"/>
                                    <a:gd name="csX1965" fmla="*/ 356577 w 1619476"/>
                                    <a:gd name="csY1965" fmla="*/ 359476 h 693081"/>
                                    <a:gd name="csX1966" fmla="*/ 354356 w 1619476"/>
                                    <a:gd name="csY1966" fmla="*/ 359476 h 693081"/>
                                    <a:gd name="csX1967" fmla="*/ 353810 w 1619476"/>
                                    <a:gd name="csY1967" fmla="*/ 358917 h 693081"/>
                                    <a:gd name="csX1968" fmla="*/ 368245 w 1619476"/>
                                    <a:gd name="csY1968" fmla="*/ 356467 h 693081"/>
                                    <a:gd name="csX1969" fmla="*/ 367915 w 1619476"/>
                                    <a:gd name="csY1969" fmla="*/ 356137 h 693081"/>
                                    <a:gd name="csX1970" fmla="*/ 366175 w 1619476"/>
                                    <a:gd name="csY1970" fmla="*/ 353521 h 693081"/>
                                    <a:gd name="csX1971" fmla="*/ 362620 w 1619476"/>
                                    <a:gd name="csY1971" fmla="*/ 353839 h 693081"/>
                                    <a:gd name="csX1972" fmla="*/ 360868 w 1619476"/>
                                    <a:gd name="csY1972" fmla="*/ 352810 h 693081"/>
                                    <a:gd name="csX1973" fmla="*/ 363484 w 1619476"/>
                                    <a:gd name="csY1973" fmla="*/ 351769 h 693081"/>
                                    <a:gd name="csX1974" fmla="*/ 368245 w 1619476"/>
                                    <a:gd name="csY1974" fmla="*/ 356467 h 693081"/>
                                    <a:gd name="csX1975" fmla="*/ 371177 w 1619476"/>
                                    <a:gd name="csY1975" fmla="*/ 349078 h 693081"/>
                                    <a:gd name="csX1976" fmla="*/ 367127 w 1619476"/>
                                    <a:gd name="csY1976" fmla="*/ 350512 h 693081"/>
                                    <a:gd name="csX1977" fmla="*/ 366099 w 1619476"/>
                                    <a:gd name="csY1977" fmla="*/ 349954 h 693081"/>
                                    <a:gd name="csX1978" fmla="*/ 370860 w 1619476"/>
                                    <a:gd name="csY1978" fmla="*/ 347491 h 693081"/>
                                    <a:gd name="csX1979" fmla="*/ 375075 w 1619476"/>
                                    <a:gd name="csY1979" fmla="*/ 352099 h 693081"/>
                                    <a:gd name="csX1980" fmla="*/ 374428 w 1619476"/>
                                    <a:gd name="csY1980" fmla="*/ 353356 h 693081"/>
                                    <a:gd name="csX1981" fmla="*/ 374504 w 1619476"/>
                                    <a:gd name="csY1981" fmla="*/ 352493 h 693081"/>
                                    <a:gd name="csX1982" fmla="*/ 371177 w 1619476"/>
                                    <a:gd name="csY1982" fmla="*/ 349078 h 693081"/>
                                    <a:gd name="csX1983" fmla="*/ 378401 w 1619476"/>
                                    <a:gd name="csY1983" fmla="*/ 346462 h 693081"/>
                                    <a:gd name="csX1984" fmla="*/ 375075 w 1619476"/>
                                    <a:gd name="csY1984" fmla="*/ 347021 h 693081"/>
                                    <a:gd name="csX1985" fmla="*/ 374186 w 1619476"/>
                                    <a:gd name="csY1985" fmla="*/ 346691 h 693081"/>
                                    <a:gd name="csX1986" fmla="*/ 376891 w 1619476"/>
                                    <a:gd name="csY1986" fmla="*/ 344875 h 693081"/>
                                    <a:gd name="csX1987" fmla="*/ 378236 w 1619476"/>
                                    <a:gd name="csY1987" fmla="*/ 344799 h 693081"/>
                                    <a:gd name="csX1988" fmla="*/ 382756 w 1619476"/>
                                    <a:gd name="csY1988" fmla="*/ 349954 h 693081"/>
                                    <a:gd name="csX1989" fmla="*/ 381969 w 1619476"/>
                                    <a:gd name="csY1989" fmla="*/ 351223 h 693081"/>
                                    <a:gd name="csX1990" fmla="*/ 382286 w 1619476"/>
                                    <a:gd name="csY1990" fmla="*/ 349636 h 693081"/>
                                    <a:gd name="csX1991" fmla="*/ 378401 w 1619476"/>
                                    <a:gd name="csY1991" fmla="*/ 346462 h 693081"/>
                                    <a:gd name="csX1992" fmla="*/ 390932 w 1619476"/>
                                    <a:gd name="csY1992" fmla="*/ 346221 h 693081"/>
                                    <a:gd name="csX1993" fmla="*/ 390145 w 1619476"/>
                                    <a:gd name="csY1993" fmla="*/ 347567 h 693081"/>
                                    <a:gd name="csX1994" fmla="*/ 387441 w 1619476"/>
                                    <a:gd name="csY1994" fmla="*/ 345269 h 693081"/>
                                    <a:gd name="csX1995" fmla="*/ 384826 w 1619476"/>
                                    <a:gd name="csY1995" fmla="*/ 345751 h 693081"/>
                                    <a:gd name="csX1996" fmla="*/ 384026 w 1619476"/>
                                    <a:gd name="csY1996" fmla="*/ 344634 h 693081"/>
                                    <a:gd name="csX1997" fmla="*/ 387847 w 1619476"/>
                                    <a:gd name="csY1997" fmla="*/ 343682 h 693081"/>
                                    <a:gd name="csX1998" fmla="*/ 390932 w 1619476"/>
                                    <a:gd name="csY1998" fmla="*/ 346221 h 693081"/>
                                    <a:gd name="csX1999" fmla="*/ 392354 w 1619476"/>
                                    <a:gd name="csY1999" fmla="*/ 340508 h 693081"/>
                                    <a:gd name="csX2000" fmla="*/ 391313 w 1619476"/>
                                    <a:gd name="csY2000" fmla="*/ 339810 h 693081"/>
                                    <a:gd name="csX2001" fmla="*/ 388241 w 1619476"/>
                                    <a:gd name="csY2001" fmla="*/ 337905 h 693081"/>
                                    <a:gd name="csX2002" fmla="*/ 384267 w 1619476"/>
                                    <a:gd name="csY2002" fmla="*/ 336788 h 693081"/>
                                    <a:gd name="csX2003" fmla="*/ 385054 w 1619476"/>
                                    <a:gd name="csY2003" fmla="*/ 336077 h 693081"/>
                                    <a:gd name="csX2004" fmla="*/ 391478 w 1619476"/>
                                    <a:gd name="csY2004" fmla="*/ 338604 h 693081"/>
                                    <a:gd name="csX2005" fmla="*/ 392354 w 1619476"/>
                                    <a:gd name="csY2005" fmla="*/ 340508 h 693081"/>
                                    <a:gd name="csX2006" fmla="*/ 397750 w 1619476"/>
                                    <a:gd name="csY2006" fmla="*/ 338134 h 693081"/>
                                    <a:gd name="csX2007" fmla="*/ 392278 w 1619476"/>
                                    <a:gd name="csY2007" fmla="*/ 335519 h 693081"/>
                                    <a:gd name="csX2008" fmla="*/ 393154 w 1619476"/>
                                    <a:gd name="csY2008" fmla="*/ 335277 h 693081"/>
                                    <a:gd name="csX2009" fmla="*/ 396315 w 1619476"/>
                                    <a:gd name="csY2009" fmla="*/ 335519 h 693081"/>
                                    <a:gd name="csX2010" fmla="*/ 398943 w 1619476"/>
                                    <a:gd name="csY2010" fmla="*/ 338058 h 693081"/>
                                    <a:gd name="csX2011" fmla="*/ 398867 w 1619476"/>
                                    <a:gd name="csY2011" fmla="*/ 339645 h 693081"/>
                                    <a:gd name="csX2012" fmla="*/ 397750 w 1619476"/>
                                    <a:gd name="csY2012" fmla="*/ 338134 h 693081"/>
                                    <a:gd name="csX2013" fmla="*/ 394411 w 1619476"/>
                                    <a:gd name="csY2013" fmla="*/ 342971 h 693081"/>
                                    <a:gd name="csX2014" fmla="*/ 393383 w 1619476"/>
                                    <a:gd name="csY2014" fmla="*/ 342971 h 693081"/>
                                    <a:gd name="csX2015" fmla="*/ 393700 w 1619476"/>
                                    <a:gd name="csY2015" fmla="*/ 341549 h 693081"/>
                                    <a:gd name="csX2016" fmla="*/ 394741 w 1619476"/>
                                    <a:gd name="csY2016" fmla="*/ 341460 h 693081"/>
                                    <a:gd name="csX2017" fmla="*/ 397674 w 1619476"/>
                                    <a:gd name="csY2017" fmla="*/ 346856 h 693081"/>
                                    <a:gd name="csX2018" fmla="*/ 397356 w 1619476"/>
                                    <a:gd name="csY2018" fmla="*/ 347656 h 693081"/>
                                    <a:gd name="csX2019" fmla="*/ 396798 w 1619476"/>
                                    <a:gd name="csY2019" fmla="*/ 347973 h 693081"/>
                                    <a:gd name="csX2020" fmla="*/ 396874 w 1619476"/>
                                    <a:gd name="csY2020" fmla="*/ 347262 h 693081"/>
                                    <a:gd name="csX2021" fmla="*/ 394411 w 1619476"/>
                                    <a:gd name="csY2021" fmla="*/ 342971 h 693081"/>
                                    <a:gd name="csX2022" fmla="*/ 353416 w 1619476"/>
                                    <a:gd name="csY2022" fmla="*/ 363119 h 693081"/>
                                    <a:gd name="csX2023" fmla="*/ 352857 w 1619476"/>
                                    <a:gd name="csY2023" fmla="*/ 362091 h 693081"/>
                                    <a:gd name="csX2024" fmla="*/ 345951 w 1619476"/>
                                    <a:gd name="csY2024" fmla="*/ 363602 h 693081"/>
                                    <a:gd name="csX2025" fmla="*/ 344592 w 1619476"/>
                                    <a:gd name="csY2025" fmla="*/ 363602 h 693081"/>
                                    <a:gd name="csX2026" fmla="*/ 351829 w 1619476"/>
                                    <a:gd name="csY2026" fmla="*/ 353204 h 693081"/>
                                    <a:gd name="csX2027" fmla="*/ 354597 w 1619476"/>
                                    <a:gd name="csY2027" fmla="*/ 352328 h 693081"/>
                                    <a:gd name="csX2028" fmla="*/ 356184 w 1619476"/>
                                    <a:gd name="csY2028" fmla="*/ 349801 h 693081"/>
                                    <a:gd name="csX2029" fmla="*/ 360081 w 1619476"/>
                                    <a:gd name="csY2029" fmla="*/ 346615 h 693081"/>
                                    <a:gd name="csX2030" fmla="*/ 361338 w 1619476"/>
                                    <a:gd name="csY2030" fmla="*/ 345663 h 693081"/>
                                    <a:gd name="csX2031" fmla="*/ 366810 w 1619476"/>
                                    <a:gd name="csY2031" fmla="*/ 341067 h 693081"/>
                                    <a:gd name="csX2032" fmla="*/ 370454 w 1619476"/>
                                    <a:gd name="csY2032" fmla="*/ 340762 h 693081"/>
                                    <a:gd name="csX2033" fmla="*/ 372282 w 1619476"/>
                                    <a:gd name="csY2033" fmla="*/ 338693 h 693081"/>
                                    <a:gd name="csX2034" fmla="*/ 377919 w 1619476"/>
                                    <a:gd name="csY2034" fmla="*/ 336712 h 693081"/>
                                    <a:gd name="csX2035" fmla="*/ 383873 w 1619476"/>
                                    <a:gd name="csY2035" fmla="*/ 338210 h 693081"/>
                                    <a:gd name="csX2036" fmla="*/ 385384 w 1619476"/>
                                    <a:gd name="csY2036" fmla="*/ 340508 h 693081"/>
                                    <a:gd name="csX2037" fmla="*/ 382845 w 1619476"/>
                                    <a:gd name="csY2037" fmla="*/ 339162 h 693081"/>
                                    <a:gd name="csX2038" fmla="*/ 375380 w 1619476"/>
                                    <a:gd name="csY2038" fmla="*/ 339480 h 693081"/>
                                    <a:gd name="csX2039" fmla="*/ 373006 w 1619476"/>
                                    <a:gd name="csY2039" fmla="*/ 340838 h 693081"/>
                                    <a:gd name="csX2040" fmla="*/ 375380 w 1619476"/>
                                    <a:gd name="csY2040" fmla="*/ 343530 h 693081"/>
                                    <a:gd name="csX2041" fmla="*/ 372282 w 1619476"/>
                                    <a:gd name="csY2041" fmla="*/ 342730 h 693081"/>
                                    <a:gd name="csX2042" fmla="*/ 365858 w 1619476"/>
                                    <a:gd name="csY2042" fmla="*/ 344076 h 693081"/>
                                    <a:gd name="csX2043" fmla="*/ 363788 w 1619476"/>
                                    <a:gd name="csY2043" fmla="*/ 345751 h 693081"/>
                                    <a:gd name="csX2044" fmla="*/ 366569 w 1619476"/>
                                    <a:gd name="csY2044" fmla="*/ 347173 h 693081"/>
                                    <a:gd name="csX2045" fmla="*/ 367521 w 1619476"/>
                                    <a:gd name="csY2045" fmla="*/ 347567 h 693081"/>
                                    <a:gd name="csX2046" fmla="*/ 364995 w 1619476"/>
                                    <a:gd name="csY2046" fmla="*/ 347567 h 693081"/>
                                    <a:gd name="csX2047" fmla="*/ 358329 w 1619476"/>
                                    <a:gd name="csY2047" fmla="*/ 350588 h 693081"/>
                                    <a:gd name="csX2048" fmla="*/ 357288 w 1619476"/>
                                    <a:gd name="csY2048" fmla="*/ 352099 h 693081"/>
                                    <a:gd name="csX2049" fmla="*/ 358164 w 1619476"/>
                                    <a:gd name="csY2049" fmla="*/ 352099 h 693081"/>
                                    <a:gd name="csX2050" fmla="*/ 359992 w 1619476"/>
                                    <a:gd name="csY2050" fmla="*/ 353356 h 693081"/>
                                    <a:gd name="csX2051" fmla="*/ 360310 w 1619476"/>
                                    <a:gd name="csY2051" fmla="*/ 354562 h 693081"/>
                                    <a:gd name="csX2052" fmla="*/ 358964 w 1619476"/>
                                    <a:gd name="csY2052" fmla="*/ 354156 h 693081"/>
                                    <a:gd name="csX2053" fmla="*/ 350788 w 1619476"/>
                                    <a:gd name="csY2053" fmla="*/ 356771 h 693081"/>
                                    <a:gd name="csX2054" fmla="*/ 348960 w 1619476"/>
                                    <a:gd name="csY2054" fmla="*/ 359704 h 693081"/>
                                    <a:gd name="csX2055" fmla="*/ 351118 w 1619476"/>
                                    <a:gd name="csY2055" fmla="*/ 359628 h 693081"/>
                                    <a:gd name="csX2056" fmla="*/ 353644 w 1619476"/>
                                    <a:gd name="csY2056" fmla="*/ 361304 h 693081"/>
                                    <a:gd name="csX2057" fmla="*/ 353416 w 1619476"/>
                                    <a:gd name="csY2057" fmla="*/ 363119 h 693081"/>
                                    <a:gd name="csX2058" fmla="*/ 350470 w 1619476"/>
                                    <a:gd name="csY2058" fmla="*/ 369061 h 693081"/>
                                    <a:gd name="csX2059" fmla="*/ 349366 w 1619476"/>
                                    <a:gd name="csY2059" fmla="*/ 369619 h 693081"/>
                                    <a:gd name="csX2060" fmla="*/ 348807 w 1619476"/>
                                    <a:gd name="csY2060" fmla="*/ 367804 h 693081"/>
                                    <a:gd name="csX2061" fmla="*/ 342929 w 1619476"/>
                                    <a:gd name="csY2061" fmla="*/ 367093 h 693081"/>
                                    <a:gd name="csX2062" fmla="*/ 349988 w 1619476"/>
                                    <a:gd name="csY2062" fmla="*/ 366458 h 693081"/>
                                    <a:gd name="csX2063" fmla="*/ 350470 w 1619476"/>
                                    <a:gd name="csY2063" fmla="*/ 369061 h 693081"/>
                                    <a:gd name="csX2064" fmla="*/ 438694 w 1619476"/>
                                    <a:gd name="csY2064" fmla="*/ 360745 h 693081"/>
                                    <a:gd name="csX2065" fmla="*/ 444560 w 1619476"/>
                                    <a:gd name="csY2065" fmla="*/ 352252 h 693081"/>
                                    <a:gd name="csX2066" fmla="*/ 443836 w 1619476"/>
                                    <a:gd name="csY2066" fmla="*/ 354397 h 693081"/>
                                    <a:gd name="csX2067" fmla="*/ 442097 w 1619476"/>
                                    <a:gd name="csY2067" fmla="*/ 357812 h 693081"/>
                                    <a:gd name="csX2068" fmla="*/ 438453 w 1619476"/>
                                    <a:gd name="csY2068" fmla="*/ 360986 h 693081"/>
                                    <a:gd name="csX2069" fmla="*/ 438694 w 1619476"/>
                                    <a:gd name="csY2069" fmla="*/ 360745 h 693081"/>
                                    <a:gd name="csX2070" fmla="*/ 449156 w 1619476"/>
                                    <a:gd name="csY2070" fmla="*/ 358434 h 693081"/>
                                    <a:gd name="csX2071" fmla="*/ 450908 w 1619476"/>
                                    <a:gd name="csY2071" fmla="*/ 354956 h 693081"/>
                                    <a:gd name="csX2072" fmla="*/ 451060 w 1619476"/>
                                    <a:gd name="csY2072" fmla="*/ 353762 h 693081"/>
                                    <a:gd name="csX2073" fmla="*/ 453371 w 1619476"/>
                                    <a:gd name="csY2073" fmla="*/ 352404 h 693081"/>
                                    <a:gd name="csX2074" fmla="*/ 452812 w 1619476"/>
                                    <a:gd name="csY2074" fmla="*/ 354397 h 693081"/>
                                    <a:gd name="csX2075" fmla="*/ 448673 w 1619476"/>
                                    <a:gd name="csY2075" fmla="*/ 359399 h 693081"/>
                                    <a:gd name="csX2076" fmla="*/ 449156 w 1619476"/>
                                    <a:gd name="csY2076" fmla="*/ 358434 h 693081"/>
                                    <a:gd name="csX2077" fmla="*/ 313652 w 1619476"/>
                                    <a:gd name="csY2077" fmla="*/ 382582 h 693081"/>
                                    <a:gd name="csX2078" fmla="*/ 321575 w 1619476"/>
                                    <a:gd name="csY2078" fmla="*/ 383915 h 693081"/>
                                    <a:gd name="csX2079" fmla="*/ 359624 w 1619476"/>
                                    <a:gd name="csY2079" fmla="*/ 375701 h 693081"/>
                                    <a:gd name="csX2080" fmla="*/ 359713 w 1619476"/>
                                    <a:gd name="csY2080" fmla="*/ 375701 h 693081"/>
                                    <a:gd name="csX2081" fmla="*/ 397813 w 1619476"/>
                                    <a:gd name="csY2081" fmla="*/ 383915 h 693081"/>
                                    <a:gd name="csX2082" fmla="*/ 405774 w 1619476"/>
                                    <a:gd name="csY2082" fmla="*/ 382582 h 693081"/>
                                    <a:gd name="csX2083" fmla="*/ 426201 w 1619476"/>
                                    <a:gd name="csY2083" fmla="*/ 377935 h 693081"/>
                                    <a:gd name="csX2084" fmla="*/ 423853 w 1619476"/>
                                    <a:gd name="csY2084" fmla="*/ 376932 h 693081"/>
                                    <a:gd name="csX2085" fmla="*/ 419879 w 1619476"/>
                                    <a:gd name="csY2085" fmla="*/ 377795 h 693081"/>
                                    <a:gd name="csX2086" fmla="*/ 414648 w 1619476"/>
                                    <a:gd name="csY2086" fmla="*/ 378113 h 693081"/>
                                    <a:gd name="csX2087" fmla="*/ 417416 w 1619476"/>
                                    <a:gd name="csY2087" fmla="*/ 376450 h 693081"/>
                                    <a:gd name="csX2088" fmla="*/ 420044 w 1619476"/>
                                    <a:gd name="csY2088" fmla="*/ 374622 h 693081"/>
                                    <a:gd name="csX2089" fmla="*/ 430201 w 1619476"/>
                                    <a:gd name="csY2089" fmla="*/ 375891 h 693081"/>
                                    <a:gd name="csX2090" fmla="*/ 431293 w 1619476"/>
                                    <a:gd name="csY2090" fmla="*/ 377580 h 693081"/>
                                    <a:gd name="csX2091" fmla="*/ 433311 w 1619476"/>
                                    <a:gd name="csY2091" fmla="*/ 377554 h 693081"/>
                                    <a:gd name="csX2092" fmla="*/ 442782 w 1619476"/>
                                    <a:gd name="csY2092" fmla="*/ 378316 h 693081"/>
                                    <a:gd name="csX2093" fmla="*/ 443201 w 1619476"/>
                                    <a:gd name="csY2093" fmla="*/ 378113 h 693081"/>
                                    <a:gd name="csX2094" fmla="*/ 447099 w 1619476"/>
                                    <a:gd name="csY2094" fmla="*/ 374622 h 693081"/>
                                    <a:gd name="csX2095" fmla="*/ 451060 w 1619476"/>
                                    <a:gd name="csY2095" fmla="*/ 369619 h 693081"/>
                                    <a:gd name="csX2096" fmla="*/ 453840 w 1619476"/>
                                    <a:gd name="csY2096" fmla="*/ 363437 h 693081"/>
                                    <a:gd name="csX2097" fmla="*/ 456062 w 1619476"/>
                                    <a:gd name="csY2097" fmla="*/ 359399 h 693081"/>
                                    <a:gd name="csX2098" fmla="*/ 457649 w 1619476"/>
                                    <a:gd name="csY2098" fmla="*/ 354638 h 693081"/>
                                    <a:gd name="csX2099" fmla="*/ 457091 w 1619476"/>
                                    <a:gd name="csY2099" fmla="*/ 345980 h 693081"/>
                                    <a:gd name="csX2100" fmla="*/ 456532 w 1619476"/>
                                    <a:gd name="csY2100" fmla="*/ 344710 h 693081"/>
                                    <a:gd name="csX2101" fmla="*/ 454704 w 1619476"/>
                                    <a:gd name="csY2101" fmla="*/ 347097 h 693081"/>
                                    <a:gd name="csX2102" fmla="*/ 447734 w 1619476"/>
                                    <a:gd name="csY2102" fmla="*/ 353521 h 693081"/>
                                    <a:gd name="csX2103" fmla="*/ 447010 w 1619476"/>
                                    <a:gd name="csY2103" fmla="*/ 354004 h 693081"/>
                                    <a:gd name="csX2104" fmla="*/ 447492 w 1619476"/>
                                    <a:gd name="csY2104" fmla="*/ 351858 h 693081"/>
                                    <a:gd name="csX2105" fmla="*/ 447810 w 1619476"/>
                                    <a:gd name="csY2105" fmla="*/ 349560 h 693081"/>
                                    <a:gd name="csX2106" fmla="*/ 447568 w 1619476"/>
                                    <a:gd name="csY2106" fmla="*/ 346221 h 693081"/>
                                    <a:gd name="csX2107" fmla="*/ 446058 w 1619476"/>
                                    <a:gd name="csY2107" fmla="*/ 348125 h 693081"/>
                                    <a:gd name="csX2108" fmla="*/ 444318 w 1619476"/>
                                    <a:gd name="csY2108" fmla="*/ 349319 h 693081"/>
                                    <a:gd name="csX2109" fmla="*/ 442490 w 1619476"/>
                                    <a:gd name="csY2109" fmla="*/ 350271 h 693081"/>
                                    <a:gd name="csX2110" fmla="*/ 442960 w 1619476"/>
                                    <a:gd name="csY2110" fmla="*/ 348367 h 693081"/>
                                    <a:gd name="csX2111" fmla="*/ 442401 w 1619476"/>
                                    <a:gd name="csY2111" fmla="*/ 343530 h 693081"/>
                                    <a:gd name="csX2112" fmla="*/ 440840 w 1619476"/>
                                    <a:gd name="csY2112" fmla="*/ 340597 h 693081"/>
                                    <a:gd name="csX2113" fmla="*/ 439799 w 1619476"/>
                                    <a:gd name="csY2113" fmla="*/ 340114 h 693081"/>
                                    <a:gd name="csX2114" fmla="*/ 439570 w 1619476"/>
                                    <a:gd name="csY2114" fmla="*/ 341549 h 693081"/>
                                    <a:gd name="csX2115" fmla="*/ 436549 w 1619476"/>
                                    <a:gd name="csY2115" fmla="*/ 345751 h 693081"/>
                                    <a:gd name="csX2116" fmla="*/ 436549 w 1619476"/>
                                    <a:gd name="csY2116" fmla="*/ 343682 h 693081"/>
                                    <a:gd name="csX2117" fmla="*/ 432499 w 1619476"/>
                                    <a:gd name="csY2117" fmla="*/ 334566 h 693081"/>
                                    <a:gd name="csX2118" fmla="*/ 431711 w 1619476"/>
                                    <a:gd name="csY2118" fmla="*/ 335519 h 693081"/>
                                    <a:gd name="csX2119" fmla="*/ 429248 w 1619476"/>
                                    <a:gd name="csY2119" fmla="*/ 341625 h 693081"/>
                                    <a:gd name="csX2120" fmla="*/ 428614 w 1619476"/>
                                    <a:gd name="csY2120" fmla="*/ 342260 h 693081"/>
                                    <a:gd name="csX2121" fmla="*/ 428614 w 1619476"/>
                                    <a:gd name="csY2121" fmla="*/ 339810 h 693081"/>
                                    <a:gd name="csX2122" fmla="*/ 428131 w 1619476"/>
                                    <a:gd name="csY2122" fmla="*/ 337271 h 693081"/>
                                    <a:gd name="csX2123" fmla="*/ 426633 w 1619476"/>
                                    <a:gd name="csY2123" fmla="*/ 335442 h 693081"/>
                                    <a:gd name="csX2124" fmla="*/ 426240 w 1619476"/>
                                    <a:gd name="csY2124" fmla="*/ 336712 h 693081"/>
                                    <a:gd name="csX2125" fmla="*/ 425198 w 1619476"/>
                                    <a:gd name="csY2125" fmla="*/ 338058 h 693081"/>
                                    <a:gd name="csX2126" fmla="*/ 425198 w 1619476"/>
                                    <a:gd name="csY2126" fmla="*/ 336560 h 693081"/>
                                    <a:gd name="csX2127" fmla="*/ 421313 w 1619476"/>
                                    <a:gd name="csY2127" fmla="*/ 328536 h 693081"/>
                                    <a:gd name="csX2128" fmla="*/ 418698 w 1619476"/>
                                    <a:gd name="csY2128" fmla="*/ 326555 h 693081"/>
                                    <a:gd name="csX2129" fmla="*/ 418457 w 1619476"/>
                                    <a:gd name="csY2129" fmla="*/ 328942 h 693081"/>
                                    <a:gd name="csX2130" fmla="*/ 418140 w 1619476"/>
                                    <a:gd name="csY2130" fmla="*/ 330605 h 693081"/>
                                    <a:gd name="csX2131" fmla="*/ 417505 w 1619476"/>
                                    <a:gd name="csY2131" fmla="*/ 331710 h 693081"/>
                                    <a:gd name="csX2132" fmla="*/ 415435 w 1619476"/>
                                    <a:gd name="csY2132" fmla="*/ 330199 h 693081"/>
                                    <a:gd name="csX2133" fmla="*/ 413379 w 1619476"/>
                                    <a:gd name="csY2133" fmla="*/ 330834 h 693081"/>
                                    <a:gd name="csX2134" fmla="*/ 414102 w 1619476"/>
                                    <a:gd name="csY2134" fmla="*/ 328371 h 693081"/>
                                    <a:gd name="csX2135" fmla="*/ 411639 w 1619476"/>
                                    <a:gd name="csY2135" fmla="*/ 320271 h 693081"/>
                                    <a:gd name="csX2136" fmla="*/ 409659 w 1619476"/>
                                    <a:gd name="csY2136" fmla="*/ 318532 h 693081"/>
                                    <a:gd name="csX2137" fmla="*/ 408859 w 1619476"/>
                                    <a:gd name="csY2137" fmla="*/ 320436 h 693081"/>
                                    <a:gd name="csX2138" fmla="*/ 407196 w 1619476"/>
                                    <a:gd name="csY2138" fmla="*/ 324245 h 693081"/>
                                    <a:gd name="csX2139" fmla="*/ 406002 w 1619476"/>
                                    <a:gd name="csY2139" fmla="*/ 325679 h 693081"/>
                                    <a:gd name="csX2140" fmla="*/ 405850 w 1619476"/>
                                    <a:gd name="csY2140" fmla="*/ 323229 h 693081"/>
                                    <a:gd name="csX2141" fmla="*/ 397674 w 1619476"/>
                                    <a:gd name="csY2141" fmla="*/ 315129 h 693081"/>
                                    <a:gd name="csX2142" fmla="*/ 396011 w 1619476"/>
                                    <a:gd name="csY2142" fmla="*/ 315129 h 693081"/>
                                    <a:gd name="csX2143" fmla="*/ 396874 w 1619476"/>
                                    <a:gd name="csY2143" fmla="*/ 316868 h 693081"/>
                                    <a:gd name="csX2144" fmla="*/ 394500 w 1619476"/>
                                    <a:gd name="csY2144" fmla="*/ 323140 h 693081"/>
                                    <a:gd name="csX2145" fmla="*/ 392507 w 1619476"/>
                                    <a:gd name="csY2145" fmla="*/ 323699 h 693081"/>
                                    <a:gd name="csX2146" fmla="*/ 392037 w 1619476"/>
                                    <a:gd name="csY2146" fmla="*/ 322340 h 693081"/>
                                    <a:gd name="csX2147" fmla="*/ 383556 w 1619476"/>
                                    <a:gd name="csY2147" fmla="*/ 317821 h 693081"/>
                                    <a:gd name="csX2148" fmla="*/ 382375 w 1619476"/>
                                    <a:gd name="csY2148" fmla="*/ 318138 h 693081"/>
                                    <a:gd name="csX2149" fmla="*/ 383632 w 1619476"/>
                                    <a:gd name="csY2149" fmla="*/ 318938 h 693081"/>
                                    <a:gd name="csX2150" fmla="*/ 381652 w 1619476"/>
                                    <a:gd name="csY2150" fmla="*/ 324486 h 693081"/>
                                    <a:gd name="csX2151" fmla="*/ 373552 w 1619476"/>
                                    <a:gd name="csY2151" fmla="*/ 327825 h 693081"/>
                                    <a:gd name="csX2152" fmla="*/ 351346 w 1619476"/>
                                    <a:gd name="csY2152" fmla="*/ 339962 h 693081"/>
                                    <a:gd name="csX2153" fmla="*/ 336518 w 1619476"/>
                                    <a:gd name="csY2153" fmla="*/ 359552 h 693081"/>
                                    <a:gd name="csX2154" fmla="*/ 322552 w 1619476"/>
                                    <a:gd name="csY2154" fmla="*/ 368832 h 693081"/>
                                    <a:gd name="csX2155" fmla="*/ 313982 w 1619476"/>
                                    <a:gd name="csY2155" fmla="*/ 357888 h 693081"/>
                                    <a:gd name="csX2156" fmla="*/ 316598 w 1619476"/>
                                    <a:gd name="csY2156" fmla="*/ 343199 h 693081"/>
                                    <a:gd name="csX2157" fmla="*/ 326767 w 1619476"/>
                                    <a:gd name="csY2157" fmla="*/ 309860 h 693081"/>
                                    <a:gd name="csX2158" fmla="*/ 334461 w 1619476"/>
                                    <a:gd name="csY2158" fmla="*/ 276407 h 693081"/>
                                    <a:gd name="csX2159" fmla="*/ 330322 w 1619476"/>
                                    <a:gd name="csY2159" fmla="*/ 231286 h 693081"/>
                                    <a:gd name="csX2160" fmla="*/ 321828 w 1619476"/>
                                    <a:gd name="csY2160" fmla="*/ 226602 h 693081"/>
                                    <a:gd name="csX2161" fmla="*/ 306682 w 1619476"/>
                                    <a:gd name="csY2161" fmla="*/ 236187 h 693081"/>
                                    <a:gd name="csX2162" fmla="*/ 305654 w 1619476"/>
                                    <a:gd name="csY2162" fmla="*/ 238409 h 693081"/>
                                    <a:gd name="csX2163" fmla="*/ 307406 w 1619476"/>
                                    <a:gd name="csY2163" fmla="*/ 239678 h 693081"/>
                                    <a:gd name="csX2164" fmla="*/ 307876 w 1619476"/>
                                    <a:gd name="csY2164" fmla="*/ 244846 h 693081"/>
                                    <a:gd name="csX2165" fmla="*/ 308993 w 1619476"/>
                                    <a:gd name="csY2165" fmla="*/ 247385 h 693081"/>
                                    <a:gd name="csX2166" fmla="*/ 307952 w 1619476"/>
                                    <a:gd name="csY2166" fmla="*/ 245950 h 693081"/>
                                    <a:gd name="csX2167" fmla="*/ 307241 w 1619476"/>
                                    <a:gd name="csY2167" fmla="*/ 240948 h 693081"/>
                                    <a:gd name="csX2168" fmla="*/ 305489 w 1619476"/>
                                    <a:gd name="csY2168" fmla="*/ 239221 h 693081"/>
                                    <a:gd name="csX2169" fmla="*/ 304702 w 1619476"/>
                                    <a:gd name="csY2169" fmla="*/ 240719 h 693081"/>
                                    <a:gd name="csX2170" fmla="*/ 299382 w 1619476"/>
                                    <a:gd name="csY2170" fmla="*/ 245874 h 693081"/>
                                    <a:gd name="csX2171" fmla="*/ 292399 w 1619476"/>
                                    <a:gd name="csY2171" fmla="*/ 253326 h 693081"/>
                                    <a:gd name="csX2172" fmla="*/ 292717 w 1619476"/>
                                    <a:gd name="csY2172" fmla="*/ 255789 h 693081"/>
                                    <a:gd name="csX2173" fmla="*/ 294469 w 1619476"/>
                                    <a:gd name="csY2173" fmla="*/ 254926 h 693081"/>
                                    <a:gd name="csX2174" fmla="*/ 296691 w 1619476"/>
                                    <a:gd name="csY2174" fmla="*/ 254050 h 693081"/>
                                    <a:gd name="csX2175" fmla="*/ 306124 w 1619476"/>
                                    <a:gd name="csY2175" fmla="*/ 249848 h 693081"/>
                                    <a:gd name="csX2176" fmla="*/ 311989 w 1619476"/>
                                    <a:gd name="csY2176" fmla="*/ 247537 h 693081"/>
                                    <a:gd name="csX2177" fmla="*/ 317816 w 1619476"/>
                                    <a:gd name="csY2177" fmla="*/ 246674 h 693081"/>
                                    <a:gd name="csX2178" fmla="*/ 321828 w 1619476"/>
                                    <a:gd name="csY2178" fmla="*/ 244846 h 693081"/>
                                    <a:gd name="csX2179" fmla="*/ 325091 w 1619476"/>
                                    <a:gd name="csY2179" fmla="*/ 248019 h 693081"/>
                                    <a:gd name="csX2180" fmla="*/ 325650 w 1619476"/>
                                    <a:gd name="csY2180" fmla="*/ 252615 h 693081"/>
                                    <a:gd name="csX2181" fmla="*/ 325002 w 1619476"/>
                                    <a:gd name="csY2181" fmla="*/ 259915 h 693081"/>
                                    <a:gd name="csX2182" fmla="*/ 323974 w 1619476"/>
                                    <a:gd name="csY2182" fmla="*/ 266885 h 693081"/>
                                    <a:gd name="csX2183" fmla="*/ 300664 w 1619476"/>
                                    <a:gd name="csY2183" fmla="*/ 335201 h 693081"/>
                                    <a:gd name="csX2184" fmla="*/ 289466 w 1619476"/>
                                    <a:gd name="csY2184" fmla="*/ 363843 h 693081"/>
                                    <a:gd name="csX2185" fmla="*/ 290063 w 1619476"/>
                                    <a:gd name="csY2185" fmla="*/ 377681 h 693081"/>
                                    <a:gd name="csX2186" fmla="*/ 313652 w 1619476"/>
                                    <a:gd name="csY2186" fmla="*/ 382582 h 693081"/>
                                    <a:gd name="csX2187" fmla="*/ 313817 w 1619476"/>
                                    <a:gd name="csY2187" fmla="*/ 235209 h 693081"/>
                                    <a:gd name="csX2188" fmla="*/ 312802 w 1619476"/>
                                    <a:gd name="csY2188" fmla="*/ 236225 h 693081"/>
                                    <a:gd name="csX2189" fmla="*/ 311799 w 1619476"/>
                                    <a:gd name="csY2189" fmla="*/ 235209 h 693081"/>
                                    <a:gd name="csX2190" fmla="*/ 312802 w 1619476"/>
                                    <a:gd name="csY2190" fmla="*/ 234194 h 693081"/>
                                    <a:gd name="csX2191" fmla="*/ 313817 w 1619476"/>
                                    <a:gd name="csY2191" fmla="*/ 235209 h 693081"/>
                                    <a:gd name="csX2192" fmla="*/ 59645 w 1619476"/>
                                    <a:gd name="csY2192" fmla="*/ 496983 h 693081"/>
                                    <a:gd name="csX2193" fmla="*/ 66552 w 1619476"/>
                                    <a:gd name="csY2193" fmla="*/ 495929 h 693081"/>
                                    <a:gd name="csX2194" fmla="*/ 64355 w 1619476"/>
                                    <a:gd name="csY2194" fmla="*/ 497478 h 693081"/>
                                    <a:gd name="csX2195" fmla="*/ 42112 w 1619476"/>
                                    <a:gd name="csY2195" fmla="*/ 498824 h 693081"/>
                                    <a:gd name="csX2196" fmla="*/ 59645 w 1619476"/>
                                    <a:gd name="csY2196" fmla="*/ 496983 h 693081"/>
                                    <a:gd name="csX2197" fmla="*/ 88338 w 1619476"/>
                                    <a:gd name="csY2197" fmla="*/ 491549 h 693081"/>
                                    <a:gd name="csX2198" fmla="*/ 111902 w 1619476"/>
                                    <a:gd name="csY2198" fmla="*/ 475591 h 693081"/>
                                    <a:gd name="csX2199" fmla="*/ 112321 w 1619476"/>
                                    <a:gd name="csY2199" fmla="*/ 475388 h 693081"/>
                                    <a:gd name="csX2200" fmla="*/ 109413 w 1619476"/>
                                    <a:gd name="csY2200" fmla="*/ 481761 h 693081"/>
                                    <a:gd name="csX2201" fmla="*/ 90560 w 1619476"/>
                                    <a:gd name="csY2201" fmla="*/ 494101 h 693081"/>
                                    <a:gd name="csX2202" fmla="*/ 84796 w 1619476"/>
                                    <a:gd name="csY2202" fmla="*/ 495510 h 693081"/>
                                    <a:gd name="csX2203" fmla="*/ 69574 w 1619476"/>
                                    <a:gd name="csY2203" fmla="*/ 496970 h 693081"/>
                                    <a:gd name="csX2204" fmla="*/ 88338 w 1619476"/>
                                    <a:gd name="csY2204" fmla="*/ 491549 h 693081"/>
                                    <a:gd name="csX2205" fmla="*/ 118262 w 1619476"/>
                                    <a:gd name="csY2205" fmla="*/ 472887 h 693081"/>
                                    <a:gd name="csX2206" fmla="*/ 120548 w 1619476"/>
                                    <a:gd name="csY2206" fmla="*/ 466006 h 693081"/>
                                    <a:gd name="csX2207" fmla="*/ 122439 w 1619476"/>
                                    <a:gd name="csY2207" fmla="*/ 456814 h 693081"/>
                                    <a:gd name="csX2208" fmla="*/ 125867 w 1619476"/>
                                    <a:gd name="csY2208" fmla="*/ 439522 h 693081"/>
                                    <a:gd name="csX2209" fmla="*/ 128889 w 1619476"/>
                                    <a:gd name="csY2209" fmla="*/ 404380 h 693081"/>
                                    <a:gd name="csX2210" fmla="*/ 129206 w 1619476"/>
                                    <a:gd name="csY2210" fmla="*/ 400724 h 693081"/>
                                    <a:gd name="csX2211" fmla="*/ 130565 w 1619476"/>
                                    <a:gd name="csY2211" fmla="*/ 397296 h 693081"/>
                                    <a:gd name="csX2212" fmla="*/ 132025 w 1619476"/>
                                    <a:gd name="csY2212" fmla="*/ 395620 h 693081"/>
                                    <a:gd name="csX2213" fmla="*/ 130146 w 1619476"/>
                                    <a:gd name="csY2213" fmla="*/ 417305 h 693081"/>
                                    <a:gd name="csX2214" fmla="*/ 129371 w 1619476"/>
                                    <a:gd name="csY2214" fmla="*/ 426585 h 693081"/>
                                    <a:gd name="csX2215" fmla="*/ 129105 w 1619476"/>
                                    <a:gd name="csY2215" fmla="*/ 432006 h 693081"/>
                                    <a:gd name="csX2216" fmla="*/ 127848 w 1619476"/>
                                    <a:gd name="csY2216" fmla="*/ 445667 h 693081"/>
                                    <a:gd name="csX2217" fmla="*/ 128102 w 1619476"/>
                                    <a:gd name="csY2217" fmla="*/ 446607 h 693081"/>
                                    <a:gd name="csX2218" fmla="*/ 128889 w 1619476"/>
                                    <a:gd name="csY2218" fmla="*/ 444639 h 693081"/>
                                    <a:gd name="csX2219" fmla="*/ 129841 w 1619476"/>
                                    <a:gd name="csY2219" fmla="*/ 437745 h 693081"/>
                                    <a:gd name="csX2220" fmla="*/ 130819 w 1619476"/>
                                    <a:gd name="csY2220" fmla="*/ 426852 h 693081"/>
                                    <a:gd name="csX2221" fmla="*/ 131238 w 1619476"/>
                                    <a:gd name="csY2221" fmla="*/ 422320 h 693081"/>
                                    <a:gd name="csX2222" fmla="*/ 131517 w 1619476"/>
                                    <a:gd name="csY2222" fmla="*/ 420136 h 693081"/>
                                    <a:gd name="csX2223" fmla="*/ 132342 w 1619476"/>
                                    <a:gd name="csY2223" fmla="*/ 413445 h 693081"/>
                                    <a:gd name="csX2224" fmla="*/ 136405 w 1619476"/>
                                    <a:gd name="csY2224" fmla="*/ 395620 h 693081"/>
                                    <a:gd name="csX2225" fmla="*/ 138487 w 1619476"/>
                                    <a:gd name="csY2225" fmla="*/ 390618 h 693081"/>
                                    <a:gd name="csX2226" fmla="*/ 138703 w 1619476"/>
                                    <a:gd name="csY2226" fmla="*/ 390415 h 693081"/>
                                    <a:gd name="csX2227" fmla="*/ 135668 w 1619476"/>
                                    <a:gd name="csY2227" fmla="*/ 406894 h 693081"/>
                                    <a:gd name="csX2228" fmla="*/ 125042 w 1619476"/>
                                    <a:gd name="csY2228" fmla="*/ 474029 h 693081"/>
                                    <a:gd name="csX2229" fmla="*/ 113666 w 1619476"/>
                                    <a:gd name="csY2229" fmla="*/ 491118 h 693081"/>
                                    <a:gd name="csX2230" fmla="*/ 105440 w 1619476"/>
                                    <a:gd name="csY2230" fmla="*/ 497174 h 693081"/>
                                    <a:gd name="csX2231" fmla="*/ 70513 w 1619476"/>
                                    <a:gd name="csY2231" fmla="*/ 502493 h 693081"/>
                                    <a:gd name="csX2232" fmla="*/ 97720 w 1619476"/>
                                    <a:gd name="csY2232" fmla="*/ 495409 h 693081"/>
                                    <a:gd name="csX2233" fmla="*/ 104652 w 1619476"/>
                                    <a:gd name="csY2233" fmla="*/ 491397 h 693081"/>
                                    <a:gd name="csX2234" fmla="*/ 105935 w 1619476"/>
                                    <a:gd name="csY2234" fmla="*/ 490293 h 693081"/>
                                    <a:gd name="csX2235" fmla="*/ 107420 w 1619476"/>
                                    <a:gd name="csY2235" fmla="*/ 488922 h 693081"/>
                                    <a:gd name="csX2236" fmla="*/ 118262 w 1619476"/>
                                    <a:gd name="csY2236" fmla="*/ 472887 h 693081"/>
                                    <a:gd name="csX2237" fmla="*/ 129739 w 1619476"/>
                                    <a:gd name="csY2237" fmla="*/ 381972 h 693081"/>
                                    <a:gd name="csX2238" fmla="*/ 130260 w 1619476"/>
                                    <a:gd name="csY2238" fmla="*/ 376335 h 693081"/>
                                    <a:gd name="csX2239" fmla="*/ 130260 w 1619476"/>
                                    <a:gd name="csY2239" fmla="*/ 376120 h 693081"/>
                                    <a:gd name="csX2240" fmla="*/ 130463 w 1619476"/>
                                    <a:gd name="csY2240" fmla="*/ 376120 h 693081"/>
                                    <a:gd name="csX2241" fmla="*/ 131199 w 1619476"/>
                                    <a:gd name="csY2241" fmla="*/ 382798 h 693081"/>
                                    <a:gd name="csX2242" fmla="*/ 131720 w 1619476"/>
                                    <a:gd name="csY2242" fmla="*/ 390199 h 693081"/>
                                    <a:gd name="csX2243" fmla="*/ 130146 w 1619476"/>
                                    <a:gd name="csY2243" fmla="*/ 393640 h 693081"/>
                                    <a:gd name="csX2244" fmla="*/ 129739 w 1619476"/>
                                    <a:gd name="csY2244" fmla="*/ 390923 h 693081"/>
                                    <a:gd name="csX2245" fmla="*/ 129739 w 1619476"/>
                                    <a:gd name="csY2245" fmla="*/ 381972 h 693081"/>
                                    <a:gd name="csX2246" fmla="*/ 129739 w 1619476"/>
                                    <a:gd name="csY2246" fmla="*/ 369759 h 693081"/>
                                    <a:gd name="csX2247" fmla="*/ 133383 w 1619476"/>
                                    <a:gd name="csY2247" fmla="*/ 370178 h 693081"/>
                                    <a:gd name="csX2248" fmla="*/ 133586 w 1619476"/>
                                    <a:gd name="csY2248" fmla="*/ 370914 h 693081"/>
                                    <a:gd name="csX2249" fmla="*/ 134627 w 1619476"/>
                                    <a:gd name="csY2249" fmla="*/ 371232 h 693081"/>
                                    <a:gd name="csX2250" fmla="*/ 136087 w 1619476"/>
                                    <a:gd name="csY2250" fmla="*/ 372997 h 693081"/>
                                    <a:gd name="csX2251" fmla="*/ 140988 w 1619476"/>
                                    <a:gd name="csY2251" fmla="*/ 375180 h 693081"/>
                                    <a:gd name="csX2252" fmla="*/ 141508 w 1619476"/>
                                    <a:gd name="csY2252" fmla="*/ 376755 h 693081"/>
                                    <a:gd name="csX2253" fmla="*/ 137243 w 1619476"/>
                                    <a:gd name="csY2253" fmla="*/ 377694 h 693081"/>
                                    <a:gd name="csX2254" fmla="*/ 134005 w 1619476"/>
                                    <a:gd name="csY2254" fmla="*/ 374977 h 693081"/>
                                    <a:gd name="csX2255" fmla="*/ 129511 w 1619476"/>
                                    <a:gd name="csY2255" fmla="*/ 370483 h 693081"/>
                                    <a:gd name="csX2256" fmla="*/ 129739 w 1619476"/>
                                    <a:gd name="csY2256" fmla="*/ 369759 h 693081"/>
                                    <a:gd name="csX2257" fmla="*/ 145584 w 1619476"/>
                                    <a:gd name="csY2257" fmla="*/ 380398 h 693081"/>
                                    <a:gd name="csX2258" fmla="*/ 147869 w 1619476"/>
                                    <a:gd name="csY2258" fmla="*/ 383217 h 693081"/>
                                    <a:gd name="csX2259" fmla="*/ 150167 w 1619476"/>
                                    <a:gd name="csY2259" fmla="*/ 384359 h 693081"/>
                                    <a:gd name="csX2260" fmla="*/ 153405 w 1619476"/>
                                    <a:gd name="csY2260" fmla="*/ 384461 h 693081"/>
                                    <a:gd name="csX2261" fmla="*/ 153405 w 1619476"/>
                                    <a:gd name="csY2261" fmla="*/ 388638 h 693081"/>
                                    <a:gd name="csX2262" fmla="*/ 147983 w 1619476"/>
                                    <a:gd name="csY2262" fmla="*/ 391240 h 693081"/>
                                    <a:gd name="csX2263" fmla="*/ 146104 w 1619476"/>
                                    <a:gd name="csY2263" fmla="*/ 388536 h 693081"/>
                                    <a:gd name="csX2264" fmla="*/ 139744 w 1619476"/>
                                    <a:gd name="csY2264" fmla="*/ 381236 h 693081"/>
                                    <a:gd name="csX2265" fmla="*/ 139744 w 1619476"/>
                                    <a:gd name="csY2265" fmla="*/ 381211 h 693081"/>
                                    <a:gd name="csX2266" fmla="*/ 140137 w 1619476"/>
                                    <a:gd name="csY2266" fmla="*/ 381135 h 693081"/>
                                    <a:gd name="csX2267" fmla="*/ 145584 w 1619476"/>
                                    <a:gd name="csY2267" fmla="*/ 380398 h 693081"/>
                                    <a:gd name="csX2268" fmla="*/ 142448 w 1619476"/>
                                    <a:gd name="csY2268" fmla="*/ 291452 h 693081"/>
                                    <a:gd name="csX2269" fmla="*/ 158724 w 1619476"/>
                                    <a:gd name="csY2269" fmla="*/ 290830 h 693081"/>
                                    <a:gd name="csX2270" fmla="*/ 164666 w 1619476"/>
                                    <a:gd name="csY2270" fmla="*/ 291985 h 693081"/>
                                    <a:gd name="csX2271" fmla="*/ 174670 w 1619476"/>
                                    <a:gd name="csY2271" fmla="*/ 299907 h 693081"/>
                                    <a:gd name="csX2272" fmla="*/ 176854 w 1619476"/>
                                    <a:gd name="csY2272" fmla="*/ 302510 h 693081"/>
                                    <a:gd name="csX2273" fmla="*/ 178111 w 1619476"/>
                                    <a:gd name="csY2273" fmla="*/ 298549 h 693081"/>
                                    <a:gd name="csX2274" fmla="*/ 169871 w 1619476"/>
                                    <a:gd name="csY2274" fmla="*/ 284990 h 693081"/>
                                    <a:gd name="csX2275" fmla="*/ 172690 w 1619476"/>
                                    <a:gd name="csY2275" fmla="*/ 283644 h 693081"/>
                                    <a:gd name="csX2276" fmla="*/ 181551 w 1619476"/>
                                    <a:gd name="csY2276" fmla="*/ 281663 h 693081"/>
                                    <a:gd name="csX2277" fmla="*/ 180726 w 1619476"/>
                                    <a:gd name="csY2277" fmla="*/ 278642 h 693081"/>
                                    <a:gd name="csX2278" fmla="*/ 182085 w 1619476"/>
                                    <a:gd name="csY2278" fmla="*/ 275925 h 693081"/>
                                    <a:gd name="csX2279" fmla="*/ 184154 w 1619476"/>
                                    <a:gd name="csY2279" fmla="*/ 275506 h 693081"/>
                                    <a:gd name="csX2280" fmla="*/ 190629 w 1619476"/>
                                    <a:gd name="csY2280" fmla="*/ 251524 h 693081"/>
                                    <a:gd name="csX2281" fmla="*/ 192076 w 1619476"/>
                                    <a:gd name="csY2281" fmla="*/ 244757 h 693081"/>
                                    <a:gd name="csX2282" fmla="*/ 195631 w 1619476"/>
                                    <a:gd name="csY2282" fmla="*/ 244541 h 693081"/>
                                    <a:gd name="csX2283" fmla="*/ 199059 w 1619476"/>
                                    <a:gd name="csY2283" fmla="*/ 244541 h 693081"/>
                                    <a:gd name="csX2284" fmla="*/ 198437 w 1619476"/>
                                    <a:gd name="csY2284" fmla="*/ 249746 h 693081"/>
                                    <a:gd name="csX2285" fmla="*/ 196672 w 1619476"/>
                                    <a:gd name="csY2285" fmla="*/ 265184 h 693081"/>
                                    <a:gd name="csX2286" fmla="*/ 194692 w 1619476"/>
                                    <a:gd name="csY2286" fmla="*/ 300542 h 693081"/>
                                    <a:gd name="csX2287" fmla="*/ 191150 w 1619476"/>
                                    <a:gd name="csY2287" fmla="*/ 329412 h 693081"/>
                                    <a:gd name="csX2288" fmla="*/ 191213 w 1619476"/>
                                    <a:gd name="csY2288" fmla="*/ 329425 h 693081"/>
                                    <a:gd name="csX2289" fmla="*/ 191099 w 1619476"/>
                                    <a:gd name="csY2289" fmla="*/ 330098 h 693081"/>
                                    <a:gd name="csX2290" fmla="*/ 191200 w 1619476"/>
                                    <a:gd name="csY2290" fmla="*/ 330275 h 693081"/>
                                    <a:gd name="csX2291" fmla="*/ 191226 w 1619476"/>
                                    <a:gd name="csY2291" fmla="*/ 330275 h 693081"/>
                                    <a:gd name="csX2292" fmla="*/ 191378 w 1619476"/>
                                    <a:gd name="csY2292" fmla="*/ 330148 h 693081"/>
                                    <a:gd name="csX2293" fmla="*/ 191492 w 1619476"/>
                                    <a:gd name="csY2293" fmla="*/ 329488 h 693081"/>
                                    <a:gd name="csX2294" fmla="*/ 195530 w 1619476"/>
                                    <a:gd name="csY2294" fmla="*/ 308566 h 693081"/>
                                    <a:gd name="csX2295" fmla="*/ 196152 w 1619476"/>
                                    <a:gd name="csY2295" fmla="*/ 305430 h 693081"/>
                                    <a:gd name="csX2296" fmla="*/ 197078 w 1619476"/>
                                    <a:gd name="csY2296" fmla="*/ 307207 h 693081"/>
                                    <a:gd name="csX2297" fmla="*/ 201154 w 1619476"/>
                                    <a:gd name="csY2297" fmla="*/ 322010 h 693081"/>
                                    <a:gd name="csX2298" fmla="*/ 202512 w 1619476"/>
                                    <a:gd name="csY2298" fmla="*/ 344850 h 693081"/>
                                    <a:gd name="csX2299" fmla="*/ 200532 w 1619476"/>
                                    <a:gd name="csY2299" fmla="*/ 360796 h 693081"/>
                                    <a:gd name="csX2300" fmla="*/ 197193 w 1619476"/>
                                    <a:gd name="csY2300" fmla="*/ 369543 h 693081"/>
                                    <a:gd name="csX2301" fmla="*/ 192292 w 1619476"/>
                                    <a:gd name="csY2301" fmla="*/ 382899 h 693081"/>
                                    <a:gd name="csX2302" fmla="*/ 190210 w 1619476"/>
                                    <a:gd name="csY2302" fmla="*/ 397702 h 693081"/>
                                    <a:gd name="csX2303" fmla="*/ 190286 w 1619476"/>
                                    <a:gd name="csY2303" fmla="*/ 397677 h 693081"/>
                                    <a:gd name="csX2304" fmla="*/ 190223 w 1619476"/>
                                    <a:gd name="csY2304" fmla="*/ 397893 h 693081"/>
                                    <a:gd name="csX2305" fmla="*/ 190286 w 1619476"/>
                                    <a:gd name="csY2305" fmla="*/ 398045 h 693081"/>
                                    <a:gd name="csX2306" fmla="*/ 190210 w 1619476"/>
                                    <a:gd name="csY2306" fmla="*/ 398020 h 693081"/>
                                    <a:gd name="csX2307" fmla="*/ 184573 w 1619476"/>
                                    <a:gd name="csY2307" fmla="*/ 444943 h 693081"/>
                                    <a:gd name="csX2308" fmla="*/ 184053 w 1619476"/>
                                    <a:gd name="csY2308" fmla="*/ 456192 h 693081"/>
                                    <a:gd name="csX2309" fmla="*/ 189169 w 1619476"/>
                                    <a:gd name="csY2309" fmla="*/ 464126 h 693081"/>
                                    <a:gd name="csX2310" fmla="*/ 241400 w 1619476"/>
                                    <a:gd name="csY2310" fmla="*/ 474550 h 693081"/>
                                    <a:gd name="csX2311" fmla="*/ 231294 w 1619476"/>
                                    <a:gd name="csY2311" fmla="*/ 475388 h 693081"/>
                                    <a:gd name="csX2312" fmla="*/ 231294 w 1619476"/>
                                    <a:gd name="csY2312" fmla="*/ 475426 h 693081"/>
                                    <a:gd name="csX2313" fmla="*/ 231053 w 1619476"/>
                                    <a:gd name="csY2313" fmla="*/ 475400 h 693081"/>
                                    <a:gd name="csX2314" fmla="*/ 230888 w 1619476"/>
                                    <a:gd name="csY2314" fmla="*/ 475413 h 693081"/>
                                    <a:gd name="csX2315" fmla="*/ 230748 w 1619476"/>
                                    <a:gd name="csY2315" fmla="*/ 475629 h 693081"/>
                                    <a:gd name="csX2316" fmla="*/ 230951 w 1619476"/>
                                    <a:gd name="csY2316" fmla="*/ 475756 h 693081"/>
                                    <a:gd name="csX2317" fmla="*/ 231053 w 1619476"/>
                                    <a:gd name="csY2317" fmla="*/ 475756 h 693081"/>
                                    <a:gd name="csX2318" fmla="*/ 231205 w 1619476"/>
                                    <a:gd name="csY2318" fmla="*/ 475781 h 693081"/>
                                    <a:gd name="csX2319" fmla="*/ 231180 w 1619476"/>
                                    <a:gd name="csY2319" fmla="*/ 475806 h 693081"/>
                                    <a:gd name="csX2320" fmla="*/ 243482 w 1619476"/>
                                    <a:gd name="csY2320" fmla="*/ 476949 h 693081"/>
                                    <a:gd name="csX2321" fmla="*/ 232741 w 1619476"/>
                                    <a:gd name="csY2321" fmla="*/ 478092 h 693081"/>
                                    <a:gd name="csX2322" fmla="*/ 232386 w 1619476"/>
                                    <a:gd name="csY2322" fmla="*/ 478092 h 693081"/>
                                    <a:gd name="csX2323" fmla="*/ 232272 w 1619476"/>
                                    <a:gd name="csY2323" fmla="*/ 478193 h 693081"/>
                                    <a:gd name="csX2324" fmla="*/ 232386 w 1619476"/>
                                    <a:gd name="csY2324" fmla="*/ 478308 h 693081"/>
                                    <a:gd name="csX2325" fmla="*/ 232741 w 1619476"/>
                                    <a:gd name="csY2325" fmla="*/ 478308 h 693081"/>
                                    <a:gd name="csX2326" fmla="*/ 235877 w 1619476"/>
                                    <a:gd name="csY2326" fmla="*/ 480605 h 693081"/>
                                    <a:gd name="csX2327" fmla="*/ 233579 w 1619476"/>
                                    <a:gd name="csY2327" fmla="*/ 481329 h 693081"/>
                                    <a:gd name="csX2328" fmla="*/ 219093 w 1619476"/>
                                    <a:gd name="csY2328" fmla="*/ 480504 h 693081"/>
                                    <a:gd name="csX2329" fmla="*/ 191353 w 1619476"/>
                                    <a:gd name="csY2329" fmla="*/ 479450 h 693081"/>
                                    <a:gd name="csX2330" fmla="*/ 177273 w 1619476"/>
                                    <a:gd name="csY2330" fmla="*/ 479666 h 693081"/>
                                    <a:gd name="csX2331" fmla="*/ 175089 w 1619476"/>
                                    <a:gd name="csY2331" fmla="*/ 479666 h 693081"/>
                                    <a:gd name="csX2332" fmla="*/ 172791 w 1619476"/>
                                    <a:gd name="csY2332" fmla="*/ 479869 h 693081"/>
                                    <a:gd name="csX2333" fmla="*/ 171433 w 1619476"/>
                                    <a:gd name="csY2333" fmla="*/ 474867 h 693081"/>
                                    <a:gd name="csX2334" fmla="*/ 173109 w 1619476"/>
                                    <a:gd name="csY2334" fmla="*/ 473927 h 693081"/>
                                    <a:gd name="csX2335" fmla="*/ 173528 w 1619476"/>
                                    <a:gd name="csY2335" fmla="*/ 475908 h 693081"/>
                                    <a:gd name="csX2336" fmla="*/ 176130 w 1619476"/>
                                    <a:gd name="csY2336" fmla="*/ 477470 h 693081"/>
                                    <a:gd name="csX2337" fmla="*/ 183011 w 1619476"/>
                                    <a:gd name="csY2337" fmla="*/ 475908 h 693081"/>
                                    <a:gd name="csX2338" fmla="*/ 207502 w 1619476"/>
                                    <a:gd name="csY2338" fmla="*/ 477355 h 693081"/>
                                    <a:gd name="csX2339" fmla="*/ 207502 w 1619476"/>
                                    <a:gd name="csY2339" fmla="*/ 477317 h 693081"/>
                                    <a:gd name="csX2340" fmla="*/ 207705 w 1619476"/>
                                    <a:gd name="csY2340" fmla="*/ 477355 h 693081"/>
                                    <a:gd name="csX2341" fmla="*/ 207781 w 1619476"/>
                                    <a:gd name="csY2341" fmla="*/ 477355 h 693081"/>
                                    <a:gd name="csX2342" fmla="*/ 207997 w 1619476"/>
                                    <a:gd name="csY2342" fmla="*/ 477127 h 693081"/>
                                    <a:gd name="csX2343" fmla="*/ 207768 w 1619476"/>
                                    <a:gd name="csY2343" fmla="*/ 476924 h 693081"/>
                                    <a:gd name="csX2344" fmla="*/ 207718 w 1619476"/>
                                    <a:gd name="csY2344" fmla="*/ 476924 h 693081"/>
                                    <a:gd name="csX2345" fmla="*/ 207591 w 1619476"/>
                                    <a:gd name="csY2345" fmla="*/ 476898 h 693081"/>
                                    <a:gd name="csX2346" fmla="*/ 207565 w 1619476"/>
                                    <a:gd name="csY2346" fmla="*/ 476924 h 693081"/>
                                    <a:gd name="csX2347" fmla="*/ 184154 w 1619476"/>
                                    <a:gd name="csY2347" fmla="*/ 473927 h 693081"/>
                                    <a:gd name="csX2348" fmla="*/ 177793 w 1619476"/>
                                    <a:gd name="csY2348" fmla="*/ 473090 h 693081"/>
                                    <a:gd name="csX2349" fmla="*/ 178631 w 1619476"/>
                                    <a:gd name="csY2349" fmla="*/ 469014 h 693081"/>
                                    <a:gd name="csX2350" fmla="*/ 178682 w 1619476"/>
                                    <a:gd name="csY2350" fmla="*/ 468189 h 693081"/>
                                    <a:gd name="csX2351" fmla="*/ 178530 w 1619476"/>
                                    <a:gd name="csY2351" fmla="*/ 467148 h 693081"/>
                                    <a:gd name="csX2352" fmla="*/ 178111 w 1619476"/>
                                    <a:gd name="csY2352" fmla="*/ 457766 h 693081"/>
                                    <a:gd name="csX2353" fmla="*/ 180206 w 1619476"/>
                                    <a:gd name="csY2353" fmla="*/ 414080 h 693081"/>
                                    <a:gd name="csX2354" fmla="*/ 181653 w 1619476"/>
                                    <a:gd name="csY2354" fmla="*/ 397499 h 693081"/>
                                    <a:gd name="csX2355" fmla="*/ 184052 w 1619476"/>
                                    <a:gd name="csY2355" fmla="*/ 388942 h 693081"/>
                                    <a:gd name="csX2356" fmla="*/ 185411 w 1619476"/>
                                    <a:gd name="csY2356" fmla="*/ 384689 h 693081"/>
                                    <a:gd name="csX2357" fmla="*/ 190210 w 1619476"/>
                                    <a:gd name="csY2357" fmla="*/ 356314 h 693081"/>
                                    <a:gd name="csX2358" fmla="*/ 187709 w 1619476"/>
                                    <a:gd name="csY2358" fmla="*/ 328167 h 693081"/>
                                    <a:gd name="csX2359" fmla="*/ 186757 w 1619476"/>
                                    <a:gd name="csY2359" fmla="*/ 326492 h 693081"/>
                                    <a:gd name="csX2360" fmla="*/ 178936 w 1619476"/>
                                    <a:gd name="csY2360" fmla="*/ 311790 h 693081"/>
                                    <a:gd name="csX2361" fmla="*/ 175813 w 1619476"/>
                                    <a:gd name="csY2361" fmla="*/ 306470 h 693081"/>
                                    <a:gd name="csX2362" fmla="*/ 171331 w 1619476"/>
                                    <a:gd name="csY2362" fmla="*/ 300846 h 693081"/>
                                    <a:gd name="csX2363" fmla="*/ 166646 w 1619476"/>
                                    <a:gd name="csY2363" fmla="*/ 295324 h 693081"/>
                                    <a:gd name="csX2364" fmla="*/ 158292 w 1619476"/>
                                    <a:gd name="csY2364" fmla="*/ 293229 h 693081"/>
                                    <a:gd name="csX2365" fmla="*/ 148809 w 1619476"/>
                                    <a:gd name="csY2365" fmla="*/ 291045 h 693081"/>
                                    <a:gd name="csX2366" fmla="*/ 145368 w 1619476"/>
                                    <a:gd name="csY2366" fmla="*/ 291248 h 693081"/>
                                    <a:gd name="csX2367" fmla="*/ 142448 w 1619476"/>
                                    <a:gd name="csY2367" fmla="*/ 291451 h 693081"/>
                                    <a:gd name="csX2368" fmla="*/ 145901 w 1619476"/>
                                    <a:gd name="csY2368" fmla="*/ 120364 h 693081"/>
                                    <a:gd name="csX2369" fmla="*/ 143908 w 1619476"/>
                                    <a:gd name="csY2369" fmla="*/ 115146 h 693081"/>
                                    <a:gd name="csX2370" fmla="*/ 145990 w 1619476"/>
                                    <a:gd name="csY2370" fmla="*/ 113381 h 693081"/>
                                    <a:gd name="csX2371" fmla="*/ 146206 w 1619476"/>
                                    <a:gd name="csY2371" fmla="*/ 112124 h 693081"/>
                                    <a:gd name="csX2372" fmla="*/ 148187 w 1619476"/>
                                    <a:gd name="csY2372" fmla="*/ 110664 h 693081"/>
                                    <a:gd name="csX2373" fmla="*/ 148910 w 1619476"/>
                                    <a:gd name="csY2373" fmla="*/ 113686 h 693081"/>
                                    <a:gd name="csX2374" fmla="*/ 145901 w 1619476"/>
                                    <a:gd name="csY2374" fmla="*/ 120364 h 693081"/>
                                    <a:gd name="csX2375" fmla="*/ 144327 w 1619476"/>
                                    <a:gd name="csY2375" fmla="*/ 123804 h 693081"/>
                                    <a:gd name="csX2376" fmla="*/ 144543 w 1619476"/>
                                    <a:gd name="csY2376" fmla="*/ 122763 h 693081"/>
                                    <a:gd name="csX2377" fmla="*/ 143908 w 1619476"/>
                                    <a:gd name="csY2377" fmla="*/ 120465 h 693081"/>
                                    <a:gd name="csX2378" fmla="*/ 145482 w 1619476"/>
                                    <a:gd name="csY2378" fmla="*/ 122763 h 693081"/>
                                    <a:gd name="csX2379" fmla="*/ 144327 w 1619476"/>
                                    <a:gd name="csY2379" fmla="*/ 123804 h 693081"/>
                                    <a:gd name="csX2380" fmla="*/ 138804 w 1619476"/>
                                    <a:gd name="csY2380" fmla="*/ 98260 h 693081"/>
                                    <a:gd name="csX2381" fmla="*/ 141204 w 1619476"/>
                                    <a:gd name="csY2381" fmla="*/ 80334 h 693081"/>
                                    <a:gd name="csX2382" fmla="*/ 142029 w 1619476"/>
                                    <a:gd name="csY2382" fmla="*/ 80537 h 693081"/>
                                    <a:gd name="csX2383" fmla="*/ 143286 w 1619476"/>
                                    <a:gd name="csY2383" fmla="*/ 82099 h 693081"/>
                                    <a:gd name="csX2384" fmla="*/ 149228 w 1619476"/>
                                    <a:gd name="csY2384" fmla="*/ 88777 h 693081"/>
                                    <a:gd name="csX2385" fmla="*/ 151843 w 1619476"/>
                                    <a:gd name="csY2385" fmla="*/ 99403 h 693081"/>
                                    <a:gd name="csX2386" fmla="*/ 152363 w 1619476"/>
                                    <a:gd name="csY2386" fmla="*/ 102844 h 693081"/>
                                    <a:gd name="csX2387" fmla="*/ 151322 w 1619476"/>
                                    <a:gd name="csY2387" fmla="*/ 102958 h 693081"/>
                                    <a:gd name="csX2388" fmla="*/ 150370 w 1619476"/>
                                    <a:gd name="csY2388" fmla="*/ 108379 h 693081"/>
                                    <a:gd name="csX2389" fmla="*/ 149228 w 1619476"/>
                                    <a:gd name="csY2389" fmla="*/ 102640 h 693081"/>
                                    <a:gd name="csX2390" fmla="*/ 148085 w 1619476"/>
                                    <a:gd name="csY2390" fmla="*/ 88980 h 693081"/>
                                    <a:gd name="csX2391" fmla="*/ 145051 w 1619476"/>
                                    <a:gd name="csY2391" fmla="*/ 85120 h 693081"/>
                                    <a:gd name="csX2392" fmla="*/ 142651 w 1619476"/>
                                    <a:gd name="csY2392" fmla="*/ 83457 h 693081"/>
                                    <a:gd name="csX2393" fmla="*/ 143387 w 1619476"/>
                                    <a:gd name="csY2393" fmla="*/ 86060 h 693081"/>
                                    <a:gd name="csX2394" fmla="*/ 144758 w 1619476"/>
                                    <a:gd name="csY2394" fmla="*/ 90021 h 693081"/>
                                    <a:gd name="csX2395" fmla="*/ 145584 w 1619476"/>
                                    <a:gd name="csY2395" fmla="*/ 92420 h 693081"/>
                                    <a:gd name="csX2396" fmla="*/ 144644 w 1619476"/>
                                    <a:gd name="csY2396" fmla="*/ 99301 h 693081"/>
                                    <a:gd name="csX2397" fmla="*/ 143819 w 1619476"/>
                                    <a:gd name="csY2397" fmla="*/ 98159 h 693081"/>
                                    <a:gd name="csX2398" fmla="*/ 140810 w 1619476"/>
                                    <a:gd name="csY2398" fmla="*/ 93195 h 693081"/>
                                    <a:gd name="csX2399" fmla="*/ 140721 w 1619476"/>
                                    <a:gd name="csY2399" fmla="*/ 92560 h 693081"/>
                                    <a:gd name="csX2400" fmla="*/ 140556 w 1619476"/>
                                    <a:gd name="csY2400" fmla="*/ 92433 h 693081"/>
                                    <a:gd name="csX2401" fmla="*/ 140429 w 1619476"/>
                                    <a:gd name="csY2401" fmla="*/ 92585 h 693081"/>
                                    <a:gd name="csX2402" fmla="*/ 140543 w 1619476"/>
                                    <a:gd name="csY2402" fmla="*/ 93360 h 693081"/>
                                    <a:gd name="csX2403" fmla="*/ 140467 w 1619476"/>
                                    <a:gd name="csY2403" fmla="*/ 93360 h 693081"/>
                                    <a:gd name="csX2404" fmla="*/ 144543 w 1619476"/>
                                    <a:gd name="csY2404" fmla="*/ 107020 h 693081"/>
                                    <a:gd name="csX2405" fmla="*/ 146523 w 1619476"/>
                                    <a:gd name="csY2405" fmla="*/ 108684 h 693081"/>
                                    <a:gd name="csX2406" fmla="*/ 144758 w 1619476"/>
                                    <a:gd name="csY2406" fmla="*/ 110144 h 693081"/>
                                    <a:gd name="csX2407" fmla="*/ 143908 w 1619476"/>
                                    <a:gd name="csY2407" fmla="*/ 108785 h 693081"/>
                                    <a:gd name="csX2408" fmla="*/ 138804 w 1619476"/>
                                    <a:gd name="csY2408" fmla="*/ 98260 h 693081"/>
                                    <a:gd name="csX2409" fmla="*/ 161949 w 1619476"/>
                                    <a:gd name="csY2409" fmla="*/ 130063 h 693081"/>
                                    <a:gd name="csX2410" fmla="*/ 155068 w 1619476"/>
                                    <a:gd name="csY2410" fmla="*/ 128603 h 693081"/>
                                    <a:gd name="csX2411" fmla="*/ 151526 w 1619476"/>
                                    <a:gd name="csY2411" fmla="*/ 126102 h 693081"/>
                                    <a:gd name="csX2412" fmla="*/ 150370 w 1619476"/>
                                    <a:gd name="csY2412" fmla="*/ 122446 h 693081"/>
                                    <a:gd name="csX2413" fmla="*/ 150142 w 1619476"/>
                                    <a:gd name="csY2413" fmla="*/ 121887 h 693081"/>
                                    <a:gd name="csX2414" fmla="*/ 150485 w 1619476"/>
                                    <a:gd name="csY2414" fmla="*/ 122357 h 693081"/>
                                    <a:gd name="csX2415" fmla="*/ 152770 w 1619476"/>
                                    <a:gd name="csY2415" fmla="*/ 124122 h 693081"/>
                                    <a:gd name="csX2416" fmla="*/ 161949 w 1619476"/>
                                    <a:gd name="csY2416" fmla="*/ 130063 h 693081"/>
                                    <a:gd name="csX2417" fmla="*/ 157150 w 1619476"/>
                                    <a:gd name="csY2417" fmla="*/ 112543 h 693081"/>
                                    <a:gd name="csX2418" fmla="*/ 159562 w 1619476"/>
                                    <a:gd name="csY2418" fmla="*/ 111299 h 693081"/>
                                    <a:gd name="csX2419" fmla="*/ 162685 w 1619476"/>
                                    <a:gd name="csY2419" fmla="*/ 111299 h 693081"/>
                                    <a:gd name="csX2420" fmla="*/ 164983 w 1619476"/>
                                    <a:gd name="csY2420" fmla="*/ 112746 h 693081"/>
                                    <a:gd name="csX2421" fmla="*/ 163193 w 1619476"/>
                                    <a:gd name="csY2421" fmla="*/ 112848 h 693081"/>
                                    <a:gd name="csX2422" fmla="*/ 157772 w 1619476"/>
                                    <a:gd name="csY2422" fmla="*/ 114105 h 693081"/>
                                    <a:gd name="csX2423" fmla="*/ 156007 w 1619476"/>
                                    <a:gd name="csY2423" fmla="*/ 114625 h 693081"/>
                                    <a:gd name="csX2424" fmla="*/ 155271 w 1619476"/>
                                    <a:gd name="csY2424" fmla="*/ 114105 h 693081"/>
                                    <a:gd name="csX2425" fmla="*/ 157150 w 1619476"/>
                                    <a:gd name="csY2425" fmla="*/ 112543 h 693081"/>
                                    <a:gd name="csX2426" fmla="*/ 158089 w 1619476"/>
                                    <a:gd name="csY2426" fmla="*/ 103999 h 693081"/>
                                    <a:gd name="csX2427" fmla="*/ 164031 w 1619476"/>
                                    <a:gd name="csY2427" fmla="*/ 103364 h 693081"/>
                                    <a:gd name="csX2428" fmla="*/ 170811 w 1619476"/>
                                    <a:gd name="csY2428" fmla="*/ 106500 h 693081"/>
                                    <a:gd name="csX2429" fmla="*/ 172169 w 1619476"/>
                                    <a:gd name="csY2429" fmla="*/ 108379 h 693081"/>
                                    <a:gd name="csX2430" fmla="*/ 170595 w 1619476"/>
                                    <a:gd name="csY2430" fmla="*/ 107643 h 693081"/>
                                    <a:gd name="csX2431" fmla="*/ 157467 w 1619476"/>
                                    <a:gd name="csY2431" fmla="*/ 104723 h 693081"/>
                                    <a:gd name="csX2432" fmla="*/ 155690 w 1619476"/>
                                    <a:gd name="csY2432" fmla="*/ 104621 h 693081"/>
                                    <a:gd name="csX2433" fmla="*/ 158089 w 1619476"/>
                                    <a:gd name="csY2433" fmla="*/ 103999 h 693081"/>
                                    <a:gd name="csX2434" fmla="*/ 165186 w 1619476"/>
                                    <a:gd name="csY2434" fmla="*/ 97943 h 693081"/>
                                    <a:gd name="csX2435" fmla="*/ 165707 w 1619476"/>
                                    <a:gd name="csY2435" fmla="*/ 93982 h 693081"/>
                                    <a:gd name="csX2436" fmla="*/ 167472 w 1619476"/>
                                    <a:gd name="csY2436" fmla="*/ 89399 h 693081"/>
                                    <a:gd name="csX2437" fmla="*/ 168932 w 1619476"/>
                                    <a:gd name="csY2437" fmla="*/ 84498 h 693081"/>
                                    <a:gd name="csX2438" fmla="*/ 171331 w 1619476"/>
                                    <a:gd name="csY2438" fmla="*/ 78658 h 693081"/>
                                    <a:gd name="csX2439" fmla="*/ 171331 w 1619476"/>
                                    <a:gd name="csY2439" fmla="*/ 78442 h 693081"/>
                                    <a:gd name="csX2440" fmla="*/ 172690 w 1619476"/>
                                    <a:gd name="csY2440" fmla="*/ 80220 h 693081"/>
                                    <a:gd name="csX2441" fmla="*/ 173109 w 1619476"/>
                                    <a:gd name="csY2441" fmla="*/ 83241 h 693081"/>
                                    <a:gd name="csX2442" fmla="*/ 171027 w 1619476"/>
                                    <a:gd name="csY2442" fmla="*/ 91583 h 693081"/>
                                    <a:gd name="csX2443" fmla="*/ 168627 w 1619476"/>
                                    <a:gd name="csY2443" fmla="*/ 97626 h 693081"/>
                                    <a:gd name="csX2444" fmla="*/ 164755 w 1619476"/>
                                    <a:gd name="csY2444" fmla="*/ 100660 h 693081"/>
                                    <a:gd name="csX2445" fmla="*/ 165186 w 1619476"/>
                                    <a:gd name="csY2445" fmla="*/ 97943 h 693081"/>
                                    <a:gd name="csX2446" fmla="*/ 157937 w 1619476"/>
                                    <a:gd name="csY2446" fmla="*/ 117444 h 693081"/>
                                    <a:gd name="csX2447" fmla="*/ 159435 w 1619476"/>
                                    <a:gd name="csY2447" fmla="*/ 119805 h 693081"/>
                                    <a:gd name="csX2448" fmla="*/ 162266 w 1619476"/>
                                    <a:gd name="csY2448" fmla="*/ 116606 h 693081"/>
                                    <a:gd name="csX2449" fmla="*/ 162685 w 1619476"/>
                                    <a:gd name="csY2449" fmla="*/ 116301 h 693081"/>
                                    <a:gd name="csX2450" fmla="*/ 163409 w 1619476"/>
                                    <a:gd name="csY2450" fmla="*/ 120148 h 693081"/>
                                    <a:gd name="csX2451" fmla="*/ 158204 w 1619476"/>
                                    <a:gd name="csY2451" fmla="*/ 120148 h 693081"/>
                                    <a:gd name="csX2452" fmla="*/ 157353 w 1619476"/>
                                    <a:gd name="csY2452" fmla="*/ 117545 h 693081"/>
                                    <a:gd name="csX2453" fmla="*/ 157937 w 1619476"/>
                                    <a:gd name="csY2453" fmla="*/ 117444 h 693081"/>
                                    <a:gd name="csX2454" fmla="*/ 160882 w 1619476"/>
                                    <a:gd name="csY2454" fmla="*/ 117977 h 693081"/>
                                    <a:gd name="csX2455" fmla="*/ 159854 w 1619476"/>
                                    <a:gd name="csY2455" fmla="*/ 118650 h 693081"/>
                                    <a:gd name="csX2456" fmla="*/ 158838 w 1619476"/>
                                    <a:gd name="csY2456" fmla="*/ 117977 h 693081"/>
                                    <a:gd name="csX2457" fmla="*/ 159854 w 1619476"/>
                                    <a:gd name="csY2457" fmla="*/ 117304 h 693081"/>
                                    <a:gd name="csX2458" fmla="*/ 160882 w 1619476"/>
                                    <a:gd name="csY2458" fmla="*/ 117977 h 693081"/>
                                    <a:gd name="csX2459" fmla="*/ 157353 w 1619476"/>
                                    <a:gd name="csY2459" fmla="*/ 116301 h 693081"/>
                                    <a:gd name="csX2460" fmla="*/ 158724 w 1619476"/>
                                    <a:gd name="csY2460" fmla="*/ 115057 h 693081"/>
                                    <a:gd name="csX2461" fmla="*/ 161632 w 1619476"/>
                                    <a:gd name="csY2461" fmla="*/ 114308 h 693081"/>
                                    <a:gd name="csX2462" fmla="*/ 164234 w 1619476"/>
                                    <a:gd name="csY2462" fmla="*/ 114943 h 693081"/>
                                    <a:gd name="csX2463" fmla="*/ 162266 w 1619476"/>
                                    <a:gd name="csY2463" fmla="*/ 115260 h 693081"/>
                                    <a:gd name="csX2464" fmla="*/ 157353 w 1619476"/>
                                    <a:gd name="csY2464" fmla="*/ 116301 h 693081"/>
                                    <a:gd name="csX2465" fmla="*/ 175292 w 1619476"/>
                                    <a:gd name="csY2465" fmla="*/ 118701 h 693081"/>
                                    <a:gd name="csX2466" fmla="*/ 179990 w 1619476"/>
                                    <a:gd name="csY2466" fmla="*/ 123284 h 693081"/>
                                    <a:gd name="csX2467" fmla="*/ 184573 w 1619476"/>
                                    <a:gd name="csY2467" fmla="*/ 127143 h 693081"/>
                                    <a:gd name="csX2468" fmla="*/ 185513 w 1619476"/>
                                    <a:gd name="csY2468" fmla="*/ 127867 h 693081"/>
                                    <a:gd name="csX2469" fmla="*/ 186452 w 1619476"/>
                                    <a:gd name="csY2469" fmla="*/ 128819 h 693081"/>
                                    <a:gd name="csX2470" fmla="*/ 189994 w 1619476"/>
                                    <a:gd name="csY2470" fmla="*/ 130266 h 693081"/>
                                    <a:gd name="csX2471" fmla="*/ 190210 w 1619476"/>
                                    <a:gd name="csY2471" fmla="*/ 132767 h 693081"/>
                                    <a:gd name="csX2472" fmla="*/ 187392 w 1619476"/>
                                    <a:gd name="csY2472" fmla="*/ 131422 h 693081"/>
                                    <a:gd name="csX2473" fmla="*/ 186757 w 1619476"/>
                                    <a:gd name="csY2473" fmla="*/ 131523 h 693081"/>
                                    <a:gd name="csX2474" fmla="*/ 184472 w 1619476"/>
                                    <a:gd name="csY2474" fmla="*/ 129759 h 693081"/>
                                    <a:gd name="csX2475" fmla="*/ 182085 w 1619476"/>
                                    <a:gd name="csY2475" fmla="*/ 130165 h 693081"/>
                                    <a:gd name="csX2476" fmla="*/ 183012 w 1619476"/>
                                    <a:gd name="csY2476" fmla="*/ 133910 h 693081"/>
                                    <a:gd name="csX2477" fmla="*/ 187506 w 1619476"/>
                                    <a:gd name="csY2477" fmla="*/ 136944 h 693081"/>
                                    <a:gd name="csX2478" fmla="*/ 188534 w 1619476"/>
                                    <a:gd name="csY2478" fmla="*/ 139649 h 693081"/>
                                    <a:gd name="csX2479" fmla="*/ 184472 w 1619476"/>
                                    <a:gd name="csY2479" fmla="*/ 143089 h 693081"/>
                                    <a:gd name="csX2480" fmla="*/ 178936 w 1619476"/>
                                    <a:gd name="csY2480" fmla="*/ 143292 h 693081"/>
                                    <a:gd name="csX2481" fmla="*/ 174150 w 1619476"/>
                                    <a:gd name="csY2481" fmla="*/ 141845 h 693081"/>
                                    <a:gd name="csX2482" fmla="*/ 173007 w 1619476"/>
                                    <a:gd name="csY2482" fmla="*/ 143825 h 693081"/>
                                    <a:gd name="csX2483" fmla="*/ 167789 w 1619476"/>
                                    <a:gd name="csY2483" fmla="*/ 143394 h 693081"/>
                                    <a:gd name="csX2484" fmla="*/ 159245 w 1619476"/>
                                    <a:gd name="csY2484" fmla="*/ 142683 h 693081"/>
                                    <a:gd name="csX2485" fmla="*/ 152160 w 1619476"/>
                                    <a:gd name="csY2485" fmla="*/ 138087 h 693081"/>
                                    <a:gd name="csX2486" fmla="*/ 149647 w 1619476"/>
                                    <a:gd name="csY2486" fmla="*/ 132971 h 693081"/>
                                    <a:gd name="csX2487" fmla="*/ 148606 w 1619476"/>
                                    <a:gd name="csY2487" fmla="*/ 127232 h 693081"/>
                                    <a:gd name="csX2488" fmla="*/ 150485 w 1619476"/>
                                    <a:gd name="csY2488" fmla="*/ 130165 h 693081"/>
                                    <a:gd name="csX2489" fmla="*/ 152364 w 1619476"/>
                                    <a:gd name="csY2489" fmla="*/ 133402 h 693081"/>
                                    <a:gd name="csX2490" fmla="*/ 159448 w 1619476"/>
                                    <a:gd name="csY2490" fmla="*/ 139763 h 693081"/>
                                    <a:gd name="csX2491" fmla="*/ 172690 w 1619476"/>
                                    <a:gd name="csY2491" fmla="*/ 141324 h 693081"/>
                                    <a:gd name="csX2492" fmla="*/ 173426 w 1619476"/>
                                    <a:gd name="csY2492" fmla="*/ 140271 h 693081"/>
                                    <a:gd name="csX2493" fmla="*/ 169249 w 1619476"/>
                                    <a:gd name="csY2493" fmla="*/ 136944 h 693081"/>
                                    <a:gd name="csX2494" fmla="*/ 172169 w 1619476"/>
                                    <a:gd name="csY2494" fmla="*/ 136944 h 693081"/>
                                    <a:gd name="csX2495" fmla="*/ 179253 w 1619476"/>
                                    <a:gd name="csY2495" fmla="*/ 141528 h 693081"/>
                                    <a:gd name="csX2496" fmla="*/ 183011 w 1619476"/>
                                    <a:gd name="csY2496" fmla="*/ 141324 h 693081"/>
                                    <a:gd name="csX2497" fmla="*/ 181234 w 1619476"/>
                                    <a:gd name="csY2497" fmla="*/ 140588 h 693081"/>
                                    <a:gd name="csX2498" fmla="*/ 179165 w 1619476"/>
                                    <a:gd name="csY2498" fmla="*/ 139026 h 693081"/>
                                    <a:gd name="csX2499" fmla="*/ 178212 w 1619476"/>
                                    <a:gd name="csY2499" fmla="*/ 136525 h 693081"/>
                                    <a:gd name="csX2500" fmla="*/ 180510 w 1619476"/>
                                    <a:gd name="csY2500" fmla="*/ 135891 h 693081"/>
                                    <a:gd name="csX2501" fmla="*/ 183012 w 1619476"/>
                                    <a:gd name="csY2501" fmla="*/ 136119 h 693081"/>
                                    <a:gd name="csX2502" fmla="*/ 181653 w 1619476"/>
                                    <a:gd name="csY2502" fmla="*/ 135484 h 693081"/>
                                    <a:gd name="csX2503" fmla="*/ 178631 w 1619476"/>
                                    <a:gd name="csY2503" fmla="*/ 132666 h 693081"/>
                                    <a:gd name="csX2504" fmla="*/ 177997 w 1619476"/>
                                    <a:gd name="csY2504" fmla="*/ 129644 h 693081"/>
                                    <a:gd name="csX2505" fmla="*/ 180092 w 1619476"/>
                                    <a:gd name="csY2505" fmla="*/ 128819 h 693081"/>
                                    <a:gd name="csX2506" fmla="*/ 180206 w 1619476"/>
                                    <a:gd name="csY2506" fmla="*/ 126001 h 693081"/>
                                    <a:gd name="csX2507" fmla="*/ 171230 w 1619476"/>
                                    <a:gd name="csY2507" fmla="*/ 117748 h 693081"/>
                                    <a:gd name="csX2508" fmla="*/ 170392 w 1619476"/>
                                    <a:gd name="csY2508" fmla="*/ 115577 h 693081"/>
                                    <a:gd name="csX2509" fmla="*/ 170493 w 1619476"/>
                                    <a:gd name="csY2509" fmla="*/ 115463 h 693081"/>
                                    <a:gd name="csX2510" fmla="*/ 175292 w 1619476"/>
                                    <a:gd name="csY2510" fmla="*/ 118701 h 693081"/>
                                    <a:gd name="csX2511" fmla="*/ 178835 w 1619476"/>
                                    <a:gd name="csY2511" fmla="*/ 117939 h 693081"/>
                                    <a:gd name="csX2512" fmla="*/ 178733 w 1619476"/>
                                    <a:gd name="csY2512" fmla="*/ 118167 h 693081"/>
                                    <a:gd name="csX2513" fmla="*/ 181348 w 1619476"/>
                                    <a:gd name="csY2513" fmla="*/ 120465 h 693081"/>
                                    <a:gd name="csX2514" fmla="*/ 185513 w 1619476"/>
                                    <a:gd name="csY2514" fmla="*/ 125467 h 693081"/>
                                    <a:gd name="csX2515" fmla="*/ 186033 w 1619476"/>
                                    <a:gd name="csY2515" fmla="*/ 126724 h 693081"/>
                                    <a:gd name="csX2516" fmla="*/ 182707 w 1619476"/>
                                    <a:gd name="csY2516" fmla="*/ 123703 h 693081"/>
                                    <a:gd name="csX2517" fmla="*/ 178530 w 1619476"/>
                                    <a:gd name="csY2517" fmla="*/ 118383 h 693081"/>
                                    <a:gd name="csX2518" fmla="*/ 178098 w 1619476"/>
                                    <a:gd name="csY2518" fmla="*/ 117888 h 693081"/>
                                    <a:gd name="csX2519" fmla="*/ 178834 w 1619476"/>
                                    <a:gd name="csY2519" fmla="*/ 117939 h 693081"/>
                                    <a:gd name="csX2520" fmla="*/ 192914 w 1619476"/>
                                    <a:gd name="csY2520" fmla="*/ 134951 h 693081"/>
                                    <a:gd name="csX2521" fmla="*/ 193333 w 1619476"/>
                                    <a:gd name="csY2521" fmla="*/ 135573 h 693081"/>
                                    <a:gd name="csX2522" fmla="*/ 189575 w 1619476"/>
                                    <a:gd name="csY2522" fmla="*/ 142784 h 693081"/>
                                    <a:gd name="csX2523" fmla="*/ 189575 w 1619476"/>
                                    <a:gd name="csY2523" fmla="*/ 141845 h 693081"/>
                                    <a:gd name="csX2524" fmla="*/ 192698 w 1619476"/>
                                    <a:gd name="csY2524" fmla="*/ 136424 h 693081"/>
                                    <a:gd name="csX2525" fmla="*/ 192914 w 1619476"/>
                                    <a:gd name="csY2525" fmla="*/ 134951 h 693081"/>
                                    <a:gd name="csX2526" fmla="*/ 182910 w 1619476"/>
                                    <a:gd name="csY2526" fmla="*/ 168747 h 693081"/>
                                    <a:gd name="csX2527" fmla="*/ 191657 w 1619476"/>
                                    <a:gd name="csY2527" fmla="*/ 178117 h 693081"/>
                                    <a:gd name="csX2528" fmla="*/ 202715 w 1619476"/>
                                    <a:gd name="csY2528" fmla="*/ 201274 h 693081"/>
                                    <a:gd name="csX2529" fmla="*/ 204798 w 1619476"/>
                                    <a:gd name="csY2529" fmla="*/ 212738 h 693081"/>
                                    <a:gd name="csX2530" fmla="*/ 202093 w 1619476"/>
                                    <a:gd name="csY2530" fmla="*/ 225358 h 693081"/>
                                    <a:gd name="csX2531" fmla="*/ 201357 w 1619476"/>
                                    <a:gd name="csY2531" fmla="*/ 228176 h 693081"/>
                                    <a:gd name="csX2532" fmla="*/ 199275 w 1619476"/>
                                    <a:gd name="csY2532" fmla="*/ 225980 h 693081"/>
                                    <a:gd name="csX2533" fmla="*/ 199275 w 1619476"/>
                                    <a:gd name="csY2533" fmla="*/ 221917 h 693081"/>
                                    <a:gd name="csX2534" fmla="*/ 198234 w 1619476"/>
                                    <a:gd name="csY2534" fmla="*/ 207533 h 693081"/>
                                    <a:gd name="csX2535" fmla="*/ 191657 w 1619476"/>
                                    <a:gd name="csY2535" fmla="*/ 191777 h 693081"/>
                                    <a:gd name="csX2536" fmla="*/ 189474 w 1619476"/>
                                    <a:gd name="csY2536" fmla="*/ 188972 h 693081"/>
                                    <a:gd name="csX2537" fmla="*/ 190312 w 1619476"/>
                                    <a:gd name="csY2537" fmla="*/ 191155 h 693081"/>
                                    <a:gd name="csX2538" fmla="*/ 196990 w 1619476"/>
                                    <a:gd name="csY2538" fmla="*/ 218680 h 693081"/>
                                    <a:gd name="csX2539" fmla="*/ 196571 w 1619476"/>
                                    <a:gd name="csY2539" fmla="*/ 222133 h 693081"/>
                                    <a:gd name="csX2540" fmla="*/ 193447 w 1619476"/>
                                    <a:gd name="csY2540" fmla="*/ 220559 h 693081"/>
                                    <a:gd name="csX2541" fmla="*/ 188534 w 1619476"/>
                                    <a:gd name="csY2541" fmla="*/ 214617 h 693081"/>
                                    <a:gd name="csX2542" fmla="*/ 188509 w 1619476"/>
                                    <a:gd name="csY2542" fmla="*/ 214642 h 693081"/>
                                    <a:gd name="csX2543" fmla="*/ 188471 w 1619476"/>
                                    <a:gd name="csY2543" fmla="*/ 214452 h 693081"/>
                                    <a:gd name="csX2544" fmla="*/ 188369 w 1619476"/>
                                    <a:gd name="csY2544" fmla="*/ 214388 h 693081"/>
                                    <a:gd name="csX2545" fmla="*/ 188306 w 1619476"/>
                                    <a:gd name="csY2545" fmla="*/ 214464 h 693081"/>
                                    <a:gd name="csX2546" fmla="*/ 188331 w 1619476"/>
                                    <a:gd name="csY2546" fmla="*/ 214630 h 693081"/>
                                    <a:gd name="csX2547" fmla="*/ 188331 w 1619476"/>
                                    <a:gd name="csY2547" fmla="*/ 214617 h 693081"/>
                                    <a:gd name="csX2548" fmla="*/ 186871 w 1619476"/>
                                    <a:gd name="csY2548" fmla="*/ 223999 h 693081"/>
                                    <a:gd name="csX2549" fmla="*/ 184256 w 1619476"/>
                                    <a:gd name="csY2549" fmla="*/ 223059 h 693081"/>
                                    <a:gd name="csX2550" fmla="*/ 181450 w 1619476"/>
                                    <a:gd name="csY2550" fmla="*/ 222234 h 693081"/>
                                    <a:gd name="csX2551" fmla="*/ 178631 w 1619476"/>
                                    <a:gd name="csY2551" fmla="*/ 219619 h 693081"/>
                                    <a:gd name="csX2552" fmla="*/ 177489 w 1619476"/>
                                    <a:gd name="csY2552" fmla="*/ 218578 h 693081"/>
                                    <a:gd name="csX2553" fmla="*/ 177171 w 1619476"/>
                                    <a:gd name="csY2553" fmla="*/ 217321 h 693081"/>
                                    <a:gd name="csX2554" fmla="*/ 174467 w 1619476"/>
                                    <a:gd name="csY2554" fmla="*/ 213677 h 693081"/>
                                    <a:gd name="csX2555" fmla="*/ 174467 w 1619476"/>
                                    <a:gd name="csY2555" fmla="*/ 211697 h 693081"/>
                                    <a:gd name="csX2556" fmla="*/ 172791 w 1619476"/>
                                    <a:gd name="csY2556" fmla="*/ 208371 h 693081"/>
                                    <a:gd name="csX2557" fmla="*/ 171534 w 1619476"/>
                                    <a:gd name="csY2557" fmla="*/ 212217 h 693081"/>
                                    <a:gd name="csX2558" fmla="*/ 170595 w 1619476"/>
                                    <a:gd name="csY2558" fmla="*/ 219200 h 693081"/>
                                    <a:gd name="csX2559" fmla="*/ 171027 w 1619476"/>
                                    <a:gd name="csY2559" fmla="*/ 222958 h 693081"/>
                                    <a:gd name="csX2560" fmla="*/ 174772 w 1619476"/>
                                    <a:gd name="csY2560" fmla="*/ 223796 h 693081"/>
                                    <a:gd name="csX2561" fmla="*/ 182288 w 1619476"/>
                                    <a:gd name="csY2561" fmla="*/ 226081 h 693081"/>
                                    <a:gd name="csX2562" fmla="*/ 199275 w 1619476"/>
                                    <a:gd name="csY2562" fmla="*/ 230474 h 693081"/>
                                    <a:gd name="csX2563" fmla="*/ 208251 w 1619476"/>
                                    <a:gd name="csY2563" fmla="*/ 231820 h 693081"/>
                                    <a:gd name="csX2564" fmla="*/ 219601 w 1619476"/>
                                    <a:gd name="csY2564" fmla="*/ 231616 h 693081"/>
                                    <a:gd name="csX2565" fmla="*/ 224299 w 1619476"/>
                                    <a:gd name="csY2565" fmla="*/ 228684 h 693081"/>
                                    <a:gd name="csX2566" fmla="*/ 229313 w 1619476"/>
                                    <a:gd name="csY2566" fmla="*/ 225980 h 693081"/>
                                    <a:gd name="csX2567" fmla="*/ 226698 w 1619476"/>
                                    <a:gd name="csY2567" fmla="*/ 230575 h 693081"/>
                                    <a:gd name="csX2568" fmla="*/ 226749 w 1619476"/>
                                    <a:gd name="csY2568" fmla="*/ 230613 h 693081"/>
                                    <a:gd name="csX2569" fmla="*/ 226216 w 1619476"/>
                                    <a:gd name="csY2569" fmla="*/ 230817 h 693081"/>
                                    <a:gd name="csX2570" fmla="*/ 226114 w 1619476"/>
                                    <a:gd name="csY2570" fmla="*/ 230956 h 693081"/>
                                    <a:gd name="csX2571" fmla="*/ 226228 w 1619476"/>
                                    <a:gd name="csY2571" fmla="*/ 231045 h 693081"/>
                                    <a:gd name="csX2572" fmla="*/ 226241 w 1619476"/>
                                    <a:gd name="csY2572" fmla="*/ 231045 h 693081"/>
                                    <a:gd name="csX2573" fmla="*/ 226812 w 1619476"/>
                                    <a:gd name="csY2573" fmla="*/ 230829 h 693081"/>
                                    <a:gd name="csX2574" fmla="*/ 226800 w 1619476"/>
                                    <a:gd name="csY2574" fmla="*/ 230880 h 693081"/>
                                    <a:gd name="csX2575" fmla="*/ 231916 w 1619476"/>
                                    <a:gd name="csY2575" fmla="*/ 229115 h 693081"/>
                                    <a:gd name="csX2576" fmla="*/ 235141 w 1619476"/>
                                    <a:gd name="csY2576" fmla="*/ 228176 h 693081"/>
                                    <a:gd name="csX2577" fmla="*/ 233262 w 1619476"/>
                                    <a:gd name="csY2577" fmla="*/ 231198 h 693081"/>
                                    <a:gd name="csX2578" fmla="*/ 230583 w 1619476"/>
                                    <a:gd name="csY2578" fmla="*/ 233178 h 693081"/>
                                    <a:gd name="csX2579" fmla="*/ 230545 w 1619476"/>
                                    <a:gd name="csY2579" fmla="*/ 233191 h 693081"/>
                                    <a:gd name="csX2580" fmla="*/ 230113 w 1619476"/>
                                    <a:gd name="csY2580" fmla="*/ 233470 h 693081"/>
                                    <a:gd name="csX2581" fmla="*/ 230126 w 1619476"/>
                                    <a:gd name="csY2581" fmla="*/ 233622 h 693081"/>
                                    <a:gd name="csX2582" fmla="*/ 230202 w 1619476"/>
                                    <a:gd name="csY2582" fmla="*/ 233635 h 693081"/>
                                    <a:gd name="csX2583" fmla="*/ 230278 w 1619476"/>
                                    <a:gd name="csY2583" fmla="*/ 233597 h 693081"/>
                                    <a:gd name="csX2584" fmla="*/ 230697 w 1619476"/>
                                    <a:gd name="csY2584" fmla="*/ 233305 h 693081"/>
                                    <a:gd name="csX2585" fmla="*/ 230773 w 1619476"/>
                                    <a:gd name="csY2585" fmla="*/ 233381 h 693081"/>
                                    <a:gd name="csX2586" fmla="*/ 240778 w 1619476"/>
                                    <a:gd name="csY2586" fmla="*/ 232239 h 693081"/>
                                    <a:gd name="csX2587" fmla="*/ 242657 w 1619476"/>
                                    <a:gd name="csY2587" fmla="*/ 234321 h 693081"/>
                                    <a:gd name="csX2588" fmla="*/ 238061 w 1619476"/>
                                    <a:gd name="csY2588" fmla="*/ 235362 h 693081"/>
                                    <a:gd name="csX2589" fmla="*/ 230583 w 1619476"/>
                                    <a:gd name="csY2589" fmla="*/ 238028 h 693081"/>
                                    <a:gd name="csX2590" fmla="*/ 230367 w 1619476"/>
                                    <a:gd name="csY2590" fmla="*/ 238066 h 693081"/>
                                    <a:gd name="csX2591" fmla="*/ 230227 w 1619476"/>
                                    <a:gd name="csY2591" fmla="*/ 238256 h 693081"/>
                                    <a:gd name="csX2592" fmla="*/ 230405 w 1619476"/>
                                    <a:gd name="csY2592" fmla="*/ 238396 h 693081"/>
                                    <a:gd name="csX2593" fmla="*/ 230431 w 1619476"/>
                                    <a:gd name="csY2593" fmla="*/ 238396 h 693081"/>
                                    <a:gd name="csX2594" fmla="*/ 230659 w 1619476"/>
                                    <a:gd name="csY2594" fmla="*/ 238333 h 693081"/>
                                    <a:gd name="csX2595" fmla="*/ 230659 w 1619476"/>
                                    <a:gd name="csY2595" fmla="*/ 238396 h 693081"/>
                                    <a:gd name="csX2596" fmla="*/ 240575 w 1619476"/>
                                    <a:gd name="csY2596" fmla="*/ 243081 h 693081"/>
                                    <a:gd name="csX2597" fmla="*/ 241082 w 1619476"/>
                                    <a:gd name="csY2597" fmla="*/ 244960 h 693081"/>
                                    <a:gd name="csX2598" fmla="*/ 233059 w 1619476"/>
                                    <a:gd name="csY2598" fmla="*/ 241824 h 693081"/>
                                    <a:gd name="csX2599" fmla="*/ 228158 w 1619476"/>
                                    <a:gd name="csY2599" fmla="*/ 241202 h 693081"/>
                                    <a:gd name="csX2600" fmla="*/ 228679 w 1619476"/>
                                    <a:gd name="csY2600" fmla="*/ 241722 h 693081"/>
                                    <a:gd name="csX2601" fmla="*/ 233478 w 1619476"/>
                                    <a:gd name="csY2601" fmla="*/ 244541 h 693081"/>
                                    <a:gd name="csX2602" fmla="*/ 235458 w 1619476"/>
                                    <a:gd name="csY2602" fmla="*/ 246940 h 693081"/>
                                    <a:gd name="csX2603" fmla="*/ 233795 w 1619476"/>
                                    <a:gd name="csY2603" fmla="*/ 248184 h 693081"/>
                                    <a:gd name="csX2604" fmla="*/ 228475 w 1619476"/>
                                    <a:gd name="csY2604" fmla="*/ 244439 h 693081"/>
                                    <a:gd name="csX2605" fmla="*/ 216478 w 1619476"/>
                                    <a:gd name="csY2605" fmla="*/ 242040 h 693081"/>
                                    <a:gd name="csX2606" fmla="*/ 196774 w 1619476"/>
                                    <a:gd name="csY2606" fmla="*/ 242243 h 693081"/>
                                    <a:gd name="csX2607" fmla="*/ 181145 w 1619476"/>
                                    <a:gd name="csY2607" fmla="*/ 240999 h 693081"/>
                                    <a:gd name="csX2608" fmla="*/ 164348 w 1619476"/>
                                    <a:gd name="csY2608" fmla="*/ 239640 h 693081"/>
                                    <a:gd name="csX2609" fmla="*/ 157670 w 1619476"/>
                                    <a:gd name="csY2609" fmla="*/ 239335 h 693081"/>
                                    <a:gd name="csX2610" fmla="*/ 152985 w 1619476"/>
                                    <a:gd name="csY2610" fmla="*/ 225154 h 693081"/>
                                    <a:gd name="csX2611" fmla="*/ 150992 w 1619476"/>
                                    <a:gd name="csY2611" fmla="*/ 206479 h 693081"/>
                                    <a:gd name="csX2612" fmla="*/ 153303 w 1619476"/>
                                    <a:gd name="csY2612" fmla="*/ 212839 h 693081"/>
                                    <a:gd name="csX2613" fmla="*/ 156528 w 1619476"/>
                                    <a:gd name="csY2613" fmla="*/ 217753 h 693081"/>
                                    <a:gd name="csX2614" fmla="*/ 156845 w 1619476"/>
                                    <a:gd name="csY2614" fmla="*/ 225040 h 693081"/>
                                    <a:gd name="csX2615" fmla="*/ 162571 w 1619476"/>
                                    <a:gd name="csY2615" fmla="*/ 236415 h 693081"/>
                                    <a:gd name="csX2616" fmla="*/ 163815 w 1619476"/>
                                    <a:gd name="csY2616" fmla="*/ 236301 h 693081"/>
                                    <a:gd name="csX2617" fmla="*/ 165491 w 1619476"/>
                                    <a:gd name="csY2617" fmla="*/ 237038 h 693081"/>
                                    <a:gd name="csX2618" fmla="*/ 171661 w 1619476"/>
                                    <a:gd name="csY2618" fmla="*/ 237038 h 693081"/>
                                    <a:gd name="csX2619" fmla="*/ 178631 w 1619476"/>
                                    <a:gd name="csY2619" fmla="*/ 237977 h 693081"/>
                                    <a:gd name="csX2620" fmla="*/ 184471 w 1619476"/>
                                    <a:gd name="csY2620" fmla="*/ 238916 h 693081"/>
                                    <a:gd name="csX2621" fmla="*/ 209495 w 1619476"/>
                                    <a:gd name="csY2621" fmla="*/ 241418 h 693081"/>
                                    <a:gd name="csX2622" fmla="*/ 209482 w 1619476"/>
                                    <a:gd name="csY2622" fmla="*/ 241367 h 693081"/>
                                    <a:gd name="csX2623" fmla="*/ 210206 w 1619476"/>
                                    <a:gd name="csY2623" fmla="*/ 241583 h 693081"/>
                                    <a:gd name="csX2624" fmla="*/ 210269 w 1619476"/>
                                    <a:gd name="csY2624" fmla="*/ 241583 h 693081"/>
                                    <a:gd name="csX2625" fmla="*/ 210434 w 1619476"/>
                                    <a:gd name="csY2625" fmla="*/ 241481 h 693081"/>
                                    <a:gd name="csX2626" fmla="*/ 210346 w 1619476"/>
                                    <a:gd name="csY2626" fmla="*/ 241253 h 693081"/>
                                    <a:gd name="csX2627" fmla="*/ 209558 w 1619476"/>
                                    <a:gd name="csY2627" fmla="*/ 241037 h 693081"/>
                                    <a:gd name="csX2628" fmla="*/ 209609 w 1619476"/>
                                    <a:gd name="csY2628" fmla="*/ 240999 h 693081"/>
                                    <a:gd name="csX2629" fmla="*/ 200316 w 1619476"/>
                                    <a:gd name="csY2629" fmla="*/ 238396 h 693081"/>
                                    <a:gd name="csX2630" fmla="*/ 192394 w 1619476"/>
                                    <a:gd name="csY2630" fmla="*/ 236936 h 693081"/>
                                    <a:gd name="csX2631" fmla="*/ 187392 w 1619476"/>
                                    <a:gd name="csY2631" fmla="*/ 235362 h 693081"/>
                                    <a:gd name="csX2632" fmla="*/ 185830 w 1619476"/>
                                    <a:gd name="csY2632" fmla="*/ 234841 h 693081"/>
                                    <a:gd name="csX2633" fmla="*/ 172474 w 1619476"/>
                                    <a:gd name="csY2633" fmla="*/ 232658 h 693081"/>
                                    <a:gd name="csX2634" fmla="*/ 165605 w 1619476"/>
                                    <a:gd name="csY2634" fmla="*/ 228684 h 693081"/>
                                    <a:gd name="csX2635" fmla="*/ 164755 w 1619476"/>
                                    <a:gd name="csY2635" fmla="*/ 228481 h 693081"/>
                                    <a:gd name="csX2636" fmla="*/ 161225 w 1619476"/>
                                    <a:gd name="csY2636" fmla="*/ 223694 h 693081"/>
                                    <a:gd name="csX2637" fmla="*/ 161949 w 1619476"/>
                                    <a:gd name="csY2637" fmla="*/ 217016 h 693081"/>
                                    <a:gd name="csX2638" fmla="*/ 165605 w 1619476"/>
                                    <a:gd name="csY2638" fmla="*/ 215455 h 693081"/>
                                    <a:gd name="csX2639" fmla="*/ 170912 w 1619476"/>
                                    <a:gd name="csY2639" fmla="*/ 207215 h 693081"/>
                                    <a:gd name="csX2640" fmla="*/ 170912 w 1619476"/>
                                    <a:gd name="csY2640" fmla="*/ 203559 h 693081"/>
                                    <a:gd name="csX2641" fmla="*/ 174251 w 1619476"/>
                                    <a:gd name="csY2641" fmla="*/ 204917 h 693081"/>
                                    <a:gd name="csX2642" fmla="*/ 176029 w 1619476"/>
                                    <a:gd name="csY2642" fmla="*/ 209310 h 693081"/>
                                    <a:gd name="csX2643" fmla="*/ 176029 w 1619476"/>
                                    <a:gd name="csY2643" fmla="*/ 209285 h 693081"/>
                                    <a:gd name="csX2644" fmla="*/ 176143 w 1619476"/>
                                    <a:gd name="csY2644" fmla="*/ 209513 h 693081"/>
                                    <a:gd name="csX2645" fmla="*/ 176321 w 1619476"/>
                                    <a:gd name="csY2645" fmla="*/ 209602 h 693081"/>
                                    <a:gd name="csX2646" fmla="*/ 176448 w 1619476"/>
                                    <a:gd name="csY2646" fmla="*/ 209564 h 693081"/>
                                    <a:gd name="csX2647" fmla="*/ 176499 w 1619476"/>
                                    <a:gd name="csY2647" fmla="*/ 209259 h 693081"/>
                                    <a:gd name="csX2648" fmla="*/ 176435 w 1619476"/>
                                    <a:gd name="csY2648" fmla="*/ 209120 h 693081"/>
                                    <a:gd name="csX2649" fmla="*/ 175508 w 1619476"/>
                                    <a:gd name="csY2649" fmla="*/ 204092 h 693081"/>
                                    <a:gd name="csX2650" fmla="*/ 175089 w 1619476"/>
                                    <a:gd name="csY2650" fmla="*/ 199395 h 693081"/>
                                    <a:gd name="csX2651" fmla="*/ 173832 w 1619476"/>
                                    <a:gd name="csY2651" fmla="*/ 197414 h 693081"/>
                                    <a:gd name="csX2652" fmla="*/ 172169 w 1619476"/>
                                    <a:gd name="csY2652" fmla="*/ 195954 h 693081"/>
                                    <a:gd name="csX2653" fmla="*/ 172271 w 1619476"/>
                                    <a:gd name="csY2653" fmla="*/ 191574 h 693081"/>
                                    <a:gd name="csX2654" fmla="*/ 171230 w 1619476"/>
                                    <a:gd name="csY2654" fmla="*/ 188756 h 693081"/>
                                    <a:gd name="csX2655" fmla="*/ 169351 w 1619476"/>
                                    <a:gd name="csY2655" fmla="*/ 186991 h 693081"/>
                                    <a:gd name="csX2656" fmla="*/ 169046 w 1619476"/>
                                    <a:gd name="csY2656" fmla="*/ 184896 h 693081"/>
                                    <a:gd name="csX2657" fmla="*/ 167891 w 1619476"/>
                                    <a:gd name="csY2657" fmla="*/ 180211 h 693081"/>
                                    <a:gd name="csX2658" fmla="*/ 169148 w 1619476"/>
                                    <a:gd name="csY2658" fmla="*/ 180427 h 693081"/>
                                    <a:gd name="csX2659" fmla="*/ 173211 w 1619476"/>
                                    <a:gd name="csY2659" fmla="*/ 187296 h 693081"/>
                                    <a:gd name="csX2660" fmla="*/ 175293 w 1619476"/>
                                    <a:gd name="csY2660" fmla="*/ 192095 h 693081"/>
                                    <a:gd name="csX2661" fmla="*/ 176448 w 1619476"/>
                                    <a:gd name="csY2661" fmla="*/ 192399 h 693081"/>
                                    <a:gd name="csX2662" fmla="*/ 176029 w 1619476"/>
                                    <a:gd name="csY2662" fmla="*/ 188451 h 693081"/>
                                    <a:gd name="csX2663" fmla="*/ 176854 w 1619476"/>
                                    <a:gd name="csY2663" fmla="*/ 180427 h 693081"/>
                                    <a:gd name="csX2664" fmla="*/ 175508 w 1619476"/>
                                    <a:gd name="csY2664" fmla="*/ 173749 h 693081"/>
                                    <a:gd name="csX2665" fmla="*/ 176753 w 1619476"/>
                                    <a:gd name="csY2665" fmla="*/ 169572 h 693081"/>
                                    <a:gd name="csX2666" fmla="*/ 174670 w 1619476"/>
                                    <a:gd name="csY2666" fmla="*/ 162894 h 693081"/>
                                    <a:gd name="csX2667" fmla="*/ 174670 w 1619476"/>
                                    <a:gd name="csY2667" fmla="*/ 160507 h 693081"/>
                                    <a:gd name="csX2668" fmla="*/ 174670 w 1619476"/>
                                    <a:gd name="csY2668" fmla="*/ 149551 h 693081"/>
                                    <a:gd name="csX2669" fmla="*/ 175292 w 1619476"/>
                                    <a:gd name="csY2669" fmla="*/ 151430 h 693081"/>
                                    <a:gd name="csX2670" fmla="*/ 182910 w 1619476"/>
                                    <a:gd name="csY2670" fmla="*/ 168747 h 693081"/>
                                    <a:gd name="csX2671" fmla="*/ 205737 w 1619476"/>
                                    <a:gd name="csY2671" fmla="*/ 223999 h 693081"/>
                                    <a:gd name="csX2672" fmla="*/ 207413 w 1619476"/>
                                    <a:gd name="csY2672" fmla="*/ 211900 h 693081"/>
                                    <a:gd name="csX2673" fmla="*/ 207197 w 1619476"/>
                                    <a:gd name="csY2673" fmla="*/ 210973 h 693081"/>
                                    <a:gd name="csX2674" fmla="*/ 207616 w 1619476"/>
                                    <a:gd name="csY2674" fmla="*/ 211900 h 693081"/>
                                    <a:gd name="csX2675" fmla="*/ 210231 w 1619476"/>
                                    <a:gd name="csY2675" fmla="*/ 216090 h 693081"/>
                                    <a:gd name="csX2676" fmla="*/ 212618 w 1619476"/>
                                    <a:gd name="csY2676" fmla="*/ 220457 h 693081"/>
                                    <a:gd name="csX2677" fmla="*/ 209089 w 1619476"/>
                                    <a:gd name="csY2677" fmla="*/ 223377 h 693081"/>
                                    <a:gd name="csX2678" fmla="*/ 205953 w 1619476"/>
                                    <a:gd name="csY2678" fmla="*/ 225878 h 693081"/>
                                    <a:gd name="csX2679" fmla="*/ 205737 w 1619476"/>
                                    <a:gd name="csY2679" fmla="*/ 223999 h 693081"/>
                                    <a:gd name="csX2680" fmla="*/ 218357 w 1619476"/>
                                    <a:gd name="csY2680" fmla="*/ 229535 h 693081"/>
                                    <a:gd name="csX2681" fmla="*/ 216478 w 1619476"/>
                                    <a:gd name="csY2681" fmla="*/ 230157 h 693081"/>
                                    <a:gd name="csX2682" fmla="*/ 204391 w 1619476"/>
                                    <a:gd name="csY2682" fmla="*/ 229535 h 693081"/>
                                    <a:gd name="csX2683" fmla="*/ 206055 w 1619476"/>
                                    <a:gd name="csY2683" fmla="*/ 228176 h 693081"/>
                                    <a:gd name="csX2684" fmla="*/ 213659 w 1619476"/>
                                    <a:gd name="csY2684" fmla="*/ 223377 h 693081"/>
                                    <a:gd name="csX2685" fmla="*/ 213875 w 1619476"/>
                                    <a:gd name="csY2685" fmla="*/ 223174 h 693081"/>
                                    <a:gd name="csX2686" fmla="*/ 218357 w 1619476"/>
                                    <a:gd name="csY2686" fmla="*/ 229535 h 693081"/>
                                    <a:gd name="csX2687" fmla="*/ 215234 w 1619476"/>
                                    <a:gd name="csY2687" fmla="*/ 176555 h 693081"/>
                                    <a:gd name="csX2688" fmla="*/ 226597 w 1619476"/>
                                    <a:gd name="csY2688" fmla="*/ 167909 h 693081"/>
                                    <a:gd name="csX2689" fmla="*/ 238658 w 1619476"/>
                                    <a:gd name="csY2689" fmla="*/ 161320 h 693081"/>
                                    <a:gd name="csX2690" fmla="*/ 240499 w 1619476"/>
                                    <a:gd name="csY2690" fmla="*/ 160317 h 693081"/>
                                    <a:gd name="csX2691" fmla="*/ 236080 w 1619476"/>
                                    <a:gd name="csY2691" fmla="*/ 164050 h 693081"/>
                                    <a:gd name="csX2692" fmla="*/ 227435 w 1619476"/>
                                    <a:gd name="csY2692" fmla="*/ 169991 h 693081"/>
                                    <a:gd name="csX2693" fmla="*/ 222115 w 1619476"/>
                                    <a:gd name="csY2693" fmla="*/ 174067 h 693081"/>
                                    <a:gd name="csX2694" fmla="*/ 218154 w 1619476"/>
                                    <a:gd name="csY2694" fmla="*/ 178637 h 693081"/>
                                    <a:gd name="csX2695" fmla="*/ 214599 w 1619476"/>
                                    <a:gd name="csY2695" fmla="*/ 191574 h 693081"/>
                                    <a:gd name="csX2696" fmla="*/ 223994 w 1619476"/>
                                    <a:gd name="csY2696" fmla="*/ 221511 h 693081"/>
                                    <a:gd name="csX2697" fmla="*/ 225759 w 1619476"/>
                                    <a:gd name="csY2697" fmla="*/ 225357 h 693081"/>
                                    <a:gd name="csX2698" fmla="*/ 223994 w 1619476"/>
                                    <a:gd name="csY2698" fmla="*/ 224837 h 693081"/>
                                    <a:gd name="csX2699" fmla="*/ 216580 w 1619476"/>
                                    <a:gd name="csY2699" fmla="*/ 211900 h 693081"/>
                                    <a:gd name="csX2700" fmla="*/ 210968 w 1619476"/>
                                    <a:gd name="csY2700" fmla="*/ 194291 h 693081"/>
                                    <a:gd name="csX2701" fmla="*/ 215234 w 1619476"/>
                                    <a:gd name="csY2701" fmla="*/ 176555 h 693081"/>
                                    <a:gd name="csX2702" fmla="*/ 245056 w 1619476"/>
                                    <a:gd name="csY2702" fmla="*/ 158464 h 693081"/>
                                    <a:gd name="csX2703" fmla="*/ 252014 w 1619476"/>
                                    <a:gd name="csY2703" fmla="*/ 155493 h 693081"/>
                                    <a:gd name="csX2704" fmla="*/ 243533 w 1619476"/>
                                    <a:gd name="csY2704" fmla="*/ 160267 h 693081"/>
                                    <a:gd name="csX2705" fmla="*/ 240029 w 1619476"/>
                                    <a:gd name="csY2705" fmla="*/ 162349 h 693081"/>
                                    <a:gd name="csX2706" fmla="*/ 241603 w 1619476"/>
                                    <a:gd name="csY2706" fmla="*/ 160812 h 693081"/>
                                    <a:gd name="csX2707" fmla="*/ 245056 w 1619476"/>
                                    <a:gd name="csY2707" fmla="*/ 158464 h 693081"/>
                                    <a:gd name="csX2708" fmla="*/ 235369 w 1619476"/>
                                    <a:gd name="csY2708" fmla="*/ 211430 h 693081"/>
                                    <a:gd name="csX2709" fmla="*/ 235369 w 1619476"/>
                                    <a:gd name="csY2709" fmla="*/ 226399 h 693081"/>
                                    <a:gd name="csX2710" fmla="*/ 235357 w 1619476"/>
                                    <a:gd name="csY2710" fmla="*/ 226297 h 693081"/>
                                    <a:gd name="csX2711" fmla="*/ 232538 w 1619476"/>
                                    <a:gd name="csY2711" fmla="*/ 224837 h 693081"/>
                                    <a:gd name="csX2712" fmla="*/ 231091 w 1619476"/>
                                    <a:gd name="csY2712" fmla="*/ 224837 h 693081"/>
                                    <a:gd name="csX2713" fmla="*/ 228996 w 1619476"/>
                                    <a:gd name="csY2713" fmla="*/ 221511 h 693081"/>
                                    <a:gd name="csX2714" fmla="*/ 227219 w 1619476"/>
                                    <a:gd name="csY2714" fmla="*/ 217854 h 693081"/>
                                    <a:gd name="csX2715" fmla="*/ 226279 w 1619476"/>
                                    <a:gd name="csY2715" fmla="*/ 216293 h 693081"/>
                                    <a:gd name="csX2716" fmla="*/ 228679 w 1619476"/>
                                    <a:gd name="csY2716" fmla="*/ 214719 h 693081"/>
                                    <a:gd name="csX2717" fmla="*/ 231294 w 1619476"/>
                                    <a:gd name="csY2717" fmla="*/ 213360 h 693081"/>
                                    <a:gd name="csX2718" fmla="*/ 235369 w 1619476"/>
                                    <a:gd name="csY2718" fmla="*/ 211430 h 693081"/>
                                    <a:gd name="csX2719" fmla="*/ 223791 w 1619476"/>
                                    <a:gd name="csY2719" fmla="*/ 205336 h 693081"/>
                                    <a:gd name="csX2720" fmla="*/ 231383 w 1619476"/>
                                    <a:gd name="csY2720" fmla="*/ 202213 h 693081"/>
                                    <a:gd name="csX2721" fmla="*/ 233795 w 1619476"/>
                                    <a:gd name="csY2721" fmla="*/ 199598 h 693081"/>
                                    <a:gd name="csX2722" fmla="*/ 234722 w 1619476"/>
                                    <a:gd name="csY2722" fmla="*/ 201172 h 693081"/>
                                    <a:gd name="csX2723" fmla="*/ 235369 w 1619476"/>
                                    <a:gd name="csY2723" fmla="*/ 201540 h 693081"/>
                                    <a:gd name="csX2724" fmla="*/ 235369 w 1619476"/>
                                    <a:gd name="csY2724" fmla="*/ 209297 h 693081"/>
                                    <a:gd name="csX2725" fmla="*/ 233478 w 1619476"/>
                                    <a:gd name="csY2725" fmla="*/ 210034 h 693081"/>
                                    <a:gd name="csX2726" fmla="*/ 227841 w 1619476"/>
                                    <a:gd name="csY2726" fmla="*/ 212738 h 693081"/>
                                    <a:gd name="csX2727" fmla="*/ 225022 w 1619476"/>
                                    <a:gd name="csY2727" fmla="*/ 214211 h 693081"/>
                                    <a:gd name="csX2728" fmla="*/ 224197 w 1619476"/>
                                    <a:gd name="csY2728" fmla="*/ 212217 h 693081"/>
                                    <a:gd name="csX2729" fmla="*/ 223473 w 1619476"/>
                                    <a:gd name="csY2729" fmla="*/ 210135 h 693081"/>
                                    <a:gd name="csX2730" fmla="*/ 222001 w 1619476"/>
                                    <a:gd name="csY2730" fmla="*/ 205958 h 693081"/>
                                    <a:gd name="csX2731" fmla="*/ 223791 w 1619476"/>
                                    <a:gd name="csY2731" fmla="*/ 205336 h 693081"/>
                                    <a:gd name="csX2732" fmla="*/ 240499 w 1619476"/>
                                    <a:gd name="csY2732" fmla="*/ 200855 h 693081"/>
                                    <a:gd name="csX2733" fmla="*/ 246402 w 1619476"/>
                                    <a:gd name="csY2733" fmla="*/ 200855 h 693081"/>
                                    <a:gd name="csX2734" fmla="*/ 246199 w 1619476"/>
                                    <a:gd name="csY2734" fmla="*/ 202112 h 693081"/>
                                    <a:gd name="csX2735" fmla="*/ 248446 w 1619476"/>
                                    <a:gd name="csY2735" fmla="*/ 200855 h 693081"/>
                                    <a:gd name="csX2736" fmla="*/ 251912 w 1619476"/>
                                    <a:gd name="csY2736" fmla="*/ 200855 h 693081"/>
                                    <a:gd name="csX2737" fmla="*/ 251633 w 1619476"/>
                                    <a:gd name="csY2737" fmla="*/ 202315 h 693081"/>
                                    <a:gd name="csX2738" fmla="*/ 254121 w 1619476"/>
                                    <a:gd name="csY2738" fmla="*/ 201071 h 693081"/>
                                    <a:gd name="csX2739" fmla="*/ 254286 w 1619476"/>
                                    <a:gd name="csY2739" fmla="*/ 200855 h 693081"/>
                                    <a:gd name="csX2740" fmla="*/ 256013 w 1619476"/>
                                    <a:gd name="csY2740" fmla="*/ 200855 h 693081"/>
                                    <a:gd name="csX2741" fmla="*/ 255899 w 1619476"/>
                                    <a:gd name="csY2741" fmla="*/ 201159 h 693081"/>
                                    <a:gd name="csX2742" fmla="*/ 254845 w 1619476"/>
                                    <a:gd name="csY2742" fmla="*/ 203153 h 693081"/>
                                    <a:gd name="csX2743" fmla="*/ 259758 w 1619476"/>
                                    <a:gd name="csY2743" fmla="*/ 201274 h 693081"/>
                                    <a:gd name="csX2744" fmla="*/ 260507 w 1619476"/>
                                    <a:gd name="csY2744" fmla="*/ 200855 h 693081"/>
                                    <a:gd name="csX2745" fmla="*/ 458982 w 1619476"/>
                                    <a:gd name="csY2745" fmla="*/ 200855 h 693081"/>
                                    <a:gd name="csX2746" fmla="*/ 459719 w 1619476"/>
                                    <a:gd name="csY2746" fmla="*/ 201274 h 693081"/>
                                    <a:gd name="csX2747" fmla="*/ 464619 w 1619476"/>
                                    <a:gd name="csY2747" fmla="*/ 203153 h 693081"/>
                                    <a:gd name="csX2748" fmla="*/ 463578 w 1619476"/>
                                    <a:gd name="csY2748" fmla="*/ 201159 h 693081"/>
                                    <a:gd name="csX2749" fmla="*/ 463451 w 1619476"/>
                                    <a:gd name="csY2749" fmla="*/ 200855 h 693081"/>
                                    <a:gd name="csX2750" fmla="*/ 465191 w 1619476"/>
                                    <a:gd name="csY2750" fmla="*/ 200855 h 693081"/>
                                    <a:gd name="csX2751" fmla="*/ 465343 w 1619476"/>
                                    <a:gd name="csY2751" fmla="*/ 201058 h 693081"/>
                                    <a:gd name="csX2752" fmla="*/ 467857 w 1619476"/>
                                    <a:gd name="csY2752" fmla="*/ 202315 h 693081"/>
                                    <a:gd name="csX2753" fmla="*/ 467565 w 1619476"/>
                                    <a:gd name="csY2753" fmla="*/ 200855 h 693081"/>
                                    <a:gd name="csX2754" fmla="*/ 471031 w 1619476"/>
                                    <a:gd name="csY2754" fmla="*/ 200855 h 693081"/>
                                    <a:gd name="csX2755" fmla="*/ 473265 w 1619476"/>
                                    <a:gd name="csY2755" fmla="*/ 202112 h 693081"/>
                                    <a:gd name="csX2756" fmla="*/ 473075 w 1619476"/>
                                    <a:gd name="csY2756" fmla="*/ 200855 h 693081"/>
                                    <a:gd name="csX2757" fmla="*/ 478686 w 1619476"/>
                                    <a:gd name="csY2757" fmla="*/ 200855 h 693081"/>
                                    <a:gd name="csX2758" fmla="*/ 478686 w 1619476"/>
                                    <a:gd name="csY2758" fmla="*/ 228735 h 693081"/>
                                    <a:gd name="csX2759" fmla="*/ 477747 w 1619476"/>
                                    <a:gd name="csY2759" fmla="*/ 230982 h 693081"/>
                                    <a:gd name="csX2760" fmla="*/ 474750 w 1619476"/>
                                    <a:gd name="csY2760" fmla="*/ 232455 h 693081"/>
                                    <a:gd name="csX2761" fmla="*/ 473379 w 1619476"/>
                                    <a:gd name="csY2761" fmla="*/ 235578 h 693081"/>
                                    <a:gd name="csX2762" fmla="*/ 473900 w 1619476"/>
                                    <a:gd name="csY2762" fmla="*/ 237241 h 693081"/>
                                    <a:gd name="csX2763" fmla="*/ 473684 w 1619476"/>
                                    <a:gd name="csY2763" fmla="*/ 241722 h 693081"/>
                                    <a:gd name="csX2764" fmla="*/ 474839 w 1619476"/>
                                    <a:gd name="csY2764" fmla="*/ 243297 h 693081"/>
                                    <a:gd name="csX2765" fmla="*/ 475576 w 1619476"/>
                                    <a:gd name="csY2765" fmla="*/ 241519 h 693081"/>
                                    <a:gd name="csX2766" fmla="*/ 478686 w 1619476"/>
                                    <a:gd name="csY2766" fmla="*/ 238371 h 693081"/>
                                    <a:gd name="csX2767" fmla="*/ 478686 w 1619476"/>
                                    <a:gd name="csY2767" fmla="*/ 241164 h 693081"/>
                                    <a:gd name="csX2768" fmla="*/ 475042 w 1619476"/>
                                    <a:gd name="csY2768" fmla="*/ 244744 h 693081"/>
                                    <a:gd name="csX2769" fmla="*/ 475258 w 1619476"/>
                                    <a:gd name="csY2769" fmla="*/ 246001 h 693081"/>
                                    <a:gd name="csX2770" fmla="*/ 474750 w 1619476"/>
                                    <a:gd name="csY2770" fmla="*/ 252362 h 693081"/>
                                    <a:gd name="csX2771" fmla="*/ 478686 w 1619476"/>
                                    <a:gd name="csY2771" fmla="*/ 255142 h 693081"/>
                                    <a:gd name="csX2772" fmla="*/ 478686 w 1619476"/>
                                    <a:gd name="csY2772" fmla="*/ 285371 h 693081"/>
                                    <a:gd name="csX2773" fmla="*/ 460468 w 1619476"/>
                                    <a:gd name="csY2773" fmla="*/ 388079 h 693081"/>
                                    <a:gd name="csX2774" fmla="*/ 413582 w 1619476"/>
                                    <a:gd name="csY2774" fmla="*/ 382861 h 693081"/>
                                    <a:gd name="csX2775" fmla="*/ 376230 w 1619476"/>
                                    <a:gd name="csY2775" fmla="*/ 381160 h 693081"/>
                                    <a:gd name="csX2776" fmla="*/ 331795 w 1619476"/>
                                    <a:gd name="csY2776" fmla="*/ 384639 h 693081"/>
                                    <a:gd name="csX2777" fmla="*/ 313728 w 1619476"/>
                                    <a:gd name="csY2777" fmla="*/ 385274 h 693081"/>
                                    <a:gd name="csX2778" fmla="*/ 258755 w 1619476"/>
                                    <a:gd name="csY2778" fmla="*/ 388194 h 693081"/>
                                    <a:gd name="csX2779" fmla="*/ 240498 w 1619476"/>
                                    <a:gd name="csY2779" fmla="*/ 285371 h 693081"/>
                                    <a:gd name="csX2780" fmla="*/ 240498 w 1619476"/>
                                    <a:gd name="csY2780" fmla="*/ 255218 h 693081"/>
                                    <a:gd name="csX2781" fmla="*/ 244739 w 1619476"/>
                                    <a:gd name="csY2781" fmla="*/ 252362 h 693081"/>
                                    <a:gd name="csX2782" fmla="*/ 244218 w 1619476"/>
                                    <a:gd name="csY2782" fmla="*/ 246001 h 693081"/>
                                    <a:gd name="csX2783" fmla="*/ 244421 w 1619476"/>
                                    <a:gd name="csY2783" fmla="*/ 244757 h 693081"/>
                                    <a:gd name="csX2784" fmla="*/ 240498 w 1619476"/>
                                    <a:gd name="csY2784" fmla="*/ 240936 h 693081"/>
                                    <a:gd name="csX2785" fmla="*/ 240498 w 1619476"/>
                                    <a:gd name="csY2785" fmla="*/ 238295 h 693081"/>
                                    <a:gd name="csX2786" fmla="*/ 240574 w 1619476"/>
                                    <a:gd name="csY2786" fmla="*/ 238295 h 693081"/>
                                    <a:gd name="csX2787" fmla="*/ 243901 w 1619476"/>
                                    <a:gd name="csY2787" fmla="*/ 241507 h 693081"/>
                                    <a:gd name="csX2788" fmla="*/ 244637 w 1619476"/>
                                    <a:gd name="csY2788" fmla="*/ 243297 h 693081"/>
                                    <a:gd name="csX2789" fmla="*/ 245780 w 1619476"/>
                                    <a:gd name="csY2789" fmla="*/ 241723 h 693081"/>
                                    <a:gd name="csX2790" fmla="*/ 245577 w 1619476"/>
                                    <a:gd name="csY2790" fmla="*/ 237241 h 693081"/>
                                    <a:gd name="csX2791" fmla="*/ 246084 w 1619476"/>
                                    <a:gd name="csY2791" fmla="*/ 235578 h 693081"/>
                                    <a:gd name="csX2792" fmla="*/ 244739 w 1619476"/>
                                    <a:gd name="csY2792" fmla="*/ 232442 h 693081"/>
                                    <a:gd name="csX2793" fmla="*/ 241717 w 1619476"/>
                                    <a:gd name="csY2793" fmla="*/ 230995 h 693081"/>
                                    <a:gd name="csX2794" fmla="*/ 240663 w 1619476"/>
                                    <a:gd name="csY2794" fmla="*/ 228481 h 693081"/>
                                    <a:gd name="csX2795" fmla="*/ 240498 w 1619476"/>
                                    <a:gd name="csY2795" fmla="*/ 228379 h 693081"/>
                                    <a:gd name="csX2796" fmla="*/ 240498 w 1619476"/>
                                    <a:gd name="csY2796" fmla="*/ 200855 h 693081"/>
                                    <a:gd name="csX2797" fmla="*/ 240499 w 1619476"/>
                                    <a:gd name="csY2797" fmla="*/ 200855 h 693081"/>
                                    <a:gd name="csX2798" fmla="*/ 244015 w 1619476"/>
                                    <a:gd name="csY2798" fmla="*/ 187093 h 693081"/>
                                    <a:gd name="csX2799" fmla="*/ 244955 w 1619476"/>
                                    <a:gd name="csY2799" fmla="*/ 186458 h 693081"/>
                                    <a:gd name="csX2800" fmla="*/ 246085 w 1619476"/>
                                    <a:gd name="csY2800" fmla="*/ 186674 h 693081"/>
                                    <a:gd name="csX2801" fmla="*/ 248180 w 1619476"/>
                                    <a:gd name="csY2801" fmla="*/ 189695 h 693081"/>
                                    <a:gd name="csX2802" fmla="*/ 247139 w 1619476"/>
                                    <a:gd name="csY2802" fmla="*/ 189175 h 693081"/>
                                    <a:gd name="csX2803" fmla="*/ 244637 w 1619476"/>
                                    <a:gd name="csY2803" fmla="*/ 189276 h 693081"/>
                                    <a:gd name="csX2804" fmla="*/ 242847 w 1619476"/>
                                    <a:gd name="csY2804" fmla="*/ 190635 h 693081"/>
                                    <a:gd name="csX2805" fmla="*/ 244015 w 1619476"/>
                                    <a:gd name="csY2805" fmla="*/ 187093 h 693081"/>
                                    <a:gd name="csX2806" fmla="*/ 250465 w 1619476"/>
                                    <a:gd name="csY2806" fmla="*/ 186267 h 693081"/>
                                    <a:gd name="csX2807" fmla="*/ 252864 w 1619476"/>
                                    <a:gd name="csY2807" fmla="*/ 185112 h 693081"/>
                                    <a:gd name="csX2808" fmla="*/ 255480 w 1619476"/>
                                    <a:gd name="csY2808" fmla="*/ 187512 h 693081"/>
                                    <a:gd name="csX2809" fmla="*/ 255378 w 1619476"/>
                                    <a:gd name="csY2809" fmla="*/ 189492 h 693081"/>
                                    <a:gd name="csX2810" fmla="*/ 251417 w 1619476"/>
                                    <a:gd name="csY2810" fmla="*/ 187296 h 693081"/>
                                    <a:gd name="csX2811" fmla="*/ 249640 w 1619476"/>
                                    <a:gd name="csY2811" fmla="*/ 188235 h 693081"/>
                                    <a:gd name="csX2812" fmla="*/ 250465 w 1619476"/>
                                    <a:gd name="csY2812" fmla="*/ 186267 h 693081"/>
                                    <a:gd name="csX2813" fmla="*/ 258501 w 1619476"/>
                                    <a:gd name="csY2813" fmla="*/ 188350 h 693081"/>
                                    <a:gd name="csX2814" fmla="*/ 259339 w 1619476"/>
                                    <a:gd name="csY2814" fmla="*/ 188235 h 693081"/>
                                    <a:gd name="csX2815" fmla="*/ 259860 w 1619476"/>
                                    <a:gd name="csY2815" fmla="*/ 190952 h 693081"/>
                                    <a:gd name="csX2816" fmla="*/ 257663 w 1619476"/>
                                    <a:gd name="csY2816" fmla="*/ 188870 h 693081"/>
                                    <a:gd name="csX2817" fmla="*/ 258501 w 1619476"/>
                                    <a:gd name="csY2817" fmla="*/ 188350 h 693081"/>
                                    <a:gd name="csX2818" fmla="*/ 460138 w 1619476"/>
                                    <a:gd name="csY2818" fmla="*/ 188235 h 693081"/>
                                    <a:gd name="csX2819" fmla="*/ 460976 w 1619476"/>
                                    <a:gd name="csY2819" fmla="*/ 188350 h 693081"/>
                                    <a:gd name="csX2820" fmla="*/ 461814 w 1619476"/>
                                    <a:gd name="csY2820" fmla="*/ 188870 h 693081"/>
                                    <a:gd name="csX2821" fmla="*/ 459617 w 1619476"/>
                                    <a:gd name="csY2821" fmla="*/ 190952 h 693081"/>
                                    <a:gd name="csX2822" fmla="*/ 460138 w 1619476"/>
                                    <a:gd name="csY2822" fmla="*/ 188235 h 693081"/>
                                    <a:gd name="csX2823" fmla="*/ 463985 w 1619476"/>
                                    <a:gd name="csY2823" fmla="*/ 187512 h 693081"/>
                                    <a:gd name="csX2824" fmla="*/ 466600 w 1619476"/>
                                    <a:gd name="csY2824" fmla="*/ 185112 h 693081"/>
                                    <a:gd name="csX2825" fmla="*/ 468999 w 1619476"/>
                                    <a:gd name="csY2825" fmla="*/ 186255 h 693081"/>
                                    <a:gd name="csX2826" fmla="*/ 469837 w 1619476"/>
                                    <a:gd name="csY2826" fmla="*/ 188235 h 693081"/>
                                    <a:gd name="csX2827" fmla="*/ 468073 w 1619476"/>
                                    <a:gd name="csY2827" fmla="*/ 187296 h 693081"/>
                                    <a:gd name="csX2828" fmla="*/ 464099 w 1619476"/>
                                    <a:gd name="csY2828" fmla="*/ 189492 h 693081"/>
                                    <a:gd name="csX2829" fmla="*/ 463985 w 1619476"/>
                                    <a:gd name="csY2829" fmla="*/ 187512 h 693081"/>
                                    <a:gd name="csX2830" fmla="*/ 473379 w 1619476"/>
                                    <a:gd name="csY2830" fmla="*/ 186661 h 693081"/>
                                    <a:gd name="csX2831" fmla="*/ 474535 w 1619476"/>
                                    <a:gd name="csY2831" fmla="*/ 186471 h 693081"/>
                                    <a:gd name="csX2832" fmla="*/ 475474 w 1619476"/>
                                    <a:gd name="csY2832" fmla="*/ 187093 h 693081"/>
                                    <a:gd name="csX2833" fmla="*/ 476617 w 1619476"/>
                                    <a:gd name="csY2833" fmla="*/ 190635 h 693081"/>
                                    <a:gd name="csX2834" fmla="*/ 474840 w 1619476"/>
                                    <a:gd name="csY2834" fmla="*/ 189276 h 693081"/>
                                    <a:gd name="csX2835" fmla="*/ 472326 w 1619476"/>
                                    <a:gd name="csY2835" fmla="*/ 189175 h 693081"/>
                                    <a:gd name="csX2836" fmla="*/ 471297 w 1619476"/>
                                    <a:gd name="csY2836" fmla="*/ 189695 h 693081"/>
                                    <a:gd name="csX2837" fmla="*/ 473380 w 1619476"/>
                                    <a:gd name="csY2837" fmla="*/ 186661 h 693081"/>
                                    <a:gd name="csX2838" fmla="*/ 488703 w 1619476"/>
                                    <a:gd name="csY2838" fmla="*/ 233381 h 693081"/>
                                    <a:gd name="csX2839" fmla="*/ 488780 w 1619476"/>
                                    <a:gd name="csY2839" fmla="*/ 233305 h 693081"/>
                                    <a:gd name="csX2840" fmla="*/ 489198 w 1619476"/>
                                    <a:gd name="csY2840" fmla="*/ 233597 h 693081"/>
                                    <a:gd name="csX2841" fmla="*/ 489275 w 1619476"/>
                                    <a:gd name="csY2841" fmla="*/ 233635 h 693081"/>
                                    <a:gd name="csX2842" fmla="*/ 489338 w 1619476"/>
                                    <a:gd name="csY2842" fmla="*/ 233623 h 693081"/>
                                    <a:gd name="csX2843" fmla="*/ 489364 w 1619476"/>
                                    <a:gd name="csY2843" fmla="*/ 233470 h 693081"/>
                                    <a:gd name="csX2844" fmla="*/ 488919 w 1619476"/>
                                    <a:gd name="csY2844" fmla="*/ 233191 h 693081"/>
                                    <a:gd name="csX2845" fmla="*/ 488907 w 1619476"/>
                                    <a:gd name="csY2845" fmla="*/ 233191 h 693081"/>
                                    <a:gd name="csX2846" fmla="*/ 486202 w 1619476"/>
                                    <a:gd name="csY2846" fmla="*/ 231198 h 693081"/>
                                    <a:gd name="csX2847" fmla="*/ 484323 w 1619476"/>
                                    <a:gd name="csY2847" fmla="*/ 228176 h 693081"/>
                                    <a:gd name="csX2848" fmla="*/ 487561 w 1619476"/>
                                    <a:gd name="csY2848" fmla="*/ 229116 h 693081"/>
                                    <a:gd name="csX2849" fmla="*/ 492665 w 1619476"/>
                                    <a:gd name="csY2849" fmla="*/ 230880 h 693081"/>
                                    <a:gd name="csX2850" fmla="*/ 492652 w 1619476"/>
                                    <a:gd name="csY2850" fmla="*/ 230830 h 693081"/>
                                    <a:gd name="csX2851" fmla="*/ 493223 w 1619476"/>
                                    <a:gd name="csY2851" fmla="*/ 231045 h 693081"/>
                                    <a:gd name="csX2852" fmla="*/ 493248 w 1619476"/>
                                    <a:gd name="csY2852" fmla="*/ 231045 h 693081"/>
                                    <a:gd name="csX2853" fmla="*/ 493350 w 1619476"/>
                                    <a:gd name="csY2853" fmla="*/ 230956 h 693081"/>
                                    <a:gd name="csX2854" fmla="*/ 493261 w 1619476"/>
                                    <a:gd name="csY2854" fmla="*/ 230817 h 693081"/>
                                    <a:gd name="csX2855" fmla="*/ 492715 w 1619476"/>
                                    <a:gd name="csY2855" fmla="*/ 230614 h 693081"/>
                                    <a:gd name="csX2856" fmla="*/ 492766 w 1619476"/>
                                    <a:gd name="csY2856" fmla="*/ 230576 h 693081"/>
                                    <a:gd name="csX2857" fmla="*/ 490163 w 1619476"/>
                                    <a:gd name="csY2857" fmla="*/ 225980 h 693081"/>
                                    <a:gd name="csX2858" fmla="*/ 495166 w 1619476"/>
                                    <a:gd name="csY2858" fmla="*/ 228684 h 693081"/>
                                    <a:gd name="csX2859" fmla="*/ 499863 w 1619476"/>
                                    <a:gd name="csY2859" fmla="*/ 231617 h 693081"/>
                                    <a:gd name="csX2860" fmla="*/ 511226 w 1619476"/>
                                    <a:gd name="csY2860" fmla="*/ 231820 h 693081"/>
                                    <a:gd name="csX2861" fmla="*/ 520202 w 1619476"/>
                                    <a:gd name="csY2861" fmla="*/ 230474 h 693081"/>
                                    <a:gd name="csX2862" fmla="*/ 537189 w 1619476"/>
                                    <a:gd name="csY2862" fmla="*/ 226094 h 693081"/>
                                    <a:gd name="csX2863" fmla="*/ 544692 w 1619476"/>
                                    <a:gd name="csY2863" fmla="*/ 223783 h 693081"/>
                                    <a:gd name="csX2864" fmla="*/ 548450 w 1619476"/>
                                    <a:gd name="csY2864" fmla="*/ 222958 h 693081"/>
                                    <a:gd name="csX2865" fmla="*/ 548869 w 1619476"/>
                                    <a:gd name="csY2865" fmla="*/ 219200 h 693081"/>
                                    <a:gd name="csX2866" fmla="*/ 547930 w 1619476"/>
                                    <a:gd name="csY2866" fmla="*/ 212217 h 693081"/>
                                    <a:gd name="csX2867" fmla="*/ 546686 w 1619476"/>
                                    <a:gd name="csY2867" fmla="*/ 208358 h 693081"/>
                                    <a:gd name="csX2868" fmla="*/ 545022 w 1619476"/>
                                    <a:gd name="csY2868" fmla="*/ 211697 h 693081"/>
                                    <a:gd name="csX2869" fmla="*/ 545022 w 1619476"/>
                                    <a:gd name="csY2869" fmla="*/ 213678 h 693081"/>
                                    <a:gd name="csX2870" fmla="*/ 542305 w 1619476"/>
                                    <a:gd name="csY2870" fmla="*/ 217334 h 693081"/>
                                    <a:gd name="csX2871" fmla="*/ 541988 w 1619476"/>
                                    <a:gd name="csY2871" fmla="*/ 218578 h 693081"/>
                                    <a:gd name="csX2872" fmla="*/ 540833 w 1619476"/>
                                    <a:gd name="csY2872" fmla="*/ 219619 h 693081"/>
                                    <a:gd name="csX2873" fmla="*/ 538027 w 1619476"/>
                                    <a:gd name="csY2873" fmla="*/ 222222 h 693081"/>
                                    <a:gd name="csX2874" fmla="*/ 535208 w 1619476"/>
                                    <a:gd name="csY2874" fmla="*/ 223060 h 693081"/>
                                    <a:gd name="csX2875" fmla="*/ 532606 w 1619476"/>
                                    <a:gd name="csY2875" fmla="*/ 224012 h 693081"/>
                                    <a:gd name="csX2876" fmla="*/ 531146 w 1619476"/>
                                    <a:gd name="csY2876" fmla="*/ 214604 h 693081"/>
                                    <a:gd name="csX2877" fmla="*/ 531133 w 1619476"/>
                                    <a:gd name="csY2877" fmla="*/ 214617 h 693081"/>
                                    <a:gd name="csX2878" fmla="*/ 531171 w 1619476"/>
                                    <a:gd name="csY2878" fmla="*/ 214465 h 693081"/>
                                    <a:gd name="csX2879" fmla="*/ 531108 w 1619476"/>
                                    <a:gd name="csY2879" fmla="*/ 214388 h 693081"/>
                                    <a:gd name="csX2880" fmla="*/ 531006 w 1619476"/>
                                    <a:gd name="csY2880" fmla="*/ 214452 h 693081"/>
                                    <a:gd name="csX2881" fmla="*/ 530968 w 1619476"/>
                                    <a:gd name="csY2881" fmla="*/ 214630 h 693081"/>
                                    <a:gd name="csX2882" fmla="*/ 530943 w 1619476"/>
                                    <a:gd name="csY2882" fmla="*/ 214604 h 693081"/>
                                    <a:gd name="csX2883" fmla="*/ 526029 w 1619476"/>
                                    <a:gd name="csY2883" fmla="*/ 220559 h 693081"/>
                                    <a:gd name="csX2884" fmla="*/ 522906 w 1619476"/>
                                    <a:gd name="csY2884" fmla="*/ 222120 h 693081"/>
                                    <a:gd name="csX2885" fmla="*/ 522487 w 1619476"/>
                                    <a:gd name="csY2885" fmla="*/ 218692 h 693081"/>
                                    <a:gd name="csX2886" fmla="*/ 529153 w 1619476"/>
                                    <a:gd name="csY2886" fmla="*/ 191155 h 693081"/>
                                    <a:gd name="csX2887" fmla="*/ 530003 w 1619476"/>
                                    <a:gd name="csY2887" fmla="*/ 188972 h 693081"/>
                                    <a:gd name="csX2888" fmla="*/ 527807 w 1619476"/>
                                    <a:gd name="csY2888" fmla="*/ 191790 h 693081"/>
                                    <a:gd name="csX2889" fmla="*/ 521230 w 1619476"/>
                                    <a:gd name="csY2889" fmla="*/ 207520 h 693081"/>
                                    <a:gd name="csX2890" fmla="*/ 520202 w 1619476"/>
                                    <a:gd name="csY2890" fmla="*/ 221904 h 693081"/>
                                    <a:gd name="csX2891" fmla="*/ 520202 w 1619476"/>
                                    <a:gd name="csY2891" fmla="*/ 225980 h 693081"/>
                                    <a:gd name="csX2892" fmla="*/ 518120 w 1619476"/>
                                    <a:gd name="csY2892" fmla="*/ 228176 h 693081"/>
                                    <a:gd name="csX2893" fmla="*/ 517371 w 1619476"/>
                                    <a:gd name="csY2893" fmla="*/ 225358 h 693081"/>
                                    <a:gd name="csX2894" fmla="*/ 514666 w 1619476"/>
                                    <a:gd name="csY2894" fmla="*/ 212738 h 693081"/>
                                    <a:gd name="csX2895" fmla="*/ 516749 w 1619476"/>
                                    <a:gd name="csY2895" fmla="*/ 201274 h 693081"/>
                                    <a:gd name="csX2896" fmla="*/ 527807 w 1619476"/>
                                    <a:gd name="csY2896" fmla="*/ 178117 h 693081"/>
                                    <a:gd name="csX2897" fmla="*/ 536554 w 1619476"/>
                                    <a:gd name="csY2897" fmla="*/ 168747 h 693081"/>
                                    <a:gd name="csX2898" fmla="*/ 544184 w 1619476"/>
                                    <a:gd name="csY2898" fmla="*/ 151418 h 693081"/>
                                    <a:gd name="csX2899" fmla="*/ 544807 w 1619476"/>
                                    <a:gd name="csY2899" fmla="*/ 149551 h 693081"/>
                                    <a:gd name="csX2900" fmla="*/ 544807 w 1619476"/>
                                    <a:gd name="csY2900" fmla="*/ 160508 h 693081"/>
                                    <a:gd name="csX2901" fmla="*/ 544807 w 1619476"/>
                                    <a:gd name="csY2901" fmla="*/ 162907 h 693081"/>
                                    <a:gd name="csX2902" fmla="*/ 542712 w 1619476"/>
                                    <a:gd name="csY2902" fmla="*/ 169572 h 693081"/>
                                    <a:gd name="csX2903" fmla="*/ 543956 w 1619476"/>
                                    <a:gd name="csY2903" fmla="*/ 173749 h 693081"/>
                                    <a:gd name="csX2904" fmla="*/ 542610 w 1619476"/>
                                    <a:gd name="csY2904" fmla="*/ 180415 h 693081"/>
                                    <a:gd name="csX2905" fmla="*/ 543448 w 1619476"/>
                                    <a:gd name="csY2905" fmla="*/ 188451 h 693081"/>
                                    <a:gd name="csX2906" fmla="*/ 543029 w 1619476"/>
                                    <a:gd name="csY2906" fmla="*/ 192399 h 693081"/>
                                    <a:gd name="csX2907" fmla="*/ 544185 w 1619476"/>
                                    <a:gd name="csY2907" fmla="*/ 192095 h 693081"/>
                                    <a:gd name="csX2908" fmla="*/ 546267 w 1619476"/>
                                    <a:gd name="csY2908" fmla="*/ 187296 h 693081"/>
                                    <a:gd name="csX2909" fmla="*/ 550317 w 1619476"/>
                                    <a:gd name="csY2909" fmla="*/ 180415 h 693081"/>
                                    <a:gd name="csX2910" fmla="*/ 551574 w 1619476"/>
                                    <a:gd name="csY2910" fmla="*/ 180211 h 693081"/>
                                    <a:gd name="csX2911" fmla="*/ 550431 w 1619476"/>
                                    <a:gd name="csY2911" fmla="*/ 184896 h 693081"/>
                                    <a:gd name="csX2912" fmla="*/ 550114 w 1619476"/>
                                    <a:gd name="csY2912" fmla="*/ 186978 h 693081"/>
                                    <a:gd name="csX2913" fmla="*/ 548235 w 1619476"/>
                                    <a:gd name="csY2913" fmla="*/ 188768 h 693081"/>
                                    <a:gd name="csX2914" fmla="*/ 547206 w 1619476"/>
                                    <a:gd name="csY2914" fmla="*/ 191574 h 693081"/>
                                    <a:gd name="csX2915" fmla="*/ 547295 w 1619476"/>
                                    <a:gd name="csY2915" fmla="*/ 195954 h 693081"/>
                                    <a:gd name="csX2916" fmla="*/ 545645 w 1619476"/>
                                    <a:gd name="csY2916" fmla="*/ 197414 h 693081"/>
                                    <a:gd name="csX2917" fmla="*/ 544388 w 1619476"/>
                                    <a:gd name="csY2917" fmla="*/ 199395 h 693081"/>
                                    <a:gd name="csX2918" fmla="*/ 543956 w 1619476"/>
                                    <a:gd name="csY2918" fmla="*/ 204092 h 693081"/>
                                    <a:gd name="csX2919" fmla="*/ 543042 w 1619476"/>
                                    <a:gd name="csY2919" fmla="*/ 209132 h 693081"/>
                                    <a:gd name="csX2920" fmla="*/ 542978 w 1619476"/>
                                    <a:gd name="csY2920" fmla="*/ 209259 h 693081"/>
                                    <a:gd name="csX2921" fmla="*/ 543017 w 1619476"/>
                                    <a:gd name="csY2921" fmla="*/ 209564 h 693081"/>
                                    <a:gd name="csX2922" fmla="*/ 543156 w 1619476"/>
                                    <a:gd name="csY2922" fmla="*/ 209602 h 693081"/>
                                    <a:gd name="csX2923" fmla="*/ 543321 w 1619476"/>
                                    <a:gd name="csY2923" fmla="*/ 209513 h 693081"/>
                                    <a:gd name="csX2924" fmla="*/ 543436 w 1619476"/>
                                    <a:gd name="csY2924" fmla="*/ 209297 h 693081"/>
                                    <a:gd name="csX2925" fmla="*/ 543448 w 1619476"/>
                                    <a:gd name="csY2925" fmla="*/ 209310 h 693081"/>
                                    <a:gd name="csX2926" fmla="*/ 545226 w 1619476"/>
                                    <a:gd name="csY2926" fmla="*/ 204930 h 693081"/>
                                    <a:gd name="csX2927" fmla="*/ 548552 w 1619476"/>
                                    <a:gd name="csY2927" fmla="*/ 203572 h 693081"/>
                                    <a:gd name="csX2928" fmla="*/ 548552 w 1619476"/>
                                    <a:gd name="csY2928" fmla="*/ 207203 h 693081"/>
                                    <a:gd name="csX2929" fmla="*/ 553872 w 1619476"/>
                                    <a:gd name="csY2929" fmla="*/ 215442 h 693081"/>
                                    <a:gd name="csX2930" fmla="*/ 557528 w 1619476"/>
                                    <a:gd name="csY2930" fmla="*/ 217029 h 693081"/>
                                    <a:gd name="csX2931" fmla="*/ 558252 w 1619476"/>
                                    <a:gd name="csY2931" fmla="*/ 223695 h 693081"/>
                                    <a:gd name="csX2932" fmla="*/ 554710 w 1619476"/>
                                    <a:gd name="csY2932" fmla="*/ 228481 h 693081"/>
                                    <a:gd name="csX2933" fmla="*/ 553872 w 1619476"/>
                                    <a:gd name="csY2933" fmla="*/ 228684 h 693081"/>
                                    <a:gd name="csX2934" fmla="*/ 546990 w 1619476"/>
                                    <a:gd name="csY2934" fmla="*/ 232658 h 693081"/>
                                    <a:gd name="csX2935" fmla="*/ 533647 w 1619476"/>
                                    <a:gd name="csY2935" fmla="*/ 234841 h 693081"/>
                                    <a:gd name="csX2936" fmla="*/ 532085 w 1619476"/>
                                    <a:gd name="csY2936" fmla="*/ 235362 h 693081"/>
                                    <a:gd name="csX2937" fmla="*/ 527071 w 1619476"/>
                                    <a:gd name="csY2937" fmla="*/ 236923 h 693081"/>
                                    <a:gd name="csX2938" fmla="*/ 519161 w 1619476"/>
                                    <a:gd name="csY2938" fmla="*/ 238396 h 693081"/>
                                    <a:gd name="csX2939" fmla="*/ 509880 w 1619476"/>
                                    <a:gd name="csY2939" fmla="*/ 240999 h 693081"/>
                                    <a:gd name="csX2940" fmla="*/ 509918 w 1619476"/>
                                    <a:gd name="csY2940" fmla="*/ 241037 h 693081"/>
                                    <a:gd name="csX2941" fmla="*/ 509131 w 1619476"/>
                                    <a:gd name="csY2941" fmla="*/ 241253 h 693081"/>
                                    <a:gd name="csX2942" fmla="*/ 509030 w 1619476"/>
                                    <a:gd name="csY2942" fmla="*/ 241481 h 693081"/>
                                    <a:gd name="csX2943" fmla="*/ 509195 w 1619476"/>
                                    <a:gd name="csY2943" fmla="*/ 241583 h 693081"/>
                                    <a:gd name="csX2944" fmla="*/ 509271 w 1619476"/>
                                    <a:gd name="csY2944" fmla="*/ 241583 h 693081"/>
                                    <a:gd name="csX2945" fmla="*/ 509982 w 1619476"/>
                                    <a:gd name="csY2945" fmla="*/ 241367 h 693081"/>
                                    <a:gd name="csX2946" fmla="*/ 509982 w 1619476"/>
                                    <a:gd name="csY2946" fmla="*/ 241418 h 693081"/>
                                    <a:gd name="csX2947" fmla="*/ 535006 w 1619476"/>
                                    <a:gd name="csY2947" fmla="*/ 238917 h 693081"/>
                                    <a:gd name="csX2948" fmla="*/ 540833 w 1619476"/>
                                    <a:gd name="csY2948" fmla="*/ 237977 h 693081"/>
                                    <a:gd name="csX2949" fmla="*/ 547828 w 1619476"/>
                                    <a:gd name="csY2949" fmla="*/ 237025 h 693081"/>
                                    <a:gd name="csX2950" fmla="*/ 553973 w 1619476"/>
                                    <a:gd name="csY2950" fmla="*/ 237025 h 693081"/>
                                    <a:gd name="csX2951" fmla="*/ 555649 w 1619476"/>
                                    <a:gd name="csY2951" fmla="*/ 236301 h 693081"/>
                                    <a:gd name="csX2952" fmla="*/ 556893 w 1619476"/>
                                    <a:gd name="csY2952" fmla="*/ 236403 h 693081"/>
                                    <a:gd name="csX2953" fmla="*/ 562632 w 1619476"/>
                                    <a:gd name="csY2953" fmla="*/ 225053 h 693081"/>
                                    <a:gd name="csX2954" fmla="*/ 562949 w 1619476"/>
                                    <a:gd name="csY2954" fmla="*/ 217753 h 693081"/>
                                    <a:gd name="csX2955" fmla="*/ 566174 w 1619476"/>
                                    <a:gd name="csY2955" fmla="*/ 212840 h 693081"/>
                                    <a:gd name="csX2956" fmla="*/ 568472 w 1619476"/>
                                    <a:gd name="csY2956" fmla="*/ 206479 h 693081"/>
                                    <a:gd name="csX2957" fmla="*/ 566504 w 1619476"/>
                                    <a:gd name="csY2957" fmla="*/ 225154 h 693081"/>
                                    <a:gd name="csX2958" fmla="*/ 561807 w 1619476"/>
                                    <a:gd name="csY2958" fmla="*/ 239336 h 693081"/>
                                    <a:gd name="csX2959" fmla="*/ 555128 w 1619476"/>
                                    <a:gd name="csY2959" fmla="*/ 239640 h 693081"/>
                                    <a:gd name="csX2960" fmla="*/ 538332 w 1619476"/>
                                    <a:gd name="csY2960" fmla="*/ 240999 h 693081"/>
                                    <a:gd name="csX2961" fmla="*/ 522690 w 1619476"/>
                                    <a:gd name="csY2961" fmla="*/ 242243 h 693081"/>
                                    <a:gd name="csX2962" fmla="*/ 502999 w 1619476"/>
                                    <a:gd name="csY2962" fmla="*/ 242040 h 693081"/>
                                    <a:gd name="csX2963" fmla="*/ 491001 w 1619476"/>
                                    <a:gd name="csY2963" fmla="*/ 244427 h 693081"/>
                                    <a:gd name="csX2964" fmla="*/ 485682 w 1619476"/>
                                    <a:gd name="csY2964" fmla="*/ 248184 h 693081"/>
                                    <a:gd name="csX2965" fmla="*/ 484019 w 1619476"/>
                                    <a:gd name="csY2965" fmla="*/ 246940 h 693081"/>
                                    <a:gd name="csX2966" fmla="*/ 485999 w 1619476"/>
                                    <a:gd name="csY2966" fmla="*/ 244541 h 693081"/>
                                    <a:gd name="csX2967" fmla="*/ 490785 w 1619476"/>
                                    <a:gd name="csY2967" fmla="*/ 241722 h 693081"/>
                                    <a:gd name="csX2968" fmla="*/ 491319 w 1619476"/>
                                    <a:gd name="csY2968" fmla="*/ 241202 h 693081"/>
                                    <a:gd name="csX2969" fmla="*/ 486405 w 1619476"/>
                                    <a:gd name="csY2969" fmla="*/ 241837 h 693081"/>
                                    <a:gd name="csX2970" fmla="*/ 478382 w 1619476"/>
                                    <a:gd name="csY2970" fmla="*/ 244960 h 693081"/>
                                    <a:gd name="csX2971" fmla="*/ 478902 w 1619476"/>
                                    <a:gd name="csY2971" fmla="*/ 243081 h 693081"/>
                                    <a:gd name="csX2972" fmla="*/ 488818 w 1619476"/>
                                    <a:gd name="csY2972" fmla="*/ 238396 h 693081"/>
                                    <a:gd name="csX2973" fmla="*/ 488818 w 1619476"/>
                                    <a:gd name="csY2973" fmla="*/ 238333 h 693081"/>
                                    <a:gd name="csX2974" fmla="*/ 489046 w 1619476"/>
                                    <a:gd name="csY2974" fmla="*/ 238396 h 693081"/>
                                    <a:gd name="csX2975" fmla="*/ 489072 w 1619476"/>
                                    <a:gd name="csY2975" fmla="*/ 238396 h 693081"/>
                                    <a:gd name="csX2976" fmla="*/ 489237 w 1619476"/>
                                    <a:gd name="csY2976" fmla="*/ 238257 h 693081"/>
                                    <a:gd name="csX2977" fmla="*/ 489097 w 1619476"/>
                                    <a:gd name="csY2977" fmla="*/ 238066 h 693081"/>
                                    <a:gd name="csX2978" fmla="*/ 488894 w 1619476"/>
                                    <a:gd name="csY2978" fmla="*/ 238028 h 693081"/>
                                    <a:gd name="csX2979" fmla="*/ 481403 w 1619476"/>
                                    <a:gd name="csY2979" fmla="*/ 235362 h 693081"/>
                                    <a:gd name="csX2980" fmla="*/ 476820 w 1619476"/>
                                    <a:gd name="csY2980" fmla="*/ 234321 h 693081"/>
                                    <a:gd name="csX2981" fmla="*/ 478686 w 1619476"/>
                                    <a:gd name="csY2981" fmla="*/ 232239 h 693081"/>
                                    <a:gd name="csX2982" fmla="*/ 488703 w 1619476"/>
                                    <a:gd name="csY2982" fmla="*/ 233381 h 693081"/>
                                    <a:gd name="csX2983" fmla="*/ 483816 w 1619476"/>
                                    <a:gd name="csY2983" fmla="*/ 211164 h 693081"/>
                                    <a:gd name="csX2984" fmla="*/ 488196 w 1619476"/>
                                    <a:gd name="csY2984" fmla="*/ 213360 h 693081"/>
                                    <a:gd name="csX2985" fmla="*/ 490785 w 1619476"/>
                                    <a:gd name="csY2985" fmla="*/ 214719 h 693081"/>
                                    <a:gd name="csX2986" fmla="*/ 493185 w 1619476"/>
                                    <a:gd name="csY2986" fmla="*/ 216280 h 693081"/>
                                    <a:gd name="csX2987" fmla="*/ 492258 w 1619476"/>
                                    <a:gd name="csY2987" fmla="*/ 217854 h 693081"/>
                                    <a:gd name="csX2988" fmla="*/ 490481 w 1619476"/>
                                    <a:gd name="csY2988" fmla="*/ 221498 h 693081"/>
                                    <a:gd name="csX2989" fmla="*/ 488386 w 1619476"/>
                                    <a:gd name="csY2989" fmla="*/ 224837 h 693081"/>
                                    <a:gd name="csX2990" fmla="*/ 486939 w 1619476"/>
                                    <a:gd name="csY2990" fmla="*/ 224837 h 693081"/>
                                    <a:gd name="csX2991" fmla="*/ 484108 w 1619476"/>
                                    <a:gd name="csY2991" fmla="*/ 226297 h 693081"/>
                                    <a:gd name="csX2992" fmla="*/ 483917 w 1619476"/>
                                    <a:gd name="csY2992" fmla="*/ 227237 h 693081"/>
                                    <a:gd name="csX2993" fmla="*/ 483816 w 1619476"/>
                                    <a:gd name="csY2993" fmla="*/ 227237 h 693081"/>
                                    <a:gd name="csX2994" fmla="*/ 483816 w 1619476"/>
                                    <a:gd name="csY2994" fmla="*/ 211164 h 693081"/>
                                    <a:gd name="csX2995" fmla="*/ 483816 w 1619476"/>
                                    <a:gd name="csY2995" fmla="*/ 211164 h 693081"/>
                                    <a:gd name="csX2996" fmla="*/ 483816 w 1619476"/>
                                    <a:gd name="csY2996" fmla="*/ 201705 h 693081"/>
                                    <a:gd name="csX2997" fmla="*/ 484742 w 1619476"/>
                                    <a:gd name="csY2997" fmla="*/ 201159 h 693081"/>
                                    <a:gd name="csX2998" fmla="*/ 485682 w 1619476"/>
                                    <a:gd name="csY2998" fmla="*/ 199598 h 693081"/>
                                    <a:gd name="csX2999" fmla="*/ 488081 w 1619476"/>
                                    <a:gd name="csY2999" fmla="*/ 202213 h 693081"/>
                                    <a:gd name="csX3000" fmla="*/ 495686 w 1619476"/>
                                    <a:gd name="csY3000" fmla="*/ 205336 h 693081"/>
                                    <a:gd name="csX3001" fmla="*/ 497464 w 1619476"/>
                                    <a:gd name="csY3001" fmla="*/ 205971 h 693081"/>
                                    <a:gd name="csX3002" fmla="*/ 496016 w 1619476"/>
                                    <a:gd name="csY3002" fmla="*/ 210135 h 693081"/>
                                    <a:gd name="csX3003" fmla="*/ 495280 w 1619476"/>
                                    <a:gd name="csY3003" fmla="*/ 212217 h 693081"/>
                                    <a:gd name="csX3004" fmla="*/ 494442 w 1619476"/>
                                    <a:gd name="csY3004" fmla="*/ 214198 h 693081"/>
                                    <a:gd name="csX3005" fmla="*/ 491624 w 1619476"/>
                                    <a:gd name="csY3005" fmla="*/ 212738 h 693081"/>
                                    <a:gd name="csX3006" fmla="*/ 485999 w 1619476"/>
                                    <a:gd name="csY3006" fmla="*/ 210034 h 693081"/>
                                    <a:gd name="csX3007" fmla="*/ 483816 w 1619476"/>
                                    <a:gd name="csY3007" fmla="*/ 209107 h 693081"/>
                                    <a:gd name="csX3008" fmla="*/ 483816 w 1619476"/>
                                    <a:gd name="csY3008" fmla="*/ 201705 h 693081"/>
                                    <a:gd name="csX3009" fmla="*/ 483816 w 1619476"/>
                                    <a:gd name="csY3009" fmla="*/ 201705 h 693081"/>
                                    <a:gd name="csX3010" fmla="*/ 504865 w 1619476"/>
                                    <a:gd name="csY3010" fmla="*/ 191574 h 693081"/>
                                    <a:gd name="csX3011" fmla="*/ 501323 w 1619476"/>
                                    <a:gd name="csY3011" fmla="*/ 178637 h 693081"/>
                                    <a:gd name="csX3012" fmla="*/ 497362 w 1619476"/>
                                    <a:gd name="csY3012" fmla="*/ 174067 h 693081"/>
                                    <a:gd name="csX3013" fmla="*/ 492043 w 1619476"/>
                                    <a:gd name="csY3013" fmla="*/ 169992 h 693081"/>
                                    <a:gd name="csX3014" fmla="*/ 483384 w 1619476"/>
                                    <a:gd name="csY3014" fmla="*/ 164050 h 693081"/>
                                    <a:gd name="csX3015" fmla="*/ 478978 w 1619476"/>
                                    <a:gd name="csY3015" fmla="*/ 160317 h 693081"/>
                                    <a:gd name="csX3016" fmla="*/ 480819 w 1619476"/>
                                    <a:gd name="csY3016" fmla="*/ 161320 h 693081"/>
                                    <a:gd name="csX3017" fmla="*/ 492868 w 1619476"/>
                                    <a:gd name="csY3017" fmla="*/ 167909 h 693081"/>
                                    <a:gd name="csX3018" fmla="*/ 504243 w 1619476"/>
                                    <a:gd name="csY3018" fmla="*/ 176555 h 693081"/>
                                    <a:gd name="csX3019" fmla="*/ 508509 w 1619476"/>
                                    <a:gd name="csY3019" fmla="*/ 194278 h 693081"/>
                                    <a:gd name="csX3020" fmla="*/ 502885 w 1619476"/>
                                    <a:gd name="csY3020" fmla="*/ 211900 h 693081"/>
                                    <a:gd name="csX3021" fmla="*/ 495470 w 1619476"/>
                                    <a:gd name="csY3021" fmla="*/ 224837 h 693081"/>
                                    <a:gd name="csX3022" fmla="*/ 493706 w 1619476"/>
                                    <a:gd name="csY3022" fmla="*/ 225358 h 693081"/>
                                    <a:gd name="csX3023" fmla="*/ 495470 w 1619476"/>
                                    <a:gd name="csY3023" fmla="*/ 221498 h 693081"/>
                                    <a:gd name="csX3024" fmla="*/ 504865 w 1619476"/>
                                    <a:gd name="csY3024" fmla="*/ 191574 h 693081"/>
                                    <a:gd name="csX3025" fmla="*/ 475931 w 1619476"/>
                                    <a:gd name="csY3025" fmla="*/ 160279 h 693081"/>
                                    <a:gd name="csX3026" fmla="*/ 467463 w 1619476"/>
                                    <a:gd name="csY3026" fmla="*/ 155480 h 693081"/>
                                    <a:gd name="csX3027" fmla="*/ 474408 w 1619476"/>
                                    <a:gd name="csY3027" fmla="*/ 158464 h 693081"/>
                                    <a:gd name="csX3028" fmla="*/ 477861 w 1619476"/>
                                    <a:gd name="csY3028" fmla="*/ 160812 h 693081"/>
                                    <a:gd name="csX3029" fmla="*/ 479448 w 1619476"/>
                                    <a:gd name="csY3029" fmla="*/ 162349 h 693081"/>
                                    <a:gd name="csX3030" fmla="*/ 475931 w 1619476"/>
                                    <a:gd name="csY3030" fmla="*/ 160279 h 693081"/>
                                    <a:gd name="csX3031" fmla="*/ 515073 w 1619476"/>
                                    <a:gd name="csY3031" fmla="*/ 229522 h 693081"/>
                                    <a:gd name="csX3032" fmla="*/ 502999 w 1619476"/>
                                    <a:gd name="csY3032" fmla="*/ 230144 h 693081"/>
                                    <a:gd name="csX3033" fmla="*/ 501107 w 1619476"/>
                                    <a:gd name="csY3033" fmla="*/ 229522 h 693081"/>
                                    <a:gd name="csX3034" fmla="*/ 505589 w 1619476"/>
                                    <a:gd name="csY3034" fmla="*/ 223174 h 693081"/>
                                    <a:gd name="csX3035" fmla="*/ 505805 w 1619476"/>
                                    <a:gd name="csY3035" fmla="*/ 223390 h 693081"/>
                                    <a:gd name="csX3036" fmla="*/ 513422 w 1619476"/>
                                    <a:gd name="csY3036" fmla="*/ 228176 h 693081"/>
                                    <a:gd name="csX3037" fmla="*/ 515073 w 1619476"/>
                                    <a:gd name="csY3037" fmla="*/ 229522 h 693081"/>
                                    <a:gd name="csX3038" fmla="*/ 512267 w 1619476"/>
                                    <a:gd name="csY3038" fmla="*/ 210973 h 693081"/>
                                    <a:gd name="csX3039" fmla="*/ 512064 w 1619476"/>
                                    <a:gd name="csY3039" fmla="*/ 211900 h 693081"/>
                                    <a:gd name="csX3040" fmla="*/ 513740 w 1619476"/>
                                    <a:gd name="csY3040" fmla="*/ 224012 h 693081"/>
                                    <a:gd name="csX3041" fmla="*/ 513524 w 1619476"/>
                                    <a:gd name="csY3041" fmla="*/ 225878 h 693081"/>
                                    <a:gd name="csX3042" fmla="*/ 510401 w 1619476"/>
                                    <a:gd name="csY3042" fmla="*/ 223390 h 693081"/>
                                    <a:gd name="csX3043" fmla="*/ 506846 w 1619476"/>
                                    <a:gd name="csY3043" fmla="*/ 220457 h 693081"/>
                                    <a:gd name="csX3044" fmla="*/ 509245 w 1619476"/>
                                    <a:gd name="csY3044" fmla="*/ 216077 h 693081"/>
                                    <a:gd name="csX3045" fmla="*/ 511861 w 1619476"/>
                                    <a:gd name="csY3045" fmla="*/ 211900 h 693081"/>
                                    <a:gd name="csX3046" fmla="*/ 512267 w 1619476"/>
                                    <a:gd name="csY3046" fmla="*/ 210973 h 693081"/>
                                    <a:gd name="csX3047" fmla="*/ 540528 w 1619476"/>
                                    <a:gd name="csY3047" fmla="*/ 143292 h 693081"/>
                                    <a:gd name="csX3048" fmla="*/ 535005 w 1619476"/>
                                    <a:gd name="csY3048" fmla="*/ 143089 h 693081"/>
                                    <a:gd name="csX3049" fmla="*/ 530943 w 1619476"/>
                                    <a:gd name="csY3049" fmla="*/ 139649 h 693081"/>
                                    <a:gd name="csX3050" fmla="*/ 531984 w 1619476"/>
                                    <a:gd name="csY3050" fmla="*/ 136932 h 693081"/>
                                    <a:gd name="csX3051" fmla="*/ 536453 w 1619476"/>
                                    <a:gd name="csY3051" fmla="*/ 133910 h 693081"/>
                                    <a:gd name="csX3052" fmla="*/ 537392 w 1619476"/>
                                    <a:gd name="csY3052" fmla="*/ 130152 h 693081"/>
                                    <a:gd name="csX3053" fmla="*/ 535005 w 1619476"/>
                                    <a:gd name="csY3053" fmla="*/ 129746 h 693081"/>
                                    <a:gd name="csX3054" fmla="*/ 532707 w 1619476"/>
                                    <a:gd name="csY3054" fmla="*/ 131523 h 693081"/>
                                    <a:gd name="csX3055" fmla="*/ 532085 w 1619476"/>
                                    <a:gd name="csY3055" fmla="*/ 131422 h 693081"/>
                                    <a:gd name="csX3056" fmla="*/ 529267 w 1619476"/>
                                    <a:gd name="csY3056" fmla="*/ 132768 h 693081"/>
                                    <a:gd name="csX3057" fmla="*/ 529470 w 1619476"/>
                                    <a:gd name="csY3057" fmla="*/ 130254 h 693081"/>
                                    <a:gd name="csX3058" fmla="*/ 533025 w 1619476"/>
                                    <a:gd name="csY3058" fmla="*/ 128806 h 693081"/>
                                    <a:gd name="csX3059" fmla="*/ 533964 w 1619476"/>
                                    <a:gd name="csY3059" fmla="*/ 127867 h 693081"/>
                                    <a:gd name="csX3060" fmla="*/ 534891 w 1619476"/>
                                    <a:gd name="csY3060" fmla="*/ 127143 h 693081"/>
                                    <a:gd name="csX3061" fmla="*/ 539487 w 1619476"/>
                                    <a:gd name="csY3061" fmla="*/ 123284 h 693081"/>
                                    <a:gd name="csX3062" fmla="*/ 544185 w 1619476"/>
                                    <a:gd name="csY3062" fmla="*/ 118701 h 693081"/>
                                    <a:gd name="csX3063" fmla="*/ 548971 w 1619476"/>
                                    <a:gd name="csY3063" fmla="*/ 115451 h 693081"/>
                                    <a:gd name="csX3064" fmla="*/ 549085 w 1619476"/>
                                    <a:gd name="csY3064" fmla="*/ 115565 h 693081"/>
                                    <a:gd name="csX3065" fmla="*/ 548235 w 1619476"/>
                                    <a:gd name="csY3065" fmla="*/ 117749 h 693081"/>
                                    <a:gd name="csX3066" fmla="*/ 539284 w 1619476"/>
                                    <a:gd name="csY3066" fmla="*/ 126001 h 693081"/>
                                    <a:gd name="csX3067" fmla="*/ 539386 w 1619476"/>
                                    <a:gd name="csY3067" fmla="*/ 128807 h 693081"/>
                                    <a:gd name="csX3068" fmla="*/ 541468 w 1619476"/>
                                    <a:gd name="csY3068" fmla="*/ 129632 h 693081"/>
                                    <a:gd name="csX3069" fmla="*/ 540833 w 1619476"/>
                                    <a:gd name="csY3069" fmla="*/ 132666 h 693081"/>
                                    <a:gd name="csX3070" fmla="*/ 537811 w 1619476"/>
                                    <a:gd name="csY3070" fmla="*/ 135485 h 693081"/>
                                    <a:gd name="csX3071" fmla="*/ 536453 w 1619476"/>
                                    <a:gd name="csY3071" fmla="*/ 136107 h 693081"/>
                                    <a:gd name="csX3072" fmla="*/ 538967 w 1619476"/>
                                    <a:gd name="csY3072" fmla="*/ 135891 h 693081"/>
                                    <a:gd name="csX3073" fmla="*/ 541252 w 1619476"/>
                                    <a:gd name="csY3073" fmla="*/ 136513 h 693081"/>
                                    <a:gd name="csX3074" fmla="*/ 540325 w 1619476"/>
                                    <a:gd name="csY3074" fmla="*/ 139027 h 693081"/>
                                    <a:gd name="csX3075" fmla="*/ 538230 w 1619476"/>
                                    <a:gd name="csY3075" fmla="*/ 140588 h 693081"/>
                                    <a:gd name="csX3076" fmla="*/ 536453 w 1619476"/>
                                    <a:gd name="csY3076" fmla="*/ 141325 h 693081"/>
                                    <a:gd name="csX3077" fmla="*/ 540211 w 1619476"/>
                                    <a:gd name="csY3077" fmla="*/ 141528 h 693081"/>
                                    <a:gd name="csX3078" fmla="*/ 547295 w 1619476"/>
                                    <a:gd name="csY3078" fmla="*/ 136932 h 693081"/>
                                    <a:gd name="csX3079" fmla="*/ 550228 w 1619476"/>
                                    <a:gd name="csY3079" fmla="*/ 136932 h 693081"/>
                                    <a:gd name="csX3080" fmla="*/ 546051 w 1619476"/>
                                    <a:gd name="csY3080" fmla="*/ 140271 h 693081"/>
                                    <a:gd name="csX3081" fmla="*/ 546787 w 1619476"/>
                                    <a:gd name="csY3081" fmla="*/ 141325 h 693081"/>
                                    <a:gd name="csX3082" fmla="*/ 560029 w 1619476"/>
                                    <a:gd name="csY3082" fmla="*/ 139763 h 693081"/>
                                    <a:gd name="csX3083" fmla="*/ 567113 w 1619476"/>
                                    <a:gd name="csY3083" fmla="*/ 133402 h 693081"/>
                                    <a:gd name="csX3084" fmla="*/ 568992 w 1619476"/>
                                    <a:gd name="csY3084" fmla="*/ 130152 h 693081"/>
                                    <a:gd name="csX3085" fmla="*/ 570871 w 1619476"/>
                                    <a:gd name="csY3085" fmla="*/ 127232 h 693081"/>
                                    <a:gd name="csX3086" fmla="*/ 569818 w 1619476"/>
                                    <a:gd name="csY3086" fmla="*/ 132971 h 693081"/>
                                    <a:gd name="csX3087" fmla="*/ 567329 w 1619476"/>
                                    <a:gd name="csY3087" fmla="*/ 138087 h 693081"/>
                                    <a:gd name="csX3088" fmla="*/ 560232 w 1619476"/>
                                    <a:gd name="csY3088" fmla="*/ 142670 h 693081"/>
                                    <a:gd name="csX3089" fmla="*/ 551688 w 1619476"/>
                                    <a:gd name="csY3089" fmla="*/ 143407 h 693081"/>
                                    <a:gd name="csX3090" fmla="*/ 546470 w 1619476"/>
                                    <a:gd name="csY3090" fmla="*/ 143813 h 693081"/>
                                    <a:gd name="csX3091" fmla="*/ 545327 w 1619476"/>
                                    <a:gd name="csY3091" fmla="*/ 141845 h 693081"/>
                                    <a:gd name="csX3092" fmla="*/ 540528 w 1619476"/>
                                    <a:gd name="csY3092" fmla="*/ 143292 h 693081"/>
                                    <a:gd name="csX3093" fmla="*/ 529889 w 1619476"/>
                                    <a:gd name="csY3093" fmla="*/ 142784 h 693081"/>
                                    <a:gd name="csX3094" fmla="*/ 526144 w 1619476"/>
                                    <a:gd name="csY3094" fmla="*/ 135573 h 693081"/>
                                    <a:gd name="csX3095" fmla="*/ 526563 w 1619476"/>
                                    <a:gd name="csY3095" fmla="*/ 134951 h 693081"/>
                                    <a:gd name="csX3096" fmla="*/ 526766 w 1619476"/>
                                    <a:gd name="csY3096" fmla="*/ 136424 h 693081"/>
                                    <a:gd name="csX3097" fmla="*/ 529889 w 1619476"/>
                                    <a:gd name="csY3097" fmla="*/ 141845 h 693081"/>
                                    <a:gd name="csX3098" fmla="*/ 529889 w 1619476"/>
                                    <a:gd name="csY3098" fmla="*/ 142784 h 693081"/>
                                    <a:gd name="csX3099" fmla="*/ 533964 w 1619476"/>
                                    <a:gd name="csY3099" fmla="*/ 125467 h 693081"/>
                                    <a:gd name="csX3100" fmla="*/ 538129 w 1619476"/>
                                    <a:gd name="csY3100" fmla="*/ 120465 h 693081"/>
                                    <a:gd name="csX3101" fmla="*/ 540744 w 1619476"/>
                                    <a:gd name="csY3101" fmla="*/ 118167 h 693081"/>
                                    <a:gd name="csX3102" fmla="*/ 540630 w 1619476"/>
                                    <a:gd name="csY3102" fmla="*/ 117939 h 693081"/>
                                    <a:gd name="csX3103" fmla="*/ 541391 w 1619476"/>
                                    <a:gd name="csY3103" fmla="*/ 117875 h 693081"/>
                                    <a:gd name="csX3104" fmla="*/ 540934 w 1619476"/>
                                    <a:gd name="csY3104" fmla="*/ 118383 h 693081"/>
                                    <a:gd name="csX3105" fmla="*/ 536770 w 1619476"/>
                                    <a:gd name="csY3105" fmla="*/ 123703 h 693081"/>
                                    <a:gd name="csX3106" fmla="*/ 533444 w 1619476"/>
                                    <a:gd name="csY3106" fmla="*/ 126724 h 693081"/>
                                    <a:gd name="csX3107" fmla="*/ 533964 w 1619476"/>
                                    <a:gd name="csY3107" fmla="*/ 125467 h 693081"/>
                                    <a:gd name="csX3108" fmla="*/ 546787 w 1619476"/>
                                    <a:gd name="csY3108" fmla="*/ 80207 h 693081"/>
                                    <a:gd name="csX3109" fmla="*/ 548146 w 1619476"/>
                                    <a:gd name="csY3109" fmla="*/ 78442 h 693081"/>
                                    <a:gd name="csX3110" fmla="*/ 548146 w 1619476"/>
                                    <a:gd name="csY3110" fmla="*/ 78658 h 693081"/>
                                    <a:gd name="csX3111" fmla="*/ 550533 w 1619476"/>
                                    <a:gd name="csY3111" fmla="*/ 84498 h 693081"/>
                                    <a:gd name="csX3112" fmla="*/ 551993 w 1619476"/>
                                    <a:gd name="csY3112" fmla="*/ 89399 h 693081"/>
                                    <a:gd name="csX3113" fmla="*/ 553770 w 1619476"/>
                                    <a:gd name="csY3113" fmla="*/ 93982 h 693081"/>
                                    <a:gd name="csX3114" fmla="*/ 554290 w 1619476"/>
                                    <a:gd name="csY3114" fmla="*/ 97943 h 693081"/>
                                    <a:gd name="csX3115" fmla="*/ 554709 w 1619476"/>
                                    <a:gd name="csY3115" fmla="*/ 100647 h 693081"/>
                                    <a:gd name="csX3116" fmla="*/ 550850 w 1619476"/>
                                    <a:gd name="csY3116" fmla="*/ 97626 h 693081"/>
                                    <a:gd name="csX3117" fmla="*/ 548450 w 1619476"/>
                                    <a:gd name="csY3117" fmla="*/ 91583 h 693081"/>
                                    <a:gd name="csX3118" fmla="*/ 546368 w 1619476"/>
                                    <a:gd name="csY3118" fmla="*/ 83241 h 693081"/>
                                    <a:gd name="csX3119" fmla="*/ 546787 w 1619476"/>
                                    <a:gd name="csY3119" fmla="*/ 80207 h 693081"/>
                                    <a:gd name="csX3120" fmla="*/ 561388 w 1619476"/>
                                    <a:gd name="csY3120" fmla="*/ 103999 h 693081"/>
                                    <a:gd name="csX3121" fmla="*/ 563774 w 1619476"/>
                                    <a:gd name="csY3121" fmla="*/ 104621 h 693081"/>
                                    <a:gd name="csX3122" fmla="*/ 562010 w 1619476"/>
                                    <a:gd name="csY3122" fmla="*/ 104723 h 693081"/>
                                    <a:gd name="csX3123" fmla="*/ 548869 w 1619476"/>
                                    <a:gd name="csY3123" fmla="*/ 107643 h 693081"/>
                                    <a:gd name="csX3124" fmla="*/ 547295 w 1619476"/>
                                    <a:gd name="csY3124" fmla="*/ 108366 h 693081"/>
                                    <a:gd name="csX3125" fmla="*/ 548666 w 1619476"/>
                                    <a:gd name="csY3125" fmla="*/ 106500 h 693081"/>
                                    <a:gd name="csX3126" fmla="*/ 555446 w 1619476"/>
                                    <a:gd name="csY3126" fmla="*/ 103364 h 693081"/>
                                    <a:gd name="csX3127" fmla="*/ 561388 w 1619476"/>
                                    <a:gd name="csY3127" fmla="*/ 103999 h 693081"/>
                                    <a:gd name="csX3128" fmla="*/ 564193 w 1619476"/>
                                    <a:gd name="csY3128" fmla="*/ 114105 h 693081"/>
                                    <a:gd name="csX3129" fmla="*/ 563470 w 1619476"/>
                                    <a:gd name="csY3129" fmla="*/ 114625 h 693081"/>
                                    <a:gd name="csX3130" fmla="*/ 561692 w 1619476"/>
                                    <a:gd name="csY3130" fmla="*/ 114105 h 693081"/>
                                    <a:gd name="csX3131" fmla="*/ 556271 w 1619476"/>
                                    <a:gd name="csY3131" fmla="*/ 112861 h 693081"/>
                                    <a:gd name="csX3132" fmla="*/ 554506 w 1619476"/>
                                    <a:gd name="csY3132" fmla="*/ 112746 h 693081"/>
                                    <a:gd name="csX3133" fmla="*/ 556792 w 1619476"/>
                                    <a:gd name="csY3133" fmla="*/ 111299 h 693081"/>
                                    <a:gd name="csX3134" fmla="*/ 559928 w 1619476"/>
                                    <a:gd name="csY3134" fmla="*/ 111299 h 693081"/>
                                    <a:gd name="csX3135" fmla="*/ 562314 w 1619476"/>
                                    <a:gd name="csY3135" fmla="*/ 112543 h 693081"/>
                                    <a:gd name="csX3136" fmla="*/ 564193 w 1619476"/>
                                    <a:gd name="csY3136" fmla="*/ 114105 h 693081"/>
                                    <a:gd name="csX3137" fmla="*/ 556792 w 1619476"/>
                                    <a:gd name="csY3137" fmla="*/ 116288 h 693081"/>
                                    <a:gd name="csX3138" fmla="*/ 557211 w 1619476"/>
                                    <a:gd name="csY3138" fmla="*/ 116606 h 693081"/>
                                    <a:gd name="csX3139" fmla="*/ 560054 w 1619476"/>
                                    <a:gd name="csY3139" fmla="*/ 119792 h 693081"/>
                                    <a:gd name="csX3140" fmla="*/ 561540 w 1619476"/>
                                    <a:gd name="csY3140" fmla="*/ 117444 h 693081"/>
                                    <a:gd name="csX3141" fmla="*/ 562111 w 1619476"/>
                                    <a:gd name="csY3141" fmla="*/ 117545 h 693081"/>
                                    <a:gd name="csX3142" fmla="*/ 561273 w 1619476"/>
                                    <a:gd name="csY3142" fmla="*/ 120148 h 693081"/>
                                    <a:gd name="csX3143" fmla="*/ 556068 w 1619476"/>
                                    <a:gd name="csY3143" fmla="*/ 120148 h 693081"/>
                                    <a:gd name="csX3144" fmla="*/ 556792 w 1619476"/>
                                    <a:gd name="csY3144" fmla="*/ 116288 h 693081"/>
                                    <a:gd name="csX3145" fmla="*/ 560651 w 1619476"/>
                                    <a:gd name="csY3145" fmla="*/ 117977 h 693081"/>
                                    <a:gd name="csX3146" fmla="*/ 559610 w 1619476"/>
                                    <a:gd name="csY3146" fmla="*/ 118663 h 693081"/>
                                    <a:gd name="csX3147" fmla="*/ 558582 w 1619476"/>
                                    <a:gd name="csY3147" fmla="*/ 117977 h 693081"/>
                                    <a:gd name="csX3148" fmla="*/ 559610 w 1619476"/>
                                    <a:gd name="csY3148" fmla="*/ 117291 h 693081"/>
                                    <a:gd name="csX3149" fmla="*/ 560651 w 1619476"/>
                                    <a:gd name="csY3149" fmla="*/ 117977 h 693081"/>
                                    <a:gd name="csX3150" fmla="*/ 557211 w 1619476"/>
                                    <a:gd name="csY3150" fmla="*/ 115247 h 693081"/>
                                    <a:gd name="csX3151" fmla="*/ 555230 w 1619476"/>
                                    <a:gd name="csY3151" fmla="*/ 114943 h 693081"/>
                                    <a:gd name="csX3152" fmla="*/ 557833 w 1619476"/>
                                    <a:gd name="csY3152" fmla="*/ 114308 h 693081"/>
                                    <a:gd name="csX3153" fmla="*/ 560753 w 1619476"/>
                                    <a:gd name="csY3153" fmla="*/ 115044 h 693081"/>
                                    <a:gd name="csX3154" fmla="*/ 562111 w 1619476"/>
                                    <a:gd name="csY3154" fmla="*/ 116288 h 693081"/>
                                    <a:gd name="csX3155" fmla="*/ 557211 w 1619476"/>
                                    <a:gd name="csY3155" fmla="*/ 115247 h 693081"/>
                                    <a:gd name="csX3156" fmla="*/ 566694 w 1619476"/>
                                    <a:gd name="csY3156" fmla="*/ 124122 h 693081"/>
                                    <a:gd name="csX3157" fmla="*/ 568992 w 1619476"/>
                                    <a:gd name="csY3157" fmla="*/ 122344 h 693081"/>
                                    <a:gd name="csX3158" fmla="*/ 569322 w 1619476"/>
                                    <a:gd name="csY3158" fmla="*/ 121887 h 693081"/>
                                    <a:gd name="csX3159" fmla="*/ 569094 w 1619476"/>
                                    <a:gd name="csY3159" fmla="*/ 122446 h 693081"/>
                                    <a:gd name="csX3160" fmla="*/ 567951 w 1619476"/>
                                    <a:gd name="csY3160" fmla="*/ 126102 h 693081"/>
                                    <a:gd name="csX3161" fmla="*/ 564396 w 1619476"/>
                                    <a:gd name="csY3161" fmla="*/ 128591 h 693081"/>
                                    <a:gd name="csX3162" fmla="*/ 557528 w 1619476"/>
                                    <a:gd name="csY3162" fmla="*/ 130051 h 693081"/>
                                    <a:gd name="csX3163" fmla="*/ 566694 w 1619476"/>
                                    <a:gd name="csY3163" fmla="*/ 124122 h 693081"/>
                                    <a:gd name="csX3164" fmla="*/ 567634 w 1619476"/>
                                    <a:gd name="csY3164" fmla="*/ 99403 h 693081"/>
                                    <a:gd name="csX3165" fmla="*/ 570249 w 1619476"/>
                                    <a:gd name="csY3165" fmla="*/ 88777 h 693081"/>
                                    <a:gd name="csX3166" fmla="*/ 576178 w 1619476"/>
                                    <a:gd name="csY3166" fmla="*/ 82099 h 693081"/>
                                    <a:gd name="csX3167" fmla="*/ 577435 w 1619476"/>
                                    <a:gd name="csY3167" fmla="*/ 80525 h 693081"/>
                                    <a:gd name="csX3168" fmla="*/ 578273 w 1619476"/>
                                    <a:gd name="csY3168" fmla="*/ 80321 h 693081"/>
                                    <a:gd name="csX3169" fmla="*/ 580673 w 1619476"/>
                                    <a:gd name="csY3169" fmla="*/ 98260 h 693081"/>
                                    <a:gd name="csX3170" fmla="*/ 575569 w 1619476"/>
                                    <a:gd name="csY3170" fmla="*/ 108785 h 693081"/>
                                    <a:gd name="csX3171" fmla="*/ 574718 w 1619476"/>
                                    <a:gd name="csY3171" fmla="*/ 110144 h 693081"/>
                                    <a:gd name="csX3172" fmla="*/ 572953 w 1619476"/>
                                    <a:gd name="csY3172" fmla="*/ 108684 h 693081"/>
                                    <a:gd name="csX3173" fmla="*/ 574934 w 1619476"/>
                                    <a:gd name="csY3173" fmla="*/ 107021 h 693081"/>
                                    <a:gd name="csX3174" fmla="*/ 578997 w 1619476"/>
                                    <a:gd name="csY3174" fmla="*/ 93360 h 693081"/>
                                    <a:gd name="csX3175" fmla="*/ 578921 w 1619476"/>
                                    <a:gd name="csY3175" fmla="*/ 93347 h 693081"/>
                                    <a:gd name="csX3176" fmla="*/ 579048 w 1619476"/>
                                    <a:gd name="csY3176" fmla="*/ 92586 h 693081"/>
                                    <a:gd name="csX3177" fmla="*/ 578921 w 1619476"/>
                                    <a:gd name="csY3177" fmla="*/ 92433 h 693081"/>
                                    <a:gd name="csX3178" fmla="*/ 578743 w 1619476"/>
                                    <a:gd name="csY3178" fmla="*/ 92560 h 693081"/>
                                    <a:gd name="csX3179" fmla="*/ 578667 w 1619476"/>
                                    <a:gd name="csY3179" fmla="*/ 93182 h 693081"/>
                                    <a:gd name="csX3180" fmla="*/ 575671 w 1619476"/>
                                    <a:gd name="csY3180" fmla="*/ 98159 h 693081"/>
                                    <a:gd name="csX3181" fmla="*/ 574833 w 1619476"/>
                                    <a:gd name="csY3181" fmla="*/ 99302 h 693081"/>
                                    <a:gd name="csX3182" fmla="*/ 573906 w 1619476"/>
                                    <a:gd name="csY3182" fmla="*/ 92420 h 693081"/>
                                    <a:gd name="csX3183" fmla="*/ 574718 w 1619476"/>
                                    <a:gd name="csY3183" fmla="*/ 90021 h 693081"/>
                                    <a:gd name="csX3184" fmla="*/ 576077 w 1619476"/>
                                    <a:gd name="csY3184" fmla="*/ 86060 h 693081"/>
                                    <a:gd name="csX3185" fmla="*/ 576813 w 1619476"/>
                                    <a:gd name="csY3185" fmla="*/ 83457 h 693081"/>
                                    <a:gd name="csX3186" fmla="*/ 574414 w 1619476"/>
                                    <a:gd name="csY3186" fmla="*/ 85120 h 693081"/>
                                    <a:gd name="csX3187" fmla="*/ 571392 w 1619476"/>
                                    <a:gd name="csY3187" fmla="*/ 88980 h 693081"/>
                                    <a:gd name="csX3188" fmla="*/ 570249 w 1619476"/>
                                    <a:gd name="csY3188" fmla="*/ 102641 h 693081"/>
                                    <a:gd name="csX3189" fmla="*/ 569094 w 1619476"/>
                                    <a:gd name="csY3189" fmla="*/ 108366 h 693081"/>
                                    <a:gd name="csX3190" fmla="*/ 568167 w 1619476"/>
                                    <a:gd name="csY3190" fmla="*/ 102958 h 693081"/>
                                    <a:gd name="csX3191" fmla="*/ 567113 w 1619476"/>
                                    <a:gd name="csY3191" fmla="*/ 102844 h 693081"/>
                                    <a:gd name="csX3192" fmla="*/ 567634 w 1619476"/>
                                    <a:gd name="csY3192" fmla="*/ 99403 h 693081"/>
                                    <a:gd name="csX3193" fmla="*/ 574934 w 1619476"/>
                                    <a:gd name="csY3193" fmla="*/ 122751 h 693081"/>
                                    <a:gd name="csX3194" fmla="*/ 575150 w 1619476"/>
                                    <a:gd name="csY3194" fmla="*/ 123792 h 693081"/>
                                    <a:gd name="csX3195" fmla="*/ 573995 w 1619476"/>
                                    <a:gd name="csY3195" fmla="*/ 122751 h 693081"/>
                                    <a:gd name="csX3196" fmla="*/ 575569 w 1619476"/>
                                    <a:gd name="csY3196" fmla="*/ 120478 h 693081"/>
                                    <a:gd name="csX3197" fmla="*/ 574934 w 1619476"/>
                                    <a:gd name="csY3197" fmla="*/ 122751 h 693081"/>
                                    <a:gd name="csX3198" fmla="*/ 573576 w 1619476"/>
                                    <a:gd name="csY3198" fmla="*/ 120364 h 693081"/>
                                    <a:gd name="csX3199" fmla="*/ 570554 w 1619476"/>
                                    <a:gd name="csY3199" fmla="*/ 113686 h 693081"/>
                                    <a:gd name="csX3200" fmla="*/ 571290 w 1619476"/>
                                    <a:gd name="csY3200" fmla="*/ 110664 h 693081"/>
                                    <a:gd name="csX3201" fmla="*/ 573271 w 1619476"/>
                                    <a:gd name="csY3201" fmla="*/ 112124 h 693081"/>
                                    <a:gd name="csX3202" fmla="*/ 573474 w 1619476"/>
                                    <a:gd name="csY3202" fmla="*/ 113381 h 693081"/>
                                    <a:gd name="csX3203" fmla="*/ 575569 w 1619476"/>
                                    <a:gd name="csY3203" fmla="*/ 115146 h 693081"/>
                                    <a:gd name="csX3204" fmla="*/ 573576 w 1619476"/>
                                    <a:gd name="csY3204" fmla="*/ 120364 h 693081"/>
                                    <a:gd name="csX3205" fmla="*/ 577016 w 1619476"/>
                                    <a:gd name="csY3205" fmla="*/ 291452 h 693081"/>
                                    <a:gd name="csX3206" fmla="*/ 574096 w 1619476"/>
                                    <a:gd name="csY3206" fmla="*/ 291261 h 693081"/>
                                    <a:gd name="csX3207" fmla="*/ 570656 w 1619476"/>
                                    <a:gd name="csY3207" fmla="*/ 291045 h 693081"/>
                                    <a:gd name="csX3208" fmla="*/ 561172 w 1619476"/>
                                    <a:gd name="csY3208" fmla="*/ 293229 h 693081"/>
                                    <a:gd name="csX3209" fmla="*/ 552830 w 1619476"/>
                                    <a:gd name="csY3209" fmla="*/ 295324 h 693081"/>
                                    <a:gd name="csX3210" fmla="*/ 548146 w 1619476"/>
                                    <a:gd name="csY3210" fmla="*/ 300847 h 693081"/>
                                    <a:gd name="csX3211" fmla="*/ 543651 w 1619476"/>
                                    <a:gd name="csY3211" fmla="*/ 306471 h 693081"/>
                                    <a:gd name="csX3212" fmla="*/ 540528 w 1619476"/>
                                    <a:gd name="csY3212" fmla="*/ 311790 h 693081"/>
                                    <a:gd name="csX3213" fmla="*/ 532707 w 1619476"/>
                                    <a:gd name="csY3213" fmla="*/ 326492 h 693081"/>
                                    <a:gd name="csX3214" fmla="*/ 531768 w 1619476"/>
                                    <a:gd name="csY3214" fmla="*/ 328155 h 693081"/>
                                    <a:gd name="csX3215" fmla="*/ 529267 w 1619476"/>
                                    <a:gd name="csY3215" fmla="*/ 356314 h 693081"/>
                                    <a:gd name="csX3216" fmla="*/ 534066 w 1619476"/>
                                    <a:gd name="csY3216" fmla="*/ 384677 h 693081"/>
                                    <a:gd name="csX3217" fmla="*/ 535412 w 1619476"/>
                                    <a:gd name="csY3217" fmla="*/ 388942 h 693081"/>
                                    <a:gd name="csX3218" fmla="*/ 537811 w 1619476"/>
                                    <a:gd name="csY3218" fmla="*/ 397499 h 693081"/>
                                    <a:gd name="csX3219" fmla="*/ 539284 w 1619476"/>
                                    <a:gd name="csY3219" fmla="*/ 414080 h 693081"/>
                                    <a:gd name="csX3220" fmla="*/ 541366 w 1619476"/>
                                    <a:gd name="csY3220" fmla="*/ 457753 h 693081"/>
                                    <a:gd name="csX3221" fmla="*/ 540934 w 1619476"/>
                                    <a:gd name="csY3221" fmla="*/ 467148 h 693081"/>
                                    <a:gd name="csX3222" fmla="*/ 540795 w 1619476"/>
                                    <a:gd name="csY3222" fmla="*/ 468189 h 693081"/>
                                    <a:gd name="csX3223" fmla="*/ 540833 w 1619476"/>
                                    <a:gd name="csY3223" fmla="*/ 469027 h 693081"/>
                                    <a:gd name="csX3224" fmla="*/ 541683 w 1619476"/>
                                    <a:gd name="csY3224" fmla="*/ 473090 h 693081"/>
                                    <a:gd name="csX3225" fmla="*/ 535323 w 1619476"/>
                                    <a:gd name="csY3225" fmla="*/ 473928 h 693081"/>
                                    <a:gd name="csX3226" fmla="*/ 511911 w 1619476"/>
                                    <a:gd name="csY3226" fmla="*/ 476924 h 693081"/>
                                    <a:gd name="csX3227" fmla="*/ 511899 w 1619476"/>
                                    <a:gd name="csY3227" fmla="*/ 476898 h 693081"/>
                                    <a:gd name="csX3228" fmla="*/ 511759 w 1619476"/>
                                    <a:gd name="csY3228" fmla="*/ 476924 h 693081"/>
                                    <a:gd name="csX3229" fmla="*/ 511708 w 1619476"/>
                                    <a:gd name="csY3229" fmla="*/ 476924 h 693081"/>
                                    <a:gd name="csX3230" fmla="*/ 511480 w 1619476"/>
                                    <a:gd name="csY3230" fmla="*/ 477127 h 693081"/>
                                    <a:gd name="csX3231" fmla="*/ 511695 w 1619476"/>
                                    <a:gd name="csY3231" fmla="*/ 477356 h 693081"/>
                                    <a:gd name="csX3232" fmla="*/ 511759 w 1619476"/>
                                    <a:gd name="csY3232" fmla="*/ 477356 h 693081"/>
                                    <a:gd name="csX3233" fmla="*/ 511962 w 1619476"/>
                                    <a:gd name="csY3233" fmla="*/ 477317 h 693081"/>
                                    <a:gd name="csX3234" fmla="*/ 511962 w 1619476"/>
                                    <a:gd name="csY3234" fmla="*/ 477356 h 693081"/>
                                    <a:gd name="csX3235" fmla="*/ 536452 w 1619476"/>
                                    <a:gd name="csY3235" fmla="*/ 475908 h 693081"/>
                                    <a:gd name="csX3236" fmla="*/ 543346 w 1619476"/>
                                    <a:gd name="csY3236" fmla="*/ 477470 h 693081"/>
                                    <a:gd name="csX3237" fmla="*/ 545949 w 1619476"/>
                                    <a:gd name="csY3237" fmla="*/ 475908 h 693081"/>
                                    <a:gd name="csX3238" fmla="*/ 546368 w 1619476"/>
                                    <a:gd name="csY3238" fmla="*/ 473928 h 693081"/>
                                    <a:gd name="csX3239" fmla="*/ 548044 w 1619476"/>
                                    <a:gd name="csY3239" fmla="*/ 474867 h 693081"/>
                                    <a:gd name="csX3240" fmla="*/ 546685 w 1619476"/>
                                    <a:gd name="csY3240" fmla="*/ 479869 h 693081"/>
                                    <a:gd name="csX3241" fmla="*/ 544387 w 1619476"/>
                                    <a:gd name="csY3241" fmla="*/ 479666 h 693081"/>
                                    <a:gd name="csX3242" fmla="*/ 542191 w 1619476"/>
                                    <a:gd name="csY3242" fmla="*/ 479666 h 693081"/>
                                    <a:gd name="csX3243" fmla="*/ 528111 w 1619476"/>
                                    <a:gd name="csY3243" fmla="*/ 479450 h 693081"/>
                                    <a:gd name="csX3244" fmla="*/ 500383 w 1619476"/>
                                    <a:gd name="csY3244" fmla="*/ 480504 h 693081"/>
                                    <a:gd name="csX3245" fmla="*/ 485897 w 1619476"/>
                                    <a:gd name="csY3245" fmla="*/ 481317 h 693081"/>
                                    <a:gd name="csX3246" fmla="*/ 483599 w 1619476"/>
                                    <a:gd name="csY3246" fmla="*/ 480606 h 693081"/>
                                    <a:gd name="csX3247" fmla="*/ 486710 w 1619476"/>
                                    <a:gd name="csY3247" fmla="*/ 478308 h 693081"/>
                                    <a:gd name="csX3248" fmla="*/ 487091 w 1619476"/>
                                    <a:gd name="csY3248" fmla="*/ 478308 h 693081"/>
                                    <a:gd name="csX3249" fmla="*/ 487205 w 1619476"/>
                                    <a:gd name="csY3249" fmla="*/ 478194 h 693081"/>
                                    <a:gd name="csX3250" fmla="*/ 487091 w 1619476"/>
                                    <a:gd name="csY3250" fmla="*/ 478092 h 693081"/>
                                    <a:gd name="csX3251" fmla="*/ 486710 w 1619476"/>
                                    <a:gd name="csY3251" fmla="*/ 478092 h 693081"/>
                                    <a:gd name="csX3252" fmla="*/ 475995 w 1619476"/>
                                    <a:gd name="csY3252" fmla="*/ 476949 h 693081"/>
                                    <a:gd name="csX3253" fmla="*/ 488297 w 1619476"/>
                                    <a:gd name="csY3253" fmla="*/ 475807 h 693081"/>
                                    <a:gd name="csX3254" fmla="*/ 488271 w 1619476"/>
                                    <a:gd name="csY3254" fmla="*/ 475781 h 693081"/>
                                    <a:gd name="csX3255" fmla="*/ 488411 w 1619476"/>
                                    <a:gd name="csY3255" fmla="*/ 475756 h 693081"/>
                                    <a:gd name="csX3256" fmla="*/ 488513 w 1619476"/>
                                    <a:gd name="csY3256" fmla="*/ 475756 h 693081"/>
                                    <a:gd name="csX3257" fmla="*/ 488716 w 1619476"/>
                                    <a:gd name="csY3257" fmla="*/ 475629 h 693081"/>
                                    <a:gd name="csX3258" fmla="*/ 488576 w 1619476"/>
                                    <a:gd name="csY3258" fmla="*/ 475413 h 693081"/>
                                    <a:gd name="csX3259" fmla="*/ 488411 w 1619476"/>
                                    <a:gd name="csY3259" fmla="*/ 475400 h 693081"/>
                                    <a:gd name="csX3260" fmla="*/ 488170 w 1619476"/>
                                    <a:gd name="csY3260" fmla="*/ 475426 h 693081"/>
                                    <a:gd name="csX3261" fmla="*/ 488195 w 1619476"/>
                                    <a:gd name="csY3261" fmla="*/ 475388 h 693081"/>
                                    <a:gd name="csX3262" fmla="*/ 478064 w 1619476"/>
                                    <a:gd name="csY3262" fmla="*/ 474550 h 693081"/>
                                    <a:gd name="csX3263" fmla="*/ 530320 w 1619476"/>
                                    <a:gd name="csY3263" fmla="*/ 464114 h 693081"/>
                                    <a:gd name="csX3264" fmla="*/ 535411 w 1619476"/>
                                    <a:gd name="csY3264" fmla="*/ 456192 h 693081"/>
                                    <a:gd name="csX3265" fmla="*/ 534891 w 1619476"/>
                                    <a:gd name="csY3265" fmla="*/ 444943 h 693081"/>
                                    <a:gd name="csX3266" fmla="*/ 529267 w 1619476"/>
                                    <a:gd name="csY3266" fmla="*/ 398020 h 693081"/>
                                    <a:gd name="csX3267" fmla="*/ 529190 w 1619476"/>
                                    <a:gd name="csY3267" fmla="*/ 398045 h 693081"/>
                                    <a:gd name="csX3268" fmla="*/ 529254 w 1619476"/>
                                    <a:gd name="csY3268" fmla="*/ 397893 h 693081"/>
                                    <a:gd name="csX3269" fmla="*/ 529190 w 1619476"/>
                                    <a:gd name="csY3269" fmla="*/ 397677 h 693081"/>
                                    <a:gd name="csX3270" fmla="*/ 529267 w 1619476"/>
                                    <a:gd name="csY3270" fmla="*/ 397703 h 693081"/>
                                    <a:gd name="csX3271" fmla="*/ 527184 w 1619476"/>
                                    <a:gd name="csY3271" fmla="*/ 382899 h 693081"/>
                                    <a:gd name="csX3272" fmla="*/ 522284 w 1619476"/>
                                    <a:gd name="csY3272" fmla="*/ 369556 h 693081"/>
                                    <a:gd name="csX3273" fmla="*/ 518945 w 1619476"/>
                                    <a:gd name="csY3273" fmla="*/ 360809 h 693081"/>
                                    <a:gd name="csX3274" fmla="*/ 516964 w 1619476"/>
                                    <a:gd name="csY3274" fmla="*/ 344838 h 693081"/>
                                    <a:gd name="csX3275" fmla="*/ 518323 w 1619476"/>
                                    <a:gd name="csY3275" fmla="*/ 322011 h 693081"/>
                                    <a:gd name="csX3276" fmla="*/ 522373 w 1619476"/>
                                    <a:gd name="csY3276" fmla="*/ 307207 h 693081"/>
                                    <a:gd name="csX3277" fmla="*/ 523325 w 1619476"/>
                                    <a:gd name="csY3277" fmla="*/ 305430 h 693081"/>
                                    <a:gd name="csX3278" fmla="*/ 523947 w 1619476"/>
                                    <a:gd name="csY3278" fmla="*/ 308566 h 693081"/>
                                    <a:gd name="csX3279" fmla="*/ 527984 w 1619476"/>
                                    <a:gd name="csY3279" fmla="*/ 329488 h 693081"/>
                                    <a:gd name="csX3280" fmla="*/ 528098 w 1619476"/>
                                    <a:gd name="csY3280" fmla="*/ 330149 h 693081"/>
                                    <a:gd name="csX3281" fmla="*/ 528238 w 1619476"/>
                                    <a:gd name="csY3281" fmla="*/ 330276 h 693081"/>
                                    <a:gd name="csX3282" fmla="*/ 528263 w 1619476"/>
                                    <a:gd name="csY3282" fmla="*/ 330276 h 693081"/>
                                    <a:gd name="csX3283" fmla="*/ 528378 w 1619476"/>
                                    <a:gd name="csY3283" fmla="*/ 330098 h 693081"/>
                                    <a:gd name="csX3284" fmla="*/ 528251 w 1619476"/>
                                    <a:gd name="csY3284" fmla="*/ 329412 h 693081"/>
                                    <a:gd name="csX3285" fmla="*/ 528327 w 1619476"/>
                                    <a:gd name="csY3285" fmla="*/ 329412 h 693081"/>
                                    <a:gd name="csX3286" fmla="*/ 524785 w 1619476"/>
                                    <a:gd name="csY3286" fmla="*/ 300529 h 693081"/>
                                    <a:gd name="csX3287" fmla="*/ 522804 w 1619476"/>
                                    <a:gd name="csY3287" fmla="*/ 265184 h 693081"/>
                                    <a:gd name="csX3288" fmla="*/ 521027 w 1619476"/>
                                    <a:gd name="csY3288" fmla="*/ 249746 h 693081"/>
                                    <a:gd name="csX3289" fmla="*/ 520405 w 1619476"/>
                                    <a:gd name="csY3289" fmla="*/ 244541 h 693081"/>
                                    <a:gd name="csX3290" fmla="*/ 523845 w 1619476"/>
                                    <a:gd name="csY3290" fmla="*/ 244541 h 693081"/>
                                    <a:gd name="csX3291" fmla="*/ 527387 w 1619476"/>
                                    <a:gd name="csY3291" fmla="*/ 244744 h 693081"/>
                                    <a:gd name="csX3292" fmla="*/ 528835 w 1619476"/>
                                    <a:gd name="csY3292" fmla="*/ 251524 h 693081"/>
                                    <a:gd name="csX3293" fmla="*/ 535322 w 1619476"/>
                                    <a:gd name="csY3293" fmla="*/ 275506 h 693081"/>
                                    <a:gd name="csX3294" fmla="*/ 537392 w 1619476"/>
                                    <a:gd name="csY3294" fmla="*/ 275925 h 693081"/>
                                    <a:gd name="csX3295" fmla="*/ 538750 w 1619476"/>
                                    <a:gd name="csY3295" fmla="*/ 278629 h 693081"/>
                                    <a:gd name="csX3296" fmla="*/ 537925 w 1619476"/>
                                    <a:gd name="csY3296" fmla="*/ 281663 h 693081"/>
                                    <a:gd name="csX3297" fmla="*/ 546787 w 1619476"/>
                                    <a:gd name="csY3297" fmla="*/ 283644 h 693081"/>
                                    <a:gd name="csX3298" fmla="*/ 549592 w 1619476"/>
                                    <a:gd name="csY3298" fmla="*/ 284990 h 693081"/>
                                    <a:gd name="csX3299" fmla="*/ 541365 w 1619476"/>
                                    <a:gd name="csY3299" fmla="*/ 298549 h 693081"/>
                                    <a:gd name="csX3300" fmla="*/ 542610 w 1619476"/>
                                    <a:gd name="csY3300" fmla="*/ 302510 h 693081"/>
                                    <a:gd name="csX3301" fmla="*/ 544806 w 1619476"/>
                                    <a:gd name="csY3301" fmla="*/ 299907 h 693081"/>
                                    <a:gd name="csX3302" fmla="*/ 554810 w 1619476"/>
                                    <a:gd name="csY3302" fmla="*/ 291985 h 693081"/>
                                    <a:gd name="csX3303" fmla="*/ 560752 w 1619476"/>
                                    <a:gd name="csY3303" fmla="*/ 290830 h 693081"/>
                                    <a:gd name="csX3304" fmla="*/ 577016 w 1619476"/>
                                    <a:gd name="csY3304" fmla="*/ 291452 h 693081"/>
                                    <a:gd name="csX3305" fmla="*/ 579352 w 1619476"/>
                                    <a:gd name="csY3305" fmla="*/ 381134 h 693081"/>
                                    <a:gd name="csX3306" fmla="*/ 579733 w 1619476"/>
                                    <a:gd name="csY3306" fmla="*/ 381211 h 693081"/>
                                    <a:gd name="csX3307" fmla="*/ 579733 w 1619476"/>
                                    <a:gd name="csY3307" fmla="*/ 381236 h 693081"/>
                                    <a:gd name="csX3308" fmla="*/ 573372 w 1619476"/>
                                    <a:gd name="csY3308" fmla="*/ 388536 h 693081"/>
                                    <a:gd name="csX3309" fmla="*/ 571493 w 1619476"/>
                                    <a:gd name="csY3309" fmla="*/ 391240 h 693081"/>
                                    <a:gd name="csX3310" fmla="*/ 566072 w 1619476"/>
                                    <a:gd name="csY3310" fmla="*/ 388638 h 693081"/>
                                    <a:gd name="csX3311" fmla="*/ 566072 w 1619476"/>
                                    <a:gd name="csY3311" fmla="*/ 384461 h 693081"/>
                                    <a:gd name="csX3312" fmla="*/ 569310 w 1619476"/>
                                    <a:gd name="csY3312" fmla="*/ 384359 h 693081"/>
                                    <a:gd name="csX3313" fmla="*/ 571595 w 1619476"/>
                                    <a:gd name="csY3313" fmla="*/ 383216 h 693081"/>
                                    <a:gd name="csX3314" fmla="*/ 573906 w 1619476"/>
                                    <a:gd name="csY3314" fmla="*/ 380398 h 693081"/>
                                    <a:gd name="csX3315" fmla="*/ 579352 w 1619476"/>
                                    <a:gd name="csY3315" fmla="*/ 381134 h 693081"/>
                                    <a:gd name="csX3316" fmla="*/ 579733 w 1619476"/>
                                    <a:gd name="csY3316" fmla="*/ 380804 h 693081"/>
                                    <a:gd name="csX3317" fmla="*/ 579733 w 1619476"/>
                                    <a:gd name="csY3317" fmla="*/ 380817 h 693081"/>
                                    <a:gd name="csX3318" fmla="*/ 579695 w 1619476"/>
                                    <a:gd name="csY3318" fmla="*/ 380804 h 693081"/>
                                    <a:gd name="csX3319" fmla="*/ 579733 w 1619476"/>
                                    <a:gd name="csY3319" fmla="*/ 380804 h 693081"/>
                                    <a:gd name="csX3320" fmla="*/ 578476 w 1619476"/>
                                    <a:gd name="csY3320" fmla="*/ 375180 h 693081"/>
                                    <a:gd name="csX3321" fmla="*/ 583390 w 1619476"/>
                                    <a:gd name="csY3321" fmla="*/ 372996 h 693081"/>
                                    <a:gd name="csX3322" fmla="*/ 584837 w 1619476"/>
                                    <a:gd name="csY3322" fmla="*/ 371219 h 693081"/>
                                    <a:gd name="csX3323" fmla="*/ 585878 w 1619476"/>
                                    <a:gd name="csY3323" fmla="*/ 370914 h 693081"/>
                                    <a:gd name="csX3324" fmla="*/ 586094 w 1619476"/>
                                    <a:gd name="csY3324" fmla="*/ 370178 h 693081"/>
                                    <a:gd name="csX3325" fmla="*/ 589750 w 1619476"/>
                                    <a:gd name="csY3325" fmla="*/ 369759 h 693081"/>
                                    <a:gd name="csX3326" fmla="*/ 589953 w 1619476"/>
                                    <a:gd name="csY3326" fmla="*/ 370495 h 693081"/>
                                    <a:gd name="csX3327" fmla="*/ 585472 w 1619476"/>
                                    <a:gd name="csY3327" fmla="*/ 374977 h 693081"/>
                                    <a:gd name="csX3328" fmla="*/ 582234 w 1619476"/>
                                    <a:gd name="csY3328" fmla="*/ 377694 h 693081"/>
                                    <a:gd name="csX3329" fmla="*/ 577956 w 1619476"/>
                                    <a:gd name="csY3329" fmla="*/ 376754 h 693081"/>
                                    <a:gd name="csX3330" fmla="*/ 578476 w 1619476"/>
                                    <a:gd name="csY3330" fmla="*/ 375180 h 693081"/>
                                    <a:gd name="csX3331" fmla="*/ 589750 w 1619476"/>
                                    <a:gd name="csY3331" fmla="*/ 381972 h 693081"/>
                                    <a:gd name="csX3332" fmla="*/ 589750 w 1619476"/>
                                    <a:gd name="csY3332" fmla="*/ 390923 h 693081"/>
                                    <a:gd name="csX3333" fmla="*/ 589319 w 1619476"/>
                                    <a:gd name="csY3333" fmla="*/ 393627 h 693081"/>
                                    <a:gd name="csX3334" fmla="*/ 587770 w 1619476"/>
                                    <a:gd name="csY3334" fmla="*/ 390199 h 693081"/>
                                    <a:gd name="csX3335" fmla="*/ 588277 w 1619476"/>
                                    <a:gd name="csY3335" fmla="*/ 382798 h 693081"/>
                                    <a:gd name="csX3336" fmla="*/ 589014 w 1619476"/>
                                    <a:gd name="csY3336" fmla="*/ 376120 h 693081"/>
                                    <a:gd name="csX3337" fmla="*/ 589217 w 1619476"/>
                                    <a:gd name="csY3337" fmla="*/ 376120 h 693081"/>
                                    <a:gd name="csX3338" fmla="*/ 589217 w 1619476"/>
                                    <a:gd name="csY3338" fmla="*/ 376335 h 693081"/>
                                    <a:gd name="csX3339" fmla="*/ 589750 w 1619476"/>
                                    <a:gd name="csY3339" fmla="*/ 381972 h 693081"/>
                                    <a:gd name="csX3340" fmla="*/ 590575 w 1619476"/>
                                    <a:gd name="csY3340" fmla="*/ 404380 h 693081"/>
                                    <a:gd name="csX3341" fmla="*/ 593597 w 1619476"/>
                                    <a:gd name="csY3341" fmla="*/ 439522 h 693081"/>
                                    <a:gd name="csX3342" fmla="*/ 597050 w 1619476"/>
                                    <a:gd name="csY3342" fmla="*/ 456814 h 693081"/>
                                    <a:gd name="csX3343" fmla="*/ 598917 w 1619476"/>
                                    <a:gd name="csY3343" fmla="*/ 465993 h 693081"/>
                                    <a:gd name="csX3344" fmla="*/ 601202 w 1619476"/>
                                    <a:gd name="csY3344" fmla="*/ 472874 h 693081"/>
                                    <a:gd name="csX3345" fmla="*/ 612057 w 1619476"/>
                                    <a:gd name="csY3345" fmla="*/ 488921 h 693081"/>
                                    <a:gd name="csX3346" fmla="*/ 613542 w 1619476"/>
                                    <a:gd name="csY3346" fmla="*/ 490292 h 693081"/>
                                    <a:gd name="csX3347" fmla="*/ 614825 w 1619476"/>
                                    <a:gd name="csY3347" fmla="*/ 491397 h 693081"/>
                                    <a:gd name="csX3348" fmla="*/ 621744 w 1619476"/>
                                    <a:gd name="csY3348" fmla="*/ 495409 h 693081"/>
                                    <a:gd name="csX3349" fmla="*/ 648964 w 1619476"/>
                                    <a:gd name="csY3349" fmla="*/ 502493 h 693081"/>
                                    <a:gd name="csX3350" fmla="*/ 614037 w 1619476"/>
                                    <a:gd name="csY3350" fmla="*/ 497173 h 693081"/>
                                    <a:gd name="csX3351" fmla="*/ 605798 w 1619476"/>
                                    <a:gd name="csY3351" fmla="*/ 491118 h 693081"/>
                                    <a:gd name="csX3352" fmla="*/ 594435 w 1619476"/>
                                    <a:gd name="csY3352" fmla="*/ 474029 h 693081"/>
                                    <a:gd name="csX3353" fmla="*/ 583796 w 1619476"/>
                                    <a:gd name="csY3353" fmla="*/ 406881 h 693081"/>
                                    <a:gd name="csX3354" fmla="*/ 580774 w 1619476"/>
                                    <a:gd name="csY3354" fmla="*/ 390415 h 693081"/>
                                    <a:gd name="csX3355" fmla="*/ 580977 w 1619476"/>
                                    <a:gd name="csY3355" fmla="*/ 390618 h 693081"/>
                                    <a:gd name="csX3356" fmla="*/ 583072 w 1619476"/>
                                    <a:gd name="csY3356" fmla="*/ 395620 h 693081"/>
                                    <a:gd name="csX3357" fmla="*/ 587135 w 1619476"/>
                                    <a:gd name="csY3357" fmla="*/ 413445 h 693081"/>
                                    <a:gd name="csX3358" fmla="*/ 587947 w 1619476"/>
                                    <a:gd name="csY3358" fmla="*/ 420136 h 693081"/>
                                    <a:gd name="csX3359" fmla="*/ 588227 w 1619476"/>
                                    <a:gd name="csY3359" fmla="*/ 422307 h 693081"/>
                                    <a:gd name="csX3360" fmla="*/ 588658 w 1619476"/>
                                    <a:gd name="csY3360" fmla="*/ 426852 h 693081"/>
                                    <a:gd name="csX3361" fmla="*/ 589636 w 1619476"/>
                                    <a:gd name="csY3361" fmla="*/ 437745 h 693081"/>
                                    <a:gd name="csX3362" fmla="*/ 590575 w 1619476"/>
                                    <a:gd name="csY3362" fmla="*/ 444639 h 693081"/>
                                    <a:gd name="csX3363" fmla="*/ 591363 w 1619476"/>
                                    <a:gd name="csY3363" fmla="*/ 446606 h 693081"/>
                                    <a:gd name="csX3364" fmla="*/ 591616 w 1619476"/>
                                    <a:gd name="csY3364" fmla="*/ 445667 h 693081"/>
                                    <a:gd name="csX3365" fmla="*/ 590372 w 1619476"/>
                                    <a:gd name="csY3365" fmla="*/ 432019 h 693081"/>
                                    <a:gd name="csX3366" fmla="*/ 590106 w 1619476"/>
                                    <a:gd name="csY3366" fmla="*/ 426585 h 693081"/>
                                    <a:gd name="csX3367" fmla="*/ 589318 w 1619476"/>
                                    <a:gd name="csY3367" fmla="*/ 417305 h 693081"/>
                                    <a:gd name="csX3368" fmla="*/ 587440 w 1619476"/>
                                    <a:gd name="csY3368" fmla="*/ 395620 h 693081"/>
                                    <a:gd name="csX3369" fmla="*/ 588912 w 1619476"/>
                                    <a:gd name="csY3369" fmla="*/ 397296 h 693081"/>
                                    <a:gd name="csX3370" fmla="*/ 590258 w 1619476"/>
                                    <a:gd name="csY3370" fmla="*/ 400724 h 693081"/>
                                    <a:gd name="csX3371" fmla="*/ 590575 w 1619476"/>
                                    <a:gd name="csY3371" fmla="*/ 404380 h 693081"/>
                                    <a:gd name="csX3372" fmla="*/ 607575 w 1619476"/>
                                    <a:gd name="csY3372" fmla="*/ 475604 h 693081"/>
                                    <a:gd name="csX3373" fmla="*/ 631139 w 1619476"/>
                                    <a:gd name="csY3373" fmla="*/ 491549 h 693081"/>
                                    <a:gd name="csX3374" fmla="*/ 649903 w 1619476"/>
                                    <a:gd name="csY3374" fmla="*/ 496971 h 693081"/>
                                    <a:gd name="csX3375" fmla="*/ 634681 w 1619476"/>
                                    <a:gd name="csY3375" fmla="*/ 495498 h 693081"/>
                                    <a:gd name="csX3376" fmla="*/ 628904 w 1619476"/>
                                    <a:gd name="csY3376" fmla="*/ 494089 h 693081"/>
                                    <a:gd name="csX3377" fmla="*/ 610064 w 1619476"/>
                                    <a:gd name="csY3377" fmla="*/ 481761 h 693081"/>
                                    <a:gd name="csX3378" fmla="*/ 607156 w 1619476"/>
                                    <a:gd name="csY3378" fmla="*/ 475388 h 693081"/>
                                    <a:gd name="csX3379" fmla="*/ 607575 w 1619476"/>
                                    <a:gd name="csY3379" fmla="*/ 475604 h 693081"/>
                                    <a:gd name="csX3380" fmla="*/ 652925 w 1619476"/>
                                    <a:gd name="csY3380" fmla="*/ 495929 h 693081"/>
                                    <a:gd name="csX3381" fmla="*/ 659844 w 1619476"/>
                                    <a:gd name="csY3381" fmla="*/ 496983 h 693081"/>
                                    <a:gd name="csX3382" fmla="*/ 677365 w 1619476"/>
                                    <a:gd name="csY3382" fmla="*/ 498824 h 693081"/>
                                    <a:gd name="csX3383" fmla="*/ 655109 w 1619476"/>
                                    <a:gd name="csY3383" fmla="*/ 497478 h 693081"/>
                                    <a:gd name="csX3384" fmla="*/ 652925 w 1619476"/>
                                    <a:gd name="csY3384" fmla="*/ 495929 h 693081"/>
                                    <a:gd name="csX3385" fmla="*/ 597050 w 1619476"/>
                                    <a:gd name="csY3385" fmla="*/ 492895 h 693081"/>
                                    <a:gd name="csX3386" fmla="*/ 580571 w 1619476"/>
                                    <a:gd name="csY3386" fmla="*/ 491651 h 693081"/>
                                    <a:gd name="csX3387" fmla="*/ 577334 w 1619476"/>
                                    <a:gd name="csY3387" fmla="*/ 491435 h 693081"/>
                                    <a:gd name="csX3388" fmla="*/ 577334 w 1619476"/>
                                    <a:gd name="csY3388" fmla="*/ 489772 h 693081"/>
                                    <a:gd name="csX3389" fmla="*/ 576178 w 1619476"/>
                                    <a:gd name="csY3389" fmla="*/ 485913 h 693081"/>
                                    <a:gd name="csX3390" fmla="*/ 580457 w 1619476"/>
                                    <a:gd name="csY3390" fmla="*/ 485697 h 693081"/>
                                    <a:gd name="csX3391" fmla="*/ 593394 w 1619476"/>
                                    <a:gd name="csY3391" fmla="*/ 486547 h 693081"/>
                                    <a:gd name="csX3392" fmla="*/ 597876 w 1619476"/>
                                    <a:gd name="csY3392" fmla="*/ 486852 h 693081"/>
                                    <a:gd name="csX3393" fmla="*/ 600681 w 1619476"/>
                                    <a:gd name="csY3393" fmla="*/ 490394 h 693081"/>
                                    <a:gd name="csX3394" fmla="*/ 603513 w 1619476"/>
                                    <a:gd name="csY3394" fmla="*/ 493631 h 693081"/>
                                    <a:gd name="csX3395" fmla="*/ 597050 w 1619476"/>
                                    <a:gd name="csY3395" fmla="*/ 492895 h 693081"/>
                                    <a:gd name="csX3396" fmla="*/ 574718 w 1619476"/>
                                    <a:gd name="csY3396" fmla="*/ 478930 h 693081"/>
                                    <a:gd name="csX3397" fmla="*/ 573994 w 1619476"/>
                                    <a:gd name="csY3397" fmla="*/ 475591 h 693081"/>
                                    <a:gd name="csX3398" fmla="*/ 571912 w 1619476"/>
                                    <a:gd name="csY3398" fmla="*/ 465383 h 693081"/>
                                    <a:gd name="csX3399" fmla="*/ 569627 w 1619476"/>
                                    <a:gd name="csY3399" fmla="*/ 451520 h 693081"/>
                                    <a:gd name="csX3400" fmla="*/ 567532 w 1619476"/>
                                    <a:gd name="csY3400" fmla="*/ 427728 h 693081"/>
                                    <a:gd name="csX3401" fmla="*/ 566910 w 1619476"/>
                                    <a:gd name="csY3401" fmla="*/ 406881 h 693081"/>
                                    <a:gd name="csX3402" fmla="*/ 570249 w 1619476"/>
                                    <a:gd name="csY3402" fmla="*/ 400838 h 693081"/>
                                    <a:gd name="csX3403" fmla="*/ 571595 w 1619476"/>
                                    <a:gd name="csY3403" fmla="*/ 397182 h 693081"/>
                                    <a:gd name="csX3404" fmla="*/ 573271 w 1619476"/>
                                    <a:gd name="csY3404" fmla="*/ 396560 h 693081"/>
                                    <a:gd name="csX3405" fmla="*/ 574832 w 1619476"/>
                                    <a:gd name="csY3405" fmla="*/ 395100 h 693081"/>
                                    <a:gd name="csX3406" fmla="*/ 575048 w 1619476"/>
                                    <a:gd name="csY3406" fmla="*/ 395303 h 693081"/>
                                    <a:gd name="csX3407" fmla="*/ 582348 w 1619476"/>
                                    <a:gd name="csY3407" fmla="*/ 417000 h 693081"/>
                                    <a:gd name="csX3408" fmla="*/ 584316 w 1619476"/>
                                    <a:gd name="csY3408" fmla="*/ 439624 h 693081"/>
                                    <a:gd name="csX3409" fmla="*/ 593698 w 1619476"/>
                                    <a:gd name="csY3409" fmla="*/ 479450 h 693081"/>
                                    <a:gd name="csX3410" fmla="*/ 591832 w 1619476"/>
                                    <a:gd name="csY3410" fmla="*/ 479755 h 693081"/>
                                    <a:gd name="csX3411" fmla="*/ 589636 w 1619476"/>
                                    <a:gd name="csY3411" fmla="*/ 479552 h 693081"/>
                                    <a:gd name="csX3412" fmla="*/ 576292 w 1619476"/>
                                    <a:gd name="csY3412" fmla="*/ 478727 h 693081"/>
                                    <a:gd name="csX3413" fmla="*/ 574718 w 1619476"/>
                                    <a:gd name="csY3413" fmla="*/ 478930 h 693081"/>
                                    <a:gd name="csX3414" fmla="*/ 564612 w 1619476"/>
                                    <a:gd name="csY3414" fmla="*/ 426699 h 693081"/>
                                    <a:gd name="csX3415" fmla="*/ 563965 w 1619476"/>
                                    <a:gd name="csY3415" fmla="*/ 431765 h 693081"/>
                                    <a:gd name="csX3416" fmla="*/ 563152 w 1619476"/>
                                    <a:gd name="csY3416" fmla="*/ 431600 h 693081"/>
                                    <a:gd name="csX3417" fmla="*/ 562416 w 1619476"/>
                                    <a:gd name="csY3417" fmla="*/ 426484 h 693081"/>
                                    <a:gd name="csX3418" fmla="*/ 561489 w 1619476"/>
                                    <a:gd name="csY3418" fmla="*/ 419704 h 693081"/>
                                    <a:gd name="csX3419" fmla="*/ 560753 w 1619476"/>
                                    <a:gd name="csY3419" fmla="*/ 412722 h 693081"/>
                                    <a:gd name="csX3420" fmla="*/ 558874 w 1619476"/>
                                    <a:gd name="csY3420" fmla="*/ 398959 h 693081"/>
                                    <a:gd name="csX3421" fmla="*/ 564828 w 1619476"/>
                                    <a:gd name="csY3421" fmla="*/ 392802 h 693081"/>
                                    <a:gd name="csX3422" fmla="*/ 567329 w 1619476"/>
                                    <a:gd name="csY3422" fmla="*/ 393424 h 693081"/>
                                    <a:gd name="csX3423" fmla="*/ 569716 w 1619476"/>
                                    <a:gd name="csY3423" fmla="*/ 394478 h 693081"/>
                                    <a:gd name="csX3424" fmla="*/ 565552 w 1619476"/>
                                    <a:gd name="csY3424" fmla="*/ 401156 h 693081"/>
                                    <a:gd name="csX3425" fmla="*/ 564714 w 1619476"/>
                                    <a:gd name="csY3425" fmla="*/ 402920 h 693081"/>
                                    <a:gd name="csX3426" fmla="*/ 564079 w 1619476"/>
                                    <a:gd name="csY3426" fmla="*/ 407300 h 693081"/>
                                    <a:gd name="csX3427" fmla="*/ 564612 w 1619476"/>
                                    <a:gd name="csY3427" fmla="*/ 426700 h 693081"/>
                                    <a:gd name="csX3428" fmla="*/ 572953 w 1619476"/>
                                    <a:gd name="csY3428" fmla="*/ 492476 h 693081"/>
                                    <a:gd name="csX3429" fmla="*/ 571493 w 1619476"/>
                                    <a:gd name="csY3429" fmla="*/ 495409 h 693081"/>
                                    <a:gd name="csX3430" fmla="*/ 570135 w 1619476"/>
                                    <a:gd name="csY3430" fmla="*/ 498329 h 693081"/>
                                    <a:gd name="csX3431" fmla="*/ 559077 w 1619476"/>
                                    <a:gd name="csY3431" fmla="*/ 498735 h 693081"/>
                                    <a:gd name="csX3432" fmla="*/ 549390 w 1619476"/>
                                    <a:gd name="csY3432" fmla="*/ 497275 h 693081"/>
                                    <a:gd name="csX3433" fmla="*/ 553046 w 1619476"/>
                                    <a:gd name="csY3433" fmla="*/ 496133 h 693081"/>
                                    <a:gd name="csX3434" fmla="*/ 546051 w 1619476"/>
                                    <a:gd name="csY3434" fmla="*/ 495828 h 693081"/>
                                    <a:gd name="csX3435" fmla="*/ 532504 w 1619476"/>
                                    <a:gd name="csY3435" fmla="*/ 496970 h 693081"/>
                                    <a:gd name="csX3436" fmla="*/ 518945 w 1619476"/>
                                    <a:gd name="csY3436" fmla="*/ 498532 h 693081"/>
                                    <a:gd name="csX3437" fmla="*/ 508928 w 1619476"/>
                                    <a:gd name="csY3437" fmla="*/ 498837 h 693081"/>
                                    <a:gd name="csX3438" fmla="*/ 496524 w 1619476"/>
                                    <a:gd name="csY3438" fmla="*/ 500195 h 693081"/>
                                    <a:gd name="csX3439" fmla="*/ 487040 w 1619476"/>
                                    <a:gd name="csY3439" fmla="*/ 500398 h 693081"/>
                                    <a:gd name="csX3440" fmla="*/ 485161 w 1619476"/>
                                    <a:gd name="csY3440" fmla="*/ 499890 h 693081"/>
                                    <a:gd name="csX3441" fmla="*/ 492563 w 1619476"/>
                                    <a:gd name="csY3441" fmla="*/ 498215 h 693081"/>
                                    <a:gd name="csX3442" fmla="*/ 497984 w 1619476"/>
                                    <a:gd name="csY3442" fmla="*/ 498012 h 693081"/>
                                    <a:gd name="csX3443" fmla="*/ 500384 w 1619476"/>
                                    <a:gd name="csY3443" fmla="*/ 497389 h 693081"/>
                                    <a:gd name="csX3444" fmla="*/ 498302 w 1619476"/>
                                    <a:gd name="csY3444" fmla="*/ 496348 h 693081"/>
                                    <a:gd name="csX3445" fmla="*/ 490595 w 1619476"/>
                                    <a:gd name="csY3445" fmla="*/ 495929 h 693081"/>
                                    <a:gd name="csX3446" fmla="*/ 489440 w 1619476"/>
                                    <a:gd name="csY3446" fmla="*/ 495409 h 693081"/>
                                    <a:gd name="csX3447" fmla="*/ 490900 w 1619476"/>
                                    <a:gd name="csY3447" fmla="*/ 494673 h 693081"/>
                                    <a:gd name="csX3448" fmla="*/ 495686 w 1619476"/>
                                    <a:gd name="csY3448" fmla="*/ 493314 h 693081"/>
                                    <a:gd name="csX3449" fmla="*/ 492563 w 1619476"/>
                                    <a:gd name="csY3449" fmla="*/ 492794 h 693081"/>
                                    <a:gd name="csX3450" fmla="*/ 488386 w 1619476"/>
                                    <a:gd name="csY3450" fmla="*/ 491651 h 693081"/>
                                    <a:gd name="csX3451" fmla="*/ 491103 w 1619476"/>
                                    <a:gd name="csY3451" fmla="*/ 491029 h 693081"/>
                                    <a:gd name="csX3452" fmla="*/ 527286 w 1619476"/>
                                    <a:gd name="csY3452" fmla="*/ 489048 h 693081"/>
                                    <a:gd name="csX3453" fmla="*/ 539601 w 1619476"/>
                                    <a:gd name="csY3453" fmla="*/ 487271 h 693081"/>
                                    <a:gd name="csX3454" fmla="*/ 549707 w 1619476"/>
                                    <a:gd name="csY3454" fmla="*/ 481317 h 693081"/>
                                    <a:gd name="csX3455" fmla="*/ 551992 w 1619476"/>
                                    <a:gd name="csY3455" fmla="*/ 479755 h 693081"/>
                                    <a:gd name="csX3456" fmla="*/ 550012 w 1619476"/>
                                    <a:gd name="csY3456" fmla="*/ 484656 h 693081"/>
                                    <a:gd name="csX3457" fmla="*/ 544489 w 1619476"/>
                                    <a:gd name="csY3457" fmla="*/ 488211 h 693081"/>
                                    <a:gd name="csX3458" fmla="*/ 544476 w 1619476"/>
                                    <a:gd name="csY3458" fmla="*/ 488249 h 693081"/>
                                    <a:gd name="csX3459" fmla="*/ 544438 w 1619476"/>
                                    <a:gd name="csY3459" fmla="*/ 488211 h 693081"/>
                                    <a:gd name="csX3460" fmla="*/ 544070 w 1619476"/>
                                    <a:gd name="csY3460" fmla="*/ 488211 h 693081"/>
                                    <a:gd name="csX3461" fmla="*/ 543816 w 1619476"/>
                                    <a:gd name="csY3461" fmla="*/ 488337 h 693081"/>
                                    <a:gd name="csX3462" fmla="*/ 543969 w 1619476"/>
                                    <a:gd name="csY3462" fmla="*/ 488604 h 693081"/>
                                    <a:gd name="csX3463" fmla="*/ 544311 w 1619476"/>
                                    <a:gd name="csY3463" fmla="*/ 488629 h 693081"/>
                                    <a:gd name="csX3464" fmla="*/ 544388 w 1619476"/>
                                    <a:gd name="csY3464" fmla="*/ 488629 h 693081"/>
                                    <a:gd name="csX3465" fmla="*/ 552196 w 1619476"/>
                                    <a:gd name="csY3465" fmla="*/ 488845 h 693081"/>
                                    <a:gd name="csX3466" fmla="*/ 555014 w 1619476"/>
                                    <a:gd name="csY3466" fmla="*/ 486852 h 693081"/>
                                    <a:gd name="csX3467" fmla="*/ 553770 w 1619476"/>
                                    <a:gd name="csY3467" fmla="*/ 478409 h 693081"/>
                                    <a:gd name="csX3468" fmla="*/ 553567 w 1619476"/>
                                    <a:gd name="csY3468" fmla="*/ 476949 h 693081"/>
                                    <a:gd name="csX3469" fmla="*/ 551472 w 1619476"/>
                                    <a:gd name="csY3469" fmla="*/ 475908 h 693081"/>
                                    <a:gd name="csX3470" fmla="*/ 551383 w 1619476"/>
                                    <a:gd name="csY3470" fmla="*/ 473928 h 693081"/>
                                    <a:gd name="csX3471" fmla="*/ 545530 w 1619476"/>
                                    <a:gd name="csY3471" fmla="*/ 430038 h 693081"/>
                                    <a:gd name="csX3472" fmla="*/ 542928 w 1619476"/>
                                    <a:gd name="csY3472" fmla="*/ 409586 h 693081"/>
                                    <a:gd name="csX3473" fmla="*/ 540833 w 1619476"/>
                                    <a:gd name="csY3473" fmla="*/ 396154 h 693081"/>
                                    <a:gd name="csX3474" fmla="*/ 536986 w 1619476"/>
                                    <a:gd name="csY3474" fmla="*/ 383420 h 693081"/>
                                    <a:gd name="csX3475" fmla="*/ 533025 w 1619476"/>
                                    <a:gd name="csY3475" fmla="*/ 363817 h 693081"/>
                                    <a:gd name="csX3476" fmla="*/ 532809 w 1619476"/>
                                    <a:gd name="csY3476" fmla="*/ 356213 h 693081"/>
                                    <a:gd name="csX3477" fmla="*/ 532288 w 1619476"/>
                                    <a:gd name="csY3477" fmla="*/ 351731 h 693081"/>
                                    <a:gd name="csX3478" fmla="*/ 532606 w 1619476"/>
                                    <a:gd name="csY3478" fmla="*/ 339530 h 693081"/>
                                    <a:gd name="csX3479" fmla="*/ 540833 w 1619476"/>
                                    <a:gd name="csY3479" fmla="*/ 317846 h 693081"/>
                                    <a:gd name="csX3480" fmla="*/ 552107 w 1619476"/>
                                    <a:gd name="csY3480" fmla="*/ 299272 h 693081"/>
                                    <a:gd name="csX3481" fmla="*/ 557629 w 1619476"/>
                                    <a:gd name="csY3481" fmla="*/ 296987 h 693081"/>
                                    <a:gd name="csX3482" fmla="*/ 563673 w 1619476"/>
                                    <a:gd name="csY3482" fmla="*/ 295641 h 693081"/>
                                    <a:gd name="csX3483" fmla="*/ 574718 w 1619476"/>
                                    <a:gd name="csY3483" fmla="*/ 293648 h 693081"/>
                                    <a:gd name="csX3484" fmla="*/ 575772 w 1619476"/>
                                    <a:gd name="csY3484" fmla="*/ 294067 h 693081"/>
                                    <a:gd name="csX3485" fmla="*/ 568992 w 1619476"/>
                                    <a:gd name="csY3485" fmla="*/ 295426 h 693081"/>
                                    <a:gd name="csX3486" fmla="*/ 562416 w 1619476"/>
                                    <a:gd name="csY3486" fmla="*/ 298231 h 693081"/>
                                    <a:gd name="csX3487" fmla="*/ 554709 w 1619476"/>
                                    <a:gd name="csY3487" fmla="*/ 302002 h 693081"/>
                                    <a:gd name="csX3488" fmla="*/ 551789 w 1619476"/>
                                    <a:gd name="csY3488" fmla="*/ 305950 h 693081"/>
                                    <a:gd name="csX3489" fmla="*/ 547104 w 1619476"/>
                                    <a:gd name="csY3489" fmla="*/ 313352 h 693081"/>
                                    <a:gd name="csX3490" fmla="*/ 544489 w 1619476"/>
                                    <a:gd name="csY3490" fmla="*/ 322950 h 693081"/>
                                    <a:gd name="csX3491" fmla="*/ 540211 w 1619476"/>
                                    <a:gd name="csY3491" fmla="*/ 331088 h 693081"/>
                                    <a:gd name="csX3492" fmla="*/ 539601 w 1619476"/>
                                    <a:gd name="csY3492" fmla="*/ 337855 h 693081"/>
                                    <a:gd name="csX3493" fmla="*/ 540744 w 1619476"/>
                                    <a:gd name="csY3493" fmla="*/ 353915 h 693081"/>
                                    <a:gd name="csX3494" fmla="*/ 541772 w 1619476"/>
                                    <a:gd name="csY3494" fmla="*/ 361215 h 693081"/>
                                    <a:gd name="csX3495" fmla="*/ 540744 w 1619476"/>
                                    <a:gd name="csY3495" fmla="*/ 358701 h 693081"/>
                                    <a:gd name="csX3496" fmla="*/ 536872 w 1619476"/>
                                    <a:gd name="csY3496" fmla="*/ 340368 h 693081"/>
                                    <a:gd name="csX3497" fmla="*/ 536554 w 1619476"/>
                                    <a:gd name="csY3497" fmla="*/ 337347 h 693081"/>
                                    <a:gd name="csX3498" fmla="*/ 535729 w 1619476"/>
                                    <a:gd name="csY3498" fmla="*/ 339429 h 693081"/>
                                    <a:gd name="csX3499" fmla="*/ 536148 w 1619476"/>
                                    <a:gd name="csY3499" fmla="*/ 348494 h 693081"/>
                                    <a:gd name="csX3500" fmla="*/ 537621 w 1619476"/>
                                    <a:gd name="csY3500" fmla="*/ 357660 h 693081"/>
                                    <a:gd name="csX3501" fmla="*/ 540934 w 1619476"/>
                                    <a:gd name="csY3501" fmla="*/ 371118 h 693081"/>
                                    <a:gd name="csX3502" fmla="*/ 545530 w 1619476"/>
                                    <a:gd name="csY3502" fmla="*/ 382176 h 693081"/>
                                    <a:gd name="csX3503" fmla="*/ 546685 w 1619476"/>
                                    <a:gd name="csY3503" fmla="*/ 385921 h 693081"/>
                                    <a:gd name="csX3504" fmla="*/ 544692 w 1619476"/>
                                    <a:gd name="csY3504" fmla="*/ 383115 h 693081"/>
                                    <a:gd name="csX3505" fmla="*/ 541150 w 1619476"/>
                                    <a:gd name="csY3505" fmla="*/ 377059 h 693081"/>
                                    <a:gd name="csX3506" fmla="*/ 539385 w 1619476"/>
                                    <a:gd name="csY3506" fmla="*/ 374038 h 693081"/>
                                    <a:gd name="csX3507" fmla="*/ 538966 w 1619476"/>
                                    <a:gd name="csY3507" fmla="*/ 375294 h 693081"/>
                                    <a:gd name="csX3508" fmla="*/ 540629 w 1619476"/>
                                    <a:gd name="csY3508" fmla="*/ 379243 h 693081"/>
                                    <a:gd name="csX3509" fmla="*/ 542712 w 1619476"/>
                                    <a:gd name="csY3509" fmla="*/ 384677 h 693081"/>
                                    <a:gd name="csX3510" fmla="*/ 545746 w 1619476"/>
                                    <a:gd name="csY3510" fmla="*/ 399366 h 693081"/>
                                    <a:gd name="csX3511" fmla="*/ 547930 w 1619476"/>
                                    <a:gd name="csY3511" fmla="*/ 415959 h 693081"/>
                                    <a:gd name="csX3512" fmla="*/ 548869 w 1619476"/>
                                    <a:gd name="csY3512" fmla="*/ 424186 h 693081"/>
                                    <a:gd name="csX3513" fmla="*/ 550634 w 1619476"/>
                                    <a:gd name="csY3513" fmla="*/ 427106 h 693081"/>
                                    <a:gd name="csX3514" fmla="*/ 551573 w 1619476"/>
                                    <a:gd name="csY3514" fmla="*/ 435866 h 693081"/>
                                    <a:gd name="csX3515" fmla="*/ 552830 w 1619476"/>
                                    <a:gd name="csY3515" fmla="*/ 449006 h 693081"/>
                                    <a:gd name="csX3516" fmla="*/ 553465 w 1619476"/>
                                    <a:gd name="csY3516" fmla="*/ 457652 h 693081"/>
                                    <a:gd name="csX3517" fmla="*/ 554811 w 1619476"/>
                                    <a:gd name="csY3517" fmla="*/ 462146 h 693081"/>
                                    <a:gd name="csX3518" fmla="*/ 556169 w 1619476"/>
                                    <a:gd name="csY3518" fmla="*/ 468507 h 693081"/>
                                    <a:gd name="csX3519" fmla="*/ 556474 w 1619476"/>
                                    <a:gd name="csY3519" fmla="*/ 467047 h 693081"/>
                                    <a:gd name="csX3520" fmla="*/ 554912 w 1619476"/>
                                    <a:gd name="csY3520" fmla="*/ 453284 h 693081"/>
                                    <a:gd name="csX3521" fmla="*/ 553363 w 1619476"/>
                                    <a:gd name="csY3521" fmla="*/ 420326 h 693081"/>
                                    <a:gd name="csX3522" fmla="*/ 552932 w 1619476"/>
                                    <a:gd name="csY3522" fmla="*/ 413141 h 693081"/>
                                    <a:gd name="csX3523" fmla="*/ 550113 w 1619476"/>
                                    <a:gd name="csY3523" fmla="*/ 387901 h 693081"/>
                                    <a:gd name="csX3524" fmla="*/ 549390 w 1619476"/>
                                    <a:gd name="csY3524" fmla="*/ 385299 h 693081"/>
                                    <a:gd name="csX3525" fmla="*/ 550634 w 1619476"/>
                                    <a:gd name="csY3525" fmla="*/ 387482 h 693081"/>
                                    <a:gd name="csX3526" fmla="*/ 551472 w 1619476"/>
                                    <a:gd name="csY3526" fmla="*/ 390098 h 693081"/>
                                    <a:gd name="csX3527" fmla="*/ 555128 w 1619476"/>
                                    <a:gd name="csY3527" fmla="*/ 403339 h 693081"/>
                                    <a:gd name="csX3528" fmla="*/ 556474 w 1619476"/>
                                    <a:gd name="csY3528" fmla="*/ 418447 h 693081"/>
                                    <a:gd name="csX3529" fmla="*/ 557629 w 1619476"/>
                                    <a:gd name="csY3529" fmla="*/ 442125 h 693081"/>
                                    <a:gd name="csX3530" fmla="*/ 559711 w 1619476"/>
                                    <a:gd name="csY3530" fmla="*/ 460267 h 693081"/>
                                    <a:gd name="csX3531" fmla="*/ 562530 w 1619476"/>
                                    <a:gd name="csY3531" fmla="*/ 480390 h 693081"/>
                                    <a:gd name="csX3532" fmla="*/ 560549 w 1619476"/>
                                    <a:gd name="csY3532" fmla="*/ 494266 h 693081"/>
                                    <a:gd name="csX3533" fmla="*/ 556893 w 1619476"/>
                                    <a:gd name="csY3533" fmla="*/ 495714 h 693081"/>
                                    <a:gd name="csX3534" fmla="*/ 554709 w 1619476"/>
                                    <a:gd name="csY3534" fmla="*/ 496450 h 693081"/>
                                    <a:gd name="csX3535" fmla="*/ 560143 w 1619476"/>
                                    <a:gd name="csY3535" fmla="*/ 496869 h 693081"/>
                                    <a:gd name="csX3536" fmla="*/ 566072 w 1619476"/>
                                    <a:gd name="csY3536" fmla="*/ 495929 h 693081"/>
                                    <a:gd name="csX3537" fmla="*/ 567227 w 1619476"/>
                                    <a:gd name="csY3537" fmla="*/ 491435 h 693081"/>
                                    <a:gd name="csX3538" fmla="*/ 562415 w 1619476"/>
                                    <a:gd name="csY3538" fmla="*/ 468392 h 693081"/>
                                    <a:gd name="csX3539" fmla="*/ 560651 w 1619476"/>
                                    <a:gd name="csY3539" fmla="*/ 450047 h 693081"/>
                                    <a:gd name="csX3540" fmla="*/ 559927 w 1619476"/>
                                    <a:gd name="csY3540" fmla="*/ 438900 h 693081"/>
                                    <a:gd name="csX3541" fmla="*/ 568167 w 1619476"/>
                                    <a:gd name="csY3541" fmla="*/ 482688 h 693081"/>
                                    <a:gd name="csX3542" fmla="*/ 569309 w 1619476"/>
                                    <a:gd name="csY3542" fmla="*/ 483831 h 693081"/>
                                    <a:gd name="csX3543" fmla="*/ 568890 w 1619476"/>
                                    <a:gd name="csY3543" fmla="*/ 481850 h 693081"/>
                                    <a:gd name="csX3544" fmla="*/ 565958 w 1619476"/>
                                    <a:gd name="csY3544" fmla="*/ 465269 h 693081"/>
                                    <a:gd name="csX3545" fmla="*/ 565437 w 1619476"/>
                                    <a:gd name="csY3545" fmla="*/ 461829 h 693081"/>
                                    <a:gd name="csX3546" fmla="*/ 566808 w 1619476"/>
                                    <a:gd name="csY3546" fmla="*/ 456725 h 693081"/>
                                    <a:gd name="csX3547" fmla="*/ 568167 w 1619476"/>
                                    <a:gd name="csY3547" fmla="*/ 456509 h 693081"/>
                                    <a:gd name="csX3548" fmla="*/ 568776 w 1619476"/>
                                    <a:gd name="csY3548" fmla="*/ 460470 h 693081"/>
                                    <a:gd name="csX3549" fmla="*/ 571696 w 1619476"/>
                                    <a:gd name="csY3549" fmla="*/ 480707 h 693081"/>
                                    <a:gd name="csX3550" fmla="*/ 572953 w 1619476"/>
                                    <a:gd name="csY3550" fmla="*/ 492476 h 693081"/>
                                    <a:gd name="csX3551" fmla="*/ 440916 w 1619476"/>
                                    <a:gd name="csY3551" fmla="*/ 425785 h 693081"/>
                                    <a:gd name="csX3552" fmla="*/ 399642 w 1619476"/>
                                    <a:gd name="csY3552" fmla="*/ 428477 h 693081"/>
                                    <a:gd name="csX3553" fmla="*/ 378897 w 1619476"/>
                                    <a:gd name="csY3553" fmla="*/ 426281 h 693081"/>
                                    <a:gd name="csX3554" fmla="*/ 359713 w 1619476"/>
                                    <a:gd name="csY3554" fmla="*/ 422091 h 693081"/>
                                    <a:gd name="csX3555" fmla="*/ 359611 w 1619476"/>
                                    <a:gd name="csY3555" fmla="*/ 422091 h 693081"/>
                                    <a:gd name="csX3556" fmla="*/ 340644 w 1619476"/>
                                    <a:gd name="csY3556" fmla="*/ 426293 h 693081"/>
                                    <a:gd name="csX3557" fmla="*/ 320330 w 1619476"/>
                                    <a:gd name="csY3557" fmla="*/ 428477 h 693081"/>
                                    <a:gd name="csX3558" fmla="*/ 278370 w 1619476"/>
                                    <a:gd name="csY3558" fmla="*/ 425938 h 693081"/>
                                    <a:gd name="csX3559" fmla="*/ 268303 w 1619476"/>
                                    <a:gd name="csY3559" fmla="*/ 408761 h 693081"/>
                                    <a:gd name="csX3560" fmla="*/ 315595 w 1619476"/>
                                    <a:gd name="csY3560" fmla="*/ 407808 h 693081"/>
                                    <a:gd name="csX3561" fmla="*/ 339400 w 1619476"/>
                                    <a:gd name="csY3561" fmla="*/ 405650 h 693081"/>
                                    <a:gd name="csX3562" fmla="*/ 359612 w 1619476"/>
                                    <a:gd name="csY3562" fmla="*/ 401410 h 693081"/>
                                    <a:gd name="csX3563" fmla="*/ 359713 w 1619476"/>
                                    <a:gd name="csY3563" fmla="*/ 401410 h 693081"/>
                                    <a:gd name="csX3564" fmla="*/ 379963 w 1619476"/>
                                    <a:gd name="csY3564" fmla="*/ 405663 h 693081"/>
                                    <a:gd name="csX3565" fmla="*/ 403844 w 1619476"/>
                                    <a:gd name="csY3565" fmla="*/ 407808 h 693081"/>
                                    <a:gd name="csX3566" fmla="*/ 450933 w 1619476"/>
                                    <a:gd name="csY3566" fmla="*/ 408646 h 693081"/>
                                    <a:gd name="csX3567" fmla="*/ 440916 w 1619476"/>
                                    <a:gd name="csY3567" fmla="*/ 425786 h 693081"/>
                                    <a:gd name="csX3568" fmla="*/ 179888 w 1619476"/>
                                    <a:gd name="csY3568" fmla="*/ 487271 h 693081"/>
                                    <a:gd name="csX3569" fmla="*/ 192191 w 1619476"/>
                                    <a:gd name="csY3569" fmla="*/ 489048 h 693081"/>
                                    <a:gd name="csX3570" fmla="*/ 228361 w 1619476"/>
                                    <a:gd name="csY3570" fmla="*/ 491029 h 693081"/>
                                    <a:gd name="csX3571" fmla="*/ 231091 w 1619476"/>
                                    <a:gd name="csY3571" fmla="*/ 491651 h 693081"/>
                                    <a:gd name="csX3572" fmla="*/ 226901 w 1619476"/>
                                    <a:gd name="csY3572" fmla="*/ 492794 h 693081"/>
                                    <a:gd name="csX3573" fmla="*/ 223791 w 1619476"/>
                                    <a:gd name="csY3573" fmla="*/ 493327 h 693081"/>
                                    <a:gd name="csX3574" fmla="*/ 228564 w 1619476"/>
                                    <a:gd name="csY3574" fmla="*/ 494673 h 693081"/>
                                    <a:gd name="csX3575" fmla="*/ 230037 w 1619476"/>
                                    <a:gd name="csY3575" fmla="*/ 495409 h 693081"/>
                                    <a:gd name="csX3576" fmla="*/ 228882 w 1619476"/>
                                    <a:gd name="csY3576" fmla="*/ 495929 h 693081"/>
                                    <a:gd name="csX3577" fmla="*/ 221175 w 1619476"/>
                                    <a:gd name="csY3577" fmla="*/ 496348 h 693081"/>
                                    <a:gd name="csX3578" fmla="*/ 219093 w 1619476"/>
                                    <a:gd name="csY3578" fmla="*/ 497389 h 693081"/>
                                    <a:gd name="csX3579" fmla="*/ 221480 w 1619476"/>
                                    <a:gd name="csY3579" fmla="*/ 498012 h 693081"/>
                                    <a:gd name="csX3580" fmla="*/ 226901 w 1619476"/>
                                    <a:gd name="csY3580" fmla="*/ 498215 h 693081"/>
                                    <a:gd name="csX3581" fmla="*/ 234303 w 1619476"/>
                                    <a:gd name="csY3581" fmla="*/ 499890 h 693081"/>
                                    <a:gd name="csX3582" fmla="*/ 232437 w 1619476"/>
                                    <a:gd name="csY3582" fmla="*/ 500411 h 693081"/>
                                    <a:gd name="csX3583" fmla="*/ 222953 w 1619476"/>
                                    <a:gd name="csY3583" fmla="*/ 500208 h 693081"/>
                                    <a:gd name="csX3584" fmla="*/ 210536 w 1619476"/>
                                    <a:gd name="csY3584" fmla="*/ 498837 h 693081"/>
                                    <a:gd name="csX3585" fmla="*/ 200532 w 1619476"/>
                                    <a:gd name="csY3585" fmla="*/ 498532 h 693081"/>
                                    <a:gd name="csX3586" fmla="*/ 186973 w 1619476"/>
                                    <a:gd name="csY3586" fmla="*/ 496970 h 693081"/>
                                    <a:gd name="csX3587" fmla="*/ 173426 w 1619476"/>
                                    <a:gd name="csY3587" fmla="*/ 495815 h 693081"/>
                                    <a:gd name="csX3588" fmla="*/ 166443 w 1619476"/>
                                    <a:gd name="csY3588" fmla="*/ 496133 h 693081"/>
                                    <a:gd name="csX3589" fmla="*/ 170087 w 1619476"/>
                                    <a:gd name="csY3589" fmla="*/ 497275 h 693081"/>
                                    <a:gd name="csX3590" fmla="*/ 160387 w 1619476"/>
                                    <a:gd name="csY3590" fmla="*/ 498748 h 693081"/>
                                    <a:gd name="csX3591" fmla="*/ 149329 w 1619476"/>
                                    <a:gd name="csY3591" fmla="*/ 498329 h 693081"/>
                                    <a:gd name="csX3592" fmla="*/ 147984 w 1619476"/>
                                    <a:gd name="csY3592" fmla="*/ 495409 h 693081"/>
                                    <a:gd name="csX3593" fmla="*/ 146524 w 1619476"/>
                                    <a:gd name="csY3593" fmla="*/ 492476 h 693081"/>
                                    <a:gd name="csX3594" fmla="*/ 147780 w 1619476"/>
                                    <a:gd name="csY3594" fmla="*/ 480695 h 693081"/>
                                    <a:gd name="csX3595" fmla="*/ 150688 w 1619476"/>
                                    <a:gd name="csY3595" fmla="*/ 460470 h 693081"/>
                                    <a:gd name="csX3596" fmla="*/ 151323 w 1619476"/>
                                    <a:gd name="csY3596" fmla="*/ 456509 h 693081"/>
                                    <a:gd name="csX3597" fmla="*/ 152668 w 1619476"/>
                                    <a:gd name="csY3597" fmla="*/ 456725 h 693081"/>
                                    <a:gd name="csX3598" fmla="*/ 154027 w 1619476"/>
                                    <a:gd name="csY3598" fmla="*/ 461829 h 693081"/>
                                    <a:gd name="csX3599" fmla="*/ 153506 w 1619476"/>
                                    <a:gd name="csY3599" fmla="*/ 465269 h 693081"/>
                                    <a:gd name="csX3600" fmla="*/ 150586 w 1619476"/>
                                    <a:gd name="csY3600" fmla="*/ 481850 h 693081"/>
                                    <a:gd name="csX3601" fmla="*/ 150167 w 1619476"/>
                                    <a:gd name="csY3601" fmla="*/ 483831 h 693081"/>
                                    <a:gd name="csX3602" fmla="*/ 151323 w 1619476"/>
                                    <a:gd name="csY3602" fmla="*/ 482688 h 693081"/>
                                    <a:gd name="csX3603" fmla="*/ 159562 w 1619476"/>
                                    <a:gd name="csY3603" fmla="*/ 438900 h 693081"/>
                                    <a:gd name="csX3604" fmla="*/ 158826 w 1619476"/>
                                    <a:gd name="csY3604" fmla="*/ 450047 h 693081"/>
                                    <a:gd name="csX3605" fmla="*/ 157048 w 1619476"/>
                                    <a:gd name="csY3605" fmla="*/ 468392 h 693081"/>
                                    <a:gd name="csX3606" fmla="*/ 152262 w 1619476"/>
                                    <a:gd name="csY3606" fmla="*/ 491435 h 693081"/>
                                    <a:gd name="csX3607" fmla="*/ 153405 w 1619476"/>
                                    <a:gd name="csY3607" fmla="*/ 495929 h 693081"/>
                                    <a:gd name="csX3608" fmla="*/ 159346 w 1619476"/>
                                    <a:gd name="csY3608" fmla="*/ 496856 h 693081"/>
                                    <a:gd name="csX3609" fmla="*/ 164755 w 1619476"/>
                                    <a:gd name="csY3609" fmla="*/ 496450 h 693081"/>
                                    <a:gd name="csX3610" fmla="*/ 162571 w 1619476"/>
                                    <a:gd name="csY3610" fmla="*/ 495714 h 693081"/>
                                    <a:gd name="csX3611" fmla="*/ 158928 w 1619476"/>
                                    <a:gd name="csY3611" fmla="*/ 494266 h 693081"/>
                                    <a:gd name="csX3612" fmla="*/ 156947 w 1619476"/>
                                    <a:gd name="csY3612" fmla="*/ 480390 h 693081"/>
                                    <a:gd name="csX3613" fmla="*/ 159765 w 1619476"/>
                                    <a:gd name="csY3613" fmla="*/ 460267 h 693081"/>
                                    <a:gd name="csX3614" fmla="*/ 161848 w 1619476"/>
                                    <a:gd name="csY3614" fmla="*/ 442112 h 693081"/>
                                    <a:gd name="csX3615" fmla="*/ 162990 w 1619476"/>
                                    <a:gd name="csY3615" fmla="*/ 418447 h 693081"/>
                                    <a:gd name="csX3616" fmla="*/ 164349 w 1619476"/>
                                    <a:gd name="csY3616" fmla="*/ 403339 h 693081"/>
                                    <a:gd name="csX3617" fmla="*/ 168005 w 1619476"/>
                                    <a:gd name="csY3617" fmla="*/ 390098 h 693081"/>
                                    <a:gd name="csX3618" fmla="*/ 168830 w 1619476"/>
                                    <a:gd name="csY3618" fmla="*/ 387495 h 693081"/>
                                    <a:gd name="csX3619" fmla="*/ 170087 w 1619476"/>
                                    <a:gd name="csY3619" fmla="*/ 385299 h 693081"/>
                                    <a:gd name="csX3620" fmla="*/ 169351 w 1619476"/>
                                    <a:gd name="csY3620" fmla="*/ 387901 h 693081"/>
                                    <a:gd name="csX3621" fmla="*/ 166532 w 1619476"/>
                                    <a:gd name="csY3621" fmla="*/ 413141 h 693081"/>
                                    <a:gd name="csX3622" fmla="*/ 166126 w 1619476"/>
                                    <a:gd name="csY3622" fmla="*/ 420339 h 693081"/>
                                    <a:gd name="csX3623" fmla="*/ 164552 w 1619476"/>
                                    <a:gd name="csY3623" fmla="*/ 453285 h 693081"/>
                                    <a:gd name="csX3624" fmla="*/ 162990 w 1619476"/>
                                    <a:gd name="csY3624" fmla="*/ 467047 h 693081"/>
                                    <a:gd name="csX3625" fmla="*/ 163308 w 1619476"/>
                                    <a:gd name="csY3625" fmla="*/ 468507 h 693081"/>
                                    <a:gd name="csX3626" fmla="*/ 164666 w 1619476"/>
                                    <a:gd name="csY3626" fmla="*/ 462146 h 693081"/>
                                    <a:gd name="csX3627" fmla="*/ 166025 w 1619476"/>
                                    <a:gd name="csY3627" fmla="*/ 457665 h 693081"/>
                                    <a:gd name="csX3628" fmla="*/ 166647 w 1619476"/>
                                    <a:gd name="csY3628" fmla="*/ 449006 h 693081"/>
                                    <a:gd name="csX3629" fmla="*/ 167891 w 1619476"/>
                                    <a:gd name="csY3629" fmla="*/ 435879 h 693081"/>
                                    <a:gd name="csX3630" fmla="*/ 168830 w 1619476"/>
                                    <a:gd name="csY3630" fmla="*/ 427106 h 693081"/>
                                    <a:gd name="csX3631" fmla="*/ 170595 w 1619476"/>
                                    <a:gd name="csY3631" fmla="*/ 424186 h 693081"/>
                                    <a:gd name="csX3632" fmla="*/ 171535 w 1619476"/>
                                    <a:gd name="csY3632" fmla="*/ 415959 h 693081"/>
                                    <a:gd name="csX3633" fmla="*/ 173731 w 1619476"/>
                                    <a:gd name="csY3633" fmla="*/ 399378 h 693081"/>
                                    <a:gd name="csX3634" fmla="*/ 176753 w 1619476"/>
                                    <a:gd name="csY3634" fmla="*/ 384689 h 693081"/>
                                    <a:gd name="csX3635" fmla="*/ 178847 w 1619476"/>
                                    <a:gd name="csY3635" fmla="*/ 379256 h 693081"/>
                                    <a:gd name="csX3636" fmla="*/ 180511 w 1619476"/>
                                    <a:gd name="csY3636" fmla="*/ 375294 h 693081"/>
                                    <a:gd name="csX3637" fmla="*/ 180092 w 1619476"/>
                                    <a:gd name="csY3637" fmla="*/ 374038 h 693081"/>
                                    <a:gd name="csX3638" fmla="*/ 178314 w 1619476"/>
                                    <a:gd name="csY3638" fmla="*/ 377059 h 693081"/>
                                    <a:gd name="csX3639" fmla="*/ 174772 w 1619476"/>
                                    <a:gd name="csY3639" fmla="*/ 383115 h 693081"/>
                                    <a:gd name="csX3640" fmla="*/ 172792 w 1619476"/>
                                    <a:gd name="csY3640" fmla="*/ 385933 h 693081"/>
                                    <a:gd name="csX3641" fmla="*/ 173934 w 1619476"/>
                                    <a:gd name="csY3641" fmla="*/ 382176 h 693081"/>
                                    <a:gd name="csX3642" fmla="*/ 178530 w 1619476"/>
                                    <a:gd name="csY3642" fmla="*/ 371118 h 693081"/>
                                    <a:gd name="csX3643" fmla="*/ 181869 w 1619476"/>
                                    <a:gd name="csY3643" fmla="*/ 357673 h 693081"/>
                                    <a:gd name="csX3644" fmla="*/ 183316 w 1619476"/>
                                    <a:gd name="csY3644" fmla="*/ 348494 h 693081"/>
                                    <a:gd name="csX3645" fmla="*/ 183748 w 1619476"/>
                                    <a:gd name="csY3645" fmla="*/ 339429 h 693081"/>
                                    <a:gd name="csX3646" fmla="*/ 182910 w 1619476"/>
                                    <a:gd name="csY3646" fmla="*/ 337347 h 693081"/>
                                    <a:gd name="csX3647" fmla="*/ 182593 w 1619476"/>
                                    <a:gd name="csY3647" fmla="*/ 340368 h 693081"/>
                                    <a:gd name="csX3648" fmla="*/ 178733 w 1619476"/>
                                    <a:gd name="csY3648" fmla="*/ 358714 h 693081"/>
                                    <a:gd name="csX3649" fmla="*/ 177692 w 1619476"/>
                                    <a:gd name="csY3649" fmla="*/ 361215 h 693081"/>
                                    <a:gd name="csX3650" fmla="*/ 178733 w 1619476"/>
                                    <a:gd name="csY3650" fmla="*/ 353915 h 693081"/>
                                    <a:gd name="csX3651" fmla="*/ 179889 w 1619476"/>
                                    <a:gd name="csY3651" fmla="*/ 337855 h 693081"/>
                                    <a:gd name="csX3652" fmla="*/ 179254 w 1619476"/>
                                    <a:gd name="csY3652" fmla="*/ 331088 h 693081"/>
                                    <a:gd name="csX3653" fmla="*/ 174988 w 1619476"/>
                                    <a:gd name="csY3653" fmla="*/ 322950 h 693081"/>
                                    <a:gd name="csX3654" fmla="*/ 172385 w 1619476"/>
                                    <a:gd name="csY3654" fmla="*/ 313352 h 693081"/>
                                    <a:gd name="csX3655" fmla="*/ 167688 w 1619476"/>
                                    <a:gd name="csY3655" fmla="*/ 305950 h 693081"/>
                                    <a:gd name="csX3656" fmla="*/ 164755 w 1619476"/>
                                    <a:gd name="csY3656" fmla="*/ 301989 h 693081"/>
                                    <a:gd name="csX3657" fmla="*/ 157049 w 1619476"/>
                                    <a:gd name="csY3657" fmla="*/ 298231 h 693081"/>
                                    <a:gd name="csX3658" fmla="*/ 150485 w 1619476"/>
                                    <a:gd name="csY3658" fmla="*/ 295426 h 693081"/>
                                    <a:gd name="csX3659" fmla="*/ 143693 w 1619476"/>
                                    <a:gd name="csY3659" fmla="*/ 294067 h 693081"/>
                                    <a:gd name="csX3660" fmla="*/ 144759 w 1619476"/>
                                    <a:gd name="csY3660" fmla="*/ 293661 h 693081"/>
                                    <a:gd name="csX3661" fmla="*/ 155792 w 1619476"/>
                                    <a:gd name="csY3661" fmla="*/ 295629 h 693081"/>
                                    <a:gd name="csX3662" fmla="*/ 161848 w 1619476"/>
                                    <a:gd name="csY3662" fmla="*/ 296987 h 693081"/>
                                    <a:gd name="csX3663" fmla="*/ 167370 w 1619476"/>
                                    <a:gd name="csY3663" fmla="*/ 299272 h 693081"/>
                                    <a:gd name="csX3664" fmla="*/ 178632 w 1619476"/>
                                    <a:gd name="csY3664" fmla="*/ 317846 h 693081"/>
                                    <a:gd name="csX3665" fmla="*/ 186871 w 1619476"/>
                                    <a:gd name="csY3665" fmla="*/ 339530 h 693081"/>
                                    <a:gd name="csX3666" fmla="*/ 187189 w 1619476"/>
                                    <a:gd name="csY3666" fmla="*/ 351718 h 693081"/>
                                    <a:gd name="csX3667" fmla="*/ 186668 w 1619476"/>
                                    <a:gd name="csY3667" fmla="*/ 356213 h 693081"/>
                                    <a:gd name="csX3668" fmla="*/ 186452 w 1619476"/>
                                    <a:gd name="csY3668" fmla="*/ 363817 h 693081"/>
                                    <a:gd name="csX3669" fmla="*/ 182491 w 1619476"/>
                                    <a:gd name="csY3669" fmla="*/ 383420 h 693081"/>
                                    <a:gd name="csX3670" fmla="*/ 178632 w 1619476"/>
                                    <a:gd name="csY3670" fmla="*/ 396153 h 693081"/>
                                    <a:gd name="csX3671" fmla="*/ 176550 w 1619476"/>
                                    <a:gd name="csY3671" fmla="*/ 409598 h 693081"/>
                                    <a:gd name="csX3672" fmla="*/ 173934 w 1619476"/>
                                    <a:gd name="csY3672" fmla="*/ 430038 h 693081"/>
                                    <a:gd name="csX3673" fmla="*/ 168107 w 1619476"/>
                                    <a:gd name="csY3673" fmla="*/ 473928 h 693081"/>
                                    <a:gd name="csX3674" fmla="*/ 168005 w 1619476"/>
                                    <a:gd name="csY3674" fmla="*/ 475908 h 693081"/>
                                    <a:gd name="csX3675" fmla="*/ 165923 w 1619476"/>
                                    <a:gd name="csY3675" fmla="*/ 476949 h 693081"/>
                                    <a:gd name="csX3676" fmla="*/ 165707 w 1619476"/>
                                    <a:gd name="csY3676" fmla="*/ 478422 h 693081"/>
                                    <a:gd name="csX3677" fmla="*/ 164450 w 1619476"/>
                                    <a:gd name="csY3677" fmla="*/ 486852 h 693081"/>
                                    <a:gd name="csX3678" fmla="*/ 167269 w 1619476"/>
                                    <a:gd name="csY3678" fmla="*/ 488845 h 693081"/>
                                    <a:gd name="csX3679" fmla="*/ 175090 w 1619476"/>
                                    <a:gd name="csY3679" fmla="*/ 488629 h 693081"/>
                                    <a:gd name="csX3680" fmla="*/ 175166 w 1619476"/>
                                    <a:gd name="csY3680" fmla="*/ 488629 h 693081"/>
                                    <a:gd name="csX3681" fmla="*/ 175509 w 1619476"/>
                                    <a:gd name="csY3681" fmla="*/ 488604 h 693081"/>
                                    <a:gd name="csX3682" fmla="*/ 175661 w 1619476"/>
                                    <a:gd name="csY3682" fmla="*/ 488337 h 693081"/>
                                    <a:gd name="csX3683" fmla="*/ 175407 w 1619476"/>
                                    <a:gd name="csY3683" fmla="*/ 488210 h 693081"/>
                                    <a:gd name="csX3684" fmla="*/ 175026 w 1619476"/>
                                    <a:gd name="csY3684" fmla="*/ 488210 h 693081"/>
                                    <a:gd name="csX3685" fmla="*/ 175001 w 1619476"/>
                                    <a:gd name="csY3685" fmla="*/ 488249 h 693081"/>
                                    <a:gd name="csX3686" fmla="*/ 174988 w 1619476"/>
                                    <a:gd name="csY3686" fmla="*/ 488210 h 693081"/>
                                    <a:gd name="csX3687" fmla="*/ 169453 w 1619476"/>
                                    <a:gd name="csY3687" fmla="*/ 484656 h 693081"/>
                                    <a:gd name="csX3688" fmla="*/ 167472 w 1619476"/>
                                    <a:gd name="csY3688" fmla="*/ 479768 h 693081"/>
                                    <a:gd name="csX3689" fmla="*/ 169770 w 1619476"/>
                                    <a:gd name="csY3689" fmla="*/ 481329 h 693081"/>
                                    <a:gd name="csX3690" fmla="*/ 179889 w 1619476"/>
                                    <a:gd name="csY3690" fmla="*/ 487271 h 693081"/>
                                    <a:gd name="csX3691" fmla="*/ 155385 w 1619476"/>
                                    <a:gd name="csY3691" fmla="*/ 407300 h 693081"/>
                                    <a:gd name="csX3692" fmla="*/ 154750 w 1619476"/>
                                    <a:gd name="csY3692" fmla="*/ 402920 h 693081"/>
                                    <a:gd name="csX3693" fmla="*/ 153925 w 1619476"/>
                                    <a:gd name="csY3693" fmla="*/ 401156 h 693081"/>
                                    <a:gd name="csX3694" fmla="*/ 149748 w 1619476"/>
                                    <a:gd name="csY3694" fmla="*/ 394478 h 693081"/>
                                    <a:gd name="csX3695" fmla="*/ 152160 w 1619476"/>
                                    <a:gd name="csY3695" fmla="*/ 393437 h 693081"/>
                                    <a:gd name="csX3696" fmla="*/ 154649 w 1619476"/>
                                    <a:gd name="csY3696" fmla="*/ 392814 h 693081"/>
                                    <a:gd name="csX3697" fmla="*/ 160603 w 1619476"/>
                                    <a:gd name="csY3697" fmla="*/ 398959 h 693081"/>
                                    <a:gd name="csX3698" fmla="*/ 158724 w 1619476"/>
                                    <a:gd name="csY3698" fmla="*/ 412721 h 693081"/>
                                    <a:gd name="csX3699" fmla="*/ 157988 w 1619476"/>
                                    <a:gd name="csY3699" fmla="*/ 419704 h 693081"/>
                                    <a:gd name="csX3700" fmla="*/ 157048 w 1619476"/>
                                    <a:gd name="csY3700" fmla="*/ 426484 h 693081"/>
                                    <a:gd name="csX3701" fmla="*/ 156325 w 1619476"/>
                                    <a:gd name="csY3701" fmla="*/ 431600 h 693081"/>
                                    <a:gd name="csX3702" fmla="*/ 155512 w 1619476"/>
                                    <a:gd name="csY3702" fmla="*/ 431765 h 693081"/>
                                    <a:gd name="csX3703" fmla="*/ 154865 w 1619476"/>
                                    <a:gd name="csY3703" fmla="*/ 426699 h 693081"/>
                                    <a:gd name="csX3704" fmla="*/ 155385 w 1619476"/>
                                    <a:gd name="csY3704" fmla="*/ 407300 h 693081"/>
                                    <a:gd name="csX3705" fmla="*/ 145482 w 1619476"/>
                                    <a:gd name="csY3705" fmla="*/ 475591 h 693081"/>
                                    <a:gd name="csX3706" fmla="*/ 144759 w 1619476"/>
                                    <a:gd name="csY3706" fmla="*/ 478930 h 693081"/>
                                    <a:gd name="csX3707" fmla="*/ 143172 w 1619476"/>
                                    <a:gd name="csY3707" fmla="*/ 478727 h 693081"/>
                                    <a:gd name="csX3708" fmla="*/ 129841 w 1619476"/>
                                    <a:gd name="csY3708" fmla="*/ 479565 h 693081"/>
                                    <a:gd name="csX3709" fmla="*/ 127645 w 1619476"/>
                                    <a:gd name="csY3709" fmla="*/ 479768 h 693081"/>
                                    <a:gd name="csX3710" fmla="*/ 125766 w 1619476"/>
                                    <a:gd name="csY3710" fmla="*/ 479450 h 693081"/>
                                    <a:gd name="csX3711" fmla="*/ 135148 w 1619476"/>
                                    <a:gd name="csY3711" fmla="*/ 439624 h 693081"/>
                                    <a:gd name="csX3712" fmla="*/ 137141 w 1619476"/>
                                    <a:gd name="csY3712" fmla="*/ 417000 h 693081"/>
                                    <a:gd name="csX3713" fmla="*/ 144441 w 1619476"/>
                                    <a:gd name="csY3713" fmla="*/ 395303 h 693081"/>
                                    <a:gd name="csX3714" fmla="*/ 144644 w 1619476"/>
                                    <a:gd name="csY3714" fmla="*/ 395100 h 693081"/>
                                    <a:gd name="csX3715" fmla="*/ 146206 w 1619476"/>
                                    <a:gd name="csY3715" fmla="*/ 396560 h 693081"/>
                                    <a:gd name="csX3716" fmla="*/ 147869 w 1619476"/>
                                    <a:gd name="csY3716" fmla="*/ 397182 h 693081"/>
                                    <a:gd name="csX3717" fmla="*/ 149228 w 1619476"/>
                                    <a:gd name="csY3717" fmla="*/ 400838 h 693081"/>
                                    <a:gd name="csX3718" fmla="*/ 152567 w 1619476"/>
                                    <a:gd name="csY3718" fmla="*/ 406894 h 693081"/>
                                    <a:gd name="csX3719" fmla="*/ 151945 w 1619476"/>
                                    <a:gd name="csY3719" fmla="*/ 427728 h 693081"/>
                                    <a:gd name="csX3720" fmla="*/ 149850 w 1619476"/>
                                    <a:gd name="csY3720" fmla="*/ 451520 h 693081"/>
                                    <a:gd name="csX3721" fmla="*/ 147564 w 1619476"/>
                                    <a:gd name="csY3721" fmla="*/ 465384 h 693081"/>
                                    <a:gd name="csX3722" fmla="*/ 145482 w 1619476"/>
                                    <a:gd name="csY3722" fmla="*/ 475591 h 693081"/>
                                    <a:gd name="csX3723" fmla="*/ 142143 w 1619476"/>
                                    <a:gd name="csY3723" fmla="*/ 489772 h 693081"/>
                                    <a:gd name="csX3724" fmla="*/ 142143 w 1619476"/>
                                    <a:gd name="csY3724" fmla="*/ 491435 h 693081"/>
                                    <a:gd name="csX3725" fmla="*/ 138906 w 1619476"/>
                                    <a:gd name="csY3725" fmla="*/ 491651 h 693081"/>
                                    <a:gd name="csX3726" fmla="*/ 122439 w 1619476"/>
                                    <a:gd name="csY3726" fmla="*/ 492908 h 693081"/>
                                    <a:gd name="csX3727" fmla="*/ 115977 w 1619476"/>
                                    <a:gd name="csY3727" fmla="*/ 493632 h 693081"/>
                                    <a:gd name="csX3728" fmla="*/ 118783 w 1619476"/>
                                    <a:gd name="csY3728" fmla="*/ 490394 h 693081"/>
                                    <a:gd name="csX3729" fmla="*/ 121601 w 1619476"/>
                                    <a:gd name="csY3729" fmla="*/ 486852 h 693081"/>
                                    <a:gd name="csX3730" fmla="*/ 126083 w 1619476"/>
                                    <a:gd name="csY3730" fmla="*/ 486547 h 693081"/>
                                    <a:gd name="csX3731" fmla="*/ 139020 w 1619476"/>
                                    <a:gd name="csY3731" fmla="*/ 485697 h 693081"/>
                                    <a:gd name="csX3732" fmla="*/ 143286 w 1619476"/>
                                    <a:gd name="csY3732" fmla="*/ 485925 h 693081"/>
                                    <a:gd name="csX3733" fmla="*/ 142143 w 1619476"/>
                                    <a:gd name="csY3733" fmla="*/ 489772 h 693081"/>
                                    <a:gd name="csX3734" fmla="*/ 15451 w 1619476"/>
                                    <a:gd name="csY3734" fmla="*/ 504690 h 693081"/>
                                    <a:gd name="csX3735" fmla="*/ 24325 w 1619476"/>
                                    <a:gd name="csY3735" fmla="*/ 505312 h 693081"/>
                                    <a:gd name="csX3736" fmla="*/ 50999 w 1619476"/>
                                    <a:gd name="csY3736" fmla="*/ 506035 h 693081"/>
                                    <a:gd name="csX3737" fmla="*/ 102418 w 1619476"/>
                                    <a:gd name="csY3737" fmla="*/ 501554 h 693081"/>
                                    <a:gd name="csX3738" fmla="*/ 106900 w 1619476"/>
                                    <a:gd name="csY3738" fmla="*/ 499586 h 693081"/>
                                    <a:gd name="csX3739" fmla="*/ 111483 w 1619476"/>
                                    <a:gd name="csY3739" fmla="*/ 499472 h 693081"/>
                                    <a:gd name="csX3740" fmla="*/ 140061 w 1619476"/>
                                    <a:gd name="csY3740" fmla="*/ 498418 h 693081"/>
                                    <a:gd name="csX3741" fmla="*/ 142969 w 1619476"/>
                                    <a:gd name="csY3741" fmla="*/ 498418 h 693081"/>
                                    <a:gd name="csX3742" fmla="*/ 145787 w 1619476"/>
                                    <a:gd name="csY3742" fmla="*/ 500309 h 693081"/>
                                    <a:gd name="csX3743" fmla="*/ 149431 w 1619476"/>
                                    <a:gd name="csY3743" fmla="*/ 501033 h 693081"/>
                                    <a:gd name="csX3744" fmla="*/ 166443 w 1619476"/>
                                    <a:gd name="csY3744" fmla="*/ 501033 h 693081"/>
                                    <a:gd name="csX3745" fmla="*/ 195212 w 1619476"/>
                                    <a:gd name="csY3745" fmla="*/ 502607 h 693081"/>
                                    <a:gd name="csX3746" fmla="*/ 217938 w 1619476"/>
                                    <a:gd name="csY3746" fmla="*/ 503953 h 693081"/>
                                    <a:gd name="csX3747" fmla="*/ 224197 w 1619476"/>
                                    <a:gd name="csY3747" fmla="*/ 504994 h 693081"/>
                                    <a:gd name="csX3748" fmla="*/ 229834 w 1619476"/>
                                    <a:gd name="csY3748" fmla="*/ 504372 h 693081"/>
                                    <a:gd name="csX3749" fmla="*/ 235763 w 1619476"/>
                                    <a:gd name="csY3749" fmla="*/ 504055 h 693081"/>
                                    <a:gd name="csX3750" fmla="*/ 237337 w 1619476"/>
                                    <a:gd name="csY3750" fmla="*/ 503331 h 693081"/>
                                    <a:gd name="csX3751" fmla="*/ 241603 w 1619476"/>
                                    <a:gd name="csY3751" fmla="*/ 503750 h 693081"/>
                                    <a:gd name="csX3752" fmla="*/ 243596 w 1619476"/>
                                    <a:gd name="csY3752" fmla="*/ 504474 h 693081"/>
                                    <a:gd name="csX3753" fmla="*/ 241717 w 1619476"/>
                                    <a:gd name="csY3753" fmla="*/ 501236 h 693081"/>
                                    <a:gd name="csX3754" fmla="*/ 240778 w 1619476"/>
                                    <a:gd name="csY3754" fmla="*/ 500513 h 693081"/>
                                    <a:gd name="csX3755" fmla="*/ 242847 w 1619476"/>
                                    <a:gd name="csY3755" fmla="*/ 499586 h 693081"/>
                                    <a:gd name="csX3756" fmla="*/ 248598 w 1619476"/>
                                    <a:gd name="csY3756" fmla="*/ 499992 h 693081"/>
                                    <a:gd name="csX3757" fmla="*/ 246402 w 1619476"/>
                                    <a:gd name="csY3757" fmla="*/ 497592 h 693081"/>
                                    <a:gd name="csX3758" fmla="*/ 241501 w 1619476"/>
                                    <a:gd name="csY3758" fmla="*/ 496247 h 693081"/>
                                    <a:gd name="csX3759" fmla="*/ 242657 w 1619476"/>
                                    <a:gd name="csY3759" fmla="*/ 495409 h 693081"/>
                                    <a:gd name="csX3760" fmla="*/ 246719 w 1619476"/>
                                    <a:gd name="csY3760" fmla="*/ 495510 h 693081"/>
                                    <a:gd name="csX3761" fmla="*/ 243063 w 1619476"/>
                                    <a:gd name="csY3761" fmla="*/ 493327 h 693081"/>
                                    <a:gd name="csX3762" fmla="*/ 242022 w 1619476"/>
                                    <a:gd name="csY3762" fmla="*/ 493225 h 693081"/>
                                    <a:gd name="csX3763" fmla="*/ 240879 w 1619476"/>
                                    <a:gd name="csY3763" fmla="*/ 492273 h 693081"/>
                                    <a:gd name="csX3764" fmla="*/ 233173 w 1619476"/>
                                    <a:gd name="csY3764" fmla="*/ 488934 h 693081"/>
                                    <a:gd name="csX3765" fmla="*/ 223473 w 1619476"/>
                                    <a:gd name="csY3765" fmla="*/ 488528 h 693081"/>
                                    <a:gd name="csX3766" fmla="*/ 216389 w 1619476"/>
                                    <a:gd name="csY3766" fmla="*/ 486966 h 693081"/>
                                    <a:gd name="csX3767" fmla="*/ 205737 w 1619476"/>
                                    <a:gd name="csY3767" fmla="*/ 487690 h 693081"/>
                                    <a:gd name="csX3768" fmla="*/ 201471 w 1619476"/>
                                    <a:gd name="csY3768" fmla="*/ 487271 h 693081"/>
                                    <a:gd name="csX3769" fmla="*/ 190629 w 1619476"/>
                                    <a:gd name="csY3769" fmla="*/ 486230 h 693081"/>
                                    <a:gd name="csX3770" fmla="*/ 177895 w 1619476"/>
                                    <a:gd name="csY3770" fmla="*/ 484567 h 693081"/>
                                    <a:gd name="csX3771" fmla="*/ 173426 w 1619476"/>
                                    <a:gd name="csY3771" fmla="*/ 482573 h 693081"/>
                                    <a:gd name="csX3772" fmla="*/ 175927 w 1619476"/>
                                    <a:gd name="csY3772" fmla="*/ 482053 h 693081"/>
                                    <a:gd name="csX3773" fmla="*/ 179063 w 1619476"/>
                                    <a:gd name="csY3773" fmla="*/ 482269 h 693081"/>
                                    <a:gd name="csX3774" fmla="*/ 190108 w 1619476"/>
                                    <a:gd name="csY3774" fmla="*/ 481634 h 693081"/>
                                    <a:gd name="csX3775" fmla="*/ 200951 w 1619476"/>
                                    <a:gd name="csY3775" fmla="*/ 481850 h 693081"/>
                                    <a:gd name="csX3776" fmla="*/ 228158 w 1619476"/>
                                    <a:gd name="csY3776" fmla="*/ 484033 h 693081"/>
                                    <a:gd name="csX3777" fmla="*/ 233579 w 1619476"/>
                                    <a:gd name="csY3777" fmla="*/ 484249 h 693081"/>
                                    <a:gd name="csX3778" fmla="*/ 235979 w 1619476"/>
                                    <a:gd name="csY3778" fmla="*/ 483513 h 693081"/>
                                    <a:gd name="csX3779" fmla="*/ 247862 w 1619476"/>
                                    <a:gd name="csY3779" fmla="*/ 484655 h 693081"/>
                                    <a:gd name="csX3780" fmla="*/ 251925 w 1619476"/>
                                    <a:gd name="csY3780" fmla="*/ 482992 h 693081"/>
                                    <a:gd name="csX3781" fmla="*/ 256102 w 1619476"/>
                                    <a:gd name="csY3781" fmla="*/ 483411 h 693081"/>
                                    <a:gd name="csX3782" fmla="*/ 253804 w 1619476"/>
                                    <a:gd name="csY3782" fmla="*/ 481329 h 693081"/>
                                    <a:gd name="csX3783" fmla="*/ 255568 w 1619476"/>
                                    <a:gd name="csY3783" fmla="*/ 480809 h 693081"/>
                                    <a:gd name="csX3784" fmla="*/ 257244 w 1619476"/>
                                    <a:gd name="csY3784" fmla="*/ 480390 h 693081"/>
                                    <a:gd name="csX3785" fmla="*/ 263084 w 1619476"/>
                                    <a:gd name="csY3785" fmla="*/ 480694 h 693081"/>
                                    <a:gd name="csX3786" fmla="*/ 262780 w 1619476"/>
                                    <a:gd name="csY3786" fmla="*/ 480187 h 693081"/>
                                    <a:gd name="csX3787" fmla="*/ 258819 w 1619476"/>
                                    <a:gd name="csY3787" fmla="*/ 477686 h 693081"/>
                                    <a:gd name="csX3788" fmla="*/ 257359 w 1619476"/>
                                    <a:gd name="csY3788" fmla="*/ 477584 h 693081"/>
                                    <a:gd name="csX3789" fmla="*/ 256724 w 1619476"/>
                                    <a:gd name="csY3789" fmla="*/ 476314 h 693081"/>
                                    <a:gd name="csX3790" fmla="*/ 258717 w 1619476"/>
                                    <a:gd name="csY3790" fmla="*/ 476530 h 693081"/>
                                    <a:gd name="csX3791" fmla="*/ 257041 w 1619476"/>
                                    <a:gd name="csY3791" fmla="*/ 474969 h 693081"/>
                                    <a:gd name="csX3792" fmla="*/ 252356 w 1619476"/>
                                    <a:gd name="csY3792" fmla="*/ 472569 h 693081"/>
                                    <a:gd name="csX3793" fmla="*/ 245577 w 1619476"/>
                                    <a:gd name="csY3793" fmla="*/ 470385 h 693081"/>
                                    <a:gd name="csX3794" fmla="*/ 239419 w 1619476"/>
                                    <a:gd name="csY3794" fmla="*/ 471020 h 693081"/>
                                    <a:gd name="csX3795" fmla="*/ 233579 w 1619476"/>
                                    <a:gd name="csY3795" fmla="*/ 470487 h 693081"/>
                                    <a:gd name="csX3796" fmla="*/ 221378 w 1619476"/>
                                    <a:gd name="csY3796" fmla="*/ 469014 h 693081"/>
                                    <a:gd name="csX3797" fmla="*/ 190108 w 1619476"/>
                                    <a:gd name="csY3797" fmla="*/ 462349 h 693081"/>
                                    <a:gd name="csX3798" fmla="*/ 186452 w 1619476"/>
                                    <a:gd name="csY3798" fmla="*/ 448587 h 693081"/>
                                    <a:gd name="csX3799" fmla="*/ 188953 w 1619476"/>
                                    <a:gd name="csY3799" fmla="*/ 426585 h 693081"/>
                                    <a:gd name="csX3800" fmla="*/ 189791 w 1619476"/>
                                    <a:gd name="csY3800" fmla="*/ 419082 h 693081"/>
                                    <a:gd name="csX3801" fmla="*/ 190832 w 1619476"/>
                                    <a:gd name="csY3801" fmla="*/ 412087 h 693081"/>
                                    <a:gd name="csX3802" fmla="*/ 191873 w 1619476"/>
                                    <a:gd name="csY3802" fmla="*/ 405625 h 693081"/>
                                    <a:gd name="csX3803" fmla="*/ 195936 w 1619476"/>
                                    <a:gd name="csY3803" fmla="*/ 379459 h 693081"/>
                                    <a:gd name="csX3804" fmla="*/ 200951 w 1619476"/>
                                    <a:gd name="csY3804" fmla="*/ 368515 h 693081"/>
                                    <a:gd name="csX3805" fmla="*/ 201750 w 1619476"/>
                                    <a:gd name="csY3805" fmla="*/ 366509 h 693081"/>
                                    <a:gd name="csX3806" fmla="*/ 202411 w 1619476"/>
                                    <a:gd name="csY3806" fmla="*/ 364655 h 693081"/>
                                    <a:gd name="csX3807" fmla="*/ 204480 w 1619476"/>
                                    <a:gd name="csY3807" fmla="*/ 357787 h 693081"/>
                                    <a:gd name="csX3808" fmla="*/ 205635 w 1619476"/>
                                    <a:gd name="csY3808" fmla="*/ 350995 h 693081"/>
                                    <a:gd name="csX3809" fmla="*/ 204290 w 1619476"/>
                                    <a:gd name="csY3809" fmla="*/ 319928 h 693081"/>
                                    <a:gd name="csX3810" fmla="*/ 199059 w 1619476"/>
                                    <a:gd name="csY3810" fmla="*/ 304389 h 693081"/>
                                    <a:gd name="csX3811" fmla="*/ 197078 w 1619476"/>
                                    <a:gd name="csY3811" fmla="*/ 301481 h 693081"/>
                                    <a:gd name="csX3812" fmla="*/ 197612 w 1619476"/>
                                    <a:gd name="csY3812" fmla="*/ 296784 h 693081"/>
                                    <a:gd name="csX3813" fmla="*/ 200316 w 1619476"/>
                                    <a:gd name="csY3813" fmla="*/ 252057 h 693081"/>
                                    <a:gd name="csX3814" fmla="*/ 201357 w 1619476"/>
                                    <a:gd name="csY3814" fmla="*/ 244757 h 693081"/>
                                    <a:gd name="csX3815" fmla="*/ 203350 w 1619476"/>
                                    <a:gd name="csY3815" fmla="*/ 244541 h 693081"/>
                                    <a:gd name="csX3816" fmla="*/ 213240 w 1619476"/>
                                    <a:gd name="csY3816" fmla="*/ 244338 h 693081"/>
                                    <a:gd name="csX3817" fmla="*/ 226901 w 1619476"/>
                                    <a:gd name="csY3817" fmla="*/ 246102 h 693081"/>
                                    <a:gd name="csX3818" fmla="*/ 232538 w 1619476"/>
                                    <a:gd name="csY3818" fmla="*/ 250597 h 693081"/>
                                    <a:gd name="csX3819" fmla="*/ 235357 w 1619476"/>
                                    <a:gd name="csY3819" fmla="*/ 252882 h 693081"/>
                                    <a:gd name="csX3820" fmla="*/ 235369 w 1619476"/>
                                    <a:gd name="csY3820" fmla="*/ 252907 h 693081"/>
                                    <a:gd name="csX3821" fmla="*/ 235369 w 1619476"/>
                                    <a:gd name="csY3821" fmla="*/ 285370 h 693081"/>
                                    <a:gd name="csX3822" fmla="*/ 358228 w 1619476"/>
                                    <a:gd name="csY3822" fmla="*/ 507152 h 693081"/>
                                    <a:gd name="csX3823" fmla="*/ 359586 w 1619476"/>
                                    <a:gd name="csY3823" fmla="*/ 508016 h 693081"/>
                                    <a:gd name="csX3824" fmla="*/ 360944 w 1619476"/>
                                    <a:gd name="csY3824" fmla="*/ 507152 h 693081"/>
                                    <a:gd name="csX3825" fmla="*/ 483815 w 1619476"/>
                                    <a:gd name="csY3825" fmla="*/ 285370 h 693081"/>
                                    <a:gd name="csX3826" fmla="*/ 483815 w 1619476"/>
                                    <a:gd name="csY3826" fmla="*/ 253123 h 693081"/>
                                    <a:gd name="csX3827" fmla="*/ 484107 w 1619476"/>
                                    <a:gd name="csY3827" fmla="*/ 252882 h 693081"/>
                                    <a:gd name="csX3828" fmla="*/ 486939 w 1619476"/>
                                    <a:gd name="csY3828" fmla="*/ 250597 h 693081"/>
                                    <a:gd name="csX3829" fmla="*/ 492563 w 1619476"/>
                                    <a:gd name="csY3829" fmla="*/ 246102 h 693081"/>
                                    <a:gd name="csX3830" fmla="*/ 506224 w 1619476"/>
                                    <a:gd name="csY3830" fmla="*/ 244338 h 693081"/>
                                    <a:gd name="csX3831" fmla="*/ 516126 w 1619476"/>
                                    <a:gd name="csY3831" fmla="*/ 244541 h 693081"/>
                                    <a:gd name="csX3832" fmla="*/ 518120 w 1619476"/>
                                    <a:gd name="csY3832" fmla="*/ 244744 h 693081"/>
                                    <a:gd name="csX3833" fmla="*/ 519161 w 1619476"/>
                                    <a:gd name="csY3833" fmla="*/ 252057 h 693081"/>
                                    <a:gd name="csX3834" fmla="*/ 521865 w 1619476"/>
                                    <a:gd name="csY3834" fmla="*/ 296784 h 693081"/>
                                    <a:gd name="csX3835" fmla="*/ 522373 w 1619476"/>
                                    <a:gd name="csY3835" fmla="*/ 301481 h 693081"/>
                                    <a:gd name="csX3836" fmla="*/ 520405 w 1619476"/>
                                    <a:gd name="csY3836" fmla="*/ 304388 h 693081"/>
                                    <a:gd name="csX3837" fmla="*/ 515187 w 1619476"/>
                                    <a:gd name="csY3837" fmla="*/ 319928 h 693081"/>
                                    <a:gd name="csX3838" fmla="*/ 513841 w 1619476"/>
                                    <a:gd name="csY3838" fmla="*/ 350995 h 693081"/>
                                    <a:gd name="csX3839" fmla="*/ 514984 w 1619476"/>
                                    <a:gd name="csY3839" fmla="*/ 357774 h 693081"/>
                                    <a:gd name="csX3840" fmla="*/ 517066 w 1619476"/>
                                    <a:gd name="csY3840" fmla="*/ 364655 h 693081"/>
                                    <a:gd name="csX3841" fmla="*/ 517726 w 1619476"/>
                                    <a:gd name="csY3841" fmla="*/ 366496 h 693081"/>
                                    <a:gd name="csX3842" fmla="*/ 518526 w 1619476"/>
                                    <a:gd name="csY3842" fmla="*/ 368515 h 693081"/>
                                    <a:gd name="csX3843" fmla="*/ 523541 w 1619476"/>
                                    <a:gd name="csY3843" fmla="*/ 379459 h 693081"/>
                                    <a:gd name="csX3844" fmla="*/ 527604 w 1619476"/>
                                    <a:gd name="csY3844" fmla="*/ 405624 h 693081"/>
                                    <a:gd name="csX3845" fmla="*/ 528645 w 1619476"/>
                                    <a:gd name="csY3845" fmla="*/ 412087 h 693081"/>
                                    <a:gd name="csX3846" fmla="*/ 529686 w 1619476"/>
                                    <a:gd name="csY3846" fmla="*/ 419082 h 693081"/>
                                    <a:gd name="csX3847" fmla="*/ 530511 w 1619476"/>
                                    <a:gd name="csY3847" fmla="*/ 426585 h 693081"/>
                                    <a:gd name="csX3848" fmla="*/ 533025 w 1619476"/>
                                    <a:gd name="csY3848" fmla="*/ 448587 h 693081"/>
                                    <a:gd name="csX3849" fmla="*/ 529368 w 1619476"/>
                                    <a:gd name="csY3849" fmla="*/ 462349 h 693081"/>
                                    <a:gd name="csX3850" fmla="*/ 498086 w 1619476"/>
                                    <a:gd name="csY3850" fmla="*/ 469027 h 693081"/>
                                    <a:gd name="csX3851" fmla="*/ 485898 w 1619476"/>
                                    <a:gd name="csY3851" fmla="*/ 470487 h 693081"/>
                                    <a:gd name="csX3852" fmla="*/ 480045 w 1619476"/>
                                    <a:gd name="csY3852" fmla="*/ 471008 h 693081"/>
                                    <a:gd name="csX3853" fmla="*/ 473900 w 1619476"/>
                                    <a:gd name="csY3853" fmla="*/ 470385 h 693081"/>
                                    <a:gd name="csX3854" fmla="*/ 467133 w 1619476"/>
                                    <a:gd name="csY3854" fmla="*/ 472569 h 693081"/>
                                    <a:gd name="csX3855" fmla="*/ 462436 w 1619476"/>
                                    <a:gd name="csY3855" fmla="*/ 474969 h 693081"/>
                                    <a:gd name="csX3856" fmla="*/ 460772 w 1619476"/>
                                    <a:gd name="csY3856" fmla="*/ 476530 h 693081"/>
                                    <a:gd name="csX3857" fmla="*/ 462753 w 1619476"/>
                                    <a:gd name="csY3857" fmla="*/ 476314 h 693081"/>
                                    <a:gd name="csX3858" fmla="*/ 462118 w 1619476"/>
                                    <a:gd name="csY3858" fmla="*/ 477571 h 693081"/>
                                    <a:gd name="csX3859" fmla="*/ 460658 w 1619476"/>
                                    <a:gd name="csY3859" fmla="*/ 477685 h 693081"/>
                                    <a:gd name="csX3860" fmla="*/ 456697 w 1619476"/>
                                    <a:gd name="csY3860" fmla="*/ 480174 h 693081"/>
                                    <a:gd name="csX3861" fmla="*/ 456380 w 1619476"/>
                                    <a:gd name="csY3861" fmla="*/ 480707 h 693081"/>
                                    <a:gd name="csX3862" fmla="*/ 462220 w 1619476"/>
                                    <a:gd name="csY3862" fmla="*/ 480390 h 693081"/>
                                    <a:gd name="csX3863" fmla="*/ 463896 w 1619476"/>
                                    <a:gd name="csY3863" fmla="*/ 480809 h 693081"/>
                                    <a:gd name="csX3864" fmla="*/ 465660 w 1619476"/>
                                    <a:gd name="csY3864" fmla="*/ 481316 h 693081"/>
                                    <a:gd name="csX3865" fmla="*/ 463375 w 1619476"/>
                                    <a:gd name="csY3865" fmla="*/ 483424 h 693081"/>
                                    <a:gd name="csX3866" fmla="*/ 467539 w 1619476"/>
                                    <a:gd name="csY3866" fmla="*/ 482992 h 693081"/>
                                    <a:gd name="csX3867" fmla="*/ 471602 w 1619476"/>
                                    <a:gd name="csY3867" fmla="*/ 484655 h 693081"/>
                                    <a:gd name="csX3868" fmla="*/ 483498 w 1619476"/>
                                    <a:gd name="csY3868" fmla="*/ 483513 h 693081"/>
                                    <a:gd name="csX3869" fmla="*/ 485898 w 1619476"/>
                                    <a:gd name="csY3869" fmla="*/ 484249 h 693081"/>
                                    <a:gd name="csX3870" fmla="*/ 491319 w 1619476"/>
                                    <a:gd name="csY3870" fmla="*/ 484033 h 693081"/>
                                    <a:gd name="csX3871" fmla="*/ 518526 w 1619476"/>
                                    <a:gd name="csY3871" fmla="*/ 481850 h 693081"/>
                                    <a:gd name="csX3872" fmla="*/ 529368 w 1619476"/>
                                    <a:gd name="csY3872" fmla="*/ 481634 h 693081"/>
                                    <a:gd name="csX3873" fmla="*/ 540427 w 1619476"/>
                                    <a:gd name="csY3873" fmla="*/ 482269 h 693081"/>
                                    <a:gd name="csX3874" fmla="*/ 543550 w 1619476"/>
                                    <a:gd name="csY3874" fmla="*/ 482066 h 693081"/>
                                    <a:gd name="csX3875" fmla="*/ 546051 w 1619476"/>
                                    <a:gd name="csY3875" fmla="*/ 482573 h 693081"/>
                                    <a:gd name="csX3876" fmla="*/ 541569 w 1619476"/>
                                    <a:gd name="csY3876" fmla="*/ 484554 h 693081"/>
                                    <a:gd name="csX3877" fmla="*/ 528835 w 1619476"/>
                                    <a:gd name="csY3877" fmla="*/ 486230 h 693081"/>
                                    <a:gd name="csX3878" fmla="*/ 518006 w 1619476"/>
                                    <a:gd name="csY3878" fmla="*/ 487271 h 693081"/>
                                    <a:gd name="csX3879" fmla="*/ 513740 w 1619476"/>
                                    <a:gd name="csY3879" fmla="*/ 487690 h 693081"/>
                                    <a:gd name="csX3880" fmla="*/ 503101 w 1619476"/>
                                    <a:gd name="csY3880" fmla="*/ 486953 h 693081"/>
                                    <a:gd name="csX3881" fmla="*/ 496016 w 1619476"/>
                                    <a:gd name="csY3881" fmla="*/ 488528 h 693081"/>
                                    <a:gd name="csX3882" fmla="*/ 486304 w 1619476"/>
                                    <a:gd name="csY3882" fmla="*/ 488934 h 693081"/>
                                    <a:gd name="csX3883" fmla="*/ 478597 w 1619476"/>
                                    <a:gd name="csY3883" fmla="*/ 492273 h 693081"/>
                                    <a:gd name="csX3884" fmla="*/ 477442 w 1619476"/>
                                    <a:gd name="csY3884" fmla="*/ 493225 h 693081"/>
                                    <a:gd name="csX3885" fmla="*/ 476401 w 1619476"/>
                                    <a:gd name="csY3885" fmla="*/ 493314 h 693081"/>
                                    <a:gd name="csX3886" fmla="*/ 472757 w 1619476"/>
                                    <a:gd name="csY3886" fmla="*/ 495510 h 693081"/>
                                    <a:gd name="csX3887" fmla="*/ 476820 w 1619476"/>
                                    <a:gd name="csY3887" fmla="*/ 495409 h 693081"/>
                                    <a:gd name="csX3888" fmla="*/ 477963 w 1619476"/>
                                    <a:gd name="csY3888" fmla="*/ 496247 h 693081"/>
                                    <a:gd name="csX3889" fmla="*/ 473062 w 1619476"/>
                                    <a:gd name="csY3889" fmla="*/ 497592 h 693081"/>
                                    <a:gd name="csX3890" fmla="*/ 470879 w 1619476"/>
                                    <a:gd name="csY3890" fmla="*/ 499992 h 693081"/>
                                    <a:gd name="csX3891" fmla="*/ 476617 w 1619476"/>
                                    <a:gd name="csY3891" fmla="*/ 499573 h 693081"/>
                                    <a:gd name="csX3892" fmla="*/ 478686 w 1619476"/>
                                    <a:gd name="csY3892" fmla="*/ 500500 h 693081"/>
                                    <a:gd name="csX3893" fmla="*/ 477747 w 1619476"/>
                                    <a:gd name="csY3893" fmla="*/ 501236 h 693081"/>
                                    <a:gd name="csX3894" fmla="*/ 475881 w 1619476"/>
                                    <a:gd name="csY3894" fmla="*/ 504474 h 693081"/>
                                    <a:gd name="csX3895" fmla="*/ 477861 w 1619476"/>
                                    <a:gd name="csY3895" fmla="*/ 503750 h 693081"/>
                                    <a:gd name="csX3896" fmla="*/ 482140 w 1619476"/>
                                    <a:gd name="csY3896" fmla="*/ 503331 h 693081"/>
                                    <a:gd name="csX3897" fmla="*/ 483701 w 1619476"/>
                                    <a:gd name="csY3897" fmla="*/ 504055 h 693081"/>
                                    <a:gd name="csX3898" fmla="*/ 489656 w 1619476"/>
                                    <a:gd name="csY3898" fmla="*/ 504372 h 693081"/>
                                    <a:gd name="csX3899" fmla="*/ 495280 w 1619476"/>
                                    <a:gd name="csY3899" fmla="*/ 504994 h 693081"/>
                                    <a:gd name="csX3900" fmla="*/ 501526 w 1619476"/>
                                    <a:gd name="csY3900" fmla="*/ 503953 h 693081"/>
                                    <a:gd name="csX3901" fmla="*/ 524265 w 1619476"/>
                                    <a:gd name="csY3901" fmla="*/ 502607 h 693081"/>
                                    <a:gd name="csX3902" fmla="*/ 553046 w 1619476"/>
                                    <a:gd name="csY3902" fmla="*/ 501033 h 693081"/>
                                    <a:gd name="csX3903" fmla="*/ 570034 w 1619476"/>
                                    <a:gd name="csY3903" fmla="*/ 501033 h 693081"/>
                                    <a:gd name="csX3904" fmla="*/ 573690 w 1619476"/>
                                    <a:gd name="csY3904" fmla="*/ 500297 h 693081"/>
                                    <a:gd name="csX3905" fmla="*/ 576496 w 1619476"/>
                                    <a:gd name="csY3905" fmla="*/ 498418 h 693081"/>
                                    <a:gd name="csX3906" fmla="*/ 579416 w 1619476"/>
                                    <a:gd name="csY3906" fmla="*/ 498418 h 693081"/>
                                    <a:gd name="csX3907" fmla="*/ 607981 w 1619476"/>
                                    <a:gd name="csY3907" fmla="*/ 499471 h 693081"/>
                                    <a:gd name="csX3908" fmla="*/ 612577 w 1619476"/>
                                    <a:gd name="csY3908" fmla="*/ 499573 h 693081"/>
                                    <a:gd name="csX3909" fmla="*/ 617059 w 1619476"/>
                                    <a:gd name="csY3909" fmla="*/ 501541 h 693081"/>
                                    <a:gd name="csX3910" fmla="*/ 668465 w 1619476"/>
                                    <a:gd name="csY3910" fmla="*/ 506035 h 693081"/>
                                    <a:gd name="csX3911" fmla="*/ 695164 w 1619476"/>
                                    <a:gd name="csY3911" fmla="*/ 505312 h 693081"/>
                                    <a:gd name="csX3912" fmla="*/ 704026 w 1619476"/>
                                    <a:gd name="csY3912" fmla="*/ 504689 h 693081"/>
                                    <a:gd name="csX3913" fmla="*/ 710272 w 1619476"/>
                                    <a:gd name="csY3913" fmla="*/ 500297 h 693081"/>
                                    <a:gd name="csX3914" fmla="*/ 704432 w 1619476"/>
                                    <a:gd name="csY3914" fmla="*/ 498215 h 693081"/>
                                    <a:gd name="csX3915" fmla="*/ 684716 w 1619476"/>
                                    <a:gd name="csY3915" fmla="*/ 495092 h 693081"/>
                                    <a:gd name="csX3916" fmla="*/ 660542 w 1619476"/>
                                    <a:gd name="csY3916" fmla="*/ 493835 h 693081"/>
                                    <a:gd name="csX3917" fmla="*/ 652925 w 1619476"/>
                                    <a:gd name="csY3917" fmla="*/ 493225 h 693081"/>
                                    <a:gd name="csX3918" fmla="*/ 613301 w 1619476"/>
                                    <a:gd name="csY3918" fmla="*/ 475070 h 693081"/>
                                    <a:gd name="csX3919" fmla="*/ 608197 w 1619476"/>
                                    <a:gd name="csY3919" fmla="*/ 457550 h 693081"/>
                                    <a:gd name="csX3920" fmla="*/ 606737 w 1619476"/>
                                    <a:gd name="csY3920" fmla="*/ 446924 h 693081"/>
                                    <a:gd name="csX3921" fmla="*/ 606318 w 1619476"/>
                                    <a:gd name="csY3921" fmla="*/ 424300 h 693081"/>
                                    <a:gd name="csX3922" fmla="*/ 606420 w 1619476"/>
                                    <a:gd name="csY3922" fmla="*/ 420022 h 693081"/>
                                    <a:gd name="csX3923" fmla="*/ 606407 w 1619476"/>
                                    <a:gd name="csY3923" fmla="*/ 418143 h 693081"/>
                                    <a:gd name="csX3924" fmla="*/ 606318 w 1619476"/>
                                    <a:gd name="csY3924" fmla="*/ 415108 h 693081"/>
                                    <a:gd name="csX3925" fmla="*/ 606001 w 1619476"/>
                                    <a:gd name="csY3925" fmla="*/ 405320 h 693081"/>
                                    <a:gd name="csX3926" fmla="*/ 607461 w 1619476"/>
                                    <a:gd name="csY3926" fmla="*/ 373314 h 693081"/>
                                    <a:gd name="csX3927" fmla="*/ 609022 w 1619476"/>
                                    <a:gd name="csY3927" fmla="*/ 361939 h 693081"/>
                                    <a:gd name="csX3928" fmla="*/ 609454 w 1619476"/>
                                    <a:gd name="csY3928" fmla="*/ 341092 h 693081"/>
                                    <a:gd name="csX3929" fmla="*/ 608400 w 1619476"/>
                                    <a:gd name="csY3929" fmla="*/ 330885 h 693081"/>
                                    <a:gd name="csX3930" fmla="*/ 607042 w 1619476"/>
                                    <a:gd name="csY3930" fmla="*/ 323051 h 693081"/>
                                    <a:gd name="csX3931" fmla="*/ 599437 w 1619476"/>
                                    <a:gd name="csY3931" fmla="*/ 298549 h 693081"/>
                                    <a:gd name="csX3932" fmla="*/ 591413 w 1619476"/>
                                    <a:gd name="csY3932" fmla="*/ 273741 h 693081"/>
                                    <a:gd name="csX3933" fmla="*/ 586716 w 1619476"/>
                                    <a:gd name="csY3933" fmla="*/ 261337 h 693081"/>
                                    <a:gd name="csX3934" fmla="*/ 578578 w 1619476"/>
                                    <a:gd name="csY3934" fmla="*/ 235882 h 693081"/>
                                    <a:gd name="csX3935" fmla="*/ 574833 w 1619476"/>
                                    <a:gd name="csY3935" fmla="*/ 222755 h 693081"/>
                                    <a:gd name="csX3936" fmla="*/ 575353 w 1619476"/>
                                    <a:gd name="csY3936" fmla="*/ 214719 h 693081"/>
                                    <a:gd name="csX3937" fmla="*/ 576178 w 1619476"/>
                                    <a:gd name="csY3937" fmla="*/ 196691 h 693081"/>
                                    <a:gd name="csX3938" fmla="*/ 572953 w 1619476"/>
                                    <a:gd name="csY3938" fmla="*/ 173216 h 693081"/>
                                    <a:gd name="csX3939" fmla="*/ 572014 w 1619476"/>
                                    <a:gd name="csY3939" fmla="*/ 161244 h 693081"/>
                                    <a:gd name="csX3940" fmla="*/ 573576 w 1619476"/>
                                    <a:gd name="csY3940" fmla="*/ 148510 h 693081"/>
                                    <a:gd name="csX3941" fmla="*/ 573576 w 1619476"/>
                                    <a:gd name="csY3941" fmla="*/ 144448 h 693081"/>
                                    <a:gd name="csX3942" fmla="*/ 575569 w 1619476"/>
                                    <a:gd name="csY3942" fmla="*/ 136310 h 693081"/>
                                    <a:gd name="csX3943" fmla="*/ 577232 w 1619476"/>
                                    <a:gd name="csY3943" fmla="*/ 127664 h 693081"/>
                                    <a:gd name="csX3944" fmla="*/ 577854 w 1619476"/>
                                    <a:gd name="csY3944" fmla="*/ 111299 h 693081"/>
                                    <a:gd name="csX3945" fmla="*/ 577334 w 1619476"/>
                                    <a:gd name="csY3945" fmla="*/ 110042 h 693081"/>
                                    <a:gd name="csX3946" fmla="*/ 579936 w 1619476"/>
                                    <a:gd name="csY3946" fmla="*/ 105878 h 693081"/>
                                    <a:gd name="csX3947" fmla="*/ 582970 w 1619476"/>
                                    <a:gd name="csY3947" fmla="*/ 95023 h 693081"/>
                                    <a:gd name="csX3948" fmla="*/ 580571 w 1619476"/>
                                    <a:gd name="csY3948" fmla="*/ 80004 h 693081"/>
                                    <a:gd name="csX3949" fmla="*/ 576711 w 1619476"/>
                                    <a:gd name="csY3949" fmla="*/ 78138 h 693081"/>
                                    <a:gd name="csX3950" fmla="*/ 575455 w 1619476"/>
                                    <a:gd name="csY3950" fmla="*/ 79801 h 693081"/>
                                    <a:gd name="csX3951" fmla="*/ 566593 w 1619476"/>
                                    <a:gd name="csY3951" fmla="*/ 91583 h 693081"/>
                                    <a:gd name="csX3952" fmla="*/ 564828 w 1619476"/>
                                    <a:gd name="csY3952" fmla="*/ 101066 h 693081"/>
                                    <a:gd name="csX3953" fmla="*/ 564396 w 1619476"/>
                                    <a:gd name="csY3953" fmla="*/ 102412 h 693081"/>
                                    <a:gd name="csX3954" fmla="*/ 561387 w 1619476"/>
                                    <a:gd name="csY3954" fmla="*/ 100863 h 693081"/>
                                    <a:gd name="csX3955" fmla="*/ 551256 w 1619476"/>
                                    <a:gd name="csY3955" fmla="*/ 81363 h 693081"/>
                                    <a:gd name="csX3956" fmla="*/ 548869 w 1619476"/>
                                    <a:gd name="csY3956" fmla="*/ 76259 h 693081"/>
                                    <a:gd name="csX3957" fmla="*/ 548768 w 1619476"/>
                                    <a:gd name="csY3957" fmla="*/ 76145 h 693081"/>
                                    <a:gd name="csX3958" fmla="*/ 546990 w 1619476"/>
                                    <a:gd name="csY3958" fmla="*/ 76360 h 693081"/>
                                    <a:gd name="csX3959" fmla="*/ 542509 w 1619476"/>
                                    <a:gd name="csY3959" fmla="*/ 85019 h 693081"/>
                                    <a:gd name="csX3960" fmla="*/ 545530 w 1619476"/>
                                    <a:gd name="csY3960" fmla="*/ 101181 h 693081"/>
                                    <a:gd name="csX3961" fmla="*/ 545530 w 1619476"/>
                                    <a:gd name="csY3961" fmla="*/ 107427 h 693081"/>
                                    <a:gd name="csX3962" fmla="*/ 543448 w 1619476"/>
                                    <a:gd name="csY3962" fmla="*/ 109623 h 693081"/>
                                    <a:gd name="csX3963" fmla="*/ 541049 w 1619476"/>
                                    <a:gd name="csY3963" fmla="*/ 109623 h 693081"/>
                                    <a:gd name="csX3964" fmla="*/ 537392 w 1619476"/>
                                    <a:gd name="csY3964" fmla="*/ 113686 h 693081"/>
                                    <a:gd name="csX3965" fmla="*/ 537291 w 1619476"/>
                                    <a:gd name="csY3965" fmla="*/ 114943 h 693081"/>
                                    <a:gd name="csX3966" fmla="*/ 535323 w 1619476"/>
                                    <a:gd name="csY3966" fmla="*/ 115248 h 693081"/>
                                    <a:gd name="csX3967" fmla="*/ 537392 w 1619476"/>
                                    <a:gd name="csY3967" fmla="*/ 116720 h 693081"/>
                                    <a:gd name="csX3968" fmla="*/ 535831 w 1619476"/>
                                    <a:gd name="csY3968" fmla="*/ 119945 h 693081"/>
                                    <a:gd name="csX3969" fmla="*/ 528226 w 1619476"/>
                                    <a:gd name="csY3969" fmla="*/ 128489 h 693081"/>
                                    <a:gd name="csX3970" fmla="*/ 524785 w 1619476"/>
                                    <a:gd name="csY3970" fmla="*/ 131320 h 693081"/>
                                    <a:gd name="csX3971" fmla="*/ 524988 w 1619476"/>
                                    <a:gd name="csY3971" fmla="*/ 132463 h 693081"/>
                                    <a:gd name="csX3972" fmla="*/ 524366 w 1619476"/>
                                    <a:gd name="csY3972" fmla="*/ 136424 h 693081"/>
                                    <a:gd name="csX3973" fmla="*/ 531146 w 1619476"/>
                                    <a:gd name="csY3973" fmla="*/ 144867 h 693081"/>
                                    <a:gd name="csX3974" fmla="*/ 532923 w 1619476"/>
                                    <a:gd name="csY3974" fmla="*/ 144333 h 693081"/>
                                    <a:gd name="csX3975" fmla="*/ 535729 w 1619476"/>
                                    <a:gd name="csY3975" fmla="*/ 145603 h 693081"/>
                                    <a:gd name="csX3976" fmla="*/ 539386 w 1619476"/>
                                    <a:gd name="csY3976" fmla="*/ 146009 h 693081"/>
                                    <a:gd name="csX3977" fmla="*/ 541569 w 1619476"/>
                                    <a:gd name="csY3977" fmla="*/ 145489 h 693081"/>
                                    <a:gd name="csX3978" fmla="*/ 541569 w 1619476"/>
                                    <a:gd name="csY3978" fmla="*/ 149145 h 693081"/>
                                    <a:gd name="csX3979" fmla="*/ 537811 w 1619476"/>
                                    <a:gd name="csY3979" fmla="*/ 159670 h 693081"/>
                                    <a:gd name="csX3980" fmla="*/ 533545 w 1619476"/>
                                    <a:gd name="csY3980" fmla="*/ 168214 h 693081"/>
                                    <a:gd name="csX3981" fmla="*/ 526245 w 1619476"/>
                                    <a:gd name="csY3981" fmla="*/ 175628 h 693081"/>
                                    <a:gd name="csX3982" fmla="*/ 523325 w 1619476"/>
                                    <a:gd name="csY3982" fmla="*/ 179996 h 693081"/>
                                    <a:gd name="csX3983" fmla="*/ 520926 w 1619476"/>
                                    <a:gd name="csY3983" fmla="*/ 184490 h 693081"/>
                                    <a:gd name="csX3984" fmla="*/ 520291 w 1619476"/>
                                    <a:gd name="csY3984" fmla="*/ 181151 h 693081"/>
                                    <a:gd name="csX3985" fmla="*/ 512991 w 1619476"/>
                                    <a:gd name="csY3985" fmla="*/ 169369 h 693081"/>
                                    <a:gd name="csX3986" fmla="*/ 460976 w 1619476"/>
                                    <a:gd name="csY3986" fmla="*/ 144867 h 693081"/>
                                    <a:gd name="csX3987" fmla="*/ 449918 w 1619476"/>
                                    <a:gd name="csY3987" fmla="*/ 144232 h 693081"/>
                                    <a:gd name="csX3988" fmla="*/ 453155 w 1619476"/>
                                    <a:gd name="csY3988" fmla="*/ 153627 h 693081"/>
                                    <a:gd name="csX3989" fmla="*/ 464200 w 1619476"/>
                                    <a:gd name="csY3989" fmla="*/ 159467 h 693081"/>
                                    <a:gd name="csX3990" fmla="*/ 495064 w 1619476"/>
                                    <a:gd name="csY3990" fmla="*/ 179171 h 693081"/>
                                    <a:gd name="csX3991" fmla="*/ 500904 w 1619476"/>
                                    <a:gd name="csY3991" fmla="*/ 195015 h 693081"/>
                                    <a:gd name="csX3992" fmla="*/ 498721 w 1619476"/>
                                    <a:gd name="csY3992" fmla="*/ 201896 h 693081"/>
                                    <a:gd name="csX3993" fmla="*/ 497984 w 1619476"/>
                                    <a:gd name="csY3993" fmla="*/ 204194 h 693081"/>
                                    <a:gd name="csX3994" fmla="*/ 492982 w 1619476"/>
                                    <a:gd name="csY3994" fmla="*/ 202417 h 693081"/>
                                    <a:gd name="csX3995" fmla="*/ 488488 w 1619476"/>
                                    <a:gd name="csY3995" fmla="*/ 200119 h 693081"/>
                                    <a:gd name="csX3996" fmla="*/ 486202 w 1619476"/>
                                    <a:gd name="csY3996" fmla="*/ 197313 h 693081"/>
                                    <a:gd name="csX3997" fmla="*/ 484425 w 1619476"/>
                                    <a:gd name="csY3997" fmla="*/ 195434 h 693081"/>
                                    <a:gd name="csX3998" fmla="*/ 482038 w 1619476"/>
                                    <a:gd name="csY3998" fmla="*/ 193758 h 693081"/>
                                    <a:gd name="csX3999" fmla="*/ 480578 w 1619476"/>
                                    <a:gd name="csY3999" fmla="*/ 191892 h 693081"/>
                                    <a:gd name="csX4000" fmla="*/ 478496 w 1619476"/>
                                    <a:gd name="csY4000" fmla="*/ 190851 h 693081"/>
                                    <a:gd name="csX4001" fmla="*/ 478179 w 1619476"/>
                                    <a:gd name="csY4001" fmla="*/ 187918 h 693081"/>
                                    <a:gd name="csX4002" fmla="*/ 472542 w 1619476"/>
                                    <a:gd name="csY4002" fmla="*/ 185214 h 693081"/>
                                    <a:gd name="csX4003" fmla="*/ 471501 w 1619476"/>
                                    <a:gd name="csY4003" fmla="*/ 186039 h 693081"/>
                                    <a:gd name="csX4004" fmla="*/ 470142 w 1619476"/>
                                    <a:gd name="csY4004" fmla="*/ 184274 h 693081"/>
                                    <a:gd name="csX4005" fmla="*/ 463896 w 1619476"/>
                                    <a:gd name="csY4005" fmla="*/ 183957 h 693081"/>
                                    <a:gd name="csX4006" fmla="*/ 462321 w 1619476"/>
                                    <a:gd name="csY4006" fmla="*/ 186775 h 693081"/>
                                    <a:gd name="csX4007" fmla="*/ 460874 w 1619476"/>
                                    <a:gd name="csY4007" fmla="*/ 186039 h 693081"/>
                                    <a:gd name="csX4008" fmla="*/ 457218 w 1619476"/>
                                    <a:gd name="csY4008" fmla="*/ 189175 h 693081"/>
                                    <a:gd name="csX4009" fmla="*/ 457319 w 1619476"/>
                                    <a:gd name="csY4009" fmla="*/ 191359 h 693081"/>
                                    <a:gd name="csX4010" fmla="*/ 454818 w 1619476"/>
                                    <a:gd name="csY4010" fmla="*/ 191155 h 693081"/>
                                    <a:gd name="csX4011" fmla="*/ 453269 w 1619476"/>
                                    <a:gd name="csY4011" fmla="*/ 194177 h 693081"/>
                                    <a:gd name="csX4012" fmla="*/ 453676 w 1619476"/>
                                    <a:gd name="csY4012" fmla="*/ 195726 h 693081"/>
                                    <a:gd name="csX4013" fmla="*/ 265814 w 1619476"/>
                                    <a:gd name="csY4013" fmla="*/ 195726 h 693081"/>
                                    <a:gd name="csX4014" fmla="*/ 266221 w 1619476"/>
                                    <a:gd name="csY4014" fmla="*/ 194190 h 693081"/>
                                    <a:gd name="csX4015" fmla="*/ 264659 w 1619476"/>
                                    <a:gd name="csY4015" fmla="*/ 191156 h 693081"/>
                                    <a:gd name="csX4016" fmla="*/ 262145 w 1619476"/>
                                    <a:gd name="csY4016" fmla="*/ 191359 h 693081"/>
                                    <a:gd name="csX4017" fmla="*/ 262247 w 1619476"/>
                                    <a:gd name="csY4017" fmla="*/ 189175 h 693081"/>
                                    <a:gd name="csX4018" fmla="*/ 258603 w 1619476"/>
                                    <a:gd name="csY4018" fmla="*/ 186052 h 693081"/>
                                    <a:gd name="csX4019" fmla="*/ 257143 w 1619476"/>
                                    <a:gd name="csY4019" fmla="*/ 186788 h 693081"/>
                                    <a:gd name="csX4020" fmla="*/ 255569 w 1619476"/>
                                    <a:gd name="csY4020" fmla="*/ 183957 h 693081"/>
                                    <a:gd name="csX4021" fmla="*/ 249322 w 1619476"/>
                                    <a:gd name="csY4021" fmla="*/ 184274 h 693081"/>
                                    <a:gd name="csX4022" fmla="*/ 247964 w 1619476"/>
                                    <a:gd name="csY4022" fmla="*/ 186052 h 693081"/>
                                    <a:gd name="csX4023" fmla="*/ 246936 w 1619476"/>
                                    <a:gd name="csY4023" fmla="*/ 185214 h 693081"/>
                                    <a:gd name="csX4024" fmla="*/ 241299 w 1619476"/>
                                    <a:gd name="csY4024" fmla="*/ 187931 h 693081"/>
                                    <a:gd name="csX4025" fmla="*/ 240981 w 1619476"/>
                                    <a:gd name="csY4025" fmla="*/ 190851 h 693081"/>
                                    <a:gd name="csX4026" fmla="*/ 238899 w 1619476"/>
                                    <a:gd name="csY4026" fmla="*/ 191892 h 693081"/>
                                    <a:gd name="csX4027" fmla="*/ 237439 w 1619476"/>
                                    <a:gd name="csY4027" fmla="*/ 193771 h 693081"/>
                                    <a:gd name="csX4028" fmla="*/ 235039 w 1619476"/>
                                    <a:gd name="csY4028" fmla="*/ 195434 h 693081"/>
                                    <a:gd name="csX4029" fmla="*/ 233262 w 1619476"/>
                                    <a:gd name="csY4029" fmla="*/ 197313 h 693081"/>
                                    <a:gd name="csX4030" fmla="*/ 230977 w 1619476"/>
                                    <a:gd name="csY4030" fmla="*/ 200131 h 693081"/>
                                    <a:gd name="csX4031" fmla="*/ 226495 w 1619476"/>
                                    <a:gd name="csY4031" fmla="*/ 202416 h 693081"/>
                                    <a:gd name="csX4032" fmla="*/ 221480 w 1619476"/>
                                    <a:gd name="csY4032" fmla="*/ 204194 h 693081"/>
                                    <a:gd name="csX4033" fmla="*/ 220757 w 1619476"/>
                                    <a:gd name="csY4033" fmla="*/ 201909 h 693081"/>
                                    <a:gd name="csX4034" fmla="*/ 218573 w 1619476"/>
                                    <a:gd name="csY4034" fmla="*/ 195015 h 693081"/>
                                    <a:gd name="csX4035" fmla="*/ 224413 w 1619476"/>
                                    <a:gd name="csY4035" fmla="*/ 179170 h 693081"/>
                                    <a:gd name="csX4036" fmla="*/ 255264 w 1619476"/>
                                    <a:gd name="csY4036" fmla="*/ 159467 h 693081"/>
                                    <a:gd name="csX4037" fmla="*/ 266322 w 1619476"/>
                                    <a:gd name="csY4037" fmla="*/ 153627 h 693081"/>
                                    <a:gd name="csX4038" fmla="*/ 269547 w 1619476"/>
                                    <a:gd name="csY4038" fmla="*/ 144244 h 693081"/>
                                    <a:gd name="csX4039" fmla="*/ 258501 w 1619476"/>
                                    <a:gd name="csY4039" fmla="*/ 144867 h 693081"/>
                                    <a:gd name="csX4040" fmla="*/ 206474 w 1619476"/>
                                    <a:gd name="csY4040" fmla="*/ 169369 h 693081"/>
                                    <a:gd name="csX4041" fmla="*/ 199174 w 1619476"/>
                                    <a:gd name="csY4041" fmla="*/ 181151 h 693081"/>
                                    <a:gd name="csX4042" fmla="*/ 198551 w 1619476"/>
                                    <a:gd name="csY4042" fmla="*/ 184490 h 693081"/>
                                    <a:gd name="csX4043" fmla="*/ 196152 w 1619476"/>
                                    <a:gd name="csY4043" fmla="*/ 179996 h 693081"/>
                                    <a:gd name="csX4044" fmla="*/ 193232 w 1619476"/>
                                    <a:gd name="csY4044" fmla="*/ 175628 h 693081"/>
                                    <a:gd name="csX4045" fmla="*/ 185932 w 1619476"/>
                                    <a:gd name="csY4045" fmla="*/ 168214 h 693081"/>
                                    <a:gd name="csX4046" fmla="*/ 181653 w 1619476"/>
                                    <a:gd name="csY4046" fmla="*/ 159670 h 693081"/>
                                    <a:gd name="csX4047" fmla="*/ 177895 w 1619476"/>
                                    <a:gd name="csY4047" fmla="*/ 149132 h 693081"/>
                                    <a:gd name="csX4048" fmla="*/ 177895 w 1619476"/>
                                    <a:gd name="csY4048" fmla="*/ 145489 h 693081"/>
                                    <a:gd name="csX4049" fmla="*/ 180092 w 1619476"/>
                                    <a:gd name="csY4049" fmla="*/ 146009 h 693081"/>
                                    <a:gd name="csX4050" fmla="*/ 183748 w 1619476"/>
                                    <a:gd name="csY4050" fmla="*/ 145603 h 693081"/>
                                    <a:gd name="csX4051" fmla="*/ 186554 w 1619476"/>
                                    <a:gd name="csY4051" fmla="*/ 144346 h 693081"/>
                                    <a:gd name="csX4052" fmla="*/ 188331 w 1619476"/>
                                    <a:gd name="csY4052" fmla="*/ 144867 h 693081"/>
                                    <a:gd name="csX4053" fmla="*/ 195111 w 1619476"/>
                                    <a:gd name="csY4053" fmla="*/ 136424 h 693081"/>
                                    <a:gd name="csX4054" fmla="*/ 194489 w 1619476"/>
                                    <a:gd name="csY4054" fmla="*/ 132463 h 693081"/>
                                    <a:gd name="csX4055" fmla="*/ 194692 w 1619476"/>
                                    <a:gd name="csY4055" fmla="*/ 131307 h 693081"/>
                                    <a:gd name="csX4056" fmla="*/ 191251 w 1619476"/>
                                    <a:gd name="csY4056" fmla="*/ 128489 h 693081"/>
                                    <a:gd name="csX4057" fmla="*/ 183634 w 1619476"/>
                                    <a:gd name="csY4057" fmla="*/ 119945 h 693081"/>
                                    <a:gd name="csX4058" fmla="*/ 182085 w 1619476"/>
                                    <a:gd name="csY4058" fmla="*/ 116720 h 693081"/>
                                    <a:gd name="csX4059" fmla="*/ 184154 w 1619476"/>
                                    <a:gd name="csY4059" fmla="*/ 115260 h 693081"/>
                                    <a:gd name="csX4060" fmla="*/ 182174 w 1619476"/>
                                    <a:gd name="csY4060" fmla="*/ 114943 h 693081"/>
                                    <a:gd name="csX4061" fmla="*/ 182085 w 1619476"/>
                                    <a:gd name="csY4061" fmla="*/ 113686 h 693081"/>
                                    <a:gd name="csX4062" fmla="*/ 178428 w 1619476"/>
                                    <a:gd name="csY4062" fmla="*/ 109623 h 693081"/>
                                    <a:gd name="csX4063" fmla="*/ 176029 w 1619476"/>
                                    <a:gd name="csY4063" fmla="*/ 109623 h 693081"/>
                                    <a:gd name="csX4064" fmla="*/ 173934 w 1619476"/>
                                    <a:gd name="csY4064" fmla="*/ 107440 h 693081"/>
                                    <a:gd name="csX4065" fmla="*/ 173934 w 1619476"/>
                                    <a:gd name="csY4065" fmla="*/ 101181 h 693081"/>
                                    <a:gd name="csX4066" fmla="*/ 176955 w 1619476"/>
                                    <a:gd name="csY4066" fmla="*/ 85019 h 693081"/>
                                    <a:gd name="csX4067" fmla="*/ 172474 w 1619476"/>
                                    <a:gd name="csY4067" fmla="*/ 76360 h 693081"/>
                                    <a:gd name="csX4068" fmla="*/ 170709 w 1619476"/>
                                    <a:gd name="csY4068" fmla="*/ 76144 h 693081"/>
                                    <a:gd name="csX4069" fmla="*/ 170595 w 1619476"/>
                                    <a:gd name="csY4069" fmla="*/ 76259 h 693081"/>
                                    <a:gd name="csX4070" fmla="*/ 168208 w 1619476"/>
                                    <a:gd name="csY4070" fmla="*/ 81375 h 693081"/>
                                    <a:gd name="csX4071" fmla="*/ 158089 w 1619476"/>
                                    <a:gd name="csY4071" fmla="*/ 100876 h 693081"/>
                                    <a:gd name="csX4072" fmla="*/ 155068 w 1619476"/>
                                    <a:gd name="csY4072" fmla="*/ 102425 h 693081"/>
                                    <a:gd name="csX4073" fmla="*/ 154649 w 1619476"/>
                                    <a:gd name="csY4073" fmla="*/ 101079 h 693081"/>
                                    <a:gd name="csX4074" fmla="*/ 152884 w 1619476"/>
                                    <a:gd name="csY4074" fmla="*/ 91583 h 693081"/>
                                    <a:gd name="csX4075" fmla="*/ 144022 w 1619476"/>
                                    <a:gd name="csY4075" fmla="*/ 79814 h 693081"/>
                                    <a:gd name="csX4076" fmla="*/ 142765 w 1619476"/>
                                    <a:gd name="csY4076" fmla="*/ 78138 h 693081"/>
                                    <a:gd name="csX4077" fmla="*/ 138906 w 1619476"/>
                                    <a:gd name="csY4077" fmla="*/ 80017 h 693081"/>
                                    <a:gd name="csX4078" fmla="*/ 136506 w 1619476"/>
                                    <a:gd name="csY4078" fmla="*/ 95023 h 693081"/>
                                    <a:gd name="csX4079" fmla="*/ 139528 w 1619476"/>
                                    <a:gd name="csY4079" fmla="*/ 105878 h 693081"/>
                                    <a:gd name="csX4080" fmla="*/ 142143 w 1619476"/>
                                    <a:gd name="csY4080" fmla="*/ 110042 h 693081"/>
                                    <a:gd name="csX4081" fmla="*/ 141610 w 1619476"/>
                                    <a:gd name="csY4081" fmla="*/ 111299 h 693081"/>
                                    <a:gd name="csX4082" fmla="*/ 142232 w 1619476"/>
                                    <a:gd name="csY4082" fmla="*/ 127651 h 693081"/>
                                    <a:gd name="csX4083" fmla="*/ 143908 w 1619476"/>
                                    <a:gd name="csY4083" fmla="*/ 136310 h 693081"/>
                                    <a:gd name="csX4084" fmla="*/ 145901 w 1619476"/>
                                    <a:gd name="csY4084" fmla="*/ 144460 h 693081"/>
                                    <a:gd name="csX4085" fmla="*/ 145901 w 1619476"/>
                                    <a:gd name="csY4085" fmla="*/ 148510 h 693081"/>
                                    <a:gd name="csX4086" fmla="*/ 147463 w 1619476"/>
                                    <a:gd name="csY4086" fmla="*/ 161231 h 693081"/>
                                    <a:gd name="csX4087" fmla="*/ 146523 w 1619476"/>
                                    <a:gd name="csY4087" fmla="*/ 173229 h 693081"/>
                                    <a:gd name="csX4088" fmla="*/ 143286 w 1619476"/>
                                    <a:gd name="csY4088" fmla="*/ 196691 h 693081"/>
                                    <a:gd name="csX4089" fmla="*/ 144124 w 1619476"/>
                                    <a:gd name="csY4089" fmla="*/ 214719 h 693081"/>
                                    <a:gd name="csX4090" fmla="*/ 144644 w 1619476"/>
                                    <a:gd name="csY4090" fmla="*/ 222755 h 693081"/>
                                    <a:gd name="csX4091" fmla="*/ 140886 w 1619476"/>
                                    <a:gd name="csY4091" fmla="*/ 235882 h 693081"/>
                                    <a:gd name="csX4092" fmla="*/ 132761 w 1619476"/>
                                    <a:gd name="csY4092" fmla="*/ 261325 h 693081"/>
                                    <a:gd name="csX4093" fmla="*/ 128063 w 1619476"/>
                                    <a:gd name="csY4093" fmla="*/ 273728 h 693081"/>
                                    <a:gd name="csX4094" fmla="*/ 120027 w 1619476"/>
                                    <a:gd name="csY4094" fmla="*/ 298549 h 693081"/>
                                    <a:gd name="csX4095" fmla="*/ 112422 w 1619476"/>
                                    <a:gd name="csY4095" fmla="*/ 323051 h 693081"/>
                                    <a:gd name="csX4096" fmla="*/ 111064 w 1619476"/>
                                    <a:gd name="csY4096" fmla="*/ 330872 h 693081"/>
                                    <a:gd name="csX4097" fmla="*/ 110023 w 1619476"/>
                                    <a:gd name="csY4097" fmla="*/ 341092 h 693081"/>
                                    <a:gd name="csX4098" fmla="*/ 110442 w 1619476"/>
                                    <a:gd name="csY4098" fmla="*/ 361939 h 693081"/>
                                    <a:gd name="csX4099" fmla="*/ 112003 w 1619476"/>
                                    <a:gd name="csY4099" fmla="*/ 373314 h 693081"/>
                                    <a:gd name="csX4100" fmla="*/ 113463 w 1619476"/>
                                    <a:gd name="csY4100" fmla="*/ 405320 h 693081"/>
                                    <a:gd name="csX4101" fmla="*/ 113146 w 1619476"/>
                                    <a:gd name="csY4101" fmla="*/ 415121 h 693081"/>
                                    <a:gd name="csX4102" fmla="*/ 113057 w 1619476"/>
                                    <a:gd name="csY4102" fmla="*/ 418143 h 693081"/>
                                    <a:gd name="csX4103" fmla="*/ 113044 w 1619476"/>
                                    <a:gd name="csY4103" fmla="*/ 420022 h 693081"/>
                                    <a:gd name="csX4104" fmla="*/ 113146 w 1619476"/>
                                    <a:gd name="csY4104" fmla="*/ 424287 h 693081"/>
                                    <a:gd name="csX4105" fmla="*/ 112740 w 1619476"/>
                                    <a:gd name="csY4105" fmla="*/ 446924 h 693081"/>
                                    <a:gd name="csX4106" fmla="*/ 111280 w 1619476"/>
                                    <a:gd name="csY4106" fmla="*/ 457550 h 693081"/>
                                    <a:gd name="csX4107" fmla="*/ 106176 w 1619476"/>
                                    <a:gd name="csY4107" fmla="*/ 475070 h 693081"/>
                                    <a:gd name="csX4108" fmla="*/ 66552 w 1619476"/>
                                    <a:gd name="csY4108" fmla="*/ 493225 h 693081"/>
                                    <a:gd name="csX4109" fmla="*/ 58934 w 1619476"/>
                                    <a:gd name="csY4109" fmla="*/ 493835 h 693081"/>
                                    <a:gd name="csX4110" fmla="*/ 34749 w 1619476"/>
                                    <a:gd name="csY4110" fmla="*/ 495092 h 693081"/>
                                    <a:gd name="csX4111" fmla="*/ 15032 w 1619476"/>
                                    <a:gd name="csY4111" fmla="*/ 498215 h 693081"/>
                                    <a:gd name="csX4112" fmla="*/ 9205 w 1619476"/>
                                    <a:gd name="csY4112" fmla="*/ 500309 h 693081"/>
                                    <a:gd name="csX4113" fmla="*/ 15451 w 1619476"/>
                                    <a:gd name="csY4113" fmla="*/ 504689 h 693081"/>
                                    <a:gd name="csX4114" fmla="*/ 460747 w 1619476"/>
                                    <a:gd name="csY4114" fmla="*/ 476023 h 693081"/>
                                    <a:gd name="csX4115" fmla="*/ 453422 w 1619476"/>
                                    <a:gd name="csY4115" fmla="*/ 480530 h 693081"/>
                                    <a:gd name="csX4116" fmla="*/ 450832 w 1619476"/>
                                    <a:gd name="csY4116" fmla="*/ 482332 h 693081"/>
                                    <a:gd name="csX4117" fmla="*/ 438974 w 1619476"/>
                                    <a:gd name="csY4117" fmla="*/ 485735 h 693081"/>
                                    <a:gd name="csX4118" fmla="*/ 370390 w 1619476"/>
                                    <a:gd name="csY4118" fmla="*/ 507203 h 693081"/>
                                    <a:gd name="csX4119" fmla="*/ 360945 w 1619476"/>
                                    <a:gd name="csY4119" fmla="*/ 508346 h 693081"/>
                                    <a:gd name="csX4120" fmla="*/ 413353 w 1619476"/>
                                    <a:gd name="csY4120" fmla="*/ 477216 h 693081"/>
                                    <a:gd name="csX4121" fmla="*/ 426582 w 1619476"/>
                                    <a:gd name="csY4121" fmla="*/ 477013 h 693081"/>
                                    <a:gd name="csX4122" fmla="*/ 433438 w 1619476"/>
                                    <a:gd name="csY4122" fmla="*/ 476810 h 693081"/>
                                    <a:gd name="csX4123" fmla="*/ 460747 w 1619476"/>
                                    <a:gd name="csY4123" fmla="*/ 476022 h 693081"/>
                                    <a:gd name="csX4124" fmla="*/ 719413 w 1619476"/>
                                    <a:gd name="csY4124" fmla="*/ 506200 h 693081"/>
                                    <a:gd name="csX4125" fmla="*/ 717293 w 1619476"/>
                                    <a:gd name="csY4125" fmla="*/ 509209 h 693081"/>
                                    <a:gd name="csX4126" fmla="*/ 587109 w 1619476"/>
                                    <a:gd name="csY4126" fmla="*/ 519734 h 693081"/>
                                    <a:gd name="csX4127" fmla="*/ 519161 w 1619476"/>
                                    <a:gd name="csY4127" fmla="*/ 523251 h 693081"/>
                                    <a:gd name="csX4128" fmla="*/ 473798 w 1619476"/>
                                    <a:gd name="csY4128" fmla="*/ 525054 h 693081"/>
                                    <a:gd name="csX4129" fmla="*/ 402676 w 1619476"/>
                                    <a:gd name="csY4129" fmla="*/ 524635 h 693081"/>
                                    <a:gd name="csX4130" fmla="*/ 359789 w 1619476"/>
                                    <a:gd name="csY4130" fmla="*/ 524622 h 693081"/>
                                    <a:gd name="csX4131" fmla="*/ 359777 w 1619476"/>
                                    <a:gd name="csY4131" fmla="*/ 524597 h 693081"/>
                                    <a:gd name="csX4132" fmla="*/ 359777 w 1619476"/>
                                    <a:gd name="csY4132" fmla="*/ 524635 h 693081"/>
                                    <a:gd name="csX4133" fmla="*/ 316890 w 1619476"/>
                                    <a:gd name="csY4133" fmla="*/ 524635 h 693081"/>
                                    <a:gd name="csX4134" fmla="*/ 245767 w 1619476"/>
                                    <a:gd name="csY4134" fmla="*/ 525054 h 693081"/>
                                    <a:gd name="csX4135" fmla="*/ 200392 w 1619476"/>
                                    <a:gd name="csY4135" fmla="*/ 523251 h 693081"/>
                                    <a:gd name="csX4136" fmla="*/ 132469 w 1619476"/>
                                    <a:gd name="csY4136" fmla="*/ 519734 h 693081"/>
                                    <a:gd name="csX4137" fmla="*/ 2273 w 1619476"/>
                                    <a:gd name="csY4137" fmla="*/ 509209 h 693081"/>
                                    <a:gd name="csX4138" fmla="*/ 165 w 1619476"/>
                                    <a:gd name="csY4138" fmla="*/ 506200 h 693081"/>
                                    <a:gd name="csX4139" fmla="*/ 2298 w 1619476"/>
                                    <a:gd name="csY4139" fmla="*/ 503179 h 693081"/>
                                    <a:gd name="csX4140" fmla="*/ 8760 w 1619476"/>
                                    <a:gd name="csY4140" fmla="*/ 500360 h 693081"/>
                                    <a:gd name="csX4141" fmla="*/ 9281 w 1619476"/>
                                    <a:gd name="csY4141" fmla="*/ 503458 h 693081"/>
                                    <a:gd name="csX4142" fmla="*/ 9332 w 1619476"/>
                                    <a:gd name="csY4142" fmla="*/ 503509 h 693081"/>
                                    <a:gd name="csX4143" fmla="*/ 8925 w 1619476"/>
                                    <a:gd name="csY4143" fmla="*/ 504512 h 693081"/>
                                    <a:gd name="csX4144" fmla="*/ 11668 w 1619476"/>
                                    <a:gd name="csY4144" fmla="*/ 506378 h 693081"/>
                                    <a:gd name="csX4145" fmla="*/ 10449 w 1619476"/>
                                    <a:gd name="csY4145" fmla="*/ 506404 h 693081"/>
                                    <a:gd name="csX4146" fmla="*/ 12239 w 1619476"/>
                                    <a:gd name="csY4146" fmla="*/ 506607 h 693081"/>
                                    <a:gd name="csX4147" fmla="*/ 25709 w 1619476"/>
                                    <a:gd name="csY4147" fmla="*/ 507572 h 693081"/>
                                    <a:gd name="csX4148" fmla="*/ 30775 w 1619476"/>
                                    <a:gd name="csY4148" fmla="*/ 507178 h 693081"/>
                                    <a:gd name="csX4149" fmla="*/ 58985 w 1619476"/>
                                    <a:gd name="csY4149" fmla="*/ 507495 h 693081"/>
                                    <a:gd name="csX4150" fmla="*/ 107268 w 1619476"/>
                                    <a:gd name="csY4150" fmla="*/ 509806 h 693081"/>
                                    <a:gd name="csX4151" fmla="*/ 108855 w 1619476"/>
                                    <a:gd name="csY4151" fmla="*/ 507495 h 693081"/>
                                    <a:gd name="csX4152" fmla="*/ 114796 w 1619476"/>
                                    <a:gd name="csY4152" fmla="*/ 507902 h 693081"/>
                                    <a:gd name="csX4153" fmla="*/ 134843 w 1619476"/>
                                    <a:gd name="csY4153" fmla="*/ 510111 h 693081"/>
                                    <a:gd name="csX4154" fmla="*/ 133256 w 1619476"/>
                                    <a:gd name="csY4154" fmla="*/ 508714 h 693081"/>
                                    <a:gd name="csX4155" fmla="*/ 138525 w 1619476"/>
                                    <a:gd name="csY4155" fmla="*/ 507495 h 693081"/>
                                    <a:gd name="csX4156" fmla="*/ 158191 w 1619476"/>
                                    <a:gd name="csY4156" fmla="*/ 510504 h 693081"/>
                                    <a:gd name="csX4157" fmla="*/ 167815 w 1619476"/>
                                    <a:gd name="csY4157" fmla="*/ 509806 h 693081"/>
                                    <a:gd name="csX4158" fmla="*/ 177044 w 1619476"/>
                                    <a:gd name="csY4158" fmla="*/ 509806 h 693081"/>
                                    <a:gd name="csX4159" fmla="*/ 179431 w 1619476"/>
                                    <a:gd name="csY4159" fmla="*/ 509806 h 693081"/>
                                    <a:gd name="csX4160" fmla="*/ 181666 w 1619476"/>
                                    <a:gd name="csY4160" fmla="*/ 508410 h 693081"/>
                                    <a:gd name="csX4161" fmla="*/ 185627 w 1619476"/>
                                    <a:gd name="csY4161" fmla="*/ 508410 h 693081"/>
                                    <a:gd name="csX4162" fmla="*/ 212669 w 1619476"/>
                                    <a:gd name="csY4162" fmla="*/ 509514 h 693081"/>
                                    <a:gd name="csX4163" fmla="*/ 259098 w 1619476"/>
                                    <a:gd name="csY4163" fmla="*/ 509108 h 693081"/>
                                    <a:gd name="csX4164" fmla="*/ 274130 w 1619476"/>
                                    <a:gd name="csY4164" fmla="*/ 508714 h 693081"/>
                                    <a:gd name="csX4165" fmla="*/ 302353 w 1619476"/>
                                    <a:gd name="csY4165" fmla="*/ 512713 h 693081"/>
                                    <a:gd name="csX4166" fmla="*/ 301693 w 1619476"/>
                                    <a:gd name="csY4166" fmla="*/ 512015 h 693081"/>
                                    <a:gd name="csX4167" fmla="*/ 298659 w 1619476"/>
                                    <a:gd name="csY4167" fmla="*/ 509514 h 693081"/>
                                    <a:gd name="csX4168" fmla="*/ 341799 w 1619476"/>
                                    <a:gd name="csY4168" fmla="*/ 514224 h 693081"/>
                                    <a:gd name="csX4169" fmla="*/ 359700 w 1619476"/>
                                    <a:gd name="csY4169" fmla="*/ 516281 h 693081"/>
                                    <a:gd name="csX4170" fmla="*/ 377767 w 1619476"/>
                                    <a:gd name="csY4170" fmla="*/ 514224 h 693081"/>
                                    <a:gd name="csX4171" fmla="*/ 420895 w 1619476"/>
                                    <a:gd name="csY4171" fmla="*/ 509514 h 693081"/>
                                    <a:gd name="csX4172" fmla="*/ 417873 w 1619476"/>
                                    <a:gd name="csY4172" fmla="*/ 512015 h 693081"/>
                                    <a:gd name="csX4173" fmla="*/ 417213 w 1619476"/>
                                    <a:gd name="csY4173" fmla="*/ 512713 h 693081"/>
                                    <a:gd name="csX4174" fmla="*/ 445436 w 1619476"/>
                                    <a:gd name="csY4174" fmla="*/ 508714 h 693081"/>
                                    <a:gd name="csX4175" fmla="*/ 460468 w 1619476"/>
                                    <a:gd name="csY4175" fmla="*/ 509108 h 693081"/>
                                    <a:gd name="csX4176" fmla="*/ 506909 w 1619476"/>
                                    <a:gd name="csY4176" fmla="*/ 509514 h 693081"/>
                                    <a:gd name="csX4177" fmla="*/ 533952 w 1619476"/>
                                    <a:gd name="csY4177" fmla="*/ 508410 h 693081"/>
                                    <a:gd name="csX4178" fmla="*/ 537900 w 1619476"/>
                                    <a:gd name="csY4178" fmla="*/ 508410 h 693081"/>
                                    <a:gd name="csX4179" fmla="*/ 540147 w 1619476"/>
                                    <a:gd name="csY4179" fmla="*/ 509806 h 693081"/>
                                    <a:gd name="csX4180" fmla="*/ 542522 w 1619476"/>
                                    <a:gd name="csY4180" fmla="*/ 509806 h 693081"/>
                                    <a:gd name="csX4181" fmla="*/ 551751 w 1619476"/>
                                    <a:gd name="csY4181" fmla="*/ 509806 h 693081"/>
                                    <a:gd name="csX4182" fmla="*/ 561388 w 1619476"/>
                                    <a:gd name="csY4182" fmla="*/ 510504 h 693081"/>
                                    <a:gd name="csX4183" fmla="*/ 581041 w 1619476"/>
                                    <a:gd name="csY4183" fmla="*/ 507495 h 693081"/>
                                    <a:gd name="csX4184" fmla="*/ 586310 w 1619476"/>
                                    <a:gd name="csY4184" fmla="*/ 508714 h 693081"/>
                                    <a:gd name="csX4185" fmla="*/ 584735 w 1619476"/>
                                    <a:gd name="csY4185" fmla="*/ 510111 h 693081"/>
                                    <a:gd name="csX4186" fmla="*/ 604782 w 1619476"/>
                                    <a:gd name="csY4186" fmla="*/ 507902 h 693081"/>
                                    <a:gd name="csX4187" fmla="*/ 610724 w 1619476"/>
                                    <a:gd name="csY4187" fmla="*/ 507495 h 693081"/>
                                    <a:gd name="csX4188" fmla="*/ 612298 w 1619476"/>
                                    <a:gd name="csY4188" fmla="*/ 509806 h 693081"/>
                                    <a:gd name="csX4189" fmla="*/ 660568 w 1619476"/>
                                    <a:gd name="csY4189" fmla="*/ 507495 h 693081"/>
                                    <a:gd name="csX4190" fmla="*/ 688804 w 1619476"/>
                                    <a:gd name="csY4190" fmla="*/ 507178 h 693081"/>
                                    <a:gd name="csX4191" fmla="*/ 693857 w 1619476"/>
                                    <a:gd name="csY4191" fmla="*/ 507572 h 693081"/>
                                    <a:gd name="csX4192" fmla="*/ 707340 w 1619476"/>
                                    <a:gd name="csY4192" fmla="*/ 506607 h 693081"/>
                                    <a:gd name="csX4193" fmla="*/ 709130 w 1619476"/>
                                    <a:gd name="csY4193" fmla="*/ 506404 h 693081"/>
                                    <a:gd name="csX4194" fmla="*/ 707898 w 1619476"/>
                                    <a:gd name="csY4194" fmla="*/ 506378 h 693081"/>
                                    <a:gd name="csX4195" fmla="*/ 710641 w 1619476"/>
                                    <a:gd name="csY4195" fmla="*/ 504512 h 693081"/>
                                    <a:gd name="csX4196" fmla="*/ 710234 w 1619476"/>
                                    <a:gd name="csY4196" fmla="*/ 503509 h 693081"/>
                                    <a:gd name="csX4197" fmla="*/ 710285 w 1619476"/>
                                    <a:gd name="csY4197" fmla="*/ 503458 h 693081"/>
                                    <a:gd name="csX4198" fmla="*/ 710806 w 1619476"/>
                                    <a:gd name="csY4198" fmla="*/ 500360 h 693081"/>
                                    <a:gd name="csX4199" fmla="*/ 717281 w 1619476"/>
                                    <a:gd name="csY4199" fmla="*/ 503179 h 693081"/>
                                    <a:gd name="csX4200" fmla="*/ 719414 w 1619476"/>
                                    <a:gd name="csY4200" fmla="*/ 506200 h 693081"/>
                                    <a:gd name="csX4201" fmla="*/ 306225 w 1619476"/>
                                    <a:gd name="csY4201" fmla="*/ 477216 h 693081"/>
                                    <a:gd name="csX4202" fmla="*/ 358634 w 1619476"/>
                                    <a:gd name="csY4202" fmla="*/ 508346 h 693081"/>
                                    <a:gd name="csX4203" fmla="*/ 349188 w 1619476"/>
                                    <a:gd name="csY4203" fmla="*/ 507203 h 693081"/>
                                    <a:gd name="csX4204" fmla="*/ 280605 w 1619476"/>
                                    <a:gd name="csY4204" fmla="*/ 485735 h 693081"/>
                                    <a:gd name="csX4205" fmla="*/ 268734 w 1619476"/>
                                    <a:gd name="csY4205" fmla="*/ 482332 h 693081"/>
                                    <a:gd name="csX4206" fmla="*/ 266144 w 1619476"/>
                                    <a:gd name="csY4206" fmla="*/ 480530 h 693081"/>
                                    <a:gd name="csX4207" fmla="*/ 258819 w 1619476"/>
                                    <a:gd name="csY4207" fmla="*/ 476023 h 693081"/>
                                    <a:gd name="csX4208" fmla="*/ 286140 w 1619476"/>
                                    <a:gd name="csY4208" fmla="*/ 476797 h 693081"/>
                                    <a:gd name="csX4209" fmla="*/ 292996 w 1619476"/>
                                    <a:gd name="csY4209" fmla="*/ 477000 h 693081"/>
                                    <a:gd name="csX4210" fmla="*/ 306225 w 1619476"/>
                                    <a:gd name="csY4210" fmla="*/ 477216 h 693081"/>
                                    <a:gd name="csX4211" fmla="*/ 688804 w 1619476"/>
                                    <a:gd name="csY4211" fmla="*/ 673797 h 693081"/>
                                    <a:gd name="csX4212" fmla="*/ 695152 w 1619476"/>
                                    <a:gd name="csY4212" fmla="*/ 656429 h 693081"/>
                                    <a:gd name="csX4213" fmla="*/ 701614 w 1619476"/>
                                    <a:gd name="csY4213" fmla="*/ 673797 h 693081"/>
                                    <a:gd name="csX4214" fmla="*/ 688804 w 1619476"/>
                                    <a:gd name="csY4214" fmla="*/ 673797 h 693081"/>
                                    <a:gd name="csX4215" fmla="*/ 690251 w 1619476"/>
                                    <a:gd name="csY4215" fmla="*/ 645498 h 693081"/>
                                    <a:gd name="csX4216" fmla="*/ 672007 w 1619476"/>
                                    <a:gd name="csY4216" fmla="*/ 692282 h 693081"/>
                                    <a:gd name="csX4217" fmla="*/ 682075 w 1619476"/>
                                    <a:gd name="csY4217" fmla="*/ 692282 h 693081"/>
                                    <a:gd name="csX4218" fmla="*/ 685934 w 1619476"/>
                                    <a:gd name="csY4218" fmla="*/ 681706 h 693081"/>
                                    <a:gd name="csX4219" fmla="*/ 704635 w 1619476"/>
                                    <a:gd name="csY4219" fmla="*/ 681706 h 693081"/>
                                    <a:gd name="csX4220" fmla="*/ 708673 w 1619476"/>
                                    <a:gd name="csY4220" fmla="*/ 692282 h 693081"/>
                                    <a:gd name="csX4221" fmla="*/ 718995 w 1619476"/>
                                    <a:gd name="csY4221" fmla="*/ 692282 h 693081"/>
                                    <a:gd name="csX4222" fmla="*/ 700255 w 1619476"/>
                                    <a:gd name="csY4222" fmla="*/ 645498 h 693081"/>
                                    <a:gd name="csX4223" fmla="*/ 690251 w 1619476"/>
                                    <a:gd name="csY4223" fmla="*/ 645498 h 693081"/>
                                    <a:gd name="csX4224" fmla="*/ 658143 w 1619476"/>
                                    <a:gd name="csY4224" fmla="*/ 645498 h 693081"/>
                                    <a:gd name="csX4225" fmla="*/ 667551 w 1619476"/>
                                    <a:gd name="csY4225" fmla="*/ 645498 h 693081"/>
                                    <a:gd name="csX4226" fmla="*/ 667551 w 1619476"/>
                                    <a:gd name="csY4226" fmla="*/ 692295 h 693081"/>
                                    <a:gd name="csX4227" fmla="*/ 658143 w 1619476"/>
                                    <a:gd name="csY4227" fmla="*/ 692295 h 693081"/>
                                    <a:gd name="csX4228" fmla="*/ 658143 w 1619476"/>
                                    <a:gd name="csY4228" fmla="*/ 645498 h 693081"/>
                                    <a:gd name="csX4229" fmla="*/ 658143 w 1619476"/>
                                    <a:gd name="csY4229" fmla="*/ 645498 h 693081"/>
                                    <a:gd name="csX4230" fmla="*/ 628155 w 1619476"/>
                                    <a:gd name="csY4230" fmla="*/ 684398 h 693081"/>
                                    <a:gd name="csX4231" fmla="*/ 651693 w 1619476"/>
                                    <a:gd name="csY4231" fmla="*/ 684398 h 693081"/>
                                    <a:gd name="csX4232" fmla="*/ 651693 w 1619476"/>
                                    <a:gd name="csY4232" fmla="*/ 692295 h 693081"/>
                                    <a:gd name="csX4233" fmla="*/ 618748 w 1619476"/>
                                    <a:gd name="csY4233" fmla="*/ 692295 h 693081"/>
                                    <a:gd name="csX4234" fmla="*/ 618748 w 1619476"/>
                                    <a:gd name="csY4234" fmla="*/ 645498 h 693081"/>
                                    <a:gd name="csX4235" fmla="*/ 628155 w 1619476"/>
                                    <a:gd name="csY4235" fmla="*/ 645498 h 693081"/>
                                    <a:gd name="csX4236" fmla="*/ 628155 w 1619476"/>
                                    <a:gd name="csY4236" fmla="*/ 684398 h 693081"/>
                                    <a:gd name="csX4237" fmla="*/ 583504 w 1619476"/>
                                    <a:gd name="csY4237" fmla="*/ 673797 h 693081"/>
                                    <a:gd name="csX4238" fmla="*/ 589852 w 1619476"/>
                                    <a:gd name="csY4238" fmla="*/ 656429 h 693081"/>
                                    <a:gd name="csX4239" fmla="*/ 596327 w 1619476"/>
                                    <a:gd name="csY4239" fmla="*/ 673797 h 693081"/>
                                    <a:gd name="csX4240" fmla="*/ 583504 w 1619476"/>
                                    <a:gd name="csY4240" fmla="*/ 673797 h 693081"/>
                                    <a:gd name="csX4241" fmla="*/ 584951 w 1619476"/>
                                    <a:gd name="csY4241" fmla="*/ 645498 h 693081"/>
                                    <a:gd name="csX4242" fmla="*/ 566720 w 1619476"/>
                                    <a:gd name="csY4242" fmla="*/ 692282 h 693081"/>
                                    <a:gd name="csX4243" fmla="*/ 576788 w 1619476"/>
                                    <a:gd name="csY4243" fmla="*/ 692282 h 693081"/>
                                    <a:gd name="csX4244" fmla="*/ 580635 w 1619476"/>
                                    <a:gd name="csY4244" fmla="*/ 681706 h 693081"/>
                                    <a:gd name="csX4245" fmla="*/ 599336 w 1619476"/>
                                    <a:gd name="csY4245" fmla="*/ 681706 h 693081"/>
                                    <a:gd name="csX4246" fmla="*/ 603398 w 1619476"/>
                                    <a:gd name="csY4246" fmla="*/ 692282 h 693081"/>
                                    <a:gd name="csX4247" fmla="*/ 613720 w 1619476"/>
                                    <a:gd name="csY4247" fmla="*/ 692282 h 693081"/>
                                    <a:gd name="csX4248" fmla="*/ 594956 w 1619476"/>
                                    <a:gd name="csY4248" fmla="*/ 645498 h 693081"/>
                                    <a:gd name="csX4249" fmla="*/ 584951 w 1619476"/>
                                    <a:gd name="csY4249" fmla="*/ 645498 h 693081"/>
                                    <a:gd name="csX4250" fmla="*/ 540769 w 1619476"/>
                                    <a:gd name="csY4250" fmla="*/ 665316 h 693081"/>
                                    <a:gd name="csX4251" fmla="*/ 533774 w 1619476"/>
                                    <a:gd name="csY4251" fmla="*/ 665316 h 693081"/>
                                    <a:gd name="csX4252" fmla="*/ 533774 w 1619476"/>
                                    <a:gd name="csY4252" fmla="*/ 653407 h 693081"/>
                                    <a:gd name="csX4253" fmla="*/ 541163 w 1619476"/>
                                    <a:gd name="csY4253" fmla="*/ 653407 h 693081"/>
                                    <a:gd name="csX4254" fmla="*/ 550431 w 1619476"/>
                                    <a:gd name="csY4254" fmla="*/ 654449 h 693081"/>
                                    <a:gd name="csX4255" fmla="*/ 552869 w 1619476"/>
                                    <a:gd name="csY4255" fmla="*/ 659222 h 693081"/>
                                    <a:gd name="csX4256" fmla="*/ 549263 w 1619476"/>
                                    <a:gd name="csY4256" fmla="*/ 664707 h 693081"/>
                                    <a:gd name="csX4257" fmla="*/ 540769 w 1619476"/>
                                    <a:gd name="csY4257" fmla="*/ 665316 h 693081"/>
                                    <a:gd name="csX4258" fmla="*/ 550253 w 1619476"/>
                                    <a:gd name="csY4258" fmla="*/ 671702 h 693081"/>
                                    <a:gd name="csX4259" fmla="*/ 550253 w 1619476"/>
                                    <a:gd name="csY4259" fmla="*/ 671575 h 693081"/>
                                    <a:gd name="csX4260" fmla="*/ 555471 w 1619476"/>
                                    <a:gd name="csY4260" fmla="*/ 670128 h 693081"/>
                                    <a:gd name="csX4261" fmla="*/ 562594 w 1619476"/>
                                    <a:gd name="csY4261" fmla="*/ 658651 h 693081"/>
                                    <a:gd name="csX4262" fmla="*/ 554951 w 1619476"/>
                                    <a:gd name="csY4262" fmla="*/ 646666 h 693081"/>
                                    <a:gd name="csX4263" fmla="*/ 544235 w 1619476"/>
                                    <a:gd name="csY4263" fmla="*/ 645511 h 693081"/>
                                    <a:gd name="csX4264" fmla="*/ 524366 w 1619476"/>
                                    <a:gd name="csY4264" fmla="*/ 645511 h 693081"/>
                                    <a:gd name="csX4265" fmla="*/ 524366 w 1619476"/>
                                    <a:gd name="csY4265" fmla="*/ 692307 h 693081"/>
                                    <a:gd name="csX4266" fmla="*/ 533774 w 1619476"/>
                                    <a:gd name="csY4266" fmla="*/ 692307 h 693081"/>
                                    <a:gd name="csX4267" fmla="*/ 533774 w 1619476"/>
                                    <a:gd name="csY4267" fmla="*/ 672743 h 693081"/>
                                    <a:gd name="csX4268" fmla="*/ 535666 w 1619476"/>
                                    <a:gd name="csY4268" fmla="*/ 672743 h 693081"/>
                                    <a:gd name="csX4269" fmla="*/ 548273 w 1619476"/>
                                    <a:gd name="csY4269" fmla="*/ 682113 h 693081"/>
                                    <a:gd name="csX4270" fmla="*/ 555090 w 1619476"/>
                                    <a:gd name="csY4270" fmla="*/ 692307 h 693081"/>
                                    <a:gd name="csX4271" fmla="*/ 566390 w 1619476"/>
                                    <a:gd name="csY4271" fmla="*/ 692307 h 693081"/>
                                    <a:gd name="csX4272" fmla="*/ 560702 w 1619476"/>
                                    <a:gd name="csY4272" fmla="*/ 683154 h 693081"/>
                                    <a:gd name="csX4273" fmla="*/ 550253 w 1619476"/>
                                    <a:gd name="csY4273" fmla="*/ 671702 h 693081"/>
                                    <a:gd name="csX4274" fmla="*/ 480972 w 1619476"/>
                                    <a:gd name="csY4274" fmla="*/ 645511 h 693081"/>
                                    <a:gd name="csX4275" fmla="*/ 518094 w 1619476"/>
                                    <a:gd name="csY4275" fmla="*/ 645511 h 693081"/>
                                    <a:gd name="csX4276" fmla="*/ 518094 w 1619476"/>
                                    <a:gd name="csY4276" fmla="*/ 653408 h 693081"/>
                                    <a:gd name="csX4277" fmla="*/ 504243 w 1619476"/>
                                    <a:gd name="csY4277" fmla="*/ 653408 h 693081"/>
                                    <a:gd name="csX4278" fmla="*/ 504243 w 1619476"/>
                                    <a:gd name="csY4278" fmla="*/ 692307 h 693081"/>
                                    <a:gd name="csX4279" fmla="*/ 494823 w 1619476"/>
                                    <a:gd name="csY4279" fmla="*/ 692307 h 693081"/>
                                    <a:gd name="csX4280" fmla="*/ 494823 w 1619476"/>
                                    <a:gd name="csY4280" fmla="*/ 653408 h 693081"/>
                                    <a:gd name="csX4281" fmla="*/ 480972 w 1619476"/>
                                    <a:gd name="csY4281" fmla="*/ 653408 h 693081"/>
                                    <a:gd name="csX4282" fmla="*/ 480972 w 1619476"/>
                                    <a:gd name="csY4282" fmla="*/ 645511 h 693081"/>
                                    <a:gd name="csX4283" fmla="*/ 480972 w 1619476"/>
                                    <a:gd name="csY4283" fmla="*/ 645511 h 693081"/>
                                    <a:gd name="csX4284" fmla="*/ 476706 w 1619476"/>
                                    <a:gd name="csY4284" fmla="*/ 678710 h 693081"/>
                                    <a:gd name="csX4285" fmla="*/ 469063 w 1619476"/>
                                    <a:gd name="csY4285" fmla="*/ 690987 h 693081"/>
                                    <a:gd name="csX4286" fmla="*/ 458018 w 1619476"/>
                                    <a:gd name="csY4286" fmla="*/ 693082 h 693081"/>
                                    <a:gd name="csX4287" fmla="*/ 438745 w 1619476"/>
                                    <a:gd name="csY4287" fmla="*/ 677072 h 693081"/>
                                    <a:gd name="csX4288" fmla="*/ 447899 w 1619476"/>
                                    <a:gd name="csY4288" fmla="*/ 676222 h 693081"/>
                                    <a:gd name="csX4289" fmla="*/ 458094 w 1619476"/>
                                    <a:gd name="csY4289" fmla="*/ 685172 h 693081"/>
                                    <a:gd name="csX4290" fmla="*/ 467311 w 1619476"/>
                                    <a:gd name="csY4290" fmla="*/ 678710 h 693081"/>
                                    <a:gd name="csX4291" fmla="*/ 455402 w 1619476"/>
                                    <a:gd name="csY4291" fmla="*/ 671842 h 693081"/>
                                    <a:gd name="csX4292" fmla="*/ 440446 w 1619476"/>
                                    <a:gd name="csY4292" fmla="*/ 657788 h 693081"/>
                                    <a:gd name="csX4293" fmla="*/ 457510 w 1619476"/>
                                    <a:gd name="csY4293" fmla="*/ 644711 h 693081"/>
                                    <a:gd name="csX4294" fmla="*/ 475411 w 1619476"/>
                                    <a:gd name="csY4294" fmla="*/ 658905 h 693081"/>
                                    <a:gd name="csX4295" fmla="*/ 465940 w 1619476"/>
                                    <a:gd name="csY4295" fmla="*/ 659286 h 693081"/>
                                    <a:gd name="csX4296" fmla="*/ 457370 w 1619476"/>
                                    <a:gd name="csY4296" fmla="*/ 652494 h 693081"/>
                                    <a:gd name="csX4297" fmla="*/ 449460 w 1619476"/>
                                    <a:gd name="csY4297" fmla="*/ 657127 h 693081"/>
                                    <a:gd name="csX4298" fmla="*/ 459922 w 1619476"/>
                                    <a:gd name="csY4298" fmla="*/ 663209 h 693081"/>
                                    <a:gd name="csX4299" fmla="*/ 476706 w 1619476"/>
                                    <a:gd name="csY4299" fmla="*/ 678710 h 693081"/>
                                    <a:gd name="csX4300" fmla="*/ 421555 w 1619476"/>
                                    <a:gd name="csY4300" fmla="*/ 645498 h 693081"/>
                                    <a:gd name="csX4301" fmla="*/ 430975 w 1619476"/>
                                    <a:gd name="csY4301" fmla="*/ 645498 h 693081"/>
                                    <a:gd name="csX4302" fmla="*/ 430975 w 1619476"/>
                                    <a:gd name="csY4302" fmla="*/ 670077 h 693081"/>
                                    <a:gd name="csX4303" fmla="*/ 428373 w 1619476"/>
                                    <a:gd name="csY4303" fmla="*/ 686620 h 693081"/>
                                    <a:gd name="csX4304" fmla="*/ 412795 w 1619476"/>
                                    <a:gd name="csY4304" fmla="*/ 693082 h 693081"/>
                                    <a:gd name="csX4305" fmla="*/ 393662 w 1619476"/>
                                    <a:gd name="csY4305" fmla="*/ 670471 h 693081"/>
                                    <a:gd name="csX4306" fmla="*/ 393662 w 1619476"/>
                                    <a:gd name="csY4306" fmla="*/ 645498 h 693081"/>
                                    <a:gd name="csX4307" fmla="*/ 403070 w 1619476"/>
                                    <a:gd name="csY4307" fmla="*/ 645498 h 693081"/>
                                    <a:gd name="csX4308" fmla="*/ 403070 w 1619476"/>
                                    <a:gd name="csY4308" fmla="*/ 670801 h 693081"/>
                                    <a:gd name="csX4309" fmla="*/ 404238 w 1619476"/>
                                    <a:gd name="csY4309" fmla="*/ 680856 h 693081"/>
                                    <a:gd name="csX4310" fmla="*/ 412541 w 1619476"/>
                                    <a:gd name="csY4310" fmla="*/ 684982 h 693081"/>
                                    <a:gd name="csX4311" fmla="*/ 421555 w 1619476"/>
                                    <a:gd name="csY4311" fmla="*/ 671334 h 693081"/>
                                    <a:gd name="csX4312" fmla="*/ 421555 w 1619476"/>
                                    <a:gd name="csY4312" fmla="*/ 645498 h 693081"/>
                                    <a:gd name="csX4313" fmla="*/ 421555 w 1619476"/>
                                    <a:gd name="csY4313" fmla="*/ 645498 h 693081"/>
                                    <a:gd name="csX4314" fmla="*/ 361694 w 1619476"/>
                                    <a:gd name="csY4314" fmla="*/ 673797 h 693081"/>
                                    <a:gd name="csX4315" fmla="*/ 368029 w 1619476"/>
                                    <a:gd name="csY4315" fmla="*/ 656429 h 693081"/>
                                    <a:gd name="csX4316" fmla="*/ 374491 w 1619476"/>
                                    <a:gd name="csY4316" fmla="*/ 673797 h 693081"/>
                                    <a:gd name="csX4317" fmla="*/ 361694 w 1619476"/>
                                    <a:gd name="csY4317" fmla="*/ 673797 h 693081"/>
                                    <a:gd name="csX4318" fmla="*/ 363128 w 1619476"/>
                                    <a:gd name="csY4318" fmla="*/ 645498 h 693081"/>
                                    <a:gd name="csX4319" fmla="*/ 344897 w 1619476"/>
                                    <a:gd name="csY4319" fmla="*/ 692282 h 693081"/>
                                    <a:gd name="csX4320" fmla="*/ 354965 w 1619476"/>
                                    <a:gd name="csY4320" fmla="*/ 692282 h 693081"/>
                                    <a:gd name="csX4321" fmla="*/ 358812 w 1619476"/>
                                    <a:gd name="csY4321" fmla="*/ 681706 h 693081"/>
                                    <a:gd name="csX4322" fmla="*/ 377513 w 1619476"/>
                                    <a:gd name="csY4322" fmla="*/ 681706 h 693081"/>
                                    <a:gd name="csX4323" fmla="*/ 381563 w 1619476"/>
                                    <a:gd name="csY4323" fmla="*/ 692282 h 693081"/>
                                    <a:gd name="csX4324" fmla="*/ 391872 w 1619476"/>
                                    <a:gd name="csY4324" fmla="*/ 692282 h 693081"/>
                                    <a:gd name="csX4325" fmla="*/ 373120 w 1619476"/>
                                    <a:gd name="csY4325" fmla="*/ 645498 h 693081"/>
                                    <a:gd name="csX4326" fmla="*/ 363128 w 1619476"/>
                                    <a:gd name="csY4326" fmla="*/ 645498 h 693081"/>
                                    <a:gd name="csX4327" fmla="*/ 312878 w 1619476"/>
                                    <a:gd name="csY4327" fmla="*/ 645498 h 693081"/>
                                    <a:gd name="csX4328" fmla="*/ 321638 w 1619476"/>
                                    <a:gd name="csY4328" fmla="*/ 645498 h 693081"/>
                                    <a:gd name="csX4329" fmla="*/ 321638 w 1619476"/>
                                    <a:gd name="csY4329" fmla="*/ 692295 h 693081"/>
                                    <a:gd name="csX4330" fmla="*/ 312154 w 1619476"/>
                                    <a:gd name="csY4330" fmla="*/ 692295 h 693081"/>
                                    <a:gd name="csX4331" fmla="*/ 293453 w 1619476"/>
                                    <a:gd name="csY4331" fmla="*/ 661774 h 693081"/>
                                    <a:gd name="csX4332" fmla="*/ 293326 w 1619476"/>
                                    <a:gd name="csY4332" fmla="*/ 661774 h 693081"/>
                                    <a:gd name="csX4333" fmla="*/ 293326 w 1619476"/>
                                    <a:gd name="csY4333" fmla="*/ 692295 h 693081"/>
                                    <a:gd name="csX4334" fmla="*/ 284566 w 1619476"/>
                                    <a:gd name="csY4334" fmla="*/ 692295 h 693081"/>
                                    <a:gd name="csX4335" fmla="*/ 284566 w 1619476"/>
                                    <a:gd name="csY4335" fmla="*/ 645498 h 693081"/>
                                    <a:gd name="csX4336" fmla="*/ 293707 w 1619476"/>
                                    <a:gd name="csY4336" fmla="*/ 645498 h 693081"/>
                                    <a:gd name="csX4337" fmla="*/ 312726 w 1619476"/>
                                    <a:gd name="csY4337" fmla="*/ 676742 h 693081"/>
                                    <a:gd name="csX4338" fmla="*/ 312878 w 1619476"/>
                                    <a:gd name="csY4338" fmla="*/ 676742 h 693081"/>
                                    <a:gd name="csX4339" fmla="*/ 312878 w 1619476"/>
                                    <a:gd name="csY4339" fmla="*/ 645498 h 693081"/>
                                    <a:gd name="csX4340" fmla="*/ 253588 w 1619476"/>
                                    <a:gd name="csY4340" fmla="*/ 665316 h 693081"/>
                                    <a:gd name="csX4341" fmla="*/ 246593 w 1619476"/>
                                    <a:gd name="csY4341" fmla="*/ 665316 h 693081"/>
                                    <a:gd name="csX4342" fmla="*/ 246593 w 1619476"/>
                                    <a:gd name="csY4342" fmla="*/ 653407 h 693081"/>
                                    <a:gd name="csX4343" fmla="*/ 253982 w 1619476"/>
                                    <a:gd name="csY4343" fmla="*/ 653407 h 693081"/>
                                    <a:gd name="csX4344" fmla="*/ 263250 w 1619476"/>
                                    <a:gd name="csY4344" fmla="*/ 654449 h 693081"/>
                                    <a:gd name="csX4345" fmla="*/ 265687 w 1619476"/>
                                    <a:gd name="csY4345" fmla="*/ 659222 h 693081"/>
                                    <a:gd name="csX4346" fmla="*/ 262082 w 1619476"/>
                                    <a:gd name="csY4346" fmla="*/ 664707 h 693081"/>
                                    <a:gd name="csX4347" fmla="*/ 253588 w 1619476"/>
                                    <a:gd name="csY4347" fmla="*/ 665316 h 693081"/>
                                    <a:gd name="csX4348" fmla="*/ 263059 w 1619476"/>
                                    <a:gd name="csY4348" fmla="*/ 671702 h 693081"/>
                                    <a:gd name="csX4349" fmla="*/ 263059 w 1619476"/>
                                    <a:gd name="csY4349" fmla="*/ 671575 h 693081"/>
                                    <a:gd name="csX4350" fmla="*/ 268303 w 1619476"/>
                                    <a:gd name="csY4350" fmla="*/ 670128 h 693081"/>
                                    <a:gd name="csX4351" fmla="*/ 275412 w 1619476"/>
                                    <a:gd name="csY4351" fmla="*/ 658651 h 693081"/>
                                    <a:gd name="csX4352" fmla="*/ 267769 w 1619476"/>
                                    <a:gd name="csY4352" fmla="*/ 646666 h 693081"/>
                                    <a:gd name="csX4353" fmla="*/ 257041 w 1619476"/>
                                    <a:gd name="csY4353" fmla="*/ 645511 h 693081"/>
                                    <a:gd name="csX4354" fmla="*/ 237185 w 1619476"/>
                                    <a:gd name="csY4354" fmla="*/ 645511 h 693081"/>
                                    <a:gd name="csX4355" fmla="*/ 237185 w 1619476"/>
                                    <a:gd name="csY4355" fmla="*/ 692307 h 693081"/>
                                    <a:gd name="csX4356" fmla="*/ 246593 w 1619476"/>
                                    <a:gd name="csY4356" fmla="*/ 692307 h 693081"/>
                                    <a:gd name="csX4357" fmla="*/ 246593 w 1619476"/>
                                    <a:gd name="csY4357" fmla="*/ 672743 h 693081"/>
                                    <a:gd name="csX4358" fmla="*/ 248484 w 1619476"/>
                                    <a:gd name="csY4358" fmla="*/ 672743 h 693081"/>
                                    <a:gd name="csX4359" fmla="*/ 261091 w 1619476"/>
                                    <a:gd name="csY4359" fmla="*/ 682113 h 693081"/>
                                    <a:gd name="csX4360" fmla="*/ 267896 w 1619476"/>
                                    <a:gd name="csY4360" fmla="*/ 692307 h 693081"/>
                                    <a:gd name="csX4361" fmla="*/ 279208 w 1619476"/>
                                    <a:gd name="csY4361" fmla="*/ 692307 h 693081"/>
                                    <a:gd name="csX4362" fmla="*/ 273520 w 1619476"/>
                                    <a:gd name="csY4362" fmla="*/ 683154 h 693081"/>
                                    <a:gd name="csX4363" fmla="*/ 263059 w 1619476"/>
                                    <a:gd name="csY4363" fmla="*/ 671702 h 693081"/>
                                    <a:gd name="csX4364" fmla="*/ 202995 w 1619476"/>
                                    <a:gd name="csY4364" fmla="*/ 684398 h 693081"/>
                                    <a:gd name="csX4365" fmla="*/ 229148 w 1619476"/>
                                    <a:gd name="csY4365" fmla="*/ 684398 h 693081"/>
                                    <a:gd name="csX4366" fmla="*/ 229148 w 1619476"/>
                                    <a:gd name="csY4366" fmla="*/ 692295 h 693081"/>
                                    <a:gd name="csX4367" fmla="*/ 193587 w 1619476"/>
                                    <a:gd name="csY4367" fmla="*/ 692295 h 693081"/>
                                    <a:gd name="csX4368" fmla="*/ 193587 w 1619476"/>
                                    <a:gd name="csY4368" fmla="*/ 645498 h 693081"/>
                                    <a:gd name="csX4369" fmla="*/ 228298 w 1619476"/>
                                    <a:gd name="csY4369" fmla="*/ 645498 h 693081"/>
                                    <a:gd name="csX4370" fmla="*/ 228298 w 1619476"/>
                                    <a:gd name="csY4370" fmla="*/ 653408 h 693081"/>
                                    <a:gd name="csX4371" fmla="*/ 202995 w 1619476"/>
                                    <a:gd name="csY4371" fmla="*/ 653408 h 693081"/>
                                    <a:gd name="csX4372" fmla="*/ 202995 w 1619476"/>
                                    <a:gd name="csY4372" fmla="*/ 663805 h 693081"/>
                                    <a:gd name="csX4373" fmla="*/ 226533 w 1619476"/>
                                    <a:gd name="csY4373" fmla="*/ 663805 h 693081"/>
                                    <a:gd name="csX4374" fmla="*/ 226533 w 1619476"/>
                                    <a:gd name="csY4374" fmla="*/ 671702 h 693081"/>
                                    <a:gd name="csX4375" fmla="*/ 202995 w 1619476"/>
                                    <a:gd name="csY4375" fmla="*/ 671702 h 693081"/>
                                    <a:gd name="csX4376" fmla="*/ 202995 w 1619476"/>
                                    <a:gd name="csY4376" fmla="*/ 684398 h 693081"/>
                                    <a:gd name="csX4377" fmla="*/ 202995 w 1619476"/>
                                    <a:gd name="csY4377" fmla="*/ 684398 h 693081"/>
                                    <a:gd name="csX4378" fmla="*/ 150193 w 1619476"/>
                                    <a:gd name="csY4378" fmla="*/ 645511 h 693081"/>
                                    <a:gd name="csX4379" fmla="*/ 187315 w 1619476"/>
                                    <a:gd name="csY4379" fmla="*/ 645511 h 693081"/>
                                    <a:gd name="csX4380" fmla="*/ 187315 w 1619476"/>
                                    <a:gd name="csY4380" fmla="*/ 653408 h 693081"/>
                                    <a:gd name="csX4381" fmla="*/ 173451 w 1619476"/>
                                    <a:gd name="csY4381" fmla="*/ 653408 h 693081"/>
                                    <a:gd name="csX4382" fmla="*/ 173451 w 1619476"/>
                                    <a:gd name="csY4382" fmla="*/ 692307 h 693081"/>
                                    <a:gd name="csX4383" fmla="*/ 164044 w 1619476"/>
                                    <a:gd name="csY4383" fmla="*/ 692307 h 693081"/>
                                    <a:gd name="csX4384" fmla="*/ 164044 w 1619476"/>
                                    <a:gd name="csY4384" fmla="*/ 653408 h 693081"/>
                                    <a:gd name="csX4385" fmla="*/ 150193 w 1619476"/>
                                    <a:gd name="csY4385" fmla="*/ 653408 h 693081"/>
                                    <a:gd name="csX4386" fmla="*/ 150193 w 1619476"/>
                                    <a:gd name="csY4386" fmla="*/ 645511 h 693081"/>
                                    <a:gd name="csX4387" fmla="*/ 145927 w 1619476"/>
                                    <a:gd name="csY4387" fmla="*/ 678710 h 693081"/>
                                    <a:gd name="csX4388" fmla="*/ 138297 w 1619476"/>
                                    <a:gd name="csY4388" fmla="*/ 690987 h 693081"/>
                                    <a:gd name="csX4389" fmla="*/ 127251 w 1619476"/>
                                    <a:gd name="csY4389" fmla="*/ 693082 h 693081"/>
                                    <a:gd name="csX4390" fmla="*/ 107966 w 1619476"/>
                                    <a:gd name="csY4390" fmla="*/ 677072 h 693081"/>
                                    <a:gd name="csX4391" fmla="*/ 117120 w 1619476"/>
                                    <a:gd name="csY4391" fmla="*/ 676222 h 693081"/>
                                    <a:gd name="csX4392" fmla="*/ 127315 w 1619476"/>
                                    <a:gd name="csY4392" fmla="*/ 685172 h 693081"/>
                                    <a:gd name="csX4393" fmla="*/ 136532 w 1619476"/>
                                    <a:gd name="csY4393" fmla="*/ 678710 h 693081"/>
                                    <a:gd name="csX4394" fmla="*/ 124623 w 1619476"/>
                                    <a:gd name="csY4394" fmla="*/ 671842 h 693081"/>
                                    <a:gd name="csX4395" fmla="*/ 109667 w 1619476"/>
                                    <a:gd name="csY4395" fmla="*/ 657788 h 693081"/>
                                    <a:gd name="csX4396" fmla="*/ 126731 w 1619476"/>
                                    <a:gd name="csY4396" fmla="*/ 644711 h 693081"/>
                                    <a:gd name="csX4397" fmla="*/ 144632 w 1619476"/>
                                    <a:gd name="csY4397" fmla="*/ 658905 h 693081"/>
                                    <a:gd name="csX4398" fmla="*/ 135161 w 1619476"/>
                                    <a:gd name="csY4398" fmla="*/ 659286 h 693081"/>
                                    <a:gd name="csX4399" fmla="*/ 126591 w 1619476"/>
                                    <a:gd name="csY4399" fmla="*/ 652494 h 693081"/>
                                    <a:gd name="csX4400" fmla="*/ 118694 w 1619476"/>
                                    <a:gd name="csY4400" fmla="*/ 657127 h 693081"/>
                                    <a:gd name="csX4401" fmla="*/ 129143 w 1619476"/>
                                    <a:gd name="csY4401" fmla="*/ 663209 h 693081"/>
                                    <a:gd name="csX4402" fmla="*/ 145927 w 1619476"/>
                                    <a:gd name="csY4402" fmla="*/ 678710 h 693081"/>
                                    <a:gd name="csX4403" fmla="*/ 75871 w 1619476"/>
                                    <a:gd name="csY4403" fmla="*/ 684398 h 693081"/>
                                    <a:gd name="csX4404" fmla="*/ 102024 w 1619476"/>
                                    <a:gd name="csY4404" fmla="*/ 684398 h 693081"/>
                                    <a:gd name="csX4405" fmla="*/ 102024 w 1619476"/>
                                    <a:gd name="csY4405" fmla="*/ 692295 h 693081"/>
                                    <a:gd name="csX4406" fmla="*/ 66463 w 1619476"/>
                                    <a:gd name="csY4406" fmla="*/ 692295 h 693081"/>
                                    <a:gd name="csX4407" fmla="*/ 66463 w 1619476"/>
                                    <a:gd name="csY4407" fmla="*/ 645498 h 693081"/>
                                    <a:gd name="csX4408" fmla="*/ 101174 w 1619476"/>
                                    <a:gd name="csY4408" fmla="*/ 645498 h 693081"/>
                                    <a:gd name="csX4409" fmla="*/ 101174 w 1619476"/>
                                    <a:gd name="csY4409" fmla="*/ 653408 h 693081"/>
                                    <a:gd name="csX4410" fmla="*/ 75871 w 1619476"/>
                                    <a:gd name="csY4410" fmla="*/ 653408 h 693081"/>
                                    <a:gd name="csX4411" fmla="*/ 75871 w 1619476"/>
                                    <a:gd name="csY4411" fmla="*/ 663805 h 693081"/>
                                    <a:gd name="csX4412" fmla="*/ 99409 w 1619476"/>
                                    <a:gd name="csY4412" fmla="*/ 663805 h 693081"/>
                                    <a:gd name="csX4413" fmla="*/ 99409 w 1619476"/>
                                    <a:gd name="csY4413" fmla="*/ 671702 h 693081"/>
                                    <a:gd name="csX4414" fmla="*/ 75871 w 1619476"/>
                                    <a:gd name="csY4414" fmla="*/ 671702 h 693081"/>
                                    <a:gd name="csX4415" fmla="*/ 75871 w 1619476"/>
                                    <a:gd name="csY4415" fmla="*/ 684398 h 693081"/>
                                    <a:gd name="csX4416" fmla="*/ 75871 w 1619476"/>
                                    <a:gd name="csY4416" fmla="*/ 684398 h 693081"/>
                                    <a:gd name="csX4417" fmla="*/ 51901 w 1619476"/>
                                    <a:gd name="csY4417" fmla="*/ 645498 h 693081"/>
                                    <a:gd name="csX4418" fmla="*/ 61435 w 1619476"/>
                                    <a:gd name="csY4418" fmla="*/ 645498 h 693081"/>
                                    <a:gd name="csX4419" fmla="*/ 50060 w 1619476"/>
                                    <a:gd name="csY4419" fmla="*/ 692295 h 693081"/>
                                    <a:gd name="csX4420" fmla="*/ 40005 w 1619476"/>
                                    <a:gd name="csY4420" fmla="*/ 692295 h 693081"/>
                                    <a:gd name="csX4421" fmla="*/ 30775 w 1619476"/>
                                    <a:gd name="csY4421" fmla="*/ 657343 h 693081"/>
                                    <a:gd name="csX4422" fmla="*/ 30648 w 1619476"/>
                                    <a:gd name="csY4422" fmla="*/ 657343 h 693081"/>
                                    <a:gd name="csX4423" fmla="*/ 21431 w 1619476"/>
                                    <a:gd name="csY4423" fmla="*/ 692295 h 693081"/>
                                    <a:gd name="csX4424" fmla="*/ 11172 w 1619476"/>
                                    <a:gd name="csY4424" fmla="*/ 692295 h 693081"/>
                                    <a:gd name="csX4425" fmla="*/ 0 w 1619476"/>
                                    <a:gd name="csY4425" fmla="*/ 645498 h 693081"/>
                                    <a:gd name="csX4426" fmla="*/ 9674 w 1619476"/>
                                    <a:gd name="csY4426" fmla="*/ 645498 h 693081"/>
                                    <a:gd name="csX4427" fmla="*/ 16657 w 1619476"/>
                                    <a:gd name="csY4427" fmla="*/ 677669 h 693081"/>
                                    <a:gd name="csX4428" fmla="*/ 16784 w 1619476"/>
                                    <a:gd name="csY4428" fmla="*/ 677669 h 693081"/>
                                    <a:gd name="csX4429" fmla="*/ 25290 w 1619476"/>
                                    <a:gd name="csY4429" fmla="*/ 645498 h 693081"/>
                                    <a:gd name="csX4430" fmla="*/ 36526 w 1619476"/>
                                    <a:gd name="csY4430" fmla="*/ 645498 h 693081"/>
                                    <a:gd name="csX4431" fmla="*/ 44702 w 1619476"/>
                                    <a:gd name="csY4431" fmla="*/ 678190 h 693081"/>
                                    <a:gd name="csX4432" fmla="*/ 44829 w 1619476"/>
                                    <a:gd name="csY4432" fmla="*/ 678190 h 693081"/>
                                    <a:gd name="csX4433" fmla="*/ 51901 w 1619476"/>
                                    <a:gd name="csY4433" fmla="*/ 645498 h 693081"/>
                                    <a:gd name="csX4434" fmla="*/ 620931 w 1619476"/>
                                    <a:gd name="csY4434" fmla="*/ 575595 h 693081"/>
                                    <a:gd name="csX4435" fmla="*/ 620931 w 1619476"/>
                                    <a:gd name="csY4435" fmla="*/ 586704 h 693081"/>
                                    <a:gd name="csX4436" fmla="*/ 640546 w 1619476"/>
                                    <a:gd name="csY4436" fmla="*/ 586704 h 693081"/>
                                    <a:gd name="csX4437" fmla="*/ 640546 w 1619476"/>
                                    <a:gd name="csY4437" fmla="*/ 594614 h 693081"/>
                                    <a:gd name="csX4438" fmla="*/ 620931 w 1619476"/>
                                    <a:gd name="csY4438" fmla="*/ 594614 h 693081"/>
                                    <a:gd name="csX4439" fmla="*/ 620931 w 1619476"/>
                                    <a:gd name="csY4439" fmla="*/ 614482 h 693081"/>
                                    <a:gd name="csX4440" fmla="*/ 611524 w 1619476"/>
                                    <a:gd name="csY4440" fmla="*/ 614482 h 693081"/>
                                    <a:gd name="csX4441" fmla="*/ 611524 w 1619476"/>
                                    <a:gd name="csY4441" fmla="*/ 567699 h 693081"/>
                                    <a:gd name="csX4442" fmla="*/ 643619 w 1619476"/>
                                    <a:gd name="csY4442" fmla="*/ 567699 h 693081"/>
                                    <a:gd name="csX4443" fmla="*/ 643619 w 1619476"/>
                                    <a:gd name="csY4443" fmla="*/ 575595 h 693081"/>
                                    <a:gd name="csX4444" fmla="*/ 620931 w 1619476"/>
                                    <a:gd name="csY4444" fmla="*/ 575595 h 693081"/>
                                    <a:gd name="csX4445" fmla="*/ 620931 w 1619476"/>
                                    <a:gd name="csY4445" fmla="*/ 575595 h 693081"/>
                                    <a:gd name="csX4446" fmla="*/ 570681 w 1619476"/>
                                    <a:gd name="csY4446" fmla="*/ 601279 h 693081"/>
                                    <a:gd name="csX4447" fmla="*/ 568320 w 1619476"/>
                                    <a:gd name="csY4447" fmla="*/ 591097 h 693081"/>
                                    <a:gd name="csX4448" fmla="*/ 581269 w 1619476"/>
                                    <a:gd name="csY4448" fmla="*/ 575011 h 693081"/>
                                    <a:gd name="csX4449" fmla="*/ 594143 w 1619476"/>
                                    <a:gd name="csY4449" fmla="*/ 590957 h 693081"/>
                                    <a:gd name="csX4450" fmla="*/ 581269 w 1619476"/>
                                    <a:gd name="csY4450" fmla="*/ 607170 h 693081"/>
                                    <a:gd name="csX4451" fmla="*/ 570681 w 1619476"/>
                                    <a:gd name="csY4451" fmla="*/ 601279 h 693081"/>
                                    <a:gd name="csX4452" fmla="*/ 603881 w 1619476"/>
                                    <a:gd name="csY4452" fmla="*/ 591160 h 693081"/>
                                    <a:gd name="csX4453" fmla="*/ 581206 w 1619476"/>
                                    <a:gd name="csY4453" fmla="*/ 566911 h 693081"/>
                                    <a:gd name="csX4454" fmla="*/ 558582 w 1619476"/>
                                    <a:gd name="csY4454" fmla="*/ 591351 h 693081"/>
                                    <a:gd name="csX4455" fmla="*/ 581320 w 1619476"/>
                                    <a:gd name="csY4455" fmla="*/ 615282 h 693081"/>
                                    <a:gd name="csX4456" fmla="*/ 603881 w 1619476"/>
                                    <a:gd name="csY4456" fmla="*/ 591160 h 693081"/>
                                    <a:gd name="csX4457" fmla="*/ 536237 w 1619476"/>
                                    <a:gd name="csY4457" fmla="*/ 575595 h 693081"/>
                                    <a:gd name="csX4458" fmla="*/ 522373 w 1619476"/>
                                    <a:gd name="csY4458" fmla="*/ 575595 h 693081"/>
                                    <a:gd name="csX4459" fmla="*/ 522373 w 1619476"/>
                                    <a:gd name="csY4459" fmla="*/ 614495 h 693081"/>
                                    <a:gd name="csX4460" fmla="*/ 512965 w 1619476"/>
                                    <a:gd name="csY4460" fmla="*/ 614495 h 693081"/>
                                    <a:gd name="csX4461" fmla="*/ 512965 w 1619476"/>
                                    <a:gd name="csY4461" fmla="*/ 575595 h 693081"/>
                                    <a:gd name="csX4462" fmla="*/ 499101 w 1619476"/>
                                    <a:gd name="csY4462" fmla="*/ 575595 h 693081"/>
                                    <a:gd name="csX4463" fmla="*/ 499101 w 1619476"/>
                                    <a:gd name="csY4463" fmla="*/ 567698 h 693081"/>
                                    <a:gd name="csX4464" fmla="*/ 536237 w 1619476"/>
                                    <a:gd name="csY4464" fmla="*/ 567698 h 693081"/>
                                    <a:gd name="csX4465" fmla="*/ 536237 w 1619476"/>
                                    <a:gd name="csY4465" fmla="*/ 575595 h 693081"/>
                                    <a:gd name="csX4466" fmla="*/ 536237 w 1619476"/>
                                    <a:gd name="csY4466" fmla="*/ 575595 h 693081"/>
                                    <a:gd name="csX4467" fmla="*/ 464340 w 1619476"/>
                                    <a:gd name="csY4467" fmla="*/ 614482 h 693081"/>
                                    <a:gd name="csX4468" fmla="*/ 455580 w 1619476"/>
                                    <a:gd name="csY4468" fmla="*/ 614482 h 693081"/>
                                    <a:gd name="csX4469" fmla="*/ 455580 w 1619476"/>
                                    <a:gd name="csY4469" fmla="*/ 567698 h 693081"/>
                                    <a:gd name="csX4470" fmla="*/ 464734 w 1619476"/>
                                    <a:gd name="csY4470" fmla="*/ 567698 h 693081"/>
                                    <a:gd name="csX4471" fmla="*/ 483739 w 1619476"/>
                                    <a:gd name="csY4471" fmla="*/ 598917 h 693081"/>
                                    <a:gd name="csX4472" fmla="*/ 483879 w 1619476"/>
                                    <a:gd name="csY4472" fmla="*/ 598917 h 693081"/>
                                    <a:gd name="csX4473" fmla="*/ 483879 w 1619476"/>
                                    <a:gd name="csY4473" fmla="*/ 567698 h 693081"/>
                                    <a:gd name="csX4474" fmla="*/ 492639 w 1619476"/>
                                    <a:gd name="csY4474" fmla="*/ 567698 h 693081"/>
                                    <a:gd name="csX4475" fmla="*/ 492639 w 1619476"/>
                                    <a:gd name="csY4475" fmla="*/ 614482 h 693081"/>
                                    <a:gd name="csX4476" fmla="*/ 483155 w 1619476"/>
                                    <a:gd name="csY4476" fmla="*/ 614482 h 693081"/>
                                    <a:gd name="csX4477" fmla="*/ 464467 w 1619476"/>
                                    <a:gd name="csY4477" fmla="*/ 583974 h 693081"/>
                                    <a:gd name="csX4478" fmla="*/ 464340 w 1619476"/>
                                    <a:gd name="csY4478" fmla="*/ 583974 h 693081"/>
                                    <a:gd name="csX4479" fmla="*/ 464340 w 1619476"/>
                                    <a:gd name="csY4479" fmla="*/ 614482 h 693081"/>
                                    <a:gd name="csX4480" fmla="*/ 421199 w 1619476"/>
                                    <a:gd name="csY4480" fmla="*/ 575595 h 693081"/>
                                    <a:gd name="csX4481" fmla="*/ 421199 w 1619476"/>
                                    <a:gd name="csY4481" fmla="*/ 585993 h 693081"/>
                                    <a:gd name="csX4482" fmla="*/ 444725 w 1619476"/>
                                    <a:gd name="csY4482" fmla="*/ 585993 h 693081"/>
                                    <a:gd name="csX4483" fmla="*/ 444725 w 1619476"/>
                                    <a:gd name="csY4483" fmla="*/ 593903 h 693081"/>
                                    <a:gd name="csX4484" fmla="*/ 421199 w 1619476"/>
                                    <a:gd name="csY4484" fmla="*/ 593903 h 693081"/>
                                    <a:gd name="csX4485" fmla="*/ 421199 w 1619476"/>
                                    <a:gd name="csY4485" fmla="*/ 606586 h 693081"/>
                                    <a:gd name="csX4486" fmla="*/ 447340 w 1619476"/>
                                    <a:gd name="csY4486" fmla="*/ 606586 h 693081"/>
                                    <a:gd name="csX4487" fmla="*/ 447340 w 1619476"/>
                                    <a:gd name="csY4487" fmla="*/ 614482 h 693081"/>
                                    <a:gd name="csX4488" fmla="*/ 411792 w 1619476"/>
                                    <a:gd name="csY4488" fmla="*/ 614482 h 693081"/>
                                    <a:gd name="csX4489" fmla="*/ 411792 w 1619476"/>
                                    <a:gd name="csY4489" fmla="*/ 567699 h 693081"/>
                                    <a:gd name="csX4490" fmla="*/ 446477 w 1619476"/>
                                    <a:gd name="csY4490" fmla="*/ 567699 h 693081"/>
                                    <a:gd name="csX4491" fmla="*/ 446477 w 1619476"/>
                                    <a:gd name="csY4491" fmla="*/ 575595 h 693081"/>
                                    <a:gd name="csX4492" fmla="*/ 421199 w 1619476"/>
                                    <a:gd name="csY4492" fmla="*/ 575595 h 693081"/>
                                    <a:gd name="csX4493" fmla="*/ 421199 w 1619476"/>
                                    <a:gd name="csY4493" fmla="*/ 575595 h 693081"/>
                                    <a:gd name="csX4494" fmla="*/ 393484 w 1619476"/>
                                    <a:gd name="csY4494" fmla="*/ 614482 h 693081"/>
                                    <a:gd name="csX4495" fmla="*/ 393484 w 1619476"/>
                                    <a:gd name="csY4495" fmla="*/ 577639 h 693081"/>
                                    <a:gd name="csX4496" fmla="*/ 393357 w 1619476"/>
                                    <a:gd name="csY4496" fmla="*/ 577639 h 693081"/>
                                    <a:gd name="csX4497" fmla="*/ 384267 w 1619476"/>
                                    <a:gd name="csY4497" fmla="*/ 614482 h 693081"/>
                                    <a:gd name="csX4498" fmla="*/ 375189 w 1619476"/>
                                    <a:gd name="csY4498" fmla="*/ 614482 h 693081"/>
                                    <a:gd name="csX4499" fmla="*/ 365972 w 1619476"/>
                                    <a:gd name="csY4499" fmla="*/ 577639 h 693081"/>
                                    <a:gd name="csX4500" fmla="*/ 365832 w 1619476"/>
                                    <a:gd name="csY4500" fmla="*/ 577639 h 693081"/>
                                    <a:gd name="csX4501" fmla="*/ 365832 w 1619476"/>
                                    <a:gd name="csY4501" fmla="*/ 614482 h 693081"/>
                                    <a:gd name="csX4502" fmla="*/ 357085 w 1619476"/>
                                    <a:gd name="csY4502" fmla="*/ 614482 h 693081"/>
                                    <a:gd name="csX4503" fmla="*/ 357085 w 1619476"/>
                                    <a:gd name="csY4503" fmla="*/ 567698 h 693081"/>
                                    <a:gd name="csX4504" fmla="*/ 371203 w 1619476"/>
                                    <a:gd name="csY4504" fmla="*/ 567698 h 693081"/>
                                    <a:gd name="csX4505" fmla="*/ 379620 w 1619476"/>
                                    <a:gd name="csY4505" fmla="*/ 599603 h 693081"/>
                                    <a:gd name="csX4506" fmla="*/ 379773 w 1619476"/>
                                    <a:gd name="csY4506" fmla="*/ 599603 h 693081"/>
                                    <a:gd name="csX4507" fmla="*/ 388063 w 1619476"/>
                                    <a:gd name="csY4507" fmla="*/ 567698 h 693081"/>
                                    <a:gd name="csX4508" fmla="*/ 402244 w 1619476"/>
                                    <a:gd name="csY4508" fmla="*/ 567698 h 693081"/>
                                    <a:gd name="csX4509" fmla="*/ 402244 w 1619476"/>
                                    <a:gd name="csY4509" fmla="*/ 614482 h 693081"/>
                                    <a:gd name="csX4510" fmla="*/ 393484 w 1619476"/>
                                    <a:gd name="csY4510" fmla="*/ 614482 h 693081"/>
                                    <a:gd name="csX4511" fmla="*/ 393484 w 1619476"/>
                                    <a:gd name="csY4511" fmla="*/ 614482 h 693081"/>
                                    <a:gd name="csX4512" fmla="*/ 347411 w 1619476"/>
                                    <a:gd name="csY4512" fmla="*/ 614482 h 693081"/>
                                    <a:gd name="csX4513" fmla="*/ 337940 w 1619476"/>
                                    <a:gd name="csY4513" fmla="*/ 614482 h 693081"/>
                                    <a:gd name="csX4514" fmla="*/ 319239 w 1619476"/>
                                    <a:gd name="csY4514" fmla="*/ 583974 h 693081"/>
                                    <a:gd name="csX4515" fmla="*/ 319112 w 1619476"/>
                                    <a:gd name="csY4515" fmla="*/ 583974 h 693081"/>
                                    <a:gd name="csX4516" fmla="*/ 319112 w 1619476"/>
                                    <a:gd name="csY4516" fmla="*/ 614482 h 693081"/>
                                    <a:gd name="csX4517" fmla="*/ 310351 w 1619476"/>
                                    <a:gd name="csY4517" fmla="*/ 614482 h 693081"/>
                                    <a:gd name="csX4518" fmla="*/ 310351 w 1619476"/>
                                    <a:gd name="csY4518" fmla="*/ 567698 h 693081"/>
                                    <a:gd name="csX4519" fmla="*/ 319505 w 1619476"/>
                                    <a:gd name="csY4519" fmla="*/ 567698 h 693081"/>
                                    <a:gd name="csX4520" fmla="*/ 338524 w 1619476"/>
                                    <a:gd name="csY4520" fmla="*/ 598917 h 693081"/>
                                    <a:gd name="csX4521" fmla="*/ 338651 w 1619476"/>
                                    <a:gd name="csY4521" fmla="*/ 598917 h 693081"/>
                                    <a:gd name="csX4522" fmla="*/ 338651 w 1619476"/>
                                    <a:gd name="csY4522" fmla="*/ 567698 h 693081"/>
                                    <a:gd name="csX4523" fmla="*/ 347411 w 1619476"/>
                                    <a:gd name="csY4523" fmla="*/ 567698 h 693081"/>
                                    <a:gd name="csX4524" fmla="*/ 347411 w 1619476"/>
                                    <a:gd name="csY4524" fmla="*/ 614482 h 693081"/>
                                    <a:gd name="csX4525" fmla="*/ 279373 w 1619476"/>
                                    <a:gd name="csY4525" fmla="*/ 587504 h 693081"/>
                                    <a:gd name="csX4526" fmla="*/ 272378 w 1619476"/>
                                    <a:gd name="csY4526" fmla="*/ 587504 h 693081"/>
                                    <a:gd name="csX4527" fmla="*/ 272378 w 1619476"/>
                                    <a:gd name="csY4527" fmla="*/ 575595 h 693081"/>
                                    <a:gd name="csX4528" fmla="*/ 279767 w 1619476"/>
                                    <a:gd name="csY4528" fmla="*/ 575595 h 693081"/>
                                    <a:gd name="csX4529" fmla="*/ 289048 w 1619476"/>
                                    <a:gd name="csY4529" fmla="*/ 576649 h 693081"/>
                                    <a:gd name="csX4530" fmla="*/ 291460 w 1619476"/>
                                    <a:gd name="csY4530" fmla="*/ 581410 h 693081"/>
                                    <a:gd name="csX4531" fmla="*/ 287867 w 1619476"/>
                                    <a:gd name="csY4531" fmla="*/ 586907 h 693081"/>
                                    <a:gd name="csX4532" fmla="*/ 279373 w 1619476"/>
                                    <a:gd name="csY4532" fmla="*/ 587504 h 693081"/>
                                    <a:gd name="csX4533" fmla="*/ 293682 w 1619476"/>
                                    <a:gd name="csY4533" fmla="*/ 614495 h 693081"/>
                                    <a:gd name="csX4534" fmla="*/ 304994 w 1619476"/>
                                    <a:gd name="csY4534" fmla="*/ 614495 h 693081"/>
                                    <a:gd name="csX4535" fmla="*/ 299306 w 1619476"/>
                                    <a:gd name="csY4535" fmla="*/ 605341 h 693081"/>
                                    <a:gd name="csX4536" fmla="*/ 288844 w 1619476"/>
                                    <a:gd name="csY4536" fmla="*/ 593915 h 693081"/>
                                    <a:gd name="csX4537" fmla="*/ 288844 w 1619476"/>
                                    <a:gd name="csY4537" fmla="*/ 593763 h 693081"/>
                                    <a:gd name="csX4538" fmla="*/ 294075 w 1619476"/>
                                    <a:gd name="csY4538" fmla="*/ 592328 h 693081"/>
                                    <a:gd name="csX4539" fmla="*/ 301198 w 1619476"/>
                                    <a:gd name="csY4539" fmla="*/ 580839 h 693081"/>
                                    <a:gd name="csX4540" fmla="*/ 293555 w 1619476"/>
                                    <a:gd name="csY4540" fmla="*/ 568866 h 693081"/>
                                    <a:gd name="csX4541" fmla="*/ 282839 w 1619476"/>
                                    <a:gd name="csY4541" fmla="*/ 567698 h 693081"/>
                                    <a:gd name="csX4542" fmla="*/ 262970 w 1619476"/>
                                    <a:gd name="csY4542" fmla="*/ 567698 h 693081"/>
                                    <a:gd name="csX4543" fmla="*/ 262970 w 1619476"/>
                                    <a:gd name="csY4543" fmla="*/ 614495 h 693081"/>
                                    <a:gd name="csX4544" fmla="*/ 272378 w 1619476"/>
                                    <a:gd name="csY4544" fmla="*/ 614495 h 693081"/>
                                    <a:gd name="csX4545" fmla="*/ 272378 w 1619476"/>
                                    <a:gd name="csY4545" fmla="*/ 594944 h 693081"/>
                                    <a:gd name="csX4546" fmla="*/ 274270 w 1619476"/>
                                    <a:gd name="csY4546" fmla="*/ 594944 h 693081"/>
                                    <a:gd name="csX4547" fmla="*/ 286877 w 1619476"/>
                                    <a:gd name="csY4547" fmla="*/ 604313 h 693081"/>
                                    <a:gd name="csX4548" fmla="*/ 293682 w 1619476"/>
                                    <a:gd name="csY4548" fmla="*/ 614495 h 693081"/>
                                    <a:gd name="csX4549" fmla="*/ 293682 w 1619476"/>
                                    <a:gd name="csY4549" fmla="*/ 614495 h 693081"/>
                                    <a:gd name="csX4550" fmla="*/ 228780 w 1619476"/>
                                    <a:gd name="csY4550" fmla="*/ 575595 h 693081"/>
                                    <a:gd name="csX4551" fmla="*/ 228780 w 1619476"/>
                                    <a:gd name="csY4551" fmla="*/ 585993 h 693081"/>
                                    <a:gd name="csX4552" fmla="*/ 252306 w 1619476"/>
                                    <a:gd name="csY4552" fmla="*/ 585993 h 693081"/>
                                    <a:gd name="csX4553" fmla="*/ 252306 w 1619476"/>
                                    <a:gd name="csY4553" fmla="*/ 593903 h 693081"/>
                                    <a:gd name="csX4554" fmla="*/ 228780 w 1619476"/>
                                    <a:gd name="csY4554" fmla="*/ 593903 h 693081"/>
                                    <a:gd name="csX4555" fmla="*/ 228780 w 1619476"/>
                                    <a:gd name="csY4555" fmla="*/ 606586 h 693081"/>
                                    <a:gd name="csX4556" fmla="*/ 254934 w 1619476"/>
                                    <a:gd name="csY4556" fmla="*/ 606586 h 693081"/>
                                    <a:gd name="csX4557" fmla="*/ 254934 w 1619476"/>
                                    <a:gd name="csY4557" fmla="*/ 614482 h 693081"/>
                                    <a:gd name="csX4558" fmla="*/ 219372 w 1619476"/>
                                    <a:gd name="csY4558" fmla="*/ 614482 h 693081"/>
                                    <a:gd name="csX4559" fmla="*/ 219372 w 1619476"/>
                                    <a:gd name="csY4559" fmla="*/ 567699 h 693081"/>
                                    <a:gd name="csX4560" fmla="*/ 254083 w 1619476"/>
                                    <a:gd name="csY4560" fmla="*/ 567699 h 693081"/>
                                    <a:gd name="csX4561" fmla="*/ 254083 w 1619476"/>
                                    <a:gd name="csY4561" fmla="*/ 575595 h 693081"/>
                                    <a:gd name="csX4562" fmla="*/ 228780 w 1619476"/>
                                    <a:gd name="csY4562" fmla="*/ 575595 h 693081"/>
                                    <a:gd name="csX4563" fmla="*/ 228780 w 1619476"/>
                                    <a:gd name="csY4563" fmla="*/ 575595 h 693081"/>
                                    <a:gd name="csX4564" fmla="*/ 197675 w 1619476"/>
                                    <a:gd name="csY4564" fmla="*/ 614482 h 693081"/>
                                    <a:gd name="csX4565" fmla="*/ 187544 w 1619476"/>
                                    <a:gd name="csY4565" fmla="*/ 614482 h 693081"/>
                                    <a:gd name="csX4566" fmla="*/ 170874 w 1619476"/>
                                    <a:gd name="csY4566" fmla="*/ 567698 h 693081"/>
                                    <a:gd name="csX4567" fmla="*/ 181132 w 1619476"/>
                                    <a:gd name="csY4567" fmla="*/ 567698 h 693081"/>
                                    <a:gd name="csX4568" fmla="*/ 192838 w 1619476"/>
                                    <a:gd name="csY4568" fmla="*/ 602333 h 693081"/>
                                    <a:gd name="csX4569" fmla="*/ 192978 w 1619476"/>
                                    <a:gd name="csY4569" fmla="*/ 602333 h 693081"/>
                                    <a:gd name="csX4570" fmla="*/ 204417 w 1619476"/>
                                    <a:gd name="csY4570" fmla="*/ 567698 h 693081"/>
                                    <a:gd name="csX4571" fmla="*/ 214408 w 1619476"/>
                                    <a:gd name="csY4571" fmla="*/ 567698 h 693081"/>
                                    <a:gd name="csX4572" fmla="*/ 197675 w 1619476"/>
                                    <a:gd name="csY4572" fmla="*/ 614482 h 693081"/>
                                    <a:gd name="csX4573" fmla="*/ 197675 w 1619476"/>
                                    <a:gd name="csY4573" fmla="*/ 614482 h 693081"/>
                                    <a:gd name="csX4574" fmla="*/ 148796 w 1619476"/>
                                    <a:gd name="csY4574" fmla="*/ 607170 h 693081"/>
                                    <a:gd name="csX4575" fmla="*/ 138208 w 1619476"/>
                                    <a:gd name="csY4575" fmla="*/ 601279 h 693081"/>
                                    <a:gd name="csX4576" fmla="*/ 135834 w 1619476"/>
                                    <a:gd name="csY4576" fmla="*/ 591097 h 693081"/>
                                    <a:gd name="csX4577" fmla="*/ 148796 w 1619476"/>
                                    <a:gd name="csY4577" fmla="*/ 575011 h 693081"/>
                                    <a:gd name="csX4578" fmla="*/ 161670 w 1619476"/>
                                    <a:gd name="csY4578" fmla="*/ 590957 h 693081"/>
                                    <a:gd name="csX4579" fmla="*/ 148796 w 1619476"/>
                                    <a:gd name="csY4579" fmla="*/ 607170 h 693081"/>
                                    <a:gd name="csX4580" fmla="*/ 171407 w 1619476"/>
                                    <a:gd name="csY4580" fmla="*/ 591160 h 693081"/>
                                    <a:gd name="csX4581" fmla="*/ 148720 w 1619476"/>
                                    <a:gd name="csY4581" fmla="*/ 566911 h 693081"/>
                                    <a:gd name="csX4582" fmla="*/ 126108 w 1619476"/>
                                    <a:gd name="csY4582" fmla="*/ 591351 h 693081"/>
                                    <a:gd name="csX4583" fmla="*/ 148834 w 1619476"/>
                                    <a:gd name="csY4583" fmla="*/ 615282 h 693081"/>
                                    <a:gd name="csX4584" fmla="*/ 171407 w 1619476"/>
                                    <a:gd name="csY4584" fmla="*/ 591160 h 693081"/>
                                    <a:gd name="csX4585" fmla="*/ 87475 w 1619476"/>
                                    <a:gd name="csY4585" fmla="*/ 580242 h 693081"/>
                                    <a:gd name="csX4586" fmla="*/ 84923 w 1619476"/>
                                    <a:gd name="csY4586" fmla="*/ 590564 h 693081"/>
                                    <a:gd name="csX4587" fmla="*/ 98330 w 1619476"/>
                                    <a:gd name="csY4587" fmla="*/ 607170 h 693081"/>
                                    <a:gd name="csX4588" fmla="*/ 109363 w 1619476"/>
                                    <a:gd name="csY4588" fmla="*/ 603183 h 693081"/>
                                    <a:gd name="csX4589" fmla="*/ 109363 w 1619476"/>
                                    <a:gd name="csY4589" fmla="*/ 597292 h 693081"/>
                                    <a:gd name="csX4590" fmla="*/ 98584 w 1619476"/>
                                    <a:gd name="csY4590" fmla="*/ 597292 h 693081"/>
                                    <a:gd name="csX4591" fmla="*/ 98584 w 1619476"/>
                                    <a:gd name="csY4591" fmla="*/ 589396 h 693081"/>
                                    <a:gd name="csX4592" fmla="*/ 118910 w 1619476"/>
                                    <a:gd name="csY4592" fmla="*/ 589396 h 693081"/>
                                    <a:gd name="csX4593" fmla="*/ 118910 w 1619476"/>
                                    <a:gd name="csY4593" fmla="*/ 608020 h 693081"/>
                                    <a:gd name="csX4594" fmla="*/ 98914 w 1619476"/>
                                    <a:gd name="csY4594" fmla="*/ 615282 h 693081"/>
                                    <a:gd name="csX4595" fmla="*/ 75185 w 1619476"/>
                                    <a:gd name="csY4595" fmla="*/ 590957 h 693081"/>
                                    <a:gd name="csX4596" fmla="*/ 98381 w 1619476"/>
                                    <a:gd name="csY4596" fmla="*/ 566899 h 693081"/>
                                    <a:gd name="csX4597" fmla="*/ 118326 w 1619476"/>
                                    <a:gd name="csY4597" fmla="*/ 580636 h 693081"/>
                                    <a:gd name="csX4598" fmla="*/ 108918 w 1619476"/>
                                    <a:gd name="csY4598" fmla="*/ 582400 h 693081"/>
                                    <a:gd name="csX4599" fmla="*/ 98457 w 1619476"/>
                                    <a:gd name="csY4599" fmla="*/ 575011 h 693081"/>
                                    <a:gd name="csX4600" fmla="*/ 87475 w 1619476"/>
                                    <a:gd name="csY4600" fmla="*/ 580242 h 693081"/>
                                    <a:gd name="csX4601" fmla="*/ 1401438 w 1619476"/>
                                    <a:gd name="csY4601" fmla="*/ 279124 h 693081"/>
                                    <a:gd name="csX4602" fmla="*/ 1402466 w 1619476"/>
                                    <a:gd name="csY4602" fmla="*/ 291604 h 693081"/>
                                    <a:gd name="csX4603" fmla="*/ 1402466 w 1619476"/>
                                    <a:gd name="csY4603" fmla="*/ 335176 h 693081"/>
                                    <a:gd name="csX4604" fmla="*/ 1383917 w 1619476"/>
                                    <a:gd name="csY4604" fmla="*/ 335176 h 693081"/>
                                    <a:gd name="csX4605" fmla="*/ 1383917 w 1619476"/>
                                    <a:gd name="csY4605" fmla="*/ 299387 h 693081"/>
                                    <a:gd name="csX4606" fmla="*/ 1382711 w 1619476"/>
                                    <a:gd name="csY4606" fmla="*/ 284698 h 693081"/>
                                    <a:gd name="csX4607" fmla="*/ 1378864 w 1619476"/>
                                    <a:gd name="csY4607" fmla="*/ 279518 h 693081"/>
                                    <a:gd name="csX4608" fmla="*/ 1372427 w 1619476"/>
                                    <a:gd name="csY4608" fmla="*/ 277664 h 693081"/>
                                    <a:gd name="csX4609" fmla="*/ 1363782 w 1619476"/>
                                    <a:gd name="csY4609" fmla="*/ 280305 h 693081"/>
                                    <a:gd name="csX4610" fmla="*/ 1358525 w 1619476"/>
                                    <a:gd name="csY4610" fmla="*/ 287300 h 693081"/>
                                    <a:gd name="csX4611" fmla="*/ 1357103 w 1619476"/>
                                    <a:gd name="csY4611" fmla="*/ 303411 h 693081"/>
                                    <a:gd name="csX4612" fmla="*/ 1357103 w 1619476"/>
                                    <a:gd name="csY4612" fmla="*/ 335176 h 693081"/>
                                    <a:gd name="csX4613" fmla="*/ 1338555 w 1619476"/>
                                    <a:gd name="csY4613" fmla="*/ 335176 h 693081"/>
                                    <a:gd name="csX4614" fmla="*/ 1338555 w 1619476"/>
                                    <a:gd name="csY4614" fmla="*/ 265057 h 693081"/>
                                    <a:gd name="csX4615" fmla="*/ 1355783 w 1619476"/>
                                    <a:gd name="csY4615" fmla="*/ 265057 h 693081"/>
                                    <a:gd name="csX4616" fmla="*/ 1355783 w 1619476"/>
                                    <a:gd name="csY4616" fmla="*/ 275354 h 693081"/>
                                    <a:gd name="csX4617" fmla="*/ 1378890 w 1619476"/>
                                    <a:gd name="csY4617" fmla="*/ 263483 h 693081"/>
                                    <a:gd name="csX4618" fmla="*/ 1390126 w 1619476"/>
                                    <a:gd name="csY4618" fmla="*/ 265692 h 693081"/>
                                    <a:gd name="csX4619" fmla="*/ 1397807 w 1619476"/>
                                    <a:gd name="csY4619" fmla="*/ 271329 h 693081"/>
                                    <a:gd name="csX4620" fmla="*/ 1401438 w 1619476"/>
                                    <a:gd name="csY4620" fmla="*/ 279124 h 693081"/>
                                    <a:gd name="csX4621" fmla="*/ 1300162 w 1619476"/>
                                    <a:gd name="csY4621" fmla="*/ 316094 h 693081"/>
                                    <a:gd name="csX4622" fmla="*/ 1287987 w 1619476"/>
                                    <a:gd name="csY4622" fmla="*/ 321629 h 693081"/>
                                    <a:gd name="csX4623" fmla="*/ 1275761 w 1619476"/>
                                    <a:gd name="csY4623" fmla="*/ 316094 h 693081"/>
                                    <a:gd name="csX4624" fmla="*/ 1270822 w 1619476"/>
                                    <a:gd name="csY4624" fmla="*/ 300110 h 693081"/>
                                    <a:gd name="csX4625" fmla="*/ 1275761 w 1619476"/>
                                    <a:gd name="csY4625" fmla="*/ 284139 h 693081"/>
                                    <a:gd name="csX4626" fmla="*/ 1287987 w 1619476"/>
                                    <a:gd name="csY4626" fmla="*/ 278591 h 693081"/>
                                    <a:gd name="csX4627" fmla="*/ 1300162 w 1619476"/>
                                    <a:gd name="csY4627" fmla="*/ 284139 h 693081"/>
                                    <a:gd name="csX4628" fmla="*/ 1305088 w 1619476"/>
                                    <a:gd name="csY4628" fmla="*/ 299983 h 693081"/>
                                    <a:gd name="csX4629" fmla="*/ 1300162 w 1619476"/>
                                    <a:gd name="csY4629" fmla="*/ 316094 h 693081"/>
                                    <a:gd name="csX4630" fmla="*/ 1287911 w 1619476"/>
                                    <a:gd name="csY4630" fmla="*/ 263470 h 693081"/>
                                    <a:gd name="csX4631" fmla="*/ 1269273 w 1619476"/>
                                    <a:gd name="csY4631" fmla="*/ 268028 h 693081"/>
                                    <a:gd name="csX4632" fmla="*/ 1256349 w 1619476"/>
                                    <a:gd name="csY4632" fmla="*/ 281232 h 693081"/>
                                    <a:gd name="csX4633" fmla="*/ 1251803 w 1619476"/>
                                    <a:gd name="csY4633" fmla="*/ 299133 h 693081"/>
                                    <a:gd name="csX4634" fmla="*/ 1256349 w 1619476"/>
                                    <a:gd name="csY4634" fmla="*/ 319623 h 693081"/>
                                    <a:gd name="csX4635" fmla="*/ 1269667 w 1619476"/>
                                    <a:gd name="csY4635" fmla="*/ 332395 h 693081"/>
                                    <a:gd name="csX4636" fmla="*/ 1288050 w 1619476"/>
                                    <a:gd name="csY4636" fmla="*/ 336750 h 693081"/>
                                    <a:gd name="csX4637" fmla="*/ 1313899 w 1619476"/>
                                    <a:gd name="csY4637" fmla="*/ 326289 h 693081"/>
                                    <a:gd name="csX4638" fmla="*/ 1324170 w 1619476"/>
                                    <a:gd name="csY4638" fmla="*/ 299920 h 693081"/>
                                    <a:gd name="csX4639" fmla="*/ 1314001 w 1619476"/>
                                    <a:gd name="csY4639" fmla="*/ 273805 h 693081"/>
                                    <a:gd name="csX4640" fmla="*/ 1287911 w 1619476"/>
                                    <a:gd name="csY4640" fmla="*/ 263470 h 693081"/>
                                    <a:gd name="csX4641" fmla="*/ 1218540 w 1619476"/>
                                    <a:gd name="csY4641" fmla="*/ 265057 h 693081"/>
                                    <a:gd name="csX4642" fmla="*/ 1237102 w 1619476"/>
                                    <a:gd name="csY4642" fmla="*/ 265057 h 693081"/>
                                    <a:gd name="csX4643" fmla="*/ 1237102 w 1619476"/>
                                    <a:gd name="csY4643" fmla="*/ 335163 h 693081"/>
                                    <a:gd name="csX4644" fmla="*/ 1218540 w 1619476"/>
                                    <a:gd name="csY4644" fmla="*/ 335163 h 693081"/>
                                    <a:gd name="csX4645" fmla="*/ 1218540 w 1619476"/>
                                    <a:gd name="csY4645" fmla="*/ 265057 h 693081"/>
                                    <a:gd name="csX4646" fmla="*/ 1218540 w 1619476"/>
                                    <a:gd name="csY4646" fmla="*/ 238383 h 693081"/>
                                    <a:gd name="csX4647" fmla="*/ 1237102 w 1619476"/>
                                    <a:gd name="csY4647" fmla="*/ 238383 h 693081"/>
                                    <a:gd name="csX4648" fmla="*/ 1237102 w 1619476"/>
                                    <a:gd name="csY4648" fmla="*/ 255548 h 693081"/>
                                    <a:gd name="csX4649" fmla="*/ 1218540 w 1619476"/>
                                    <a:gd name="csY4649" fmla="*/ 255548 h 693081"/>
                                    <a:gd name="csX4650" fmla="*/ 1218540 w 1619476"/>
                                    <a:gd name="csY4650" fmla="*/ 238383 h 693081"/>
                                    <a:gd name="csX4651" fmla="*/ 1205590 w 1619476"/>
                                    <a:gd name="csY4651" fmla="*/ 319585 h 693081"/>
                                    <a:gd name="csX4652" fmla="*/ 1207177 w 1619476"/>
                                    <a:gd name="csY4652" fmla="*/ 333982 h 693081"/>
                                    <a:gd name="csX4653" fmla="*/ 1192514 w 1619476"/>
                                    <a:gd name="csY4653" fmla="*/ 336763 h 693081"/>
                                    <a:gd name="csX4654" fmla="*/ 1183474 w 1619476"/>
                                    <a:gd name="csY4654" fmla="*/ 335074 h 693081"/>
                                    <a:gd name="csX4655" fmla="*/ 1177558 w 1619476"/>
                                    <a:gd name="csY4655" fmla="*/ 330720 h 693081"/>
                                    <a:gd name="csX4656" fmla="*/ 1174955 w 1619476"/>
                                    <a:gd name="csY4656" fmla="*/ 323483 h 693081"/>
                                    <a:gd name="csX4657" fmla="*/ 1174359 w 1619476"/>
                                    <a:gd name="csY4657" fmla="*/ 310406 h 693081"/>
                                    <a:gd name="csX4658" fmla="*/ 1174359 w 1619476"/>
                                    <a:gd name="csY4658" fmla="*/ 279848 h 693081"/>
                                    <a:gd name="csX4659" fmla="*/ 1165840 w 1619476"/>
                                    <a:gd name="csY4659" fmla="*/ 279848 h 693081"/>
                                    <a:gd name="csX4660" fmla="*/ 1165840 w 1619476"/>
                                    <a:gd name="csY4660" fmla="*/ 265057 h 693081"/>
                                    <a:gd name="csX4661" fmla="*/ 1174359 w 1619476"/>
                                    <a:gd name="csY4661" fmla="*/ 265057 h 693081"/>
                                    <a:gd name="csX4662" fmla="*/ 1174359 w 1619476"/>
                                    <a:gd name="csY4662" fmla="*/ 251130 h 693081"/>
                                    <a:gd name="csX4663" fmla="*/ 1192983 w 1619476"/>
                                    <a:gd name="csY4663" fmla="*/ 240301 h 693081"/>
                                    <a:gd name="csX4664" fmla="*/ 1192983 w 1619476"/>
                                    <a:gd name="csY4664" fmla="*/ 265057 h 693081"/>
                                    <a:gd name="csX4665" fmla="*/ 1205654 w 1619476"/>
                                    <a:gd name="csY4665" fmla="*/ 265057 h 693081"/>
                                    <a:gd name="csX4666" fmla="*/ 1205654 w 1619476"/>
                                    <a:gd name="csY4666" fmla="*/ 279848 h 693081"/>
                                    <a:gd name="csX4667" fmla="*/ 1192983 w 1619476"/>
                                    <a:gd name="csY4667" fmla="*/ 279848 h 693081"/>
                                    <a:gd name="csX4668" fmla="*/ 1192983 w 1619476"/>
                                    <a:gd name="csY4668" fmla="*/ 308109 h 693081"/>
                                    <a:gd name="csX4669" fmla="*/ 1193352 w 1619476"/>
                                    <a:gd name="csY4669" fmla="*/ 318100 h 693081"/>
                                    <a:gd name="csX4670" fmla="*/ 1195002 w 1619476"/>
                                    <a:gd name="csY4670" fmla="*/ 320449 h 693081"/>
                                    <a:gd name="csX4671" fmla="*/ 1198138 w 1619476"/>
                                    <a:gd name="csY4671" fmla="*/ 321363 h 693081"/>
                                    <a:gd name="csX4672" fmla="*/ 1205590 w 1619476"/>
                                    <a:gd name="csY4672" fmla="*/ 319586 h 693081"/>
                                    <a:gd name="csX4673" fmla="*/ 1137007 w 1619476"/>
                                    <a:gd name="csY4673" fmla="*/ 305201 h 693081"/>
                                    <a:gd name="csX4674" fmla="*/ 1136271 w 1619476"/>
                                    <a:gd name="csY4674" fmla="*/ 314241 h 693081"/>
                                    <a:gd name="csX4675" fmla="*/ 1131853 w 1619476"/>
                                    <a:gd name="csY4675" fmla="*/ 320385 h 693081"/>
                                    <a:gd name="csX4676" fmla="*/ 1122280 w 1619476"/>
                                    <a:gd name="csY4676" fmla="*/ 323686 h 693081"/>
                                    <a:gd name="csX4677" fmla="*/ 1114891 w 1619476"/>
                                    <a:gd name="csY4677" fmla="*/ 320842 h 693081"/>
                                    <a:gd name="csX4678" fmla="*/ 1111971 w 1619476"/>
                                    <a:gd name="csY4678" fmla="*/ 314114 h 693081"/>
                                    <a:gd name="csX4679" fmla="*/ 1115602 w 1619476"/>
                                    <a:gd name="csY4679" fmla="*/ 307575 h 693081"/>
                                    <a:gd name="csX4680" fmla="*/ 1125708 w 1619476"/>
                                    <a:gd name="csY4680" fmla="*/ 304338 h 693081"/>
                                    <a:gd name="csX4681" fmla="*/ 1137007 w 1619476"/>
                                    <a:gd name="csY4681" fmla="*/ 301494 h 693081"/>
                                    <a:gd name="csX4682" fmla="*/ 1137007 w 1619476"/>
                                    <a:gd name="csY4682" fmla="*/ 305201 h 693081"/>
                                    <a:gd name="csX4683" fmla="*/ 1137007 w 1619476"/>
                                    <a:gd name="csY4683" fmla="*/ 305201 h 693081"/>
                                    <a:gd name="csX4684" fmla="*/ 1155023 w 1619476"/>
                                    <a:gd name="csY4684" fmla="*/ 312120 h 693081"/>
                                    <a:gd name="csX4685" fmla="*/ 1155213 w 1619476"/>
                                    <a:gd name="csY4685" fmla="*/ 290474 h 693081"/>
                                    <a:gd name="csX4686" fmla="*/ 1152737 w 1619476"/>
                                    <a:gd name="csY4686" fmla="*/ 273868 h 693081"/>
                                    <a:gd name="csX4687" fmla="*/ 1144193 w 1619476"/>
                                    <a:gd name="csY4687" fmla="*/ 266416 h 693081"/>
                                    <a:gd name="csX4688" fmla="*/ 1125708 w 1619476"/>
                                    <a:gd name="csY4688" fmla="*/ 263470 h 693081"/>
                                    <a:gd name="csX4689" fmla="*/ 1105115 w 1619476"/>
                                    <a:gd name="csY4689" fmla="*/ 268358 h 693081"/>
                                    <a:gd name="csX4690" fmla="*/ 1095339 w 1619476"/>
                                    <a:gd name="csY4690" fmla="*/ 283403 h 693081"/>
                                    <a:gd name="csX4691" fmla="*/ 1112187 w 1619476"/>
                                    <a:gd name="csY4691" fmla="*/ 286437 h 693081"/>
                                    <a:gd name="csX4692" fmla="*/ 1116668 w 1619476"/>
                                    <a:gd name="csY4692" fmla="*/ 279606 h 693081"/>
                                    <a:gd name="csX4693" fmla="*/ 1124387 w 1619476"/>
                                    <a:gd name="csY4693" fmla="*/ 277664 h 693081"/>
                                    <a:gd name="csX4694" fmla="*/ 1134354 w 1619476"/>
                                    <a:gd name="csY4694" fmla="*/ 279949 h 693081"/>
                                    <a:gd name="csX4695" fmla="*/ 1137007 w 1619476"/>
                                    <a:gd name="csY4695" fmla="*/ 287567 h 693081"/>
                                    <a:gd name="csX4696" fmla="*/ 1137007 w 1619476"/>
                                    <a:gd name="csY4696" fmla="*/ 289420 h 693081"/>
                                    <a:gd name="csX4697" fmla="*/ 1118979 w 1619476"/>
                                    <a:gd name="csY4697" fmla="*/ 293978 h 693081"/>
                                    <a:gd name="csX4698" fmla="*/ 1104226 w 1619476"/>
                                    <a:gd name="csY4698" fmla="*/ 298295 h 693081"/>
                                    <a:gd name="csX4699" fmla="*/ 1096253 w 1619476"/>
                                    <a:gd name="csY4699" fmla="*/ 305430 h 693081"/>
                                    <a:gd name="csX4700" fmla="*/ 1093435 w 1619476"/>
                                    <a:gd name="csY4700" fmla="*/ 316031 h 693081"/>
                                    <a:gd name="csX4701" fmla="*/ 1099656 w 1619476"/>
                                    <a:gd name="csY4701" fmla="*/ 330872 h 693081"/>
                                    <a:gd name="csX4702" fmla="*/ 1116732 w 1619476"/>
                                    <a:gd name="csY4702" fmla="*/ 336763 h 693081"/>
                                    <a:gd name="csX4703" fmla="*/ 1128285 w 1619476"/>
                                    <a:gd name="csY4703" fmla="*/ 334440 h 693081"/>
                                    <a:gd name="csX4704" fmla="*/ 1138454 w 1619476"/>
                                    <a:gd name="csY4704" fmla="*/ 327520 h 693081"/>
                                    <a:gd name="csX4705" fmla="*/ 1139102 w 1619476"/>
                                    <a:gd name="csY4705" fmla="*/ 329691 h 693081"/>
                                    <a:gd name="csX4706" fmla="*/ 1140892 w 1619476"/>
                                    <a:gd name="csY4706" fmla="*/ 335176 h 693081"/>
                                    <a:gd name="csX4707" fmla="*/ 1159237 w 1619476"/>
                                    <a:gd name="csY4707" fmla="*/ 335176 h 693081"/>
                                    <a:gd name="csX4708" fmla="*/ 1155911 w 1619476"/>
                                    <a:gd name="csY4708" fmla="*/ 325756 h 693081"/>
                                    <a:gd name="csX4709" fmla="*/ 1155022 w 1619476"/>
                                    <a:gd name="csY4709" fmla="*/ 312120 h 693081"/>
                                    <a:gd name="csX4710" fmla="*/ 1066951 w 1619476"/>
                                    <a:gd name="csY4710" fmla="*/ 308299 h 693081"/>
                                    <a:gd name="csX4711" fmla="*/ 1085170 w 1619476"/>
                                    <a:gd name="csY4711" fmla="*/ 311409 h 693081"/>
                                    <a:gd name="csX4712" fmla="*/ 1074277 w 1619476"/>
                                    <a:gd name="csY4712" fmla="*/ 330352 h 693081"/>
                                    <a:gd name="csX4713" fmla="*/ 1052694 w 1619476"/>
                                    <a:gd name="csY4713" fmla="*/ 336763 h 693081"/>
                                    <a:gd name="csX4714" fmla="*/ 1028178 w 1619476"/>
                                    <a:gd name="csY4714" fmla="*/ 327051 h 693081"/>
                                    <a:gd name="csX4715" fmla="*/ 1019012 w 1619476"/>
                                    <a:gd name="csY4715" fmla="*/ 300186 h 693081"/>
                                    <a:gd name="csX4716" fmla="*/ 1028191 w 1619476"/>
                                    <a:gd name="csY4716" fmla="*/ 273145 h 693081"/>
                                    <a:gd name="csX4717" fmla="*/ 1053024 w 1619476"/>
                                    <a:gd name="csY4717" fmla="*/ 263470 h 693081"/>
                                    <a:gd name="csX4718" fmla="*/ 1073388 w 1619476"/>
                                    <a:gd name="csY4718" fmla="*/ 268980 h 693081"/>
                                    <a:gd name="csX4719" fmla="*/ 1084243 w 1619476"/>
                                    <a:gd name="csY4719" fmla="*/ 285789 h 693081"/>
                                    <a:gd name="csX4720" fmla="*/ 1065961 w 1619476"/>
                                    <a:gd name="csY4720" fmla="*/ 289090 h 693081"/>
                                    <a:gd name="csX4721" fmla="*/ 1061771 w 1619476"/>
                                    <a:gd name="csY4721" fmla="*/ 280838 h 693081"/>
                                    <a:gd name="csX4722" fmla="*/ 1053291 w 1619476"/>
                                    <a:gd name="csY4722" fmla="*/ 278071 h 693081"/>
                                    <a:gd name="csX4723" fmla="*/ 1042232 w 1619476"/>
                                    <a:gd name="csY4723" fmla="*/ 282844 h 693081"/>
                                    <a:gd name="csX4724" fmla="*/ 1038094 w 1619476"/>
                                    <a:gd name="csY4724" fmla="*/ 298866 h 693081"/>
                                    <a:gd name="csX4725" fmla="*/ 1042296 w 1619476"/>
                                    <a:gd name="csY4725" fmla="*/ 316488 h 693081"/>
                                    <a:gd name="csX4726" fmla="*/ 1053545 w 1619476"/>
                                    <a:gd name="csY4726" fmla="*/ 321630 h 693081"/>
                                    <a:gd name="csX4727" fmla="*/ 1062203 w 1619476"/>
                                    <a:gd name="csY4727" fmla="*/ 318633 h 693081"/>
                                    <a:gd name="csX4728" fmla="*/ 1066951 w 1619476"/>
                                    <a:gd name="csY4728" fmla="*/ 308299 h 693081"/>
                                    <a:gd name="csX4729" fmla="*/ 985355 w 1619476"/>
                                    <a:gd name="csY4729" fmla="*/ 265057 h 693081"/>
                                    <a:gd name="csX4730" fmla="*/ 1003903 w 1619476"/>
                                    <a:gd name="csY4730" fmla="*/ 265057 h 693081"/>
                                    <a:gd name="csX4731" fmla="*/ 1003903 w 1619476"/>
                                    <a:gd name="csY4731" fmla="*/ 335176 h 693081"/>
                                    <a:gd name="csX4732" fmla="*/ 986675 w 1619476"/>
                                    <a:gd name="csY4732" fmla="*/ 335176 h 693081"/>
                                    <a:gd name="csX4733" fmla="*/ 986675 w 1619476"/>
                                    <a:gd name="csY4733" fmla="*/ 324676 h 693081"/>
                                    <a:gd name="csX4734" fmla="*/ 976594 w 1619476"/>
                                    <a:gd name="csY4734" fmla="*/ 333513 h 693081"/>
                                    <a:gd name="csX4735" fmla="*/ 963429 w 1619476"/>
                                    <a:gd name="csY4735" fmla="*/ 336750 h 693081"/>
                                    <a:gd name="csX4736" fmla="*/ 950746 w 1619476"/>
                                    <a:gd name="csY4736" fmla="*/ 333652 h 693081"/>
                                    <a:gd name="csX4737" fmla="*/ 942633 w 1619476"/>
                                    <a:gd name="csY4737" fmla="*/ 324930 h 693081"/>
                                    <a:gd name="csX4738" fmla="*/ 940119 w 1619476"/>
                                    <a:gd name="csY4738" fmla="*/ 309416 h 693081"/>
                                    <a:gd name="csX4739" fmla="*/ 940119 w 1619476"/>
                                    <a:gd name="csY4739" fmla="*/ 265057 h 693081"/>
                                    <a:gd name="csX4740" fmla="*/ 958668 w 1619476"/>
                                    <a:gd name="csY4740" fmla="*/ 265057 h 693081"/>
                                    <a:gd name="csX4741" fmla="*/ 958668 w 1619476"/>
                                    <a:gd name="csY4741" fmla="*/ 297279 h 693081"/>
                                    <a:gd name="csX4742" fmla="*/ 959696 w 1619476"/>
                                    <a:gd name="csY4742" fmla="*/ 315396 h 693081"/>
                                    <a:gd name="csX4743" fmla="*/ 963429 w 1619476"/>
                                    <a:gd name="csY4743" fmla="*/ 320677 h 693081"/>
                                    <a:gd name="csX4744" fmla="*/ 970310 w 1619476"/>
                                    <a:gd name="csY4744" fmla="*/ 322632 h 693081"/>
                                    <a:gd name="csX4745" fmla="*/ 978816 w 1619476"/>
                                    <a:gd name="csY4745" fmla="*/ 320017 h 693081"/>
                                    <a:gd name="csX4746" fmla="*/ 983971 w 1619476"/>
                                    <a:gd name="csY4746" fmla="*/ 313542 h 693081"/>
                                    <a:gd name="csX4747" fmla="*/ 985355 w 1619476"/>
                                    <a:gd name="csY4747" fmla="*/ 294638 h 693081"/>
                                    <a:gd name="csX4748" fmla="*/ 985355 w 1619476"/>
                                    <a:gd name="csY4748" fmla="*/ 265057 h 693081"/>
                                    <a:gd name="csX4749" fmla="*/ 899264 w 1619476"/>
                                    <a:gd name="csY4749" fmla="*/ 316653 h 693081"/>
                                    <a:gd name="csX4750" fmla="*/ 888358 w 1619476"/>
                                    <a:gd name="csY4750" fmla="*/ 322099 h 693081"/>
                                    <a:gd name="csX4751" fmla="*/ 875827 w 1619476"/>
                                    <a:gd name="csY4751" fmla="*/ 314837 h 693081"/>
                                    <a:gd name="csX4752" fmla="*/ 872729 w 1619476"/>
                                    <a:gd name="csY4752" fmla="*/ 298599 h 693081"/>
                                    <a:gd name="csX4753" fmla="*/ 877173 w 1619476"/>
                                    <a:gd name="csY4753" fmla="*/ 282907 h 693081"/>
                                    <a:gd name="csX4754" fmla="*/ 888244 w 1619476"/>
                                    <a:gd name="csY4754" fmla="*/ 277664 h 693081"/>
                                    <a:gd name="csX4755" fmla="*/ 899391 w 1619476"/>
                                    <a:gd name="csY4755" fmla="*/ 282984 h 693081"/>
                                    <a:gd name="csX4756" fmla="*/ 903745 w 1619476"/>
                                    <a:gd name="csY4756" fmla="*/ 300377 h 693081"/>
                                    <a:gd name="csX4757" fmla="*/ 899264 w 1619476"/>
                                    <a:gd name="csY4757" fmla="*/ 316653 h 693081"/>
                                    <a:gd name="csX4758" fmla="*/ 903682 w 1619476"/>
                                    <a:gd name="csY4758" fmla="*/ 273246 h 693081"/>
                                    <a:gd name="csX4759" fmla="*/ 883356 w 1619476"/>
                                    <a:gd name="csY4759" fmla="*/ 263470 h 693081"/>
                                    <a:gd name="csX4760" fmla="*/ 862153 w 1619476"/>
                                    <a:gd name="csY4760" fmla="*/ 272751 h 693081"/>
                                    <a:gd name="csX4761" fmla="*/ 853774 w 1619476"/>
                                    <a:gd name="csY4761" fmla="*/ 299844 h 693081"/>
                                    <a:gd name="csX4762" fmla="*/ 862395 w 1619476"/>
                                    <a:gd name="csY4762" fmla="*/ 327013 h 693081"/>
                                    <a:gd name="csX4763" fmla="*/ 883089 w 1619476"/>
                                    <a:gd name="csY4763" fmla="*/ 336763 h 693081"/>
                                    <a:gd name="csX4764" fmla="*/ 894871 w 1619476"/>
                                    <a:gd name="csY4764" fmla="*/ 333817 h 693081"/>
                                    <a:gd name="csX4765" fmla="*/ 905002 w 1619476"/>
                                    <a:gd name="csY4765" fmla="*/ 324867 h 693081"/>
                                    <a:gd name="csX4766" fmla="*/ 905002 w 1619476"/>
                                    <a:gd name="csY4766" fmla="*/ 335176 h 693081"/>
                                    <a:gd name="csX4767" fmla="*/ 922230 w 1619476"/>
                                    <a:gd name="csY4767" fmla="*/ 335176 h 693081"/>
                                    <a:gd name="csX4768" fmla="*/ 922230 w 1619476"/>
                                    <a:gd name="csY4768" fmla="*/ 238384 h 693081"/>
                                    <a:gd name="csX4769" fmla="*/ 903682 w 1619476"/>
                                    <a:gd name="csY4769" fmla="*/ 238384 h 693081"/>
                                    <a:gd name="csX4770" fmla="*/ 903682 w 1619476"/>
                                    <a:gd name="csY4770" fmla="*/ 273246 h 693081"/>
                                    <a:gd name="csX4771" fmla="*/ 903682 w 1619476"/>
                                    <a:gd name="csY4771" fmla="*/ 273246 h 693081"/>
                                    <a:gd name="csX4772" fmla="*/ 787413 w 1619476"/>
                                    <a:gd name="csY4772" fmla="*/ 318862 h 693081"/>
                                    <a:gd name="csX4773" fmla="*/ 841485 w 1619476"/>
                                    <a:gd name="csY4773" fmla="*/ 318862 h 693081"/>
                                    <a:gd name="csX4774" fmla="*/ 841485 w 1619476"/>
                                    <a:gd name="csY4774" fmla="*/ 335176 h 693081"/>
                                    <a:gd name="csX4775" fmla="*/ 767886 w 1619476"/>
                                    <a:gd name="csY4775" fmla="*/ 335176 h 693081"/>
                                    <a:gd name="csX4776" fmla="*/ 767886 w 1619476"/>
                                    <a:gd name="csY4776" fmla="*/ 238383 h 693081"/>
                                    <a:gd name="csX4777" fmla="*/ 839644 w 1619476"/>
                                    <a:gd name="csY4777" fmla="*/ 238383 h 693081"/>
                                    <a:gd name="csX4778" fmla="*/ 839644 w 1619476"/>
                                    <a:gd name="csY4778" fmla="*/ 254761 h 693081"/>
                                    <a:gd name="csX4779" fmla="*/ 787413 w 1619476"/>
                                    <a:gd name="csY4779" fmla="*/ 254761 h 693081"/>
                                    <a:gd name="csX4780" fmla="*/ 787413 w 1619476"/>
                                    <a:gd name="csY4780" fmla="*/ 276217 h 693081"/>
                                    <a:gd name="csX4781" fmla="*/ 836013 w 1619476"/>
                                    <a:gd name="csY4781" fmla="*/ 276217 h 693081"/>
                                    <a:gd name="csX4782" fmla="*/ 836013 w 1619476"/>
                                    <a:gd name="csY4782" fmla="*/ 292518 h 693081"/>
                                    <a:gd name="csX4783" fmla="*/ 787413 w 1619476"/>
                                    <a:gd name="csY4783" fmla="*/ 292518 h 693081"/>
                                    <a:gd name="csX4784" fmla="*/ 787413 w 1619476"/>
                                    <a:gd name="csY4784" fmla="*/ 318862 h 693081"/>
                                    <a:gd name="csX4785" fmla="*/ 1600789 w 1619476"/>
                                    <a:gd name="csY4785" fmla="*/ 96343 h 693081"/>
                                    <a:gd name="csX4786" fmla="*/ 1600789 w 1619476"/>
                                    <a:gd name="csY4786" fmla="*/ 102818 h 693081"/>
                                    <a:gd name="csX4787" fmla="*/ 1614449 w 1619476"/>
                                    <a:gd name="csY4787" fmla="*/ 102818 h 693081"/>
                                    <a:gd name="csX4788" fmla="*/ 1614449 w 1619476"/>
                                    <a:gd name="csY4788" fmla="*/ 112061 h 693081"/>
                                    <a:gd name="csX4789" fmla="*/ 1600789 w 1619476"/>
                                    <a:gd name="csY4789" fmla="*/ 112061 h 693081"/>
                                    <a:gd name="csX4790" fmla="*/ 1600789 w 1619476"/>
                                    <a:gd name="csY4790" fmla="*/ 172924 h 693081"/>
                                    <a:gd name="csX4791" fmla="*/ 1588969 w 1619476"/>
                                    <a:gd name="csY4791" fmla="*/ 172924 h 693081"/>
                                    <a:gd name="csX4792" fmla="*/ 1588969 w 1619476"/>
                                    <a:gd name="csY4792" fmla="*/ 112061 h 693081"/>
                                    <a:gd name="csX4793" fmla="*/ 1578469 w 1619476"/>
                                    <a:gd name="csY4793" fmla="*/ 112061 h 693081"/>
                                    <a:gd name="csX4794" fmla="*/ 1578469 w 1619476"/>
                                    <a:gd name="csY4794" fmla="*/ 102818 h 693081"/>
                                    <a:gd name="csX4795" fmla="*/ 1588969 w 1619476"/>
                                    <a:gd name="csY4795" fmla="*/ 102818 h 693081"/>
                                    <a:gd name="csX4796" fmla="*/ 1588969 w 1619476"/>
                                    <a:gd name="csY4796" fmla="*/ 95353 h 693081"/>
                                    <a:gd name="csX4797" fmla="*/ 1590226 w 1619476"/>
                                    <a:gd name="csY4797" fmla="*/ 84854 h 693081"/>
                                    <a:gd name="csX4798" fmla="*/ 1596256 w 1619476"/>
                                    <a:gd name="csY4798" fmla="*/ 77363 h 693081"/>
                                    <a:gd name="csX4799" fmla="*/ 1608381 w 1619476"/>
                                    <a:gd name="csY4799" fmla="*/ 74481 h 693081"/>
                                    <a:gd name="csX4800" fmla="*/ 1619477 w 1619476"/>
                                    <a:gd name="csY4800" fmla="*/ 75675 h 693081"/>
                                    <a:gd name="csX4801" fmla="*/ 1617687 w 1619476"/>
                                    <a:gd name="csY4801" fmla="*/ 86034 h 693081"/>
                                    <a:gd name="csX4802" fmla="*/ 1610691 w 1619476"/>
                                    <a:gd name="csY4802" fmla="*/ 85387 h 693081"/>
                                    <a:gd name="csX4803" fmla="*/ 1603036 w 1619476"/>
                                    <a:gd name="csY4803" fmla="*/ 87698 h 693081"/>
                                    <a:gd name="csX4804" fmla="*/ 1600789 w 1619476"/>
                                    <a:gd name="csY4804" fmla="*/ 96343 h 693081"/>
                                    <a:gd name="csX4805" fmla="*/ 1554106 w 1619476"/>
                                    <a:gd name="csY4805" fmla="*/ 157994 h 693081"/>
                                    <a:gd name="csX4806" fmla="*/ 1539391 w 1619476"/>
                                    <a:gd name="csY4806" fmla="*/ 164735 h 693081"/>
                                    <a:gd name="csX4807" fmla="*/ 1524601 w 1619476"/>
                                    <a:gd name="csY4807" fmla="*/ 158045 h 693081"/>
                                    <a:gd name="csX4808" fmla="*/ 1518735 w 1619476"/>
                                    <a:gd name="csY4808" fmla="*/ 137871 h 693081"/>
                                    <a:gd name="csX4809" fmla="*/ 1524601 w 1619476"/>
                                    <a:gd name="csY4809" fmla="*/ 117736 h 693081"/>
                                    <a:gd name="csX4810" fmla="*/ 1539391 w 1619476"/>
                                    <a:gd name="csY4810" fmla="*/ 111058 h 693081"/>
                                    <a:gd name="csX4811" fmla="*/ 1554068 w 1619476"/>
                                    <a:gd name="csY4811" fmla="*/ 117761 h 693081"/>
                                    <a:gd name="csX4812" fmla="*/ 1559997 w 1619476"/>
                                    <a:gd name="csY4812" fmla="*/ 137465 h 693081"/>
                                    <a:gd name="csX4813" fmla="*/ 1554106 w 1619476"/>
                                    <a:gd name="csY4813" fmla="*/ 157994 h 693081"/>
                                    <a:gd name="csX4814" fmla="*/ 1539391 w 1619476"/>
                                    <a:gd name="csY4814" fmla="*/ 101219 h 693081"/>
                                    <a:gd name="csX4815" fmla="*/ 1517338 w 1619476"/>
                                    <a:gd name="csY4815" fmla="*/ 109014 h 693081"/>
                                    <a:gd name="csX4816" fmla="*/ 1506521 w 1619476"/>
                                    <a:gd name="csY4816" fmla="*/ 137871 h 693081"/>
                                    <a:gd name="csX4817" fmla="*/ 1515586 w 1619476"/>
                                    <a:gd name="csY4817" fmla="*/ 165066 h 693081"/>
                                    <a:gd name="csX4818" fmla="*/ 1539391 w 1619476"/>
                                    <a:gd name="csY4818" fmla="*/ 174511 h 693081"/>
                                    <a:gd name="csX4819" fmla="*/ 1556328 w 1619476"/>
                                    <a:gd name="csY4819" fmla="*/ 170207 h 693081"/>
                                    <a:gd name="csX4820" fmla="*/ 1568135 w 1619476"/>
                                    <a:gd name="csY4820" fmla="*/ 158172 h 693081"/>
                                    <a:gd name="csX4821" fmla="*/ 1572210 w 1619476"/>
                                    <a:gd name="csY4821" fmla="*/ 136881 h 693081"/>
                                    <a:gd name="csX4822" fmla="*/ 1563018 w 1619476"/>
                                    <a:gd name="csY4822" fmla="*/ 110702 h 693081"/>
                                    <a:gd name="csX4823" fmla="*/ 1539391 w 1619476"/>
                                    <a:gd name="csY4823" fmla="*/ 101219 h 693081"/>
                                    <a:gd name="csX4824" fmla="*/ 1461756 w 1619476"/>
                                    <a:gd name="csY4824" fmla="*/ 162298 h 693081"/>
                                    <a:gd name="csX4825" fmla="*/ 1463457 w 1619476"/>
                                    <a:gd name="csY4825" fmla="*/ 172784 h 693081"/>
                                    <a:gd name="csX4826" fmla="*/ 1454481 w 1619476"/>
                                    <a:gd name="csY4826" fmla="*/ 173851 h 693081"/>
                                    <a:gd name="csX4827" fmla="*/ 1444451 w 1619476"/>
                                    <a:gd name="csY4827" fmla="*/ 171807 h 693081"/>
                                    <a:gd name="csX4828" fmla="*/ 1439436 w 1619476"/>
                                    <a:gd name="csY4828" fmla="*/ 166424 h 693081"/>
                                    <a:gd name="csX4829" fmla="*/ 1437976 w 1619476"/>
                                    <a:gd name="csY4829" fmla="*/ 152382 h 693081"/>
                                    <a:gd name="csX4830" fmla="*/ 1437976 w 1619476"/>
                                    <a:gd name="csY4830" fmla="*/ 112061 h 693081"/>
                                    <a:gd name="csX4831" fmla="*/ 1429267 w 1619476"/>
                                    <a:gd name="csY4831" fmla="*/ 112061 h 693081"/>
                                    <a:gd name="csX4832" fmla="*/ 1429267 w 1619476"/>
                                    <a:gd name="csY4832" fmla="*/ 102818 h 693081"/>
                                    <a:gd name="csX4833" fmla="*/ 1437976 w 1619476"/>
                                    <a:gd name="csY4833" fmla="*/ 102818 h 693081"/>
                                    <a:gd name="csX4834" fmla="*/ 1437976 w 1619476"/>
                                    <a:gd name="csY4834" fmla="*/ 85450 h 693081"/>
                                    <a:gd name="csX4835" fmla="*/ 1449796 w 1619476"/>
                                    <a:gd name="csY4835" fmla="*/ 78315 h 693081"/>
                                    <a:gd name="csX4836" fmla="*/ 1449796 w 1619476"/>
                                    <a:gd name="csY4836" fmla="*/ 102818 h 693081"/>
                                    <a:gd name="csX4837" fmla="*/ 1461756 w 1619476"/>
                                    <a:gd name="csY4837" fmla="*/ 102818 h 693081"/>
                                    <a:gd name="csX4838" fmla="*/ 1461756 w 1619476"/>
                                    <a:gd name="csY4838" fmla="*/ 112061 h 693081"/>
                                    <a:gd name="csX4839" fmla="*/ 1449796 w 1619476"/>
                                    <a:gd name="csY4839" fmla="*/ 112061 h 693081"/>
                                    <a:gd name="csX4840" fmla="*/ 1449796 w 1619476"/>
                                    <a:gd name="csY4840" fmla="*/ 153055 h 693081"/>
                                    <a:gd name="csX4841" fmla="*/ 1450431 w 1619476"/>
                                    <a:gd name="csY4841" fmla="*/ 159594 h 693081"/>
                                    <a:gd name="csX4842" fmla="*/ 1452475 w 1619476"/>
                                    <a:gd name="csY4842" fmla="*/ 161892 h 693081"/>
                                    <a:gd name="csX4843" fmla="*/ 1456538 w 1619476"/>
                                    <a:gd name="csY4843" fmla="*/ 162755 h 693081"/>
                                    <a:gd name="csX4844" fmla="*/ 1461756 w 1619476"/>
                                    <a:gd name="csY4844" fmla="*/ 162298 h 693081"/>
                                    <a:gd name="csX4845" fmla="*/ 1416914 w 1619476"/>
                                    <a:gd name="csY4845" fmla="*/ 118256 h 693081"/>
                                    <a:gd name="csX4846" fmla="*/ 1417574 w 1619476"/>
                                    <a:gd name="csY4846" fmla="*/ 129809 h 693081"/>
                                    <a:gd name="csX4847" fmla="*/ 1417574 w 1619476"/>
                                    <a:gd name="csY4847" fmla="*/ 172924 h 693081"/>
                                    <a:gd name="csX4848" fmla="*/ 1405703 w 1619476"/>
                                    <a:gd name="csY4848" fmla="*/ 172924 h 693081"/>
                                    <a:gd name="csX4849" fmla="*/ 1405703 w 1619476"/>
                                    <a:gd name="csY4849" fmla="*/ 130279 h 693081"/>
                                    <a:gd name="csX4850" fmla="*/ 1404307 w 1619476"/>
                                    <a:gd name="csY4850" fmla="*/ 119412 h 693081"/>
                                    <a:gd name="csX4851" fmla="*/ 1399393 w 1619476"/>
                                    <a:gd name="csY4851" fmla="*/ 113673 h 693081"/>
                                    <a:gd name="csX4852" fmla="*/ 1391103 w 1619476"/>
                                    <a:gd name="csY4852" fmla="*/ 111528 h 693081"/>
                                    <a:gd name="csX4853" fmla="*/ 1378001 w 1619476"/>
                                    <a:gd name="csY4853" fmla="*/ 116339 h 693081"/>
                                    <a:gd name="csX4854" fmla="*/ 1372491 w 1619476"/>
                                    <a:gd name="csY4854" fmla="*/ 134634 h 693081"/>
                                    <a:gd name="csX4855" fmla="*/ 1372491 w 1619476"/>
                                    <a:gd name="csY4855" fmla="*/ 172924 h 693081"/>
                                    <a:gd name="csX4856" fmla="*/ 1360608 w 1619476"/>
                                    <a:gd name="csY4856" fmla="*/ 172924 h 693081"/>
                                    <a:gd name="csX4857" fmla="*/ 1360608 w 1619476"/>
                                    <a:gd name="csY4857" fmla="*/ 102818 h 693081"/>
                                    <a:gd name="csX4858" fmla="*/ 1371310 w 1619476"/>
                                    <a:gd name="csY4858" fmla="*/ 102818 h 693081"/>
                                    <a:gd name="csX4859" fmla="*/ 1371310 w 1619476"/>
                                    <a:gd name="csY4859" fmla="*/ 112772 h 693081"/>
                                    <a:gd name="csX4860" fmla="*/ 1393617 w 1619476"/>
                                    <a:gd name="csY4860" fmla="*/ 101231 h 693081"/>
                                    <a:gd name="csX4861" fmla="*/ 1405259 w 1619476"/>
                                    <a:gd name="csY4861" fmla="*/ 103504 h 693081"/>
                                    <a:gd name="csX4862" fmla="*/ 1413220 w 1619476"/>
                                    <a:gd name="csY4862" fmla="*/ 109471 h 693081"/>
                                    <a:gd name="csX4863" fmla="*/ 1416914 w 1619476"/>
                                    <a:gd name="csY4863" fmla="*/ 118256 h 693081"/>
                                    <a:gd name="csX4864" fmla="*/ 1300556 w 1619476"/>
                                    <a:gd name="csY4864" fmla="*/ 116479 h 693081"/>
                                    <a:gd name="csX4865" fmla="*/ 1314331 w 1619476"/>
                                    <a:gd name="csY4865" fmla="*/ 110994 h 693081"/>
                                    <a:gd name="csX4866" fmla="*/ 1329058 w 1619476"/>
                                    <a:gd name="csY4866" fmla="*/ 117863 h 693081"/>
                                    <a:gd name="csX4867" fmla="*/ 1333539 w 1619476"/>
                                    <a:gd name="csY4867" fmla="*/ 131130 h 693081"/>
                                    <a:gd name="csX4868" fmla="*/ 1294385 w 1619476"/>
                                    <a:gd name="csY4868" fmla="*/ 131130 h 693081"/>
                                    <a:gd name="csX4869" fmla="*/ 1300556 w 1619476"/>
                                    <a:gd name="csY4869" fmla="*/ 116479 h 693081"/>
                                    <a:gd name="csX4870" fmla="*/ 1333400 w 1619476"/>
                                    <a:gd name="csY4870" fmla="*/ 150351 h 693081"/>
                                    <a:gd name="csX4871" fmla="*/ 1326087 w 1619476"/>
                                    <a:gd name="csY4871" fmla="*/ 161308 h 693081"/>
                                    <a:gd name="csX4872" fmla="*/ 1314927 w 1619476"/>
                                    <a:gd name="csY4872" fmla="*/ 164735 h 693081"/>
                                    <a:gd name="csX4873" fmla="*/ 1300264 w 1619476"/>
                                    <a:gd name="csY4873" fmla="*/ 158603 h 693081"/>
                                    <a:gd name="csX4874" fmla="*/ 1293725 w 1619476"/>
                                    <a:gd name="csY4874" fmla="*/ 140906 h 693081"/>
                                    <a:gd name="csX4875" fmla="*/ 1346020 w 1619476"/>
                                    <a:gd name="csY4875" fmla="*/ 140906 h 693081"/>
                                    <a:gd name="csX4876" fmla="*/ 1346070 w 1619476"/>
                                    <a:gd name="csY4876" fmla="*/ 137732 h 693081"/>
                                    <a:gd name="csX4877" fmla="*/ 1337171 w 1619476"/>
                                    <a:gd name="csY4877" fmla="*/ 110804 h 693081"/>
                                    <a:gd name="csX4878" fmla="*/ 1314191 w 1619476"/>
                                    <a:gd name="csY4878" fmla="*/ 101231 h 693081"/>
                                    <a:gd name="csX4879" fmla="*/ 1290564 w 1619476"/>
                                    <a:gd name="csY4879" fmla="*/ 110994 h 693081"/>
                                    <a:gd name="csX4880" fmla="*/ 1281448 w 1619476"/>
                                    <a:gd name="csY4880" fmla="*/ 138455 h 693081"/>
                                    <a:gd name="csX4881" fmla="*/ 1290462 w 1619476"/>
                                    <a:gd name="csY4881" fmla="*/ 165027 h 693081"/>
                                    <a:gd name="csX4882" fmla="*/ 1314864 w 1619476"/>
                                    <a:gd name="csY4882" fmla="*/ 174511 h 693081"/>
                                    <a:gd name="csX4883" fmla="*/ 1334924 w 1619476"/>
                                    <a:gd name="csY4883" fmla="*/ 168557 h 693081"/>
                                    <a:gd name="csX4884" fmla="*/ 1345690 w 1619476"/>
                                    <a:gd name="csY4884" fmla="*/ 151862 h 693081"/>
                                    <a:gd name="csX4885" fmla="*/ 1333400 w 1619476"/>
                                    <a:gd name="csY4885" fmla="*/ 150351 h 693081"/>
                                    <a:gd name="csX4886" fmla="*/ 1333400 w 1619476"/>
                                    <a:gd name="csY4886" fmla="*/ 150351 h 693081"/>
                                    <a:gd name="csX4887" fmla="*/ 1250623 w 1619476"/>
                                    <a:gd name="csY4887" fmla="*/ 113445 h 693081"/>
                                    <a:gd name="csX4888" fmla="*/ 1243488 w 1619476"/>
                                    <a:gd name="csY4888" fmla="*/ 111528 h 693081"/>
                                    <a:gd name="csX4889" fmla="*/ 1231211 w 1619476"/>
                                    <a:gd name="csY4889" fmla="*/ 116441 h 693081"/>
                                    <a:gd name="csX4890" fmla="*/ 1226323 w 1619476"/>
                                    <a:gd name="csY4890" fmla="*/ 132196 h 693081"/>
                                    <a:gd name="csX4891" fmla="*/ 1226323 w 1619476"/>
                                    <a:gd name="csY4891" fmla="*/ 172924 h 693081"/>
                                    <a:gd name="csX4892" fmla="*/ 1214440 w 1619476"/>
                                    <a:gd name="csY4892" fmla="*/ 172924 h 693081"/>
                                    <a:gd name="csX4893" fmla="*/ 1214440 w 1619476"/>
                                    <a:gd name="csY4893" fmla="*/ 127372 h 693081"/>
                                    <a:gd name="csX4894" fmla="*/ 1211532 w 1619476"/>
                                    <a:gd name="csY4894" fmla="*/ 115476 h 693081"/>
                                    <a:gd name="csX4895" fmla="*/ 1202023 w 1619476"/>
                                    <a:gd name="csY4895" fmla="*/ 111528 h 693081"/>
                                    <a:gd name="csX4896" fmla="*/ 1192755 w 1619476"/>
                                    <a:gd name="csY4896" fmla="*/ 114168 h 693081"/>
                                    <a:gd name="csX4897" fmla="*/ 1186585 w 1619476"/>
                                    <a:gd name="csY4897" fmla="*/ 121887 h 693081"/>
                                    <a:gd name="csX4898" fmla="*/ 1184668 w 1619476"/>
                                    <a:gd name="csY4898" fmla="*/ 136551 h 693081"/>
                                    <a:gd name="csX4899" fmla="*/ 1184668 w 1619476"/>
                                    <a:gd name="csY4899" fmla="*/ 172924 h 693081"/>
                                    <a:gd name="csX4900" fmla="*/ 1172785 w 1619476"/>
                                    <a:gd name="csY4900" fmla="*/ 172924 h 693081"/>
                                    <a:gd name="csX4901" fmla="*/ 1172785 w 1619476"/>
                                    <a:gd name="csY4901" fmla="*/ 102818 h 693081"/>
                                    <a:gd name="csX4902" fmla="*/ 1183411 w 1619476"/>
                                    <a:gd name="csY4902" fmla="*/ 102818 h 693081"/>
                                    <a:gd name="csX4903" fmla="*/ 1183411 w 1619476"/>
                                    <a:gd name="csY4903" fmla="*/ 112645 h 693081"/>
                                    <a:gd name="csX4904" fmla="*/ 1192197 w 1619476"/>
                                    <a:gd name="csY4904" fmla="*/ 104367 h 693081"/>
                                    <a:gd name="csX4905" fmla="*/ 1204664 w 1619476"/>
                                    <a:gd name="csY4905" fmla="*/ 101231 h 693081"/>
                                    <a:gd name="csX4906" fmla="*/ 1217436 w 1619476"/>
                                    <a:gd name="csY4906" fmla="*/ 104469 h 693081"/>
                                    <a:gd name="csX4907" fmla="*/ 1224470 w 1619476"/>
                                    <a:gd name="csY4907" fmla="*/ 113508 h 693081"/>
                                    <a:gd name="csX4908" fmla="*/ 1246129 w 1619476"/>
                                    <a:gd name="csY4908" fmla="*/ 101231 h 693081"/>
                                    <a:gd name="csX4909" fmla="*/ 1262176 w 1619476"/>
                                    <a:gd name="csY4909" fmla="*/ 106995 h 693081"/>
                                    <a:gd name="csX4910" fmla="*/ 1267788 w 1619476"/>
                                    <a:gd name="csY4910" fmla="*/ 124795 h 693081"/>
                                    <a:gd name="csX4911" fmla="*/ 1267788 w 1619476"/>
                                    <a:gd name="csY4911" fmla="*/ 172924 h 693081"/>
                                    <a:gd name="csX4912" fmla="*/ 1255956 w 1619476"/>
                                    <a:gd name="csY4912" fmla="*/ 172924 h 693081"/>
                                    <a:gd name="csX4913" fmla="*/ 1255956 w 1619476"/>
                                    <a:gd name="csY4913" fmla="*/ 128756 h 693081"/>
                                    <a:gd name="csX4914" fmla="*/ 1254813 w 1619476"/>
                                    <a:gd name="csY4914" fmla="*/ 118485 h 693081"/>
                                    <a:gd name="csX4915" fmla="*/ 1250623 w 1619476"/>
                                    <a:gd name="csY4915" fmla="*/ 113445 h 693081"/>
                                    <a:gd name="csX4916" fmla="*/ 1161155 w 1619476"/>
                                    <a:gd name="csY4916" fmla="*/ 162298 h 693081"/>
                                    <a:gd name="csX4917" fmla="*/ 1162881 w 1619476"/>
                                    <a:gd name="csY4917" fmla="*/ 172784 h 693081"/>
                                    <a:gd name="csX4918" fmla="*/ 1153905 w 1619476"/>
                                    <a:gd name="csY4918" fmla="*/ 173851 h 693081"/>
                                    <a:gd name="csX4919" fmla="*/ 1143863 w 1619476"/>
                                    <a:gd name="csY4919" fmla="*/ 171807 h 693081"/>
                                    <a:gd name="csX4920" fmla="*/ 1138848 w 1619476"/>
                                    <a:gd name="csY4920" fmla="*/ 166424 h 693081"/>
                                    <a:gd name="csX4921" fmla="*/ 1137401 w 1619476"/>
                                    <a:gd name="csY4921" fmla="*/ 152382 h 693081"/>
                                    <a:gd name="csX4922" fmla="*/ 1137401 w 1619476"/>
                                    <a:gd name="csY4922" fmla="*/ 112061 h 693081"/>
                                    <a:gd name="csX4923" fmla="*/ 1128666 w 1619476"/>
                                    <a:gd name="csY4923" fmla="*/ 112061 h 693081"/>
                                    <a:gd name="csX4924" fmla="*/ 1128666 w 1619476"/>
                                    <a:gd name="csY4924" fmla="*/ 102818 h 693081"/>
                                    <a:gd name="csX4925" fmla="*/ 1137401 w 1619476"/>
                                    <a:gd name="csY4925" fmla="*/ 102818 h 693081"/>
                                    <a:gd name="csX4926" fmla="*/ 1137401 w 1619476"/>
                                    <a:gd name="csY4926" fmla="*/ 85450 h 693081"/>
                                    <a:gd name="csX4927" fmla="*/ 1149208 w 1619476"/>
                                    <a:gd name="csY4927" fmla="*/ 78315 h 693081"/>
                                    <a:gd name="csX4928" fmla="*/ 1149208 w 1619476"/>
                                    <a:gd name="csY4928" fmla="*/ 102818 h 693081"/>
                                    <a:gd name="csX4929" fmla="*/ 1161155 w 1619476"/>
                                    <a:gd name="csY4929" fmla="*/ 102818 h 693081"/>
                                    <a:gd name="csX4930" fmla="*/ 1161155 w 1619476"/>
                                    <a:gd name="csY4930" fmla="*/ 112061 h 693081"/>
                                    <a:gd name="csX4931" fmla="*/ 1149208 w 1619476"/>
                                    <a:gd name="csY4931" fmla="*/ 112061 h 693081"/>
                                    <a:gd name="csX4932" fmla="*/ 1149208 w 1619476"/>
                                    <a:gd name="csY4932" fmla="*/ 153055 h 693081"/>
                                    <a:gd name="csX4933" fmla="*/ 1149843 w 1619476"/>
                                    <a:gd name="csY4933" fmla="*/ 159594 h 693081"/>
                                    <a:gd name="csX4934" fmla="*/ 1151887 w 1619476"/>
                                    <a:gd name="csY4934" fmla="*/ 161892 h 693081"/>
                                    <a:gd name="csX4935" fmla="*/ 1155937 w 1619476"/>
                                    <a:gd name="csY4935" fmla="*/ 162755 h 693081"/>
                                    <a:gd name="csX4936" fmla="*/ 1161155 w 1619476"/>
                                    <a:gd name="csY4936" fmla="*/ 162298 h 693081"/>
                                    <a:gd name="csX4937" fmla="*/ 1101941 w 1619476"/>
                                    <a:gd name="csY4937" fmla="*/ 172924 h 693081"/>
                                    <a:gd name="csX4938" fmla="*/ 1090058 w 1619476"/>
                                    <a:gd name="csY4938" fmla="*/ 172924 h 693081"/>
                                    <a:gd name="csX4939" fmla="*/ 1090058 w 1619476"/>
                                    <a:gd name="csY4939" fmla="*/ 102818 h 693081"/>
                                    <a:gd name="csX4940" fmla="*/ 1100761 w 1619476"/>
                                    <a:gd name="csY4940" fmla="*/ 102818 h 693081"/>
                                    <a:gd name="csX4941" fmla="*/ 1100761 w 1619476"/>
                                    <a:gd name="csY4941" fmla="*/ 113445 h 693081"/>
                                    <a:gd name="csX4942" fmla="*/ 1108315 w 1619476"/>
                                    <a:gd name="csY4942" fmla="*/ 103605 h 693081"/>
                                    <a:gd name="csX4943" fmla="*/ 1115932 w 1619476"/>
                                    <a:gd name="csY4943" fmla="*/ 101231 h 693081"/>
                                    <a:gd name="csX4944" fmla="*/ 1128158 w 1619476"/>
                                    <a:gd name="csY4944" fmla="*/ 105053 h 693081"/>
                                    <a:gd name="csX4945" fmla="*/ 1124057 w 1619476"/>
                                    <a:gd name="csY4945" fmla="*/ 116085 h 693081"/>
                                    <a:gd name="csX4946" fmla="*/ 1115348 w 1619476"/>
                                    <a:gd name="csY4946" fmla="*/ 113508 h 693081"/>
                                    <a:gd name="csX4947" fmla="*/ 1108340 w 1619476"/>
                                    <a:gd name="csY4947" fmla="*/ 115857 h 693081"/>
                                    <a:gd name="csX4948" fmla="*/ 1103922 w 1619476"/>
                                    <a:gd name="csY4948" fmla="*/ 122357 h 693081"/>
                                    <a:gd name="csX4949" fmla="*/ 1101941 w 1619476"/>
                                    <a:gd name="csY4949" fmla="*/ 136208 h 693081"/>
                                    <a:gd name="csX4950" fmla="*/ 1101941 w 1619476"/>
                                    <a:gd name="csY4950" fmla="*/ 172924 h 693081"/>
                                    <a:gd name="csX4951" fmla="*/ 1023645 w 1619476"/>
                                    <a:gd name="csY4951" fmla="*/ 154109 h 693081"/>
                                    <a:gd name="csX4952" fmla="*/ 1025296 w 1619476"/>
                                    <a:gd name="csY4952" fmla="*/ 148472 h 693081"/>
                                    <a:gd name="csX4953" fmla="*/ 1029993 w 1619476"/>
                                    <a:gd name="csY4953" fmla="*/ 144600 h 693081"/>
                                    <a:gd name="csX4954" fmla="*/ 1040353 w 1619476"/>
                                    <a:gd name="csY4954" fmla="*/ 142226 h 693081"/>
                                    <a:gd name="csX4955" fmla="*/ 1059753 w 1619476"/>
                                    <a:gd name="csY4955" fmla="*/ 137732 h 693081"/>
                                    <a:gd name="csX4956" fmla="*/ 1059753 w 1619476"/>
                                    <a:gd name="csY4956" fmla="*/ 142086 h 693081"/>
                                    <a:gd name="csX4957" fmla="*/ 1057836 w 1619476"/>
                                    <a:gd name="csY4957" fmla="*/ 153982 h 693081"/>
                                    <a:gd name="csX4958" fmla="*/ 1049977 w 1619476"/>
                                    <a:gd name="csY4958" fmla="*/ 162196 h 693081"/>
                                    <a:gd name="csX4959" fmla="*/ 1037763 w 1619476"/>
                                    <a:gd name="csY4959" fmla="*/ 165205 h 693081"/>
                                    <a:gd name="csX4960" fmla="*/ 1027251 w 1619476"/>
                                    <a:gd name="csY4960" fmla="*/ 162031 h 693081"/>
                                    <a:gd name="csX4961" fmla="*/ 1023646 w 1619476"/>
                                    <a:gd name="csY4961" fmla="*/ 154109 h 693081"/>
                                    <a:gd name="csX4962" fmla="*/ 1048034 w 1619476"/>
                                    <a:gd name="csY4962" fmla="*/ 172201 h 693081"/>
                                    <a:gd name="csX4963" fmla="*/ 1060743 w 1619476"/>
                                    <a:gd name="csY4963" fmla="*/ 164278 h 693081"/>
                                    <a:gd name="csX4964" fmla="*/ 1063117 w 1619476"/>
                                    <a:gd name="csY4964" fmla="*/ 172924 h 693081"/>
                                    <a:gd name="csX4965" fmla="*/ 1075546 w 1619476"/>
                                    <a:gd name="csY4965" fmla="*/ 172924 h 693081"/>
                                    <a:gd name="csX4966" fmla="*/ 1072538 w 1619476"/>
                                    <a:gd name="csY4966" fmla="*/ 164507 h 693081"/>
                                    <a:gd name="csX4967" fmla="*/ 1071776 w 1619476"/>
                                    <a:gd name="csY4967" fmla="*/ 143546 h 693081"/>
                                    <a:gd name="csX4968" fmla="*/ 1071776 w 1619476"/>
                                    <a:gd name="csY4968" fmla="*/ 127702 h 693081"/>
                                    <a:gd name="csX4969" fmla="*/ 1071179 w 1619476"/>
                                    <a:gd name="csY4969" fmla="*/ 116733 h 693081"/>
                                    <a:gd name="csX4970" fmla="*/ 1067484 w 1619476"/>
                                    <a:gd name="csY4970" fmla="*/ 108658 h 693081"/>
                                    <a:gd name="csX4971" fmla="*/ 1059219 w 1619476"/>
                                    <a:gd name="csY4971" fmla="*/ 103339 h 693081"/>
                                    <a:gd name="csX4972" fmla="*/ 1044632 w 1619476"/>
                                    <a:gd name="csY4972" fmla="*/ 101219 h 693081"/>
                                    <a:gd name="csX4973" fmla="*/ 1028724 w 1619476"/>
                                    <a:gd name="csY4973" fmla="*/ 103707 h 693081"/>
                                    <a:gd name="csX4974" fmla="*/ 1018237 w 1619476"/>
                                    <a:gd name="csY4974" fmla="*/ 110766 h 693081"/>
                                    <a:gd name="csX4975" fmla="*/ 1013019 w 1619476"/>
                                    <a:gd name="csY4975" fmla="*/ 122814 h 693081"/>
                                    <a:gd name="csX4976" fmla="*/ 1024636 w 1619476"/>
                                    <a:gd name="csY4976" fmla="*/ 124401 h 693081"/>
                                    <a:gd name="csX4977" fmla="*/ 1030539 w 1619476"/>
                                    <a:gd name="csY4977" fmla="*/ 114003 h 693081"/>
                                    <a:gd name="csX4978" fmla="*/ 1042918 w 1619476"/>
                                    <a:gd name="csY4978" fmla="*/ 111058 h 693081"/>
                                    <a:gd name="csX4979" fmla="*/ 1056452 w 1619476"/>
                                    <a:gd name="csY4979" fmla="*/ 115082 h 693081"/>
                                    <a:gd name="csX4980" fmla="*/ 1059816 w 1619476"/>
                                    <a:gd name="csY4980" fmla="*/ 125328 h 693081"/>
                                    <a:gd name="csX4981" fmla="*/ 1059752 w 1619476"/>
                                    <a:gd name="csY4981" fmla="*/ 128426 h 693081"/>
                                    <a:gd name="csX4982" fmla="*/ 1038550 w 1619476"/>
                                    <a:gd name="csY4982" fmla="*/ 132514 h 693081"/>
                                    <a:gd name="csX4983" fmla="*/ 1028000 w 1619476"/>
                                    <a:gd name="csY4983" fmla="*/ 134304 h 693081"/>
                                    <a:gd name="csX4984" fmla="*/ 1019443 w 1619476"/>
                                    <a:gd name="csY4984" fmla="*/ 138201 h 693081"/>
                                    <a:gd name="csX4985" fmla="*/ 1013311 w 1619476"/>
                                    <a:gd name="csY4985" fmla="*/ 145032 h 693081"/>
                                    <a:gd name="csX4986" fmla="*/ 1010962 w 1619476"/>
                                    <a:gd name="csY4986" fmla="*/ 154439 h 693081"/>
                                    <a:gd name="csX4987" fmla="*/ 1017170 w 1619476"/>
                                    <a:gd name="csY4987" fmla="*/ 168862 h 693081"/>
                                    <a:gd name="csX4988" fmla="*/ 1034932 w 1619476"/>
                                    <a:gd name="csY4988" fmla="*/ 174511 h 693081"/>
                                    <a:gd name="csX4989" fmla="*/ 1048034 w 1619476"/>
                                    <a:gd name="csY4989" fmla="*/ 172201 h 693081"/>
                                    <a:gd name="csX4990" fmla="*/ 956395 w 1619476"/>
                                    <a:gd name="csY4990" fmla="*/ 117634 h 693081"/>
                                    <a:gd name="csX4991" fmla="*/ 969840 w 1619476"/>
                                    <a:gd name="csY4991" fmla="*/ 110525 h 693081"/>
                                    <a:gd name="csX4992" fmla="*/ 983006 w 1619476"/>
                                    <a:gd name="csY4992" fmla="*/ 117203 h 693081"/>
                                    <a:gd name="csX4993" fmla="*/ 988516 w 1619476"/>
                                    <a:gd name="csY4993" fmla="*/ 137274 h 693081"/>
                                    <a:gd name="csX4994" fmla="*/ 982879 w 1619476"/>
                                    <a:gd name="csY4994" fmla="*/ 158032 h 693081"/>
                                    <a:gd name="csX4995" fmla="*/ 969307 w 1619476"/>
                                    <a:gd name="csY4995" fmla="*/ 164735 h 693081"/>
                                    <a:gd name="csX4996" fmla="*/ 956040 w 1619476"/>
                                    <a:gd name="csY4996" fmla="*/ 158261 h 693081"/>
                                    <a:gd name="csX4997" fmla="*/ 950555 w 1619476"/>
                                    <a:gd name="csY4997" fmla="*/ 138265 h 693081"/>
                                    <a:gd name="csX4998" fmla="*/ 956395 w 1619476"/>
                                    <a:gd name="csY4998" fmla="*/ 117634 h 693081"/>
                                    <a:gd name="csX4999" fmla="*/ 951685 w 1619476"/>
                                    <a:gd name="csY4999" fmla="*/ 165662 h 693081"/>
                                    <a:gd name="csX5000" fmla="*/ 959442 w 1619476"/>
                                    <a:gd name="csY5000" fmla="*/ 171997 h 693081"/>
                                    <a:gd name="csX5001" fmla="*/ 970094 w 1619476"/>
                                    <a:gd name="csY5001" fmla="*/ 174511 h 693081"/>
                                    <a:gd name="csX5002" fmla="*/ 985583 w 1619476"/>
                                    <a:gd name="csY5002" fmla="*/ 169915 h 693081"/>
                                    <a:gd name="csX5003" fmla="*/ 996806 w 1619476"/>
                                    <a:gd name="csY5003" fmla="*/ 156712 h 693081"/>
                                    <a:gd name="csX5004" fmla="*/ 1000666 w 1619476"/>
                                    <a:gd name="csY5004" fmla="*/ 137338 h 693081"/>
                                    <a:gd name="csX5005" fmla="*/ 997175 w 1619476"/>
                                    <a:gd name="csY5005" fmla="*/ 118891 h 693081"/>
                                    <a:gd name="csX5006" fmla="*/ 986802 w 1619476"/>
                                    <a:gd name="csY5006" fmla="*/ 105840 h 693081"/>
                                    <a:gd name="csX5007" fmla="*/ 970945 w 1619476"/>
                                    <a:gd name="csY5007" fmla="*/ 101219 h 693081"/>
                                    <a:gd name="csX5008" fmla="*/ 959264 w 1619476"/>
                                    <a:gd name="csY5008" fmla="*/ 103897 h 693081"/>
                                    <a:gd name="csX5009" fmla="*/ 950631 w 1619476"/>
                                    <a:gd name="csY5009" fmla="*/ 111921 h 693081"/>
                                    <a:gd name="csX5010" fmla="*/ 950631 w 1619476"/>
                                    <a:gd name="csY5010" fmla="*/ 102806 h 693081"/>
                                    <a:gd name="csX5011" fmla="*/ 939802 w 1619476"/>
                                    <a:gd name="csY5011" fmla="*/ 102806 h 693081"/>
                                    <a:gd name="csX5012" fmla="*/ 939802 w 1619476"/>
                                    <a:gd name="csY5012" fmla="*/ 199788 h 693081"/>
                                    <a:gd name="csX5013" fmla="*/ 951685 w 1619476"/>
                                    <a:gd name="csY5013" fmla="*/ 199788 h 693081"/>
                                    <a:gd name="csX5014" fmla="*/ 951685 w 1619476"/>
                                    <a:gd name="csY5014" fmla="*/ 165662 h 693081"/>
                                    <a:gd name="csX5015" fmla="*/ 873580 w 1619476"/>
                                    <a:gd name="csY5015" fmla="*/ 131130 h 693081"/>
                                    <a:gd name="csX5016" fmla="*/ 879763 w 1619476"/>
                                    <a:gd name="csY5016" fmla="*/ 116479 h 693081"/>
                                    <a:gd name="csX5017" fmla="*/ 893512 w 1619476"/>
                                    <a:gd name="csY5017" fmla="*/ 110994 h 693081"/>
                                    <a:gd name="csX5018" fmla="*/ 908240 w 1619476"/>
                                    <a:gd name="csY5018" fmla="*/ 117863 h 693081"/>
                                    <a:gd name="csX5019" fmla="*/ 912721 w 1619476"/>
                                    <a:gd name="csY5019" fmla="*/ 131130 h 693081"/>
                                    <a:gd name="csX5020" fmla="*/ 873580 w 1619476"/>
                                    <a:gd name="csY5020" fmla="*/ 131130 h 693081"/>
                                    <a:gd name="csX5021" fmla="*/ 873580 w 1619476"/>
                                    <a:gd name="csY5021" fmla="*/ 131130 h 693081"/>
                                    <a:gd name="csX5022" fmla="*/ 893398 w 1619476"/>
                                    <a:gd name="csY5022" fmla="*/ 101231 h 693081"/>
                                    <a:gd name="csX5023" fmla="*/ 869746 w 1619476"/>
                                    <a:gd name="csY5023" fmla="*/ 110994 h 693081"/>
                                    <a:gd name="csX5024" fmla="*/ 860630 w 1619476"/>
                                    <a:gd name="csY5024" fmla="*/ 138455 h 693081"/>
                                    <a:gd name="csX5025" fmla="*/ 869657 w 1619476"/>
                                    <a:gd name="csY5025" fmla="*/ 165027 h 693081"/>
                                    <a:gd name="csX5026" fmla="*/ 894046 w 1619476"/>
                                    <a:gd name="csY5026" fmla="*/ 174511 h 693081"/>
                                    <a:gd name="csX5027" fmla="*/ 914105 w 1619476"/>
                                    <a:gd name="csY5027" fmla="*/ 168557 h 693081"/>
                                    <a:gd name="csX5028" fmla="*/ 924871 w 1619476"/>
                                    <a:gd name="csY5028" fmla="*/ 151862 h 693081"/>
                                    <a:gd name="csX5029" fmla="*/ 912594 w 1619476"/>
                                    <a:gd name="csY5029" fmla="*/ 150351 h 693081"/>
                                    <a:gd name="csX5030" fmla="*/ 905256 w 1619476"/>
                                    <a:gd name="csY5030" fmla="*/ 161308 h 693081"/>
                                    <a:gd name="csX5031" fmla="*/ 894109 w 1619476"/>
                                    <a:gd name="csY5031" fmla="*/ 164735 h 693081"/>
                                    <a:gd name="csX5032" fmla="*/ 879458 w 1619476"/>
                                    <a:gd name="csY5032" fmla="*/ 158603 h 693081"/>
                                    <a:gd name="csX5033" fmla="*/ 872920 w 1619476"/>
                                    <a:gd name="csY5033" fmla="*/ 140906 h 693081"/>
                                    <a:gd name="csX5034" fmla="*/ 925201 w 1619476"/>
                                    <a:gd name="csY5034" fmla="*/ 140906 h 693081"/>
                                    <a:gd name="csX5035" fmla="*/ 925277 w 1619476"/>
                                    <a:gd name="csY5035" fmla="*/ 137732 h 693081"/>
                                    <a:gd name="csX5036" fmla="*/ 916365 w 1619476"/>
                                    <a:gd name="csY5036" fmla="*/ 110804 h 693081"/>
                                    <a:gd name="csX5037" fmla="*/ 893398 w 1619476"/>
                                    <a:gd name="csY5037" fmla="*/ 101231 h 693081"/>
                                    <a:gd name="csX5038" fmla="*/ 832750 w 1619476"/>
                                    <a:gd name="csY5038" fmla="*/ 142454 h 693081"/>
                                    <a:gd name="csX5039" fmla="*/ 825653 w 1619476"/>
                                    <a:gd name="csY5039" fmla="*/ 154706 h 693081"/>
                                    <a:gd name="csX5040" fmla="*/ 816969 w 1619476"/>
                                    <a:gd name="csY5040" fmla="*/ 159721 h 693081"/>
                                    <a:gd name="csX5041" fmla="*/ 801950 w 1619476"/>
                                    <a:gd name="csY5041" fmla="*/ 161498 h 693081"/>
                                    <a:gd name="csX5042" fmla="*/ 781281 w 1619476"/>
                                    <a:gd name="csY5042" fmla="*/ 161498 h 693081"/>
                                    <a:gd name="csX5043" fmla="*/ 781281 w 1619476"/>
                                    <a:gd name="csY5043" fmla="*/ 87558 h 693081"/>
                                    <a:gd name="csX5044" fmla="*/ 801619 w 1619476"/>
                                    <a:gd name="csY5044" fmla="*/ 87558 h 693081"/>
                                    <a:gd name="csX5045" fmla="*/ 818188 w 1619476"/>
                                    <a:gd name="csY5045" fmla="*/ 89551 h 693081"/>
                                    <a:gd name="csX5046" fmla="*/ 830300 w 1619476"/>
                                    <a:gd name="csY5046" fmla="*/ 100470 h 693081"/>
                                    <a:gd name="csX5047" fmla="*/ 835289 w 1619476"/>
                                    <a:gd name="csY5047" fmla="*/ 123804 h 693081"/>
                                    <a:gd name="csX5048" fmla="*/ 832750 w 1619476"/>
                                    <a:gd name="csY5048" fmla="*/ 142454 h 693081"/>
                                    <a:gd name="csX5049" fmla="*/ 833245 w 1619476"/>
                                    <a:gd name="csY5049" fmla="*/ 84460 h 693081"/>
                                    <a:gd name="csX5050" fmla="*/ 819051 w 1619476"/>
                                    <a:gd name="csY5050" fmla="*/ 77528 h 693081"/>
                                    <a:gd name="csX5051" fmla="*/ 801823 w 1619476"/>
                                    <a:gd name="csY5051" fmla="*/ 76144 h 693081"/>
                                    <a:gd name="csX5052" fmla="*/ 768483 w 1619476"/>
                                    <a:gd name="csY5052" fmla="*/ 76144 h 693081"/>
                                    <a:gd name="csX5053" fmla="*/ 768483 w 1619476"/>
                                    <a:gd name="csY5053" fmla="*/ 172924 h 693081"/>
                                    <a:gd name="csX5054" fmla="*/ 803397 w 1619476"/>
                                    <a:gd name="csY5054" fmla="*/ 172924 h 693081"/>
                                    <a:gd name="csX5055" fmla="*/ 818949 w 1619476"/>
                                    <a:gd name="csY5055" fmla="*/ 171274 h 693081"/>
                                    <a:gd name="csX5056" fmla="*/ 830503 w 1619476"/>
                                    <a:gd name="csY5056" fmla="*/ 166411 h 693081"/>
                                    <a:gd name="csX5057" fmla="*/ 839314 w 1619476"/>
                                    <a:gd name="csY5057" fmla="*/ 157638 h 693081"/>
                                    <a:gd name="csX5058" fmla="*/ 845915 w 1619476"/>
                                    <a:gd name="csY5058" fmla="*/ 143546 h 693081"/>
                                    <a:gd name="csX5059" fmla="*/ 848493 w 1619476"/>
                                    <a:gd name="csY5059" fmla="*/ 124007 h 693081"/>
                                    <a:gd name="csX5060" fmla="*/ 844684 w 1619476"/>
                                    <a:gd name="csY5060" fmla="*/ 101003 h 693081"/>
                                    <a:gd name="csX5061" fmla="*/ 833245 w 1619476"/>
                                    <a:gd name="csY5061" fmla="*/ 84460 h 6930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 ang="0">
                                      <a:pos x="csX1166" y="csY1166"/>
                                    </a:cxn>
                                    <a:cxn ang="0">
                                      <a:pos x="csX1167" y="csY1167"/>
                                    </a:cxn>
                                    <a:cxn ang="0">
                                      <a:pos x="csX1168" y="csY1168"/>
                                    </a:cxn>
                                    <a:cxn ang="0">
                                      <a:pos x="csX1169" y="csY1169"/>
                                    </a:cxn>
                                    <a:cxn ang="0">
                                      <a:pos x="csX1170" y="csY1170"/>
                                    </a:cxn>
                                    <a:cxn ang="0">
                                      <a:pos x="csX1171" y="csY1171"/>
                                    </a:cxn>
                                    <a:cxn ang="0">
                                      <a:pos x="csX1172" y="csY1172"/>
                                    </a:cxn>
                                    <a:cxn ang="0">
                                      <a:pos x="csX1173" y="csY1173"/>
                                    </a:cxn>
                                    <a:cxn ang="0">
                                      <a:pos x="csX1174" y="csY1174"/>
                                    </a:cxn>
                                    <a:cxn ang="0">
                                      <a:pos x="csX1175" y="csY1175"/>
                                    </a:cxn>
                                    <a:cxn ang="0">
                                      <a:pos x="csX1176" y="csY1176"/>
                                    </a:cxn>
                                    <a:cxn ang="0">
                                      <a:pos x="csX1177" y="csY1177"/>
                                    </a:cxn>
                                    <a:cxn ang="0">
                                      <a:pos x="csX1178" y="csY1178"/>
                                    </a:cxn>
                                    <a:cxn ang="0">
                                      <a:pos x="csX1179" y="csY1179"/>
                                    </a:cxn>
                                    <a:cxn ang="0">
                                      <a:pos x="csX1180" y="csY1180"/>
                                    </a:cxn>
                                    <a:cxn ang="0">
                                      <a:pos x="csX1181" y="csY1181"/>
                                    </a:cxn>
                                    <a:cxn ang="0">
                                      <a:pos x="csX1182" y="csY1182"/>
                                    </a:cxn>
                                    <a:cxn ang="0">
                                      <a:pos x="csX1183" y="csY1183"/>
                                    </a:cxn>
                                    <a:cxn ang="0">
                                      <a:pos x="csX1184" y="csY1184"/>
                                    </a:cxn>
                                    <a:cxn ang="0">
                                      <a:pos x="csX1185" y="csY1185"/>
                                    </a:cxn>
                                    <a:cxn ang="0">
                                      <a:pos x="csX1186" y="csY1186"/>
                                    </a:cxn>
                                    <a:cxn ang="0">
                                      <a:pos x="csX1187" y="csY1187"/>
                                    </a:cxn>
                                    <a:cxn ang="0">
                                      <a:pos x="csX1188" y="csY1188"/>
                                    </a:cxn>
                                    <a:cxn ang="0">
                                      <a:pos x="csX1189" y="csY1189"/>
                                    </a:cxn>
                                    <a:cxn ang="0">
                                      <a:pos x="csX1190" y="csY1190"/>
                                    </a:cxn>
                                    <a:cxn ang="0">
                                      <a:pos x="csX1191" y="csY1191"/>
                                    </a:cxn>
                                    <a:cxn ang="0">
                                      <a:pos x="csX1192" y="csY1192"/>
                                    </a:cxn>
                                    <a:cxn ang="0">
                                      <a:pos x="csX1193" y="csY1193"/>
                                    </a:cxn>
                                    <a:cxn ang="0">
                                      <a:pos x="csX1194" y="csY1194"/>
                                    </a:cxn>
                                    <a:cxn ang="0">
                                      <a:pos x="csX1195" y="csY1195"/>
                                    </a:cxn>
                                    <a:cxn ang="0">
                                      <a:pos x="csX1196" y="csY1196"/>
                                    </a:cxn>
                                    <a:cxn ang="0">
                                      <a:pos x="csX1197" y="csY1197"/>
                                    </a:cxn>
                                    <a:cxn ang="0">
                                      <a:pos x="csX1198" y="csY1198"/>
                                    </a:cxn>
                                    <a:cxn ang="0">
                                      <a:pos x="csX1199" y="csY1199"/>
                                    </a:cxn>
                                    <a:cxn ang="0">
                                      <a:pos x="csX1200" y="csY1200"/>
                                    </a:cxn>
                                    <a:cxn ang="0">
                                      <a:pos x="csX1201" y="csY1201"/>
                                    </a:cxn>
                                    <a:cxn ang="0">
                                      <a:pos x="csX1202" y="csY1202"/>
                                    </a:cxn>
                                    <a:cxn ang="0">
                                      <a:pos x="csX1203" y="csY1203"/>
                                    </a:cxn>
                                    <a:cxn ang="0">
                                      <a:pos x="csX1204" y="csY1204"/>
                                    </a:cxn>
                                    <a:cxn ang="0">
                                      <a:pos x="csX1205" y="csY1205"/>
                                    </a:cxn>
                                    <a:cxn ang="0">
                                      <a:pos x="csX1206" y="csY1206"/>
                                    </a:cxn>
                                    <a:cxn ang="0">
                                      <a:pos x="csX1207" y="csY1207"/>
                                    </a:cxn>
                                    <a:cxn ang="0">
                                      <a:pos x="csX1208" y="csY1208"/>
                                    </a:cxn>
                                    <a:cxn ang="0">
                                      <a:pos x="csX1209" y="csY1209"/>
                                    </a:cxn>
                                    <a:cxn ang="0">
                                      <a:pos x="csX1210" y="csY1210"/>
                                    </a:cxn>
                                    <a:cxn ang="0">
                                      <a:pos x="csX1211" y="csY1211"/>
                                    </a:cxn>
                                    <a:cxn ang="0">
                                      <a:pos x="csX1212" y="csY1212"/>
                                    </a:cxn>
                                    <a:cxn ang="0">
                                      <a:pos x="csX1213" y="csY1213"/>
                                    </a:cxn>
                                    <a:cxn ang="0">
                                      <a:pos x="csX1214" y="csY1214"/>
                                    </a:cxn>
                                    <a:cxn ang="0">
                                      <a:pos x="csX1215" y="csY1215"/>
                                    </a:cxn>
                                    <a:cxn ang="0">
                                      <a:pos x="csX1216" y="csY1216"/>
                                    </a:cxn>
                                    <a:cxn ang="0">
                                      <a:pos x="csX1217" y="csY1217"/>
                                    </a:cxn>
                                    <a:cxn ang="0">
                                      <a:pos x="csX1218" y="csY1218"/>
                                    </a:cxn>
                                    <a:cxn ang="0">
                                      <a:pos x="csX1219" y="csY1219"/>
                                    </a:cxn>
                                    <a:cxn ang="0">
                                      <a:pos x="csX1220" y="csY1220"/>
                                    </a:cxn>
                                    <a:cxn ang="0">
                                      <a:pos x="csX1221" y="csY1221"/>
                                    </a:cxn>
                                    <a:cxn ang="0">
                                      <a:pos x="csX1222" y="csY1222"/>
                                    </a:cxn>
                                    <a:cxn ang="0">
                                      <a:pos x="csX1223" y="csY1223"/>
                                    </a:cxn>
                                    <a:cxn ang="0">
                                      <a:pos x="csX1224" y="csY1224"/>
                                    </a:cxn>
                                    <a:cxn ang="0">
                                      <a:pos x="csX1225" y="csY1225"/>
                                    </a:cxn>
                                    <a:cxn ang="0">
                                      <a:pos x="csX1226" y="csY1226"/>
                                    </a:cxn>
                                    <a:cxn ang="0">
                                      <a:pos x="csX1227" y="csY1227"/>
                                    </a:cxn>
                                    <a:cxn ang="0">
                                      <a:pos x="csX1228" y="csY1228"/>
                                    </a:cxn>
                                    <a:cxn ang="0">
                                      <a:pos x="csX1229" y="csY1229"/>
                                    </a:cxn>
                                    <a:cxn ang="0">
                                      <a:pos x="csX1230" y="csY1230"/>
                                    </a:cxn>
                                    <a:cxn ang="0">
                                      <a:pos x="csX1231" y="csY1231"/>
                                    </a:cxn>
                                    <a:cxn ang="0">
                                      <a:pos x="csX1232" y="csY1232"/>
                                    </a:cxn>
                                    <a:cxn ang="0">
                                      <a:pos x="csX1233" y="csY1233"/>
                                    </a:cxn>
                                    <a:cxn ang="0">
                                      <a:pos x="csX1234" y="csY1234"/>
                                    </a:cxn>
                                    <a:cxn ang="0">
                                      <a:pos x="csX1235" y="csY1235"/>
                                    </a:cxn>
                                    <a:cxn ang="0">
                                      <a:pos x="csX1236" y="csY1236"/>
                                    </a:cxn>
                                    <a:cxn ang="0">
                                      <a:pos x="csX1237" y="csY1237"/>
                                    </a:cxn>
                                    <a:cxn ang="0">
                                      <a:pos x="csX1238" y="csY1238"/>
                                    </a:cxn>
                                    <a:cxn ang="0">
                                      <a:pos x="csX1239" y="csY1239"/>
                                    </a:cxn>
                                    <a:cxn ang="0">
                                      <a:pos x="csX1240" y="csY1240"/>
                                    </a:cxn>
                                    <a:cxn ang="0">
                                      <a:pos x="csX1241" y="csY1241"/>
                                    </a:cxn>
                                    <a:cxn ang="0">
                                      <a:pos x="csX1242" y="csY1242"/>
                                    </a:cxn>
                                    <a:cxn ang="0">
                                      <a:pos x="csX1243" y="csY1243"/>
                                    </a:cxn>
                                    <a:cxn ang="0">
                                      <a:pos x="csX1244" y="csY1244"/>
                                    </a:cxn>
                                    <a:cxn ang="0">
                                      <a:pos x="csX1245" y="csY1245"/>
                                    </a:cxn>
                                    <a:cxn ang="0">
                                      <a:pos x="csX1246" y="csY1246"/>
                                    </a:cxn>
                                    <a:cxn ang="0">
                                      <a:pos x="csX1247" y="csY1247"/>
                                    </a:cxn>
                                    <a:cxn ang="0">
                                      <a:pos x="csX1248" y="csY1248"/>
                                    </a:cxn>
                                    <a:cxn ang="0">
                                      <a:pos x="csX1249" y="csY1249"/>
                                    </a:cxn>
                                    <a:cxn ang="0">
                                      <a:pos x="csX1250" y="csY1250"/>
                                    </a:cxn>
                                    <a:cxn ang="0">
                                      <a:pos x="csX1251" y="csY1251"/>
                                    </a:cxn>
                                    <a:cxn ang="0">
                                      <a:pos x="csX1252" y="csY1252"/>
                                    </a:cxn>
                                    <a:cxn ang="0">
                                      <a:pos x="csX1253" y="csY1253"/>
                                    </a:cxn>
                                    <a:cxn ang="0">
                                      <a:pos x="csX1254" y="csY1254"/>
                                    </a:cxn>
                                    <a:cxn ang="0">
                                      <a:pos x="csX1255" y="csY1255"/>
                                    </a:cxn>
                                    <a:cxn ang="0">
                                      <a:pos x="csX1256" y="csY1256"/>
                                    </a:cxn>
                                    <a:cxn ang="0">
                                      <a:pos x="csX1257" y="csY1257"/>
                                    </a:cxn>
                                    <a:cxn ang="0">
                                      <a:pos x="csX1258" y="csY1258"/>
                                    </a:cxn>
                                    <a:cxn ang="0">
                                      <a:pos x="csX1259" y="csY1259"/>
                                    </a:cxn>
                                    <a:cxn ang="0">
                                      <a:pos x="csX1260" y="csY1260"/>
                                    </a:cxn>
                                    <a:cxn ang="0">
                                      <a:pos x="csX1261" y="csY1261"/>
                                    </a:cxn>
                                    <a:cxn ang="0">
                                      <a:pos x="csX1262" y="csY1262"/>
                                    </a:cxn>
                                    <a:cxn ang="0">
                                      <a:pos x="csX1263" y="csY1263"/>
                                    </a:cxn>
                                    <a:cxn ang="0">
                                      <a:pos x="csX1264" y="csY1264"/>
                                    </a:cxn>
                                    <a:cxn ang="0">
                                      <a:pos x="csX1265" y="csY1265"/>
                                    </a:cxn>
                                    <a:cxn ang="0">
                                      <a:pos x="csX1266" y="csY1266"/>
                                    </a:cxn>
                                    <a:cxn ang="0">
                                      <a:pos x="csX1267" y="csY1267"/>
                                    </a:cxn>
                                    <a:cxn ang="0">
                                      <a:pos x="csX1268" y="csY1268"/>
                                    </a:cxn>
                                    <a:cxn ang="0">
                                      <a:pos x="csX1269" y="csY1269"/>
                                    </a:cxn>
                                    <a:cxn ang="0">
                                      <a:pos x="csX1270" y="csY1270"/>
                                    </a:cxn>
                                    <a:cxn ang="0">
                                      <a:pos x="csX1271" y="csY1271"/>
                                    </a:cxn>
                                    <a:cxn ang="0">
                                      <a:pos x="csX1272" y="csY1272"/>
                                    </a:cxn>
                                    <a:cxn ang="0">
                                      <a:pos x="csX1273" y="csY1273"/>
                                    </a:cxn>
                                    <a:cxn ang="0">
                                      <a:pos x="csX1274" y="csY1274"/>
                                    </a:cxn>
                                    <a:cxn ang="0">
                                      <a:pos x="csX1275" y="csY1275"/>
                                    </a:cxn>
                                    <a:cxn ang="0">
                                      <a:pos x="csX1276" y="csY1276"/>
                                    </a:cxn>
                                    <a:cxn ang="0">
                                      <a:pos x="csX1277" y="csY1277"/>
                                    </a:cxn>
                                    <a:cxn ang="0">
                                      <a:pos x="csX1278" y="csY1278"/>
                                    </a:cxn>
                                    <a:cxn ang="0">
                                      <a:pos x="csX1279" y="csY1279"/>
                                    </a:cxn>
                                    <a:cxn ang="0">
                                      <a:pos x="csX1280" y="csY1280"/>
                                    </a:cxn>
                                    <a:cxn ang="0">
                                      <a:pos x="csX1281" y="csY1281"/>
                                    </a:cxn>
                                    <a:cxn ang="0">
                                      <a:pos x="csX1282" y="csY1282"/>
                                    </a:cxn>
                                    <a:cxn ang="0">
                                      <a:pos x="csX1283" y="csY1283"/>
                                    </a:cxn>
                                    <a:cxn ang="0">
                                      <a:pos x="csX1284" y="csY1284"/>
                                    </a:cxn>
                                    <a:cxn ang="0">
                                      <a:pos x="csX1285" y="csY1285"/>
                                    </a:cxn>
                                    <a:cxn ang="0">
                                      <a:pos x="csX1286" y="csY1286"/>
                                    </a:cxn>
                                    <a:cxn ang="0">
                                      <a:pos x="csX1287" y="csY1287"/>
                                    </a:cxn>
                                    <a:cxn ang="0">
                                      <a:pos x="csX1288" y="csY1288"/>
                                    </a:cxn>
                                    <a:cxn ang="0">
                                      <a:pos x="csX1289" y="csY1289"/>
                                    </a:cxn>
                                    <a:cxn ang="0">
                                      <a:pos x="csX1290" y="csY1290"/>
                                    </a:cxn>
                                    <a:cxn ang="0">
                                      <a:pos x="csX1291" y="csY1291"/>
                                    </a:cxn>
                                    <a:cxn ang="0">
                                      <a:pos x="csX1292" y="csY1292"/>
                                    </a:cxn>
                                    <a:cxn ang="0">
                                      <a:pos x="csX1293" y="csY1293"/>
                                    </a:cxn>
                                    <a:cxn ang="0">
                                      <a:pos x="csX1294" y="csY1294"/>
                                    </a:cxn>
                                    <a:cxn ang="0">
                                      <a:pos x="csX1295" y="csY1295"/>
                                    </a:cxn>
                                    <a:cxn ang="0">
                                      <a:pos x="csX1296" y="csY1296"/>
                                    </a:cxn>
                                    <a:cxn ang="0">
                                      <a:pos x="csX1297" y="csY1297"/>
                                    </a:cxn>
                                    <a:cxn ang="0">
                                      <a:pos x="csX1298" y="csY1298"/>
                                    </a:cxn>
                                    <a:cxn ang="0">
                                      <a:pos x="csX1299" y="csY1299"/>
                                    </a:cxn>
                                    <a:cxn ang="0">
                                      <a:pos x="csX1300" y="csY1300"/>
                                    </a:cxn>
                                    <a:cxn ang="0">
                                      <a:pos x="csX1301" y="csY1301"/>
                                    </a:cxn>
                                    <a:cxn ang="0">
                                      <a:pos x="csX1302" y="csY1302"/>
                                    </a:cxn>
                                    <a:cxn ang="0">
                                      <a:pos x="csX1303" y="csY1303"/>
                                    </a:cxn>
                                    <a:cxn ang="0">
                                      <a:pos x="csX1304" y="csY1304"/>
                                    </a:cxn>
                                    <a:cxn ang="0">
                                      <a:pos x="csX1305" y="csY1305"/>
                                    </a:cxn>
                                    <a:cxn ang="0">
                                      <a:pos x="csX1306" y="csY1306"/>
                                    </a:cxn>
                                    <a:cxn ang="0">
                                      <a:pos x="csX1307" y="csY1307"/>
                                    </a:cxn>
                                    <a:cxn ang="0">
                                      <a:pos x="csX1308" y="csY1308"/>
                                    </a:cxn>
                                    <a:cxn ang="0">
                                      <a:pos x="csX1309" y="csY1309"/>
                                    </a:cxn>
                                    <a:cxn ang="0">
                                      <a:pos x="csX1310" y="csY1310"/>
                                    </a:cxn>
                                    <a:cxn ang="0">
                                      <a:pos x="csX1311" y="csY1311"/>
                                    </a:cxn>
                                    <a:cxn ang="0">
                                      <a:pos x="csX1312" y="csY1312"/>
                                    </a:cxn>
                                    <a:cxn ang="0">
                                      <a:pos x="csX1313" y="csY1313"/>
                                    </a:cxn>
                                    <a:cxn ang="0">
                                      <a:pos x="csX1314" y="csY1314"/>
                                    </a:cxn>
                                    <a:cxn ang="0">
                                      <a:pos x="csX1315" y="csY1315"/>
                                    </a:cxn>
                                    <a:cxn ang="0">
                                      <a:pos x="csX1316" y="csY1316"/>
                                    </a:cxn>
                                    <a:cxn ang="0">
                                      <a:pos x="csX1317" y="csY1317"/>
                                    </a:cxn>
                                    <a:cxn ang="0">
                                      <a:pos x="csX1318" y="csY1318"/>
                                    </a:cxn>
                                    <a:cxn ang="0">
                                      <a:pos x="csX1319" y="csY1319"/>
                                    </a:cxn>
                                    <a:cxn ang="0">
                                      <a:pos x="csX1320" y="csY1320"/>
                                    </a:cxn>
                                    <a:cxn ang="0">
                                      <a:pos x="csX1321" y="csY1321"/>
                                    </a:cxn>
                                    <a:cxn ang="0">
                                      <a:pos x="csX1322" y="csY1322"/>
                                    </a:cxn>
                                    <a:cxn ang="0">
                                      <a:pos x="csX1323" y="csY1323"/>
                                    </a:cxn>
                                    <a:cxn ang="0">
                                      <a:pos x="csX1324" y="csY1324"/>
                                    </a:cxn>
                                    <a:cxn ang="0">
                                      <a:pos x="csX1325" y="csY1325"/>
                                    </a:cxn>
                                    <a:cxn ang="0">
                                      <a:pos x="csX1326" y="csY1326"/>
                                    </a:cxn>
                                    <a:cxn ang="0">
                                      <a:pos x="csX1327" y="csY1327"/>
                                    </a:cxn>
                                    <a:cxn ang="0">
                                      <a:pos x="csX1328" y="csY1328"/>
                                    </a:cxn>
                                    <a:cxn ang="0">
                                      <a:pos x="csX1329" y="csY1329"/>
                                    </a:cxn>
                                    <a:cxn ang="0">
                                      <a:pos x="csX1330" y="csY1330"/>
                                    </a:cxn>
                                    <a:cxn ang="0">
                                      <a:pos x="csX1331" y="csY1331"/>
                                    </a:cxn>
                                    <a:cxn ang="0">
                                      <a:pos x="csX1332" y="csY1332"/>
                                    </a:cxn>
                                    <a:cxn ang="0">
                                      <a:pos x="csX1333" y="csY1333"/>
                                    </a:cxn>
                                    <a:cxn ang="0">
                                      <a:pos x="csX1334" y="csY1334"/>
                                    </a:cxn>
                                    <a:cxn ang="0">
                                      <a:pos x="csX1335" y="csY1335"/>
                                    </a:cxn>
                                    <a:cxn ang="0">
                                      <a:pos x="csX1336" y="csY1336"/>
                                    </a:cxn>
                                    <a:cxn ang="0">
                                      <a:pos x="csX1337" y="csY1337"/>
                                    </a:cxn>
                                    <a:cxn ang="0">
                                      <a:pos x="csX1338" y="csY1338"/>
                                    </a:cxn>
                                    <a:cxn ang="0">
                                      <a:pos x="csX1339" y="csY1339"/>
                                    </a:cxn>
                                    <a:cxn ang="0">
                                      <a:pos x="csX1340" y="csY1340"/>
                                    </a:cxn>
                                    <a:cxn ang="0">
                                      <a:pos x="csX1341" y="csY1341"/>
                                    </a:cxn>
                                    <a:cxn ang="0">
                                      <a:pos x="csX1342" y="csY1342"/>
                                    </a:cxn>
                                    <a:cxn ang="0">
                                      <a:pos x="csX1343" y="csY1343"/>
                                    </a:cxn>
                                    <a:cxn ang="0">
                                      <a:pos x="csX1344" y="csY1344"/>
                                    </a:cxn>
                                    <a:cxn ang="0">
                                      <a:pos x="csX1345" y="csY1345"/>
                                    </a:cxn>
                                    <a:cxn ang="0">
                                      <a:pos x="csX1346" y="csY1346"/>
                                    </a:cxn>
                                    <a:cxn ang="0">
                                      <a:pos x="csX1347" y="csY1347"/>
                                    </a:cxn>
                                    <a:cxn ang="0">
                                      <a:pos x="csX1348" y="csY1348"/>
                                    </a:cxn>
                                    <a:cxn ang="0">
                                      <a:pos x="csX1349" y="csY1349"/>
                                    </a:cxn>
                                    <a:cxn ang="0">
                                      <a:pos x="csX1350" y="csY1350"/>
                                    </a:cxn>
                                    <a:cxn ang="0">
                                      <a:pos x="csX1351" y="csY1351"/>
                                    </a:cxn>
                                    <a:cxn ang="0">
                                      <a:pos x="csX1352" y="csY1352"/>
                                    </a:cxn>
                                    <a:cxn ang="0">
                                      <a:pos x="csX1353" y="csY1353"/>
                                    </a:cxn>
                                    <a:cxn ang="0">
                                      <a:pos x="csX1354" y="csY1354"/>
                                    </a:cxn>
                                    <a:cxn ang="0">
                                      <a:pos x="csX1355" y="csY1355"/>
                                    </a:cxn>
                                    <a:cxn ang="0">
                                      <a:pos x="csX1356" y="csY1356"/>
                                    </a:cxn>
                                    <a:cxn ang="0">
                                      <a:pos x="csX1357" y="csY1357"/>
                                    </a:cxn>
                                    <a:cxn ang="0">
                                      <a:pos x="csX1358" y="csY1358"/>
                                    </a:cxn>
                                    <a:cxn ang="0">
                                      <a:pos x="csX1359" y="csY1359"/>
                                    </a:cxn>
                                    <a:cxn ang="0">
                                      <a:pos x="csX1360" y="csY1360"/>
                                    </a:cxn>
                                    <a:cxn ang="0">
                                      <a:pos x="csX1361" y="csY1361"/>
                                    </a:cxn>
                                    <a:cxn ang="0">
                                      <a:pos x="csX1362" y="csY1362"/>
                                    </a:cxn>
                                    <a:cxn ang="0">
                                      <a:pos x="csX1363" y="csY1363"/>
                                    </a:cxn>
                                    <a:cxn ang="0">
                                      <a:pos x="csX1364" y="csY1364"/>
                                    </a:cxn>
                                    <a:cxn ang="0">
                                      <a:pos x="csX1365" y="csY1365"/>
                                    </a:cxn>
                                    <a:cxn ang="0">
                                      <a:pos x="csX1366" y="csY1366"/>
                                    </a:cxn>
                                    <a:cxn ang="0">
                                      <a:pos x="csX1367" y="csY1367"/>
                                    </a:cxn>
                                    <a:cxn ang="0">
                                      <a:pos x="csX1368" y="csY1368"/>
                                    </a:cxn>
                                    <a:cxn ang="0">
                                      <a:pos x="csX1369" y="csY1369"/>
                                    </a:cxn>
                                    <a:cxn ang="0">
                                      <a:pos x="csX1370" y="csY1370"/>
                                    </a:cxn>
                                    <a:cxn ang="0">
                                      <a:pos x="csX1371" y="csY1371"/>
                                    </a:cxn>
                                    <a:cxn ang="0">
                                      <a:pos x="csX1372" y="csY1372"/>
                                    </a:cxn>
                                    <a:cxn ang="0">
                                      <a:pos x="csX1373" y="csY1373"/>
                                    </a:cxn>
                                    <a:cxn ang="0">
                                      <a:pos x="csX1374" y="csY1374"/>
                                    </a:cxn>
                                    <a:cxn ang="0">
                                      <a:pos x="csX1375" y="csY1375"/>
                                    </a:cxn>
                                    <a:cxn ang="0">
                                      <a:pos x="csX1376" y="csY1376"/>
                                    </a:cxn>
                                    <a:cxn ang="0">
                                      <a:pos x="csX1377" y="csY1377"/>
                                    </a:cxn>
                                    <a:cxn ang="0">
                                      <a:pos x="csX1378" y="csY1378"/>
                                    </a:cxn>
                                    <a:cxn ang="0">
                                      <a:pos x="csX1379" y="csY1379"/>
                                    </a:cxn>
                                    <a:cxn ang="0">
                                      <a:pos x="csX1380" y="csY1380"/>
                                    </a:cxn>
                                    <a:cxn ang="0">
                                      <a:pos x="csX1381" y="csY1381"/>
                                    </a:cxn>
                                    <a:cxn ang="0">
                                      <a:pos x="csX1382" y="csY1382"/>
                                    </a:cxn>
                                    <a:cxn ang="0">
                                      <a:pos x="csX1383" y="csY1383"/>
                                    </a:cxn>
                                    <a:cxn ang="0">
                                      <a:pos x="csX1384" y="csY1384"/>
                                    </a:cxn>
                                    <a:cxn ang="0">
                                      <a:pos x="csX1385" y="csY1385"/>
                                    </a:cxn>
                                    <a:cxn ang="0">
                                      <a:pos x="csX1386" y="csY1386"/>
                                    </a:cxn>
                                    <a:cxn ang="0">
                                      <a:pos x="csX1387" y="csY1387"/>
                                    </a:cxn>
                                    <a:cxn ang="0">
                                      <a:pos x="csX1388" y="csY1388"/>
                                    </a:cxn>
                                    <a:cxn ang="0">
                                      <a:pos x="csX1389" y="csY1389"/>
                                    </a:cxn>
                                    <a:cxn ang="0">
                                      <a:pos x="csX1390" y="csY1390"/>
                                    </a:cxn>
                                    <a:cxn ang="0">
                                      <a:pos x="csX1391" y="csY1391"/>
                                    </a:cxn>
                                    <a:cxn ang="0">
                                      <a:pos x="csX1392" y="csY1392"/>
                                    </a:cxn>
                                    <a:cxn ang="0">
                                      <a:pos x="csX1393" y="csY1393"/>
                                    </a:cxn>
                                    <a:cxn ang="0">
                                      <a:pos x="csX1394" y="csY1394"/>
                                    </a:cxn>
                                    <a:cxn ang="0">
                                      <a:pos x="csX1395" y="csY1395"/>
                                    </a:cxn>
                                    <a:cxn ang="0">
                                      <a:pos x="csX1396" y="csY1396"/>
                                    </a:cxn>
                                    <a:cxn ang="0">
                                      <a:pos x="csX1397" y="csY1397"/>
                                    </a:cxn>
                                    <a:cxn ang="0">
                                      <a:pos x="csX1398" y="csY1398"/>
                                    </a:cxn>
                                    <a:cxn ang="0">
                                      <a:pos x="csX1399" y="csY1399"/>
                                    </a:cxn>
                                    <a:cxn ang="0">
                                      <a:pos x="csX1400" y="csY1400"/>
                                    </a:cxn>
                                    <a:cxn ang="0">
                                      <a:pos x="csX1401" y="csY1401"/>
                                    </a:cxn>
                                    <a:cxn ang="0">
                                      <a:pos x="csX1402" y="csY1402"/>
                                    </a:cxn>
                                    <a:cxn ang="0">
                                      <a:pos x="csX1403" y="csY1403"/>
                                    </a:cxn>
                                    <a:cxn ang="0">
                                      <a:pos x="csX1404" y="csY1404"/>
                                    </a:cxn>
                                    <a:cxn ang="0">
                                      <a:pos x="csX1405" y="csY1405"/>
                                    </a:cxn>
                                    <a:cxn ang="0">
                                      <a:pos x="csX1406" y="csY1406"/>
                                    </a:cxn>
                                    <a:cxn ang="0">
                                      <a:pos x="csX1407" y="csY1407"/>
                                    </a:cxn>
                                    <a:cxn ang="0">
                                      <a:pos x="csX1408" y="csY1408"/>
                                    </a:cxn>
                                    <a:cxn ang="0">
                                      <a:pos x="csX1409" y="csY1409"/>
                                    </a:cxn>
                                    <a:cxn ang="0">
                                      <a:pos x="csX1410" y="csY1410"/>
                                    </a:cxn>
                                    <a:cxn ang="0">
                                      <a:pos x="csX1411" y="csY1411"/>
                                    </a:cxn>
                                    <a:cxn ang="0">
                                      <a:pos x="csX1412" y="csY1412"/>
                                    </a:cxn>
                                    <a:cxn ang="0">
                                      <a:pos x="csX1413" y="csY1413"/>
                                    </a:cxn>
                                    <a:cxn ang="0">
                                      <a:pos x="csX1414" y="csY1414"/>
                                    </a:cxn>
                                    <a:cxn ang="0">
                                      <a:pos x="csX1415" y="csY1415"/>
                                    </a:cxn>
                                    <a:cxn ang="0">
                                      <a:pos x="csX1416" y="csY1416"/>
                                    </a:cxn>
                                    <a:cxn ang="0">
                                      <a:pos x="csX1417" y="csY1417"/>
                                    </a:cxn>
                                    <a:cxn ang="0">
                                      <a:pos x="csX1418" y="csY1418"/>
                                    </a:cxn>
                                    <a:cxn ang="0">
                                      <a:pos x="csX1419" y="csY1419"/>
                                    </a:cxn>
                                    <a:cxn ang="0">
                                      <a:pos x="csX1420" y="csY1420"/>
                                    </a:cxn>
                                    <a:cxn ang="0">
                                      <a:pos x="csX1421" y="csY1421"/>
                                    </a:cxn>
                                    <a:cxn ang="0">
                                      <a:pos x="csX1422" y="csY1422"/>
                                    </a:cxn>
                                    <a:cxn ang="0">
                                      <a:pos x="csX1423" y="csY1423"/>
                                    </a:cxn>
                                    <a:cxn ang="0">
                                      <a:pos x="csX1424" y="csY1424"/>
                                    </a:cxn>
                                    <a:cxn ang="0">
                                      <a:pos x="csX1425" y="csY1425"/>
                                    </a:cxn>
                                    <a:cxn ang="0">
                                      <a:pos x="csX1426" y="csY1426"/>
                                    </a:cxn>
                                    <a:cxn ang="0">
                                      <a:pos x="csX1427" y="csY1427"/>
                                    </a:cxn>
                                    <a:cxn ang="0">
                                      <a:pos x="csX1428" y="csY1428"/>
                                    </a:cxn>
                                    <a:cxn ang="0">
                                      <a:pos x="csX1429" y="csY1429"/>
                                    </a:cxn>
                                    <a:cxn ang="0">
                                      <a:pos x="csX1430" y="csY1430"/>
                                    </a:cxn>
                                    <a:cxn ang="0">
                                      <a:pos x="csX1431" y="csY1431"/>
                                    </a:cxn>
                                    <a:cxn ang="0">
                                      <a:pos x="csX1432" y="csY1432"/>
                                    </a:cxn>
                                    <a:cxn ang="0">
                                      <a:pos x="csX1433" y="csY1433"/>
                                    </a:cxn>
                                    <a:cxn ang="0">
                                      <a:pos x="csX1434" y="csY1434"/>
                                    </a:cxn>
                                    <a:cxn ang="0">
                                      <a:pos x="csX1435" y="csY1435"/>
                                    </a:cxn>
                                    <a:cxn ang="0">
                                      <a:pos x="csX1436" y="csY1436"/>
                                    </a:cxn>
                                    <a:cxn ang="0">
                                      <a:pos x="csX1437" y="csY1437"/>
                                    </a:cxn>
                                    <a:cxn ang="0">
                                      <a:pos x="csX1438" y="csY1438"/>
                                    </a:cxn>
                                    <a:cxn ang="0">
                                      <a:pos x="csX1439" y="csY1439"/>
                                    </a:cxn>
                                    <a:cxn ang="0">
                                      <a:pos x="csX1440" y="csY1440"/>
                                    </a:cxn>
                                    <a:cxn ang="0">
                                      <a:pos x="csX1441" y="csY1441"/>
                                    </a:cxn>
                                    <a:cxn ang="0">
                                      <a:pos x="csX1442" y="csY1442"/>
                                    </a:cxn>
                                    <a:cxn ang="0">
                                      <a:pos x="csX1443" y="csY1443"/>
                                    </a:cxn>
                                    <a:cxn ang="0">
                                      <a:pos x="csX1444" y="csY1444"/>
                                    </a:cxn>
                                    <a:cxn ang="0">
                                      <a:pos x="csX1445" y="csY1445"/>
                                    </a:cxn>
                                    <a:cxn ang="0">
                                      <a:pos x="csX1446" y="csY1446"/>
                                    </a:cxn>
                                    <a:cxn ang="0">
                                      <a:pos x="csX1447" y="csY1447"/>
                                    </a:cxn>
                                    <a:cxn ang="0">
                                      <a:pos x="csX1448" y="csY1448"/>
                                    </a:cxn>
                                    <a:cxn ang="0">
                                      <a:pos x="csX1449" y="csY1449"/>
                                    </a:cxn>
                                    <a:cxn ang="0">
                                      <a:pos x="csX1450" y="csY1450"/>
                                    </a:cxn>
                                    <a:cxn ang="0">
                                      <a:pos x="csX1451" y="csY1451"/>
                                    </a:cxn>
                                    <a:cxn ang="0">
                                      <a:pos x="csX1452" y="csY1452"/>
                                    </a:cxn>
                                    <a:cxn ang="0">
                                      <a:pos x="csX1453" y="csY1453"/>
                                    </a:cxn>
                                    <a:cxn ang="0">
                                      <a:pos x="csX1454" y="csY1454"/>
                                    </a:cxn>
                                    <a:cxn ang="0">
                                      <a:pos x="csX1455" y="csY1455"/>
                                    </a:cxn>
                                    <a:cxn ang="0">
                                      <a:pos x="csX1456" y="csY1456"/>
                                    </a:cxn>
                                    <a:cxn ang="0">
                                      <a:pos x="csX1457" y="csY1457"/>
                                    </a:cxn>
                                    <a:cxn ang="0">
                                      <a:pos x="csX1458" y="csY1458"/>
                                    </a:cxn>
                                    <a:cxn ang="0">
                                      <a:pos x="csX1459" y="csY1459"/>
                                    </a:cxn>
                                    <a:cxn ang="0">
                                      <a:pos x="csX1460" y="csY1460"/>
                                    </a:cxn>
                                    <a:cxn ang="0">
                                      <a:pos x="csX1461" y="csY1461"/>
                                    </a:cxn>
                                    <a:cxn ang="0">
                                      <a:pos x="csX1462" y="csY1462"/>
                                    </a:cxn>
                                    <a:cxn ang="0">
                                      <a:pos x="csX1463" y="csY1463"/>
                                    </a:cxn>
                                    <a:cxn ang="0">
                                      <a:pos x="csX1464" y="csY1464"/>
                                    </a:cxn>
                                    <a:cxn ang="0">
                                      <a:pos x="csX1465" y="csY1465"/>
                                    </a:cxn>
                                    <a:cxn ang="0">
                                      <a:pos x="csX1466" y="csY1466"/>
                                    </a:cxn>
                                    <a:cxn ang="0">
                                      <a:pos x="csX1467" y="csY1467"/>
                                    </a:cxn>
                                    <a:cxn ang="0">
                                      <a:pos x="csX1468" y="csY1468"/>
                                    </a:cxn>
                                    <a:cxn ang="0">
                                      <a:pos x="csX1469" y="csY1469"/>
                                    </a:cxn>
                                    <a:cxn ang="0">
                                      <a:pos x="csX1470" y="csY1470"/>
                                    </a:cxn>
                                    <a:cxn ang="0">
                                      <a:pos x="csX1471" y="csY1471"/>
                                    </a:cxn>
                                    <a:cxn ang="0">
                                      <a:pos x="csX1472" y="csY1472"/>
                                    </a:cxn>
                                    <a:cxn ang="0">
                                      <a:pos x="csX1473" y="csY1473"/>
                                    </a:cxn>
                                    <a:cxn ang="0">
                                      <a:pos x="csX1474" y="csY1474"/>
                                    </a:cxn>
                                    <a:cxn ang="0">
                                      <a:pos x="csX1475" y="csY1475"/>
                                    </a:cxn>
                                    <a:cxn ang="0">
                                      <a:pos x="csX1476" y="csY1476"/>
                                    </a:cxn>
                                    <a:cxn ang="0">
                                      <a:pos x="csX1477" y="csY1477"/>
                                    </a:cxn>
                                    <a:cxn ang="0">
                                      <a:pos x="csX1478" y="csY1478"/>
                                    </a:cxn>
                                    <a:cxn ang="0">
                                      <a:pos x="csX1479" y="csY1479"/>
                                    </a:cxn>
                                    <a:cxn ang="0">
                                      <a:pos x="csX1480" y="csY1480"/>
                                    </a:cxn>
                                    <a:cxn ang="0">
                                      <a:pos x="csX1481" y="csY1481"/>
                                    </a:cxn>
                                    <a:cxn ang="0">
                                      <a:pos x="csX1482" y="csY1482"/>
                                    </a:cxn>
                                    <a:cxn ang="0">
                                      <a:pos x="csX1483" y="csY1483"/>
                                    </a:cxn>
                                    <a:cxn ang="0">
                                      <a:pos x="csX1484" y="csY1484"/>
                                    </a:cxn>
                                    <a:cxn ang="0">
                                      <a:pos x="csX1485" y="csY1485"/>
                                    </a:cxn>
                                    <a:cxn ang="0">
                                      <a:pos x="csX1486" y="csY1486"/>
                                    </a:cxn>
                                    <a:cxn ang="0">
                                      <a:pos x="csX1487" y="csY1487"/>
                                    </a:cxn>
                                    <a:cxn ang="0">
                                      <a:pos x="csX1488" y="csY1488"/>
                                    </a:cxn>
                                    <a:cxn ang="0">
                                      <a:pos x="csX1489" y="csY1489"/>
                                    </a:cxn>
                                    <a:cxn ang="0">
                                      <a:pos x="csX1490" y="csY1490"/>
                                    </a:cxn>
                                    <a:cxn ang="0">
                                      <a:pos x="csX1491" y="csY1491"/>
                                    </a:cxn>
                                    <a:cxn ang="0">
                                      <a:pos x="csX1492" y="csY1492"/>
                                    </a:cxn>
                                    <a:cxn ang="0">
                                      <a:pos x="csX1493" y="csY1493"/>
                                    </a:cxn>
                                    <a:cxn ang="0">
                                      <a:pos x="csX1494" y="csY1494"/>
                                    </a:cxn>
                                    <a:cxn ang="0">
                                      <a:pos x="csX1495" y="csY1495"/>
                                    </a:cxn>
                                    <a:cxn ang="0">
                                      <a:pos x="csX1496" y="csY1496"/>
                                    </a:cxn>
                                    <a:cxn ang="0">
                                      <a:pos x="csX1497" y="csY1497"/>
                                    </a:cxn>
                                    <a:cxn ang="0">
                                      <a:pos x="csX1498" y="csY1498"/>
                                    </a:cxn>
                                    <a:cxn ang="0">
                                      <a:pos x="csX1499" y="csY1499"/>
                                    </a:cxn>
                                    <a:cxn ang="0">
                                      <a:pos x="csX1500" y="csY1500"/>
                                    </a:cxn>
                                    <a:cxn ang="0">
                                      <a:pos x="csX1501" y="csY1501"/>
                                    </a:cxn>
                                    <a:cxn ang="0">
                                      <a:pos x="csX1502" y="csY1502"/>
                                    </a:cxn>
                                    <a:cxn ang="0">
                                      <a:pos x="csX1503" y="csY1503"/>
                                    </a:cxn>
                                    <a:cxn ang="0">
                                      <a:pos x="csX1504" y="csY1504"/>
                                    </a:cxn>
                                    <a:cxn ang="0">
                                      <a:pos x="csX1505" y="csY1505"/>
                                    </a:cxn>
                                    <a:cxn ang="0">
                                      <a:pos x="csX1506" y="csY1506"/>
                                    </a:cxn>
                                    <a:cxn ang="0">
                                      <a:pos x="csX1507" y="csY1507"/>
                                    </a:cxn>
                                    <a:cxn ang="0">
                                      <a:pos x="csX1508" y="csY1508"/>
                                    </a:cxn>
                                    <a:cxn ang="0">
                                      <a:pos x="csX1509" y="csY1509"/>
                                    </a:cxn>
                                    <a:cxn ang="0">
                                      <a:pos x="csX1510" y="csY1510"/>
                                    </a:cxn>
                                    <a:cxn ang="0">
                                      <a:pos x="csX1511" y="csY1511"/>
                                    </a:cxn>
                                    <a:cxn ang="0">
                                      <a:pos x="csX1512" y="csY1512"/>
                                    </a:cxn>
                                    <a:cxn ang="0">
                                      <a:pos x="csX1513" y="csY1513"/>
                                    </a:cxn>
                                    <a:cxn ang="0">
                                      <a:pos x="csX1514" y="csY1514"/>
                                    </a:cxn>
                                    <a:cxn ang="0">
                                      <a:pos x="csX1515" y="csY1515"/>
                                    </a:cxn>
                                    <a:cxn ang="0">
                                      <a:pos x="csX1516" y="csY1516"/>
                                    </a:cxn>
                                    <a:cxn ang="0">
                                      <a:pos x="csX1517" y="csY1517"/>
                                    </a:cxn>
                                    <a:cxn ang="0">
                                      <a:pos x="csX1518" y="csY1518"/>
                                    </a:cxn>
                                    <a:cxn ang="0">
                                      <a:pos x="csX1519" y="csY1519"/>
                                    </a:cxn>
                                    <a:cxn ang="0">
                                      <a:pos x="csX1520" y="csY1520"/>
                                    </a:cxn>
                                    <a:cxn ang="0">
                                      <a:pos x="csX1521" y="csY1521"/>
                                    </a:cxn>
                                    <a:cxn ang="0">
                                      <a:pos x="csX1522" y="csY1522"/>
                                    </a:cxn>
                                    <a:cxn ang="0">
                                      <a:pos x="csX1523" y="csY1523"/>
                                    </a:cxn>
                                    <a:cxn ang="0">
                                      <a:pos x="csX1524" y="csY1524"/>
                                    </a:cxn>
                                    <a:cxn ang="0">
                                      <a:pos x="csX1525" y="csY1525"/>
                                    </a:cxn>
                                    <a:cxn ang="0">
                                      <a:pos x="csX1526" y="csY1526"/>
                                    </a:cxn>
                                    <a:cxn ang="0">
                                      <a:pos x="csX1527" y="csY1527"/>
                                    </a:cxn>
                                    <a:cxn ang="0">
                                      <a:pos x="csX1528" y="csY1528"/>
                                    </a:cxn>
                                    <a:cxn ang="0">
                                      <a:pos x="csX1529" y="csY1529"/>
                                    </a:cxn>
                                    <a:cxn ang="0">
                                      <a:pos x="csX1530" y="csY1530"/>
                                    </a:cxn>
                                    <a:cxn ang="0">
                                      <a:pos x="csX1531" y="csY1531"/>
                                    </a:cxn>
                                    <a:cxn ang="0">
                                      <a:pos x="csX1532" y="csY1532"/>
                                    </a:cxn>
                                    <a:cxn ang="0">
                                      <a:pos x="csX1533" y="csY1533"/>
                                    </a:cxn>
                                    <a:cxn ang="0">
                                      <a:pos x="csX1534" y="csY1534"/>
                                    </a:cxn>
                                    <a:cxn ang="0">
                                      <a:pos x="csX1535" y="csY1535"/>
                                    </a:cxn>
                                    <a:cxn ang="0">
                                      <a:pos x="csX1536" y="csY1536"/>
                                    </a:cxn>
                                    <a:cxn ang="0">
                                      <a:pos x="csX1537" y="csY1537"/>
                                    </a:cxn>
                                    <a:cxn ang="0">
                                      <a:pos x="csX1538" y="csY1538"/>
                                    </a:cxn>
                                    <a:cxn ang="0">
                                      <a:pos x="csX1539" y="csY1539"/>
                                    </a:cxn>
                                    <a:cxn ang="0">
                                      <a:pos x="csX1540" y="csY1540"/>
                                    </a:cxn>
                                    <a:cxn ang="0">
                                      <a:pos x="csX1541" y="csY1541"/>
                                    </a:cxn>
                                    <a:cxn ang="0">
                                      <a:pos x="csX1542" y="csY1542"/>
                                    </a:cxn>
                                    <a:cxn ang="0">
                                      <a:pos x="csX1543" y="csY1543"/>
                                    </a:cxn>
                                    <a:cxn ang="0">
                                      <a:pos x="csX1544" y="csY1544"/>
                                    </a:cxn>
                                    <a:cxn ang="0">
                                      <a:pos x="csX1545" y="csY1545"/>
                                    </a:cxn>
                                    <a:cxn ang="0">
                                      <a:pos x="csX1546" y="csY1546"/>
                                    </a:cxn>
                                    <a:cxn ang="0">
                                      <a:pos x="csX1547" y="csY1547"/>
                                    </a:cxn>
                                    <a:cxn ang="0">
                                      <a:pos x="csX1548" y="csY1548"/>
                                    </a:cxn>
                                    <a:cxn ang="0">
                                      <a:pos x="csX1549" y="csY1549"/>
                                    </a:cxn>
                                    <a:cxn ang="0">
                                      <a:pos x="csX1550" y="csY1550"/>
                                    </a:cxn>
                                    <a:cxn ang="0">
                                      <a:pos x="csX1551" y="csY1551"/>
                                    </a:cxn>
                                    <a:cxn ang="0">
                                      <a:pos x="csX1552" y="csY1552"/>
                                    </a:cxn>
                                    <a:cxn ang="0">
                                      <a:pos x="csX1553" y="csY1553"/>
                                    </a:cxn>
                                    <a:cxn ang="0">
                                      <a:pos x="csX1554" y="csY1554"/>
                                    </a:cxn>
                                    <a:cxn ang="0">
                                      <a:pos x="csX1555" y="csY1555"/>
                                    </a:cxn>
                                    <a:cxn ang="0">
                                      <a:pos x="csX1556" y="csY1556"/>
                                    </a:cxn>
                                    <a:cxn ang="0">
                                      <a:pos x="csX1557" y="csY1557"/>
                                    </a:cxn>
                                    <a:cxn ang="0">
                                      <a:pos x="csX1558" y="csY1558"/>
                                    </a:cxn>
                                    <a:cxn ang="0">
                                      <a:pos x="csX1559" y="csY1559"/>
                                    </a:cxn>
                                    <a:cxn ang="0">
                                      <a:pos x="csX1560" y="csY1560"/>
                                    </a:cxn>
                                    <a:cxn ang="0">
                                      <a:pos x="csX1561" y="csY1561"/>
                                    </a:cxn>
                                    <a:cxn ang="0">
                                      <a:pos x="csX1562" y="csY1562"/>
                                    </a:cxn>
                                    <a:cxn ang="0">
                                      <a:pos x="csX1563" y="csY1563"/>
                                    </a:cxn>
                                    <a:cxn ang="0">
                                      <a:pos x="csX1564" y="csY1564"/>
                                    </a:cxn>
                                    <a:cxn ang="0">
                                      <a:pos x="csX1565" y="csY1565"/>
                                    </a:cxn>
                                    <a:cxn ang="0">
                                      <a:pos x="csX1566" y="csY1566"/>
                                    </a:cxn>
                                    <a:cxn ang="0">
                                      <a:pos x="csX1567" y="csY1567"/>
                                    </a:cxn>
                                    <a:cxn ang="0">
                                      <a:pos x="csX1568" y="csY1568"/>
                                    </a:cxn>
                                    <a:cxn ang="0">
                                      <a:pos x="csX1569" y="csY1569"/>
                                    </a:cxn>
                                    <a:cxn ang="0">
                                      <a:pos x="csX1570" y="csY1570"/>
                                    </a:cxn>
                                    <a:cxn ang="0">
                                      <a:pos x="csX1571" y="csY1571"/>
                                    </a:cxn>
                                    <a:cxn ang="0">
                                      <a:pos x="csX1572" y="csY1572"/>
                                    </a:cxn>
                                    <a:cxn ang="0">
                                      <a:pos x="csX1573" y="csY1573"/>
                                    </a:cxn>
                                    <a:cxn ang="0">
                                      <a:pos x="csX1574" y="csY1574"/>
                                    </a:cxn>
                                    <a:cxn ang="0">
                                      <a:pos x="csX1575" y="csY1575"/>
                                    </a:cxn>
                                    <a:cxn ang="0">
                                      <a:pos x="csX1576" y="csY1576"/>
                                    </a:cxn>
                                    <a:cxn ang="0">
                                      <a:pos x="csX1577" y="csY1577"/>
                                    </a:cxn>
                                    <a:cxn ang="0">
                                      <a:pos x="csX1578" y="csY1578"/>
                                    </a:cxn>
                                    <a:cxn ang="0">
                                      <a:pos x="csX1579" y="csY1579"/>
                                    </a:cxn>
                                    <a:cxn ang="0">
                                      <a:pos x="csX1580" y="csY1580"/>
                                    </a:cxn>
                                    <a:cxn ang="0">
                                      <a:pos x="csX1581" y="csY1581"/>
                                    </a:cxn>
                                    <a:cxn ang="0">
                                      <a:pos x="csX1582" y="csY1582"/>
                                    </a:cxn>
                                    <a:cxn ang="0">
                                      <a:pos x="csX1583" y="csY1583"/>
                                    </a:cxn>
                                    <a:cxn ang="0">
                                      <a:pos x="csX1584" y="csY1584"/>
                                    </a:cxn>
                                    <a:cxn ang="0">
                                      <a:pos x="csX1585" y="csY1585"/>
                                    </a:cxn>
                                    <a:cxn ang="0">
                                      <a:pos x="csX1586" y="csY1586"/>
                                    </a:cxn>
                                    <a:cxn ang="0">
                                      <a:pos x="csX1587" y="csY1587"/>
                                    </a:cxn>
                                    <a:cxn ang="0">
                                      <a:pos x="csX1588" y="csY1588"/>
                                    </a:cxn>
                                    <a:cxn ang="0">
                                      <a:pos x="csX1589" y="csY1589"/>
                                    </a:cxn>
                                    <a:cxn ang="0">
                                      <a:pos x="csX1590" y="csY1590"/>
                                    </a:cxn>
                                    <a:cxn ang="0">
                                      <a:pos x="csX1591" y="csY1591"/>
                                    </a:cxn>
                                    <a:cxn ang="0">
                                      <a:pos x="csX1592" y="csY1592"/>
                                    </a:cxn>
                                    <a:cxn ang="0">
                                      <a:pos x="csX1593" y="csY1593"/>
                                    </a:cxn>
                                    <a:cxn ang="0">
                                      <a:pos x="csX1594" y="csY1594"/>
                                    </a:cxn>
                                    <a:cxn ang="0">
                                      <a:pos x="csX1595" y="csY1595"/>
                                    </a:cxn>
                                    <a:cxn ang="0">
                                      <a:pos x="csX1596" y="csY1596"/>
                                    </a:cxn>
                                    <a:cxn ang="0">
                                      <a:pos x="csX1597" y="csY1597"/>
                                    </a:cxn>
                                    <a:cxn ang="0">
                                      <a:pos x="csX1598" y="csY1598"/>
                                    </a:cxn>
                                    <a:cxn ang="0">
                                      <a:pos x="csX1599" y="csY1599"/>
                                    </a:cxn>
                                    <a:cxn ang="0">
                                      <a:pos x="csX1600" y="csY1600"/>
                                    </a:cxn>
                                    <a:cxn ang="0">
                                      <a:pos x="csX1601" y="csY1601"/>
                                    </a:cxn>
                                    <a:cxn ang="0">
                                      <a:pos x="csX1602" y="csY1602"/>
                                    </a:cxn>
                                    <a:cxn ang="0">
                                      <a:pos x="csX1603" y="csY1603"/>
                                    </a:cxn>
                                    <a:cxn ang="0">
                                      <a:pos x="csX1604" y="csY1604"/>
                                    </a:cxn>
                                    <a:cxn ang="0">
                                      <a:pos x="csX1605" y="csY1605"/>
                                    </a:cxn>
                                    <a:cxn ang="0">
                                      <a:pos x="csX1606" y="csY1606"/>
                                    </a:cxn>
                                    <a:cxn ang="0">
                                      <a:pos x="csX1607" y="csY1607"/>
                                    </a:cxn>
                                    <a:cxn ang="0">
                                      <a:pos x="csX1608" y="csY1608"/>
                                    </a:cxn>
                                    <a:cxn ang="0">
                                      <a:pos x="csX1609" y="csY1609"/>
                                    </a:cxn>
                                    <a:cxn ang="0">
                                      <a:pos x="csX1610" y="csY1610"/>
                                    </a:cxn>
                                    <a:cxn ang="0">
                                      <a:pos x="csX1611" y="csY1611"/>
                                    </a:cxn>
                                    <a:cxn ang="0">
                                      <a:pos x="csX1612" y="csY1612"/>
                                    </a:cxn>
                                    <a:cxn ang="0">
                                      <a:pos x="csX1613" y="csY1613"/>
                                    </a:cxn>
                                    <a:cxn ang="0">
                                      <a:pos x="csX1614" y="csY1614"/>
                                    </a:cxn>
                                    <a:cxn ang="0">
                                      <a:pos x="csX1615" y="csY1615"/>
                                    </a:cxn>
                                    <a:cxn ang="0">
                                      <a:pos x="csX1616" y="csY1616"/>
                                    </a:cxn>
                                    <a:cxn ang="0">
                                      <a:pos x="csX1617" y="csY1617"/>
                                    </a:cxn>
                                    <a:cxn ang="0">
                                      <a:pos x="csX1618" y="csY1618"/>
                                    </a:cxn>
                                    <a:cxn ang="0">
                                      <a:pos x="csX1619" y="csY1619"/>
                                    </a:cxn>
                                    <a:cxn ang="0">
                                      <a:pos x="csX1620" y="csY1620"/>
                                    </a:cxn>
                                    <a:cxn ang="0">
                                      <a:pos x="csX1621" y="csY1621"/>
                                    </a:cxn>
                                    <a:cxn ang="0">
                                      <a:pos x="csX1622" y="csY1622"/>
                                    </a:cxn>
                                    <a:cxn ang="0">
                                      <a:pos x="csX1623" y="csY1623"/>
                                    </a:cxn>
                                    <a:cxn ang="0">
                                      <a:pos x="csX1624" y="csY1624"/>
                                    </a:cxn>
                                    <a:cxn ang="0">
                                      <a:pos x="csX1625" y="csY1625"/>
                                    </a:cxn>
                                    <a:cxn ang="0">
                                      <a:pos x="csX1626" y="csY1626"/>
                                    </a:cxn>
                                    <a:cxn ang="0">
                                      <a:pos x="csX1627" y="csY1627"/>
                                    </a:cxn>
                                    <a:cxn ang="0">
                                      <a:pos x="csX1628" y="csY1628"/>
                                    </a:cxn>
                                    <a:cxn ang="0">
                                      <a:pos x="csX1629" y="csY1629"/>
                                    </a:cxn>
                                    <a:cxn ang="0">
                                      <a:pos x="csX1630" y="csY1630"/>
                                    </a:cxn>
                                    <a:cxn ang="0">
                                      <a:pos x="csX1631" y="csY1631"/>
                                    </a:cxn>
                                    <a:cxn ang="0">
                                      <a:pos x="csX1632" y="csY1632"/>
                                    </a:cxn>
                                    <a:cxn ang="0">
                                      <a:pos x="csX1633" y="csY1633"/>
                                    </a:cxn>
                                    <a:cxn ang="0">
                                      <a:pos x="csX1634" y="csY1634"/>
                                    </a:cxn>
                                    <a:cxn ang="0">
                                      <a:pos x="csX1635" y="csY1635"/>
                                    </a:cxn>
                                    <a:cxn ang="0">
                                      <a:pos x="csX1636" y="csY1636"/>
                                    </a:cxn>
                                    <a:cxn ang="0">
                                      <a:pos x="csX1637" y="csY1637"/>
                                    </a:cxn>
                                    <a:cxn ang="0">
                                      <a:pos x="csX1638" y="csY1638"/>
                                    </a:cxn>
                                    <a:cxn ang="0">
                                      <a:pos x="csX1639" y="csY1639"/>
                                    </a:cxn>
                                    <a:cxn ang="0">
                                      <a:pos x="csX1640" y="csY1640"/>
                                    </a:cxn>
                                    <a:cxn ang="0">
                                      <a:pos x="csX1641" y="csY1641"/>
                                    </a:cxn>
                                    <a:cxn ang="0">
                                      <a:pos x="csX1642" y="csY1642"/>
                                    </a:cxn>
                                    <a:cxn ang="0">
                                      <a:pos x="csX1643" y="csY1643"/>
                                    </a:cxn>
                                    <a:cxn ang="0">
                                      <a:pos x="csX1644" y="csY1644"/>
                                    </a:cxn>
                                    <a:cxn ang="0">
                                      <a:pos x="csX1645" y="csY1645"/>
                                    </a:cxn>
                                    <a:cxn ang="0">
                                      <a:pos x="csX1646" y="csY1646"/>
                                    </a:cxn>
                                    <a:cxn ang="0">
                                      <a:pos x="csX1647" y="csY1647"/>
                                    </a:cxn>
                                    <a:cxn ang="0">
                                      <a:pos x="csX1648" y="csY1648"/>
                                    </a:cxn>
                                    <a:cxn ang="0">
                                      <a:pos x="csX1649" y="csY1649"/>
                                    </a:cxn>
                                    <a:cxn ang="0">
                                      <a:pos x="csX1650" y="csY1650"/>
                                    </a:cxn>
                                    <a:cxn ang="0">
                                      <a:pos x="csX1651" y="csY1651"/>
                                    </a:cxn>
                                    <a:cxn ang="0">
                                      <a:pos x="csX1652" y="csY1652"/>
                                    </a:cxn>
                                    <a:cxn ang="0">
                                      <a:pos x="csX1653" y="csY1653"/>
                                    </a:cxn>
                                    <a:cxn ang="0">
                                      <a:pos x="csX1654" y="csY1654"/>
                                    </a:cxn>
                                    <a:cxn ang="0">
                                      <a:pos x="csX1655" y="csY1655"/>
                                    </a:cxn>
                                    <a:cxn ang="0">
                                      <a:pos x="csX1656" y="csY1656"/>
                                    </a:cxn>
                                    <a:cxn ang="0">
                                      <a:pos x="csX1657" y="csY1657"/>
                                    </a:cxn>
                                    <a:cxn ang="0">
                                      <a:pos x="csX1658" y="csY1658"/>
                                    </a:cxn>
                                    <a:cxn ang="0">
                                      <a:pos x="csX1659" y="csY1659"/>
                                    </a:cxn>
                                    <a:cxn ang="0">
                                      <a:pos x="csX1660" y="csY1660"/>
                                    </a:cxn>
                                    <a:cxn ang="0">
                                      <a:pos x="csX1661" y="csY1661"/>
                                    </a:cxn>
                                    <a:cxn ang="0">
                                      <a:pos x="csX1662" y="csY1662"/>
                                    </a:cxn>
                                    <a:cxn ang="0">
                                      <a:pos x="csX1663" y="csY1663"/>
                                    </a:cxn>
                                    <a:cxn ang="0">
                                      <a:pos x="csX1664" y="csY1664"/>
                                    </a:cxn>
                                    <a:cxn ang="0">
                                      <a:pos x="csX1665" y="csY1665"/>
                                    </a:cxn>
                                    <a:cxn ang="0">
                                      <a:pos x="csX1666" y="csY1666"/>
                                    </a:cxn>
                                    <a:cxn ang="0">
                                      <a:pos x="csX1667" y="csY1667"/>
                                    </a:cxn>
                                    <a:cxn ang="0">
                                      <a:pos x="csX1668" y="csY1668"/>
                                    </a:cxn>
                                    <a:cxn ang="0">
                                      <a:pos x="csX1669" y="csY1669"/>
                                    </a:cxn>
                                    <a:cxn ang="0">
                                      <a:pos x="csX1670" y="csY1670"/>
                                    </a:cxn>
                                    <a:cxn ang="0">
                                      <a:pos x="csX1671" y="csY1671"/>
                                    </a:cxn>
                                    <a:cxn ang="0">
                                      <a:pos x="csX1672" y="csY1672"/>
                                    </a:cxn>
                                    <a:cxn ang="0">
                                      <a:pos x="csX1673" y="csY1673"/>
                                    </a:cxn>
                                    <a:cxn ang="0">
                                      <a:pos x="csX1674" y="csY1674"/>
                                    </a:cxn>
                                    <a:cxn ang="0">
                                      <a:pos x="csX1675" y="csY1675"/>
                                    </a:cxn>
                                    <a:cxn ang="0">
                                      <a:pos x="csX1676" y="csY1676"/>
                                    </a:cxn>
                                    <a:cxn ang="0">
                                      <a:pos x="csX1677" y="csY1677"/>
                                    </a:cxn>
                                    <a:cxn ang="0">
                                      <a:pos x="csX1678" y="csY1678"/>
                                    </a:cxn>
                                    <a:cxn ang="0">
                                      <a:pos x="csX1679" y="csY1679"/>
                                    </a:cxn>
                                    <a:cxn ang="0">
                                      <a:pos x="csX1680" y="csY1680"/>
                                    </a:cxn>
                                    <a:cxn ang="0">
                                      <a:pos x="csX1681" y="csY1681"/>
                                    </a:cxn>
                                    <a:cxn ang="0">
                                      <a:pos x="csX1682" y="csY1682"/>
                                    </a:cxn>
                                    <a:cxn ang="0">
                                      <a:pos x="csX1683" y="csY1683"/>
                                    </a:cxn>
                                    <a:cxn ang="0">
                                      <a:pos x="csX1684" y="csY1684"/>
                                    </a:cxn>
                                    <a:cxn ang="0">
                                      <a:pos x="csX1685" y="csY1685"/>
                                    </a:cxn>
                                    <a:cxn ang="0">
                                      <a:pos x="csX1686" y="csY1686"/>
                                    </a:cxn>
                                    <a:cxn ang="0">
                                      <a:pos x="csX1687" y="csY1687"/>
                                    </a:cxn>
                                    <a:cxn ang="0">
                                      <a:pos x="csX1688" y="csY1688"/>
                                    </a:cxn>
                                    <a:cxn ang="0">
                                      <a:pos x="csX1689" y="csY1689"/>
                                    </a:cxn>
                                    <a:cxn ang="0">
                                      <a:pos x="csX1690" y="csY1690"/>
                                    </a:cxn>
                                    <a:cxn ang="0">
                                      <a:pos x="csX1691" y="csY1691"/>
                                    </a:cxn>
                                    <a:cxn ang="0">
                                      <a:pos x="csX1692" y="csY1692"/>
                                    </a:cxn>
                                    <a:cxn ang="0">
                                      <a:pos x="csX1693" y="csY1693"/>
                                    </a:cxn>
                                    <a:cxn ang="0">
                                      <a:pos x="csX1694" y="csY1694"/>
                                    </a:cxn>
                                    <a:cxn ang="0">
                                      <a:pos x="csX1695" y="csY1695"/>
                                    </a:cxn>
                                    <a:cxn ang="0">
                                      <a:pos x="csX1696" y="csY1696"/>
                                    </a:cxn>
                                    <a:cxn ang="0">
                                      <a:pos x="csX1697" y="csY1697"/>
                                    </a:cxn>
                                    <a:cxn ang="0">
                                      <a:pos x="csX1698" y="csY1698"/>
                                    </a:cxn>
                                    <a:cxn ang="0">
                                      <a:pos x="csX1699" y="csY1699"/>
                                    </a:cxn>
                                    <a:cxn ang="0">
                                      <a:pos x="csX1700" y="csY1700"/>
                                    </a:cxn>
                                    <a:cxn ang="0">
                                      <a:pos x="csX1701" y="csY1701"/>
                                    </a:cxn>
                                    <a:cxn ang="0">
                                      <a:pos x="csX1702" y="csY1702"/>
                                    </a:cxn>
                                    <a:cxn ang="0">
                                      <a:pos x="csX1703" y="csY1703"/>
                                    </a:cxn>
                                    <a:cxn ang="0">
                                      <a:pos x="csX1704" y="csY1704"/>
                                    </a:cxn>
                                    <a:cxn ang="0">
                                      <a:pos x="csX1705" y="csY1705"/>
                                    </a:cxn>
                                    <a:cxn ang="0">
                                      <a:pos x="csX1706" y="csY1706"/>
                                    </a:cxn>
                                    <a:cxn ang="0">
                                      <a:pos x="csX1707" y="csY1707"/>
                                    </a:cxn>
                                    <a:cxn ang="0">
                                      <a:pos x="csX1708" y="csY1708"/>
                                    </a:cxn>
                                    <a:cxn ang="0">
                                      <a:pos x="csX1709" y="csY1709"/>
                                    </a:cxn>
                                    <a:cxn ang="0">
                                      <a:pos x="csX1710" y="csY1710"/>
                                    </a:cxn>
                                    <a:cxn ang="0">
                                      <a:pos x="csX1711" y="csY1711"/>
                                    </a:cxn>
                                    <a:cxn ang="0">
                                      <a:pos x="csX1712" y="csY1712"/>
                                    </a:cxn>
                                    <a:cxn ang="0">
                                      <a:pos x="csX1713" y="csY1713"/>
                                    </a:cxn>
                                    <a:cxn ang="0">
                                      <a:pos x="csX1714" y="csY1714"/>
                                    </a:cxn>
                                    <a:cxn ang="0">
                                      <a:pos x="csX1715" y="csY1715"/>
                                    </a:cxn>
                                    <a:cxn ang="0">
                                      <a:pos x="csX1716" y="csY1716"/>
                                    </a:cxn>
                                    <a:cxn ang="0">
                                      <a:pos x="csX1717" y="csY1717"/>
                                    </a:cxn>
                                    <a:cxn ang="0">
                                      <a:pos x="csX1718" y="csY1718"/>
                                    </a:cxn>
                                    <a:cxn ang="0">
                                      <a:pos x="csX1719" y="csY1719"/>
                                    </a:cxn>
                                    <a:cxn ang="0">
                                      <a:pos x="csX1720" y="csY1720"/>
                                    </a:cxn>
                                    <a:cxn ang="0">
                                      <a:pos x="csX1721" y="csY1721"/>
                                    </a:cxn>
                                    <a:cxn ang="0">
                                      <a:pos x="csX1722" y="csY1722"/>
                                    </a:cxn>
                                    <a:cxn ang="0">
                                      <a:pos x="csX1723" y="csY1723"/>
                                    </a:cxn>
                                    <a:cxn ang="0">
                                      <a:pos x="csX1724" y="csY1724"/>
                                    </a:cxn>
                                    <a:cxn ang="0">
                                      <a:pos x="csX1725" y="csY1725"/>
                                    </a:cxn>
                                    <a:cxn ang="0">
                                      <a:pos x="csX1726" y="csY1726"/>
                                    </a:cxn>
                                    <a:cxn ang="0">
                                      <a:pos x="csX1727" y="csY1727"/>
                                    </a:cxn>
                                    <a:cxn ang="0">
                                      <a:pos x="csX1728" y="csY1728"/>
                                    </a:cxn>
                                    <a:cxn ang="0">
                                      <a:pos x="csX1729" y="csY1729"/>
                                    </a:cxn>
                                    <a:cxn ang="0">
                                      <a:pos x="csX1730" y="csY1730"/>
                                    </a:cxn>
                                    <a:cxn ang="0">
                                      <a:pos x="csX1731" y="csY1731"/>
                                    </a:cxn>
                                    <a:cxn ang="0">
                                      <a:pos x="csX1732" y="csY1732"/>
                                    </a:cxn>
                                    <a:cxn ang="0">
                                      <a:pos x="csX1733" y="csY1733"/>
                                    </a:cxn>
                                    <a:cxn ang="0">
                                      <a:pos x="csX1734" y="csY1734"/>
                                    </a:cxn>
                                    <a:cxn ang="0">
                                      <a:pos x="csX1735" y="csY1735"/>
                                    </a:cxn>
                                    <a:cxn ang="0">
                                      <a:pos x="csX1736" y="csY1736"/>
                                    </a:cxn>
                                    <a:cxn ang="0">
                                      <a:pos x="csX1737" y="csY1737"/>
                                    </a:cxn>
                                    <a:cxn ang="0">
                                      <a:pos x="csX1738" y="csY1738"/>
                                    </a:cxn>
                                    <a:cxn ang="0">
                                      <a:pos x="csX1739" y="csY1739"/>
                                    </a:cxn>
                                    <a:cxn ang="0">
                                      <a:pos x="csX1740" y="csY1740"/>
                                    </a:cxn>
                                    <a:cxn ang="0">
                                      <a:pos x="csX1741" y="csY1741"/>
                                    </a:cxn>
                                    <a:cxn ang="0">
                                      <a:pos x="csX1742" y="csY1742"/>
                                    </a:cxn>
                                    <a:cxn ang="0">
                                      <a:pos x="csX1743" y="csY1743"/>
                                    </a:cxn>
                                    <a:cxn ang="0">
                                      <a:pos x="csX1744" y="csY1744"/>
                                    </a:cxn>
                                    <a:cxn ang="0">
                                      <a:pos x="csX1745" y="csY1745"/>
                                    </a:cxn>
                                    <a:cxn ang="0">
                                      <a:pos x="csX1746" y="csY1746"/>
                                    </a:cxn>
                                    <a:cxn ang="0">
                                      <a:pos x="csX1747" y="csY1747"/>
                                    </a:cxn>
                                    <a:cxn ang="0">
                                      <a:pos x="csX1748" y="csY1748"/>
                                    </a:cxn>
                                    <a:cxn ang="0">
                                      <a:pos x="csX1749" y="csY1749"/>
                                    </a:cxn>
                                    <a:cxn ang="0">
                                      <a:pos x="csX1750" y="csY1750"/>
                                    </a:cxn>
                                    <a:cxn ang="0">
                                      <a:pos x="csX1751" y="csY1751"/>
                                    </a:cxn>
                                    <a:cxn ang="0">
                                      <a:pos x="csX1752" y="csY1752"/>
                                    </a:cxn>
                                    <a:cxn ang="0">
                                      <a:pos x="csX1753" y="csY1753"/>
                                    </a:cxn>
                                    <a:cxn ang="0">
                                      <a:pos x="csX1754" y="csY1754"/>
                                    </a:cxn>
                                    <a:cxn ang="0">
                                      <a:pos x="csX1755" y="csY1755"/>
                                    </a:cxn>
                                    <a:cxn ang="0">
                                      <a:pos x="csX1756" y="csY1756"/>
                                    </a:cxn>
                                    <a:cxn ang="0">
                                      <a:pos x="csX1757" y="csY1757"/>
                                    </a:cxn>
                                    <a:cxn ang="0">
                                      <a:pos x="csX1758" y="csY1758"/>
                                    </a:cxn>
                                    <a:cxn ang="0">
                                      <a:pos x="csX1759" y="csY1759"/>
                                    </a:cxn>
                                    <a:cxn ang="0">
                                      <a:pos x="csX1760" y="csY1760"/>
                                    </a:cxn>
                                    <a:cxn ang="0">
                                      <a:pos x="csX1761" y="csY1761"/>
                                    </a:cxn>
                                    <a:cxn ang="0">
                                      <a:pos x="csX1762" y="csY1762"/>
                                    </a:cxn>
                                    <a:cxn ang="0">
                                      <a:pos x="csX1763" y="csY1763"/>
                                    </a:cxn>
                                    <a:cxn ang="0">
                                      <a:pos x="csX1764" y="csY1764"/>
                                    </a:cxn>
                                    <a:cxn ang="0">
                                      <a:pos x="csX1765" y="csY1765"/>
                                    </a:cxn>
                                    <a:cxn ang="0">
                                      <a:pos x="csX1766" y="csY1766"/>
                                    </a:cxn>
                                    <a:cxn ang="0">
                                      <a:pos x="csX1767" y="csY1767"/>
                                    </a:cxn>
                                    <a:cxn ang="0">
                                      <a:pos x="csX1768" y="csY1768"/>
                                    </a:cxn>
                                    <a:cxn ang="0">
                                      <a:pos x="csX1769" y="csY1769"/>
                                    </a:cxn>
                                    <a:cxn ang="0">
                                      <a:pos x="csX1770" y="csY1770"/>
                                    </a:cxn>
                                    <a:cxn ang="0">
                                      <a:pos x="csX1771" y="csY1771"/>
                                    </a:cxn>
                                    <a:cxn ang="0">
                                      <a:pos x="csX1772" y="csY1772"/>
                                    </a:cxn>
                                    <a:cxn ang="0">
                                      <a:pos x="csX1773" y="csY1773"/>
                                    </a:cxn>
                                    <a:cxn ang="0">
                                      <a:pos x="csX1774" y="csY1774"/>
                                    </a:cxn>
                                    <a:cxn ang="0">
                                      <a:pos x="csX1775" y="csY1775"/>
                                    </a:cxn>
                                    <a:cxn ang="0">
                                      <a:pos x="csX1776" y="csY1776"/>
                                    </a:cxn>
                                    <a:cxn ang="0">
                                      <a:pos x="csX1777" y="csY1777"/>
                                    </a:cxn>
                                    <a:cxn ang="0">
                                      <a:pos x="csX1778" y="csY1778"/>
                                    </a:cxn>
                                    <a:cxn ang="0">
                                      <a:pos x="csX1779" y="csY1779"/>
                                    </a:cxn>
                                    <a:cxn ang="0">
                                      <a:pos x="csX1780" y="csY1780"/>
                                    </a:cxn>
                                    <a:cxn ang="0">
                                      <a:pos x="csX1781" y="csY1781"/>
                                    </a:cxn>
                                    <a:cxn ang="0">
                                      <a:pos x="csX1782" y="csY1782"/>
                                    </a:cxn>
                                    <a:cxn ang="0">
                                      <a:pos x="csX1783" y="csY1783"/>
                                    </a:cxn>
                                    <a:cxn ang="0">
                                      <a:pos x="csX1784" y="csY1784"/>
                                    </a:cxn>
                                    <a:cxn ang="0">
                                      <a:pos x="csX1785" y="csY1785"/>
                                    </a:cxn>
                                    <a:cxn ang="0">
                                      <a:pos x="csX1786" y="csY1786"/>
                                    </a:cxn>
                                    <a:cxn ang="0">
                                      <a:pos x="csX1787" y="csY1787"/>
                                    </a:cxn>
                                    <a:cxn ang="0">
                                      <a:pos x="csX1788" y="csY1788"/>
                                    </a:cxn>
                                    <a:cxn ang="0">
                                      <a:pos x="csX1789" y="csY1789"/>
                                    </a:cxn>
                                    <a:cxn ang="0">
                                      <a:pos x="csX1790" y="csY1790"/>
                                    </a:cxn>
                                    <a:cxn ang="0">
                                      <a:pos x="csX1791" y="csY1791"/>
                                    </a:cxn>
                                    <a:cxn ang="0">
                                      <a:pos x="csX1792" y="csY1792"/>
                                    </a:cxn>
                                    <a:cxn ang="0">
                                      <a:pos x="csX1793" y="csY1793"/>
                                    </a:cxn>
                                    <a:cxn ang="0">
                                      <a:pos x="csX1794" y="csY1794"/>
                                    </a:cxn>
                                    <a:cxn ang="0">
                                      <a:pos x="csX1795" y="csY1795"/>
                                    </a:cxn>
                                    <a:cxn ang="0">
                                      <a:pos x="csX1796" y="csY1796"/>
                                    </a:cxn>
                                    <a:cxn ang="0">
                                      <a:pos x="csX1797" y="csY1797"/>
                                    </a:cxn>
                                    <a:cxn ang="0">
                                      <a:pos x="csX1798" y="csY1798"/>
                                    </a:cxn>
                                    <a:cxn ang="0">
                                      <a:pos x="csX1799" y="csY1799"/>
                                    </a:cxn>
                                    <a:cxn ang="0">
                                      <a:pos x="csX1800" y="csY1800"/>
                                    </a:cxn>
                                    <a:cxn ang="0">
                                      <a:pos x="csX1801" y="csY1801"/>
                                    </a:cxn>
                                    <a:cxn ang="0">
                                      <a:pos x="csX1802" y="csY1802"/>
                                    </a:cxn>
                                    <a:cxn ang="0">
                                      <a:pos x="csX1803" y="csY1803"/>
                                    </a:cxn>
                                    <a:cxn ang="0">
                                      <a:pos x="csX1804" y="csY1804"/>
                                    </a:cxn>
                                    <a:cxn ang="0">
                                      <a:pos x="csX1805" y="csY1805"/>
                                    </a:cxn>
                                    <a:cxn ang="0">
                                      <a:pos x="csX1806" y="csY1806"/>
                                    </a:cxn>
                                    <a:cxn ang="0">
                                      <a:pos x="csX1807" y="csY1807"/>
                                    </a:cxn>
                                    <a:cxn ang="0">
                                      <a:pos x="csX1808" y="csY1808"/>
                                    </a:cxn>
                                    <a:cxn ang="0">
                                      <a:pos x="csX1809" y="csY1809"/>
                                    </a:cxn>
                                    <a:cxn ang="0">
                                      <a:pos x="csX1810" y="csY1810"/>
                                    </a:cxn>
                                    <a:cxn ang="0">
                                      <a:pos x="csX1811" y="csY1811"/>
                                    </a:cxn>
                                    <a:cxn ang="0">
                                      <a:pos x="csX1812" y="csY1812"/>
                                    </a:cxn>
                                    <a:cxn ang="0">
                                      <a:pos x="csX1813" y="csY1813"/>
                                    </a:cxn>
                                    <a:cxn ang="0">
                                      <a:pos x="csX1814" y="csY1814"/>
                                    </a:cxn>
                                    <a:cxn ang="0">
                                      <a:pos x="csX1815" y="csY1815"/>
                                    </a:cxn>
                                    <a:cxn ang="0">
                                      <a:pos x="csX1816" y="csY1816"/>
                                    </a:cxn>
                                    <a:cxn ang="0">
                                      <a:pos x="csX1817" y="csY1817"/>
                                    </a:cxn>
                                    <a:cxn ang="0">
                                      <a:pos x="csX1818" y="csY1818"/>
                                    </a:cxn>
                                    <a:cxn ang="0">
                                      <a:pos x="csX1819" y="csY1819"/>
                                    </a:cxn>
                                    <a:cxn ang="0">
                                      <a:pos x="csX1820" y="csY1820"/>
                                    </a:cxn>
                                    <a:cxn ang="0">
                                      <a:pos x="csX1821" y="csY1821"/>
                                    </a:cxn>
                                    <a:cxn ang="0">
                                      <a:pos x="csX1822" y="csY1822"/>
                                    </a:cxn>
                                    <a:cxn ang="0">
                                      <a:pos x="csX1823" y="csY1823"/>
                                    </a:cxn>
                                    <a:cxn ang="0">
                                      <a:pos x="csX1824" y="csY1824"/>
                                    </a:cxn>
                                    <a:cxn ang="0">
                                      <a:pos x="csX1825" y="csY1825"/>
                                    </a:cxn>
                                    <a:cxn ang="0">
                                      <a:pos x="csX1826" y="csY1826"/>
                                    </a:cxn>
                                    <a:cxn ang="0">
                                      <a:pos x="csX1827" y="csY1827"/>
                                    </a:cxn>
                                    <a:cxn ang="0">
                                      <a:pos x="csX1828" y="csY1828"/>
                                    </a:cxn>
                                    <a:cxn ang="0">
                                      <a:pos x="csX1829" y="csY1829"/>
                                    </a:cxn>
                                    <a:cxn ang="0">
                                      <a:pos x="csX1830" y="csY1830"/>
                                    </a:cxn>
                                    <a:cxn ang="0">
                                      <a:pos x="csX1831" y="csY1831"/>
                                    </a:cxn>
                                    <a:cxn ang="0">
                                      <a:pos x="csX1832" y="csY1832"/>
                                    </a:cxn>
                                    <a:cxn ang="0">
                                      <a:pos x="csX1833" y="csY1833"/>
                                    </a:cxn>
                                    <a:cxn ang="0">
                                      <a:pos x="csX1834" y="csY1834"/>
                                    </a:cxn>
                                    <a:cxn ang="0">
                                      <a:pos x="csX1835" y="csY1835"/>
                                    </a:cxn>
                                    <a:cxn ang="0">
                                      <a:pos x="csX1836" y="csY1836"/>
                                    </a:cxn>
                                    <a:cxn ang="0">
                                      <a:pos x="csX1837" y="csY1837"/>
                                    </a:cxn>
                                    <a:cxn ang="0">
                                      <a:pos x="csX1838" y="csY1838"/>
                                    </a:cxn>
                                    <a:cxn ang="0">
                                      <a:pos x="csX1839" y="csY1839"/>
                                    </a:cxn>
                                    <a:cxn ang="0">
                                      <a:pos x="csX1840" y="csY1840"/>
                                    </a:cxn>
                                    <a:cxn ang="0">
                                      <a:pos x="csX1841" y="csY1841"/>
                                    </a:cxn>
                                    <a:cxn ang="0">
                                      <a:pos x="csX1842" y="csY1842"/>
                                    </a:cxn>
                                    <a:cxn ang="0">
                                      <a:pos x="csX1843" y="csY1843"/>
                                    </a:cxn>
                                    <a:cxn ang="0">
                                      <a:pos x="csX1844" y="csY1844"/>
                                    </a:cxn>
                                    <a:cxn ang="0">
                                      <a:pos x="csX1845" y="csY1845"/>
                                    </a:cxn>
                                    <a:cxn ang="0">
                                      <a:pos x="csX1846" y="csY1846"/>
                                    </a:cxn>
                                    <a:cxn ang="0">
                                      <a:pos x="csX1847" y="csY1847"/>
                                    </a:cxn>
                                    <a:cxn ang="0">
                                      <a:pos x="csX1848" y="csY1848"/>
                                    </a:cxn>
                                    <a:cxn ang="0">
                                      <a:pos x="csX1849" y="csY1849"/>
                                    </a:cxn>
                                    <a:cxn ang="0">
                                      <a:pos x="csX1850" y="csY1850"/>
                                    </a:cxn>
                                    <a:cxn ang="0">
                                      <a:pos x="csX1851" y="csY1851"/>
                                    </a:cxn>
                                    <a:cxn ang="0">
                                      <a:pos x="csX1852" y="csY1852"/>
                                    </a:cxn>
                                    <a:cxn ang="0">
                                      <a:pos x="csX1853" y="csY1853"/>
                                    </a:cxn>
                                    <a:cxn ang="0">
                                      <a:pos x="csX1854" y="csY1854"/>
                                    </a:cxn>
                                    <a:cxn ang="0">
                                      <a:pos x="csX1855" y="csY1855"/>
                                    </a:cxn>
                                    <a:cxn ang="0">
                                      <a:pos x="csX1856" y="csY1856"/>
                                    </a:cxn>
                                    <a:cxn ang="0">
                                      <a:pos x="csX1857" y="csY1857"/>
                                    </a:cxn>
                                    <a:cxn ang="0">
                                      <a:pos x="csX1858" y="csY1858"/>
                                    </a:cxn>
                                    <a:cxn ang="0">
                                      <a:pos x="csX1859" y="csY1859"/>
                                    </a:cxn>
                                    <a:cxn ang="0">
                                      <a:pos x="csX1860" y="csY1860"/>
                                    </a:cxn>
                                    <a:cxn ang="0">
                                      <a:pos x="csX1861" y="csY1861"/>
                                    </a:cxn>
                                    <a:cxn ang="0">
                                      <a:pos x="csX1862" y="csY1862"/>
                                    </a:cxn>
                                    <a:cxn ang="0">
                                      <a:pos x="csX1863" y="csY1863"/>
                                    </a:cxn>
                                    <a:cxn ang="0">
                                      <a:pos x="csX1864" y="csY1864"/>
                                    </a:cxn>
                                    <a:cxn ang="0">
                                      <a:pos x="csX1865" y="csY1865"/>
                                    </a:cxn>
                                    <a:cxn ang="0">
                                      <a:pos x="csX1866" y="csY1866"/>
                                    </a:cxn>
                                    <a:cxn ang="0">
                                      <a:pos x="csX1867" y="csY1867"/>
                                    </a:cxn>
                                    <a:cxn ang="0">
                                      <a:pos x="csX1868" y="csY1868"/>
                                    </a:cxn>
                                    <a:cxn ang="0">
                                      <a:pos x="csX1869" y="csY1869"/>
                                    </a:cxn>
                                    <a:cxn ang="0">
                                      <a:pos x="csX1870" y="csY1870"/>
                                    </a:cxn>
                                    <a:cxn ang="0">
                                      <a:pos x="csX1871" y="csY1871"/>
                                    </a:cxn>
                                    <a:cxn ang="0">
                                      <a:pos x="csX1872" y="csY1872"/>
                                    </a:cxn>
                                    <a:cxn ang="0">
                                      <a:pos x="csX1873" y="csY1873"/>
                                    </a:cxn>
                                    <a:cxn ang="0">
                                      <a:pos x="csX1874" y="csY1874"/>
                                    </a:cxn>
                                    <a:cxn ang="0">
                                      <a:pos x="csX1875" y="csY1875"/>
                                    </a:cxn>
                                    <a:cxn ang="0">
                                      <a:pos x="csX1876" y="csY1876"/>
                                    </a:cxn>
                                    <a:cxn ang="0">
                                      <a:pos x="csX1877" y="csY1877"/>
                                    </a:cxn>
                                    <a:cxn ang="0">
                                      <a:pos x="csX1878" y="csY1878"/>
                                    </a:cxn>
                                    <a:cxn ang="0">
                                      <a:pos x="csX1879" y="csY1879"/>
                                    </a:cxn>
                                    <a:cxn ang="0">
                                      <a:pos x="csX1880" y="csY1880"/>
                                    </a:cxn>
                                    <a:cxn ang="0">
                                      <a:pos x="csX1881" y="csY1881"/>
                                    </a:cxn>
                                    <a:cxn ang="0">
                                      <a:pos x="csX1882" y="csY1882"/>
                                    </a:cxn>
                                    <a:cxn ang="0">
                                      <a:pos x="csX1883" y="csY1883"/>
                                    </a:cxn>
                                    <a:cxn ang="0">
                                      <a:pos x="csX1884" y="csY1884"/>
                                    </a:cxn>
                                    <a:cxn ang="0">
                                      <a:pos x="csX1885" y="csY1885"/>
                                    </a:cxn>
                                    <a:cxn ang="0">
                                      <a:pos x="csX1886" y="csY1886"/>
                                    </a:cxn>
                                    <a:cxn ang="0">
                                      <a:pos x="csX1887" y="csY1887"/>
                                    </a:cxn>
                                    <a:cxn ang="0">
                                      <a:pos x="csX1888" y="csY1888"/>
                                    </a:cxn>
                                    <a:cxn ang="0">
                                      <a:pos x="csX1889" y="csY1889"/>
                                    </a:cxn>
                                    <a:cxn ang="0">
                                      <a:pos x="csX1890" y="csY1890"/>
                                    </a:cxn>
                                    <a:cxn ang="0">
                                      <a:pos x="csX1891" y="csY1891"/>
                                    </a:cxn>
                                    <a:cxn ang="0">
                                      <a:pos x="csX1892" y="csY1892"/>
                                    </a:cxn>
                                    <a:cxn ang="0">
                                      <a:pos x="csX1893" y="csY1893"/>
                                    </a:cxn>
                                    <a:cxn ang="0">
                                      <a:pos x="csX1894" y="csY1894"/>
                                    </a:cxn>
                                    <a:cxn ang="0">
                                      <a:pos x="csX1895" y="csY1895"/>
                                    </a:cxn>
                                    <a:cxn ang="0">
                                      <a:pos x="csX1896" y="csY1896"/>
                                    </a:cxn>
                                    <a:cxn ang="0">
                                      <a:pos x="csX1897" y="csY1897"/>
                                    </a:cxn>
                                    <a:cxn ang="0">
                                      <a:pos x="csX1898" y="csY1898"/>
                                    </a:cxn>
                                    <a:cxn ang="0">
                                      <a:pos x="csX1899" y="csY1899"/>
                                    </a:cxn>
                                    <a:cxn ang="0">
                                      <a:pos x="csX1900" y="csY1900"/>
                                    </a:cxn>
                                    <a:cxn ang="0">
                                      <a:pos x="csX1901" y="csY1901"/>
                                    </a:cxn>
                                    <a:cxn ang="0">
                                      <a:pos x="csX1902" y="csY1902"/>
                                    </a:cxn>
                                    <a:cxn ang="0">
                                      <a:pos x="csX1903" y="csY1903"/>
                                    </a:cxn>
                                    <a:cxn ang="0">
                                      <a:pos x="csX1904" y="csY1904"/>
                                    </a:cxn>
                                    <a:cxn ang="0">
                                      <a:pos x="csX1905" y="csY1905"/>
                                    </a:cxn>
                                    <a:cxn ang="0">
                                      <a:pos x="csX1906" y="csY1906"/>
                                    </a:cxn>
                                    <a:cxn ang="0">
                                      <a:pos x="csX1907" y="csY1907"/>
                                    </a:cxn>
                                    <a:cxn ang="0">
                                      <a:pos x="csX1908" y="csY1908"/>
                                    </a:cxn>
                                    <a:cxn ang="0">
                                      <a:pos x="csX1909" y="csY1909"/>
                                    </a:cxn>
                                    <a:cxn ang="0">
                                      <a:pos x="csX1910" y="csY1910"/>
                                    </a:cxn>
                                    <a:cxn ang="0">
                                      <a:pos x="csX1911" y="csY1911"/>
                                    </a:cxn>
                                    <a:cxn ang="0">
                                      <a:pos x="csX1912" y="csY1912"/>
                                    </a:cxn>
                                    <a:cxn ang="0">
                                      <a:pos x="csX1913" y="csY1913"/>
                                    </a:cxn>
                                    <a:cxn ang="0">
                                      <a:pos x="csX1914" y="csY1914"/>
                                    </a:cxn>
                                    <a:cxn ang="0">
                                      <a:pos x="csX1915" y="csY1915"/>
                                    </a:cxn>
                                    <a:cxn ang="0">
                                      <a:pos x="csX1916" y="csY1916"/>
                                    </a:cxn>
                                    <a:cxn ang="0">
                                      <a:pos x="csX1917" y="csY1917"/>
                                    </a:cxn>
                                    <a:cxn ang="0">
                                      <a:pos x="csX1918" y="csY1918"/>
                                    </a:cxn>
                                    <a:cxn ang="0">
                                      <a:pos x="csX1919" y="csY1919"/>
                                    </a:cxn>
                                    <a:cxn ang="0">
                                      <a:pos x="csX1920" y="csY1920"/>
                                    </a:cxn>
                                    <a:cxn ang="0">
                                      <a:pos x="csX1921" y="csY1921"/>
                                    </a:cxn>
                                    <a:cxn ang="0">
                                      <a:pos x="csX1922" y="csY1922"/>
                                    </a:cxn>
                                    <a:cxn ang="0">
                                      <a:pos x="csX1923" y="csY1923"/>
                                    </a:cxn>
                                    <a:cxn ang="0">
                                      <a:pos x="csX1924" y="csY1924"/>
                                    </a:cxn>
                                    <a:cxn ang="0">
                                      <a:pos x="csX1925" y="csY1925"/>
                                    </a:cxn>
                                    <a:cxn ang="0">
                                      <a:pos x="csX1926" y="csY1926"/>
                                    </a:cxn>
                                    <a:cxn ang="0">
                                      <a:pos x="csX1927" y="csY1927"/>
                                    </a:cxn>
                                    <a:cxn ang="0">
                                      <a:pos x="csX1928" y="csY1928"/>
                                    </a:cxn>
                                    <a:cxn ang="0">
                                      <a:pos x="csX1929" y="csY1929"/>
                                    </a:cxn>
                                    <a:cxn ang="0">
                                      <a:pos x="csX1930" y="csY1930"/>
                                    </a:cxn>
                                    <a:cxn ang="0">
                                      <a:pos x="csX1931" y="csY1931"/>
                                    </a:cxn>
                                    <a:cxn ang="0">
                                      <a:pos x="csX1932" y="csY1932"/>
                                    </a:cxn>
                                    <a:cxn ang="0">
                                      <a:pos x="csX1933" y="csY1933"/>
                                    </a:cxn>
                                    <a:cxn ang="0">
                                      <a:pos x="csX1934" y="csY1934"/>
                                    </a:cxn>
                                    <a:cxn ang="0">
                                      <a:pos x="csX1935" y="csY1935"/>
                                    </a:cxn>
                                    <a:cxn ang="0">
                                      <a:pos x="csX1936" y="csY1936"/>
                                    </a:cxn>
                                    <a:cxn ang="0">
                                      <a:pos x="csX1937" y="csY1937"/>
                                    </a:cxn>
                                    <a:cxn ang="0">
                                      <a:pos x="csX1938" y="csY1938"/>
                                    </a:cxn>
                                    <a:cxn ang="0">
                                      <a:pos x="csX1939" y="csY1939"/>
                                    </a:cxn>
                                    <a:cxn ang="0">
                                      <a:pos x="csX1940" y="csY1940"/>
                                    </a:cxn>
                                    <a:cxn ang="0">
                                      <a:pos x="csX1941" y="csY1941"/>
                                    </a:cxn>
                                    <a:cxn ang="0">
                                      <a:pos x="csX1942" y="csY1942"/>
                                    </a:cxn>
                                    <a:cxn ang="0">
                                      <a:pos x="csX1943" y="csY1943"/>
                                    </a:cxn>
                                    <a:cxn ang="0">
                                      <a:pos x="csX1944" y="csY1944"/>
                                    </a:cxn>
                                    <a:cxn ang="0">
                                      <a:pos x="csX1945" y="csY1945"/>
                                    </a:cxn>
                                    <a:cxn ang="0">
                                      <a:pos x="csX1946" y="csY1946"/>
                                    </a:cxn>
                                    <a:cxn ang="0">
                                      <a:pos x="csX1947" y="csY1947"/>
                                    </a:cxn>
                                    <a:cxn ang="0">
                                      <a:pos x="csX1948" y="csY1948"/>
                                    </a:cxn>
                                    <a:cxn ang="0">
                                      <a:pos x="csX1949" y="csY1949"/>
                                    </a:cxn>
                                    <a:cxn ang="0">
                                      <a:pos x="csX1950" y="csY1950"/>
                                    </a:cxn>
                                    <a:cxn ang="0">
                                      <a:pos x="csX1951" y="csY1951"/>
                                    </a:cxn>
                                    <a:cxn ang="0">
                                      <a:pos x="csX1952" y="csY1952"/>
                                    </a:cxn>
                                    <a:cxn ang="0">
                                      <a:pos x="csX1953" y="csY1953"/>
                                    </a:cxn>
                                    <a:cxn ang="0">
                                      <a:pos x="csX1954" y="csY1954"/>
                                    </a:cxn>
                                    <a:cxn ang="0">
                                      <a:pos x="csX1955" y="csY1955"/>
                                    </a:cxn>
                                    <a:cxn ang="0">
                                      <a:pos x="csX1956" y="csY1956"/>
                                    </a:cxn>
                                    <a:cxn ang="0">
                                      <a:pos x="csX1957" y="csY1957"/>
                                    </a:cxn>
                                    <a:cxn ang="0">
                                      <a:pos x="csX1958" y="csY1958"/>
                                    </a:cxn>
                                    <a:cxn ang="0">
                                      <a:pos x="csX1959" y="csY1959"/>
                                    </a:cxn>
                                    <a:cxn ang="0">
                                      <a:pos x="csX1960" y="csY1960"/>
                                    </a:cxn>
                                    <a:cxn ang="0">
                                      <a:pos x="csX1961" y="csY1961"/>
                                    </a:cxn>
                                    <a:cxn ang="0">
                                      <a:pos x="csX1962" y="csY1962"/>
                                    </a:cxn>
                                    <a:cxn ang="0">
                                      <a:pos x="csX1963" y="csY1963"/>
                                    </a:cxn>
                                    <a:cxn ang="0">
                                      <a:pos x="csX1964" y="csY1964"/>
                                    </a:cxn>
                                    <a:cxn ang="0">
                                      <a:pos x="csX1965" y="csY1965"/>
                                    </a:cxn>
                                    <a:cxn ang="0">
                                      <a:pos x="csX1966" y="csY1966"/>
                                    </a:cxn>
                                    <a:cxn ang="0">
                                      <a:pos x="csX1967" y="csY1967"/>
                                    </a:cxn>
                                    <a:cxn ang="0">
                                      <a:pos x="csX1968" y="csY1968"/>
                                    </a:cxn>
                                    <a:cxn ang="0">
                                      <a:pos x="csX1969" y="csY1969"/>
                                    </a:cxn>
                                    <a:cxn ang="0">
                                      <a:pos x="csX1970" y="csY1970"/>
                                    </a:cxn>
                                    <a:cxn ang="0">
                                      <a:pos x="csX1971" y="csY1971"/>
                                    </a:cxn>
                                    <a:cxn ang="0">
                                      <a:pos x="csX1972" y="csY1972"/>
                                    </a:cxn>
                                    <a:cxn ang="0">
                                      <a:pos x="csX1973" y="csY1973"/>
                                    </a:cxn>
                                    <a:cxn ang="0">
                                      <a:pos x="csX1974" y="csY1974"/>
                                    </a:cxn>
                                    <a:cxn ang="0">
                                      <a:pos x="csX1975" y="csY1975"/>
                                    </a:cxn>
                                    <a:cxn ang="0">
                                      <a:pos x="csX1976" y="csY1976"/>
                                    </a:cxn>
                                    <a:cxn ang="0">
                                      <a:pos x="csX1977" y="csY1977"/>
                                    </a:cxn>
                                    <a:cxn ang="0">
                                      <a:pos x="csX1978" y="csY1978"/>
                                    </a:cxn>
                                    <a:cxn ang="0">
                                      <a:pos x="csX1979" y="csY1979"/>
                                    </a:cxn>
                                    <a:cxn ang="0">
                                      <a:pos x="csX1980" y="csY1980"/>
                                    </a:cxn>
                                    <a:cxn ang="0">
                                      <a:pos x="csX1981" y="csY1981"/>
                                    </a:cxn>
                                    <a:cxn ang="0">
                                      <a:pos x="csX1982" y="csY1982"/>
                                    </a:cxn>
                                    <a:cxn ang="0">
                                      <a:pos x="csX1983" y="csY1983"/>
                                    </a:cxn>
                                    <a:cxn ang="0">
                                      <a:pos x="csX1984" y="csY1984"/>
                                    </a:cxn>
                                    <a:cxn ang="0">
                                      <a:pos x="csX1985" y="csY1985"/>
                                    </a:cxn>
                                    <a:cxn ang="0">
                                      <a:pos x="csX1986" y="csY1986"/>
                                    </a:cxn>
                                    <a:cxn ang="0">
                                      <a:pos x="csX1987" y="csY1987"/>
                                    </a:cxn>
                                    <a:cxn ang="0">
                                      <a:pos x="csX1988" y="csY1988"/>
                                    </a:cxn>
                                    <a:cxn ang="0">
                                      <a:pos x="csX1989" y="csY1989"/>
                                    </a:cxn>
                                    <a:cxn ang="0">
                                      <a:pos x="csX1990" y="csY1990"/>
                                    </a:cxn>
                                    <a:cxn ang="0">
                                      <a:pos x="csX1991" y="csY1991"/>
                                    </a:cxn>
                                    <a:cxn ang="0">
                                      <a:pos x="csX1992" y="csY1992"/>
                                    </a:cxn>
                                    <a:cxn ang="0">
                                      <a:pos x="csX1993" y="csY1993"/>
                                    </a:cxn>
                                    <a:cxn ang="0">
                                      <a:pos x="csX1994" y="csY1994"/>
                                    </a:cxn>
                                    <a:cxn ang="0">
                                      <a:pos x="csX1995" y="csY1995"/>
                                    </a:cxn>
                                    <a:cxn ang="0">
                                      <a:pos x="csX1996" y="csY1996"/>
                                    </a:cxn>
                                    <a:cxn ang="0">
                                      <a:pos x="csX1997" y="csY1997"/>
                                    </a:cxn>
                                    <a:cxn ang="0">
                                      <a:pos x="csX1998" y="csY1998"/>
                                    </a:cxn>
                                    <a:cxn ang="0">
                                      <a:pos x="csX1999" y="csY1999"/>
                                    </a:cxn>
                                    <a:cxn ang="0">
                                      <a:pos x="csX2000" y="csY2000"/>
                                    </a:cxn>
                                    <a:cxn ang="0">
                                      <a:pos x="csX2001" y="csY2001"/>
                                    </a:cxn>
                                    <a:cxn ang="0">
                                      <a:pos x="csX2002" y="csY2002"/>
                                    </a:cxn>
                                    <a:cxn ang="0">
                                      <a:pos x="csX2003" y="csY2003"/>
                                    </a:cxn>
                                    <a:cxn ang="0">
                                      <a:pos x="csX2004" y="csY2004"/>
                                    </a:cxn>
                                    <a:cxn ang="0">
                                      <a:pos x="csX2005" y="csY2005"/>
                                    </a:cxn>
                                    <a:cxn ang="0">
                                      <a:pos x="csX2006" y="csY2006"/>
                                    </a:cxn>
                                    <a:cxn ang="0">
                                      <a:pos x="csX2007" y="csY2007"/>
                                    </a:cxn>
                                    <a:cxn ang="0">
                                      <a:pos x="csX2008" y="csY2008"/>
                                    </a:cxn>
                                    <a:cxn ang="0">
                                      <a:pos x="csX2009" y="csY2009"/>
                                    </a:cxn>
                                    <a:cxn ang="0">
                                      <a:pos x="csX2010" y="csY2010"/>
                                    </a:cxn>
                                    <a:cxn ang="0">
                                      <a:pos x="csX2011" y="csY2011"/>
                                    </a:cxn>
                                    <a:cxn ang="0">
                                      <a:pos x="csX2012" y="csY2012"/>
                                    </a:cxn>
                                    <a:cxn ang="0">
                                      <a:pos x="csX2013" y="csY2013"/>
                                    </a:cxn>
                                    <a:cxn ang="0">
                                      <a:pos x="csX2014" y="csY2014"/>
                                    </a:cxn>
                                    <a:cxn ang="0">
                                      <a:pos x="csX2015" y="csY2015"/>
                                    </a:cxn>
                                    <a:cxn ang="0">
                                      <a:pos x="csX2016" y="csY2016"/>
                                    </a:cxn>
                                    <a:cxn ang="0">
                                      <a:pos x="csX2017" y="csY2017"/>
                                    </a:cxn>
                                    <a:cxn ang="0">
                                      <a:pos x="csX2018" y="csY2018"/>
                                    </a:cxn>
                                    <a:cxn ang="0">
                                      <a:pos x="csX2019" y="csY2019"/>
                                    </a:cxn>
                                    <a:cxn ang="0">
                                      <a:pos x="csX2020" y="csY2020"/>
                                    </a:cxn>
                                    <a:cxn ang="0">
                                      <a:pos x="csX2021" y="csY2021"/>
                                    </a:cxn>
                                    <a:cxn ang="0">
                                      <a:pos x="csX2022" y="csY2022"/>
                                    </a:cxn>
                                    <a:cxn ang="0">
                                      <a:pos x="csX2023" y="csY2023"/>
                                    </a:cxn>
                                    <a:cxn ang="0">
                                      <a:pos x="csX2024" y="csY2024"/>
                                    </a:cxn>
                                    <a:cxn ang="0">
                                      <a:pos x="csX2025" y="csY2025"/>
                                    </a:cxn>
                                    <a:cxn ang="0">
                                      <a:pos x="csX2026" y="csY2026"/>
                                    </a:cxn>
                                    <a:cxn ang="0">
                                      <a:pos x="csX2027" y="csY2027"/>
                                    </a:cxn>
                                    <a:cxn ang="0">
                                      <a:pos x="csX2028" y="csY2028"/>
                                    </a:cxn>
                                    <a:cxn ang="0">
                                      <a:pos x="csX2029" y="csY2029"/>
                                    </a:cxn>
                                    <a:cxn ang="0">
                                      <a:pos x="csX2030" y="csY2030"/>
                                    </a:cxn>
                                    <a:cxn ang="0">
                                      <a:pos x="csX2031" y="csY2031"/>
                                    </a:cxn>
                                    <a:cxn ang="0">
                                      <a:pos x="csX2032" y="csY2032"/>
                                    </a:cxn>
                                    <a:cxn ang="0">
                                      <a:pos x="csX2033" y="csY2033"/>
                                    </a:cxn>
                                    <a:cxn ang="0">
                                      <a:pos x="csX2034" y="csY2034"/>
                                    </a:cxn>
                                    <a:cxn ang="0">
                                      <a:pos x="csX2035" y="csY2035"/>
                                    </a:cxn>
                                    <a:cxn ang="0">
                                      <a:pos x="csX2036" y="csY2036"/>
                                    </a:cxn>
                                    <a:cxn ang="0">
                                      <a:pos x="csX2037" y="csY2037"/>
                                    </a:cxn>
                                    <a:cxn ang="0">
                                      <a:pos x="csX2038" y="csY2038"/>
                                    </a:cxn>
                                    <a:cxn ang="0">
                                      <a:pos x="csX2039" y="csY2039"/>
                                    </a:cxn>
                                    <a:cxn ang="0">
                                      <a:pos x="csX2040" y="csY2040"/>
                                    </a:cxn>
                                    <a:cxn ang="0">
                                      <a:pos x="csX2041" y="csY2041"/>
                                    </a:cxn>
                                    <a:cxn ang="0">
                                      <a:pos x="csX2042" y="csY2042"/>
                                    </a:cxn>
                                    <a:cxn ang="0">
                                      <a:pos x="csX2043" y="csY2043"/>
                                    </a:cxn>
                                    <a:cxn ang="0">
                                      <a:pos x="csX2044" y="csY2044"/>
                                    </a:cxn>
                                    <a:cxn ang="0">
                                      <a:pos x="csX2045" y="csY2045"/>
                                    </a:cxn>
                                    <a:cxn ang="0">
                                      <a:pos x="csX2046" y="csY2046"/>
                                    </a:cxn>
                                    <a:cxn ang="0">
                                      <a:pos x="csX2047" y="csY2047"/>
                                    </a:cxn>
                                    <a:cxn ang="0">
                                      <a:pos x="csX2048" y="csY2048"/>
                                    </a:cxn>
                                    <a:cxn ang="0">
                                      <a:pos x="csX2049" y="csY2049"/>
                                    </a:cxn>
                                    <a:cxn ang="0">
                                      <a:pos x="csX2050" y="csY2050"/>
                                    </a:cxn>
                                    <a:cxn ang="0">
                                      <a:pos x="csX2051" y="csY2051"/>
                                    </a:cxn>
                                    <a:cxn ang="0">
                                      <a:pos x="csX2052" y="csY2052"/>
                                    </a:cxn>
                                    <a:cxn ang="0">
                                      <a:pos x="csX2053" y="csY2053"/>
                                    </a:cxn>
                                    <a:cxn ang="0">
                                      <a:pos x="csX2054" y="csY2054"/>
                                    </a:cxn>
                                    <a:cxn ang="0">
                                      <a:pos x="csX2055" y="csY2055"/>
                                    </a:cxn>
                                    <a:cxn ang="0">
                                      <a:pos x="csX2056" y="csY2056"/>
                                    </a:cxn>
                                    <a:cxn ang="0">
                                      <a:pos x="csX2057" y="csY2057"/>
                                    </a:cxn>
                                    <a:cxn ang="0">
                                      <a:pos x="csX2058" y="csY2058"/>
                                    </a:cxn>
                                    <a:cxn ang="0">
                                      <a:pos x="csX2059" y="csY2059"/>
                                    </a:cxn>
                                    <a:cxn ang="0">
                                      <a:pos x="csX2060" y="csY2060"/>
                                    </a:cxn>
                                    <a:cxn ang="0">
                                      <a:pos x="csX2061" y="csY2061"/>
                                    </a:cxn>
                                    <a:cxn ang="0">
                                      <a:pos x="csX2062" y="csY2062"/>
                                    </a:cxn>
                                    <a:cxn ang="0">
                                      <a:pos x="csX2063" y="csY2063"/>
                                    </a:cxn>
                                    <a:cxn ang="0">
                                      <a:pos x="csX2064" y="csY2064"/>
                                    </a:cxn>
                                    <a:cxn ang="0">
                                      <a:pos x="csX2065" y="csY2065"/>
                                    </a:cxn>
                                    <a:cxn ang="0">
                                      <a:pos x="csX2066" y="csY2066"/>
                                    </a:cxn>
                                    <a:cxn ang="0">
                                      <a:pos x="csX2067" y="csY2067"/>
                                    </a:cxn>
                                    <a:cxn ang="0">
                                      <a:pos x="csX2068" y="csY2068"/>
                                    </a:cxn>
                                    <a:cxn ang="0">
                                      <a:pos x="csX2069" y="csY2069"/>
                                    </a:cxn>
                                    <a:cxn ang="0">
                                      <a:pos x="csX2070" y="csY2070"/>
                                    </a:cxn>
                                    <a:cxn ang="0">
                                      <a:pos x="csX2071" y="csY2071"/>
                                    </a:cxn>
                                    <a:cxn ang="0">
                                      <a:pos x="csX2072" y="csY2072"/>
                                    </a:cxn>
                                    <a:cxn ang="0">
                                      <a:pos x="csX2073" y="csY2073"/>
                                    </a:cxn>
                                    <a:cxn ang="0">
                                      <a:pos x="csX2074" y="csY2074"/>
                                    </a:cxn>
                                    <a:cxn ang="0">
                                      <a:pos x="csX2075" y="csY2075"/>
                                    </a:cxn>
                                    <a:cxn ang="0">
                                      <a:pos x="csX2076" y="csY2076"/>
                                    </a:cxn>
                                    <a:cxn ang="0">
                                      <a:pos x="csX2077" y="csY2077"/>
                                    </a:cxn>
                                    <a:cxn ang="0">
                                      <a:pos x="csX2078" y="csY2078"/>
                                    </a:cxn>
                                    <a:cxn ang="0">
                                      <a:pos x="csX2079" y="csY2079"/>
                                    </a:cxn>
                                    <a:cxn ang="0">
                                      <a:pos x="csX2080" y="csY2080"/>
                                    </a:cxn>
                                    <a:cxn ang="0">
                                      <a:pos x="csX2081" y="csY2081"/>
                                    </a:cxn>
                                    <a:cxn ang="0">
                                      <a:pos x="csX2082" y="csY2082"/>
                                    </a:cxn>
                                    <a:cxn ang="0">
                                      <a:pos x="csX2083" y="csY2083"/>
                                    </a:cxn>
                                    <a:cxn ang="0">
                                      <a:pos x="csX2084" y="csY2084"/>
                                    </a:cxn>
                                    <a:cxn ang="0">
                                      <a:pos x="csX2085" y="csY2085"/>
                                    </a:cxn>
                                    <a:cxn ang="0">
                                      <a:pos x="csX2086" y="csY2086"/>
                                    </a:cxn>
                                    <a:cxn ang="0">
                                      <a:pos x="csX2087" y="csY2087"/>
                                    </a:cxn>
                                    <a:cxn ang="0">
                                      <a:pos x="csX2088" y="csY2088"/>
                                    </a:cxn>
                                    <a:cxn ang="0">
                                      <a:pos x="csX2089" y="csY2089"/>
                                    </a:cxn>
                                    <a:cxn ang="0">
                                      <a:pos x="csX2090" y="csY2090"/>
                                    </a:cxn>
                                    <a:cxn ang="0">
                                      <a:pos x="csX2091" y="csY2091"/>
                                    </a:cxn>
                                    <a:cxn ang="0">
                                      <a:pos x="csX2092" y="csY2092"/>
                                    </a:cxn>
                                    <a:cxn ang="0">
                                      <a:pos x="csX2093" y="csY2093"/>
                                    </a:cxn>
                                    <a:cxn ang="0">
                                      <a:pos x="csX2094" y="csY2094"/>
                                    </a:cxn>
                                    <a:cxn ang="0">
                                      <a:pos x="csX2095" y="csY2095"/>
                                    </a:cxn>
                                    <a:cxn ang="0">
                                      <a:pos x="csX2096" y="csY2096"/>
                                    </a:cxn>
                                    <a:cxn ang="0">
                                      <a:pos x="csX2097" y="csY2097"/>
                                    </a:cxn>
                                    <a:cxn ang="0">
                                      <a:pos x="csX2098" y="csY2098"/>
                                    </a:cxn>
                                    <a:cxn ang="0">
                                      <a:pos x="csX2099" y="csY2099"/>
                                    </a:cxn>
                                    <a:cxn ang="0">
                                      <a:pos x="csX2100" y="csY2100"/>
                                    </a:cxn>
                                    <a:cxn ang="0">
                                      <a:pos x="csX2101" y="csY2101"/>
                                    </a:cxn>
                                    <a:cxn ang="0">
                                      <a:pos x="csX2102" y="csY2102"/>
                                    </a:cxn>
                                    <a:cxn ang="0">
                                      <a:pos x="csX2103" y="csY2103"/>
                                    </a:cxn>
                                    <a:cxn ang="0">
                                      <a:pos x="csX2104" y="csY2104"/>
                                    </a:cxn>
                                    <a:cxn ang="0">
                                      <a:pos x="csX2105" y="csY2105"/>
                                    </a:cxn>
                                    <a:cxn ang="0">
                                      <a:pos x="csX2106" y="csY2106"/>
                                    </a:cxn>
                                    <a:cxn ang="0">
                                      <a:pos x="csX2107" y="csY2107"/>
                                    </a:cxn>
                                    <a:cxn ang="0">
                                      <a:pos x="csX2108" y="csY2108"/>
                                    </a:cxn>
                                    <a:cxn ang="0">
                                      <a:pos x="csX2109" y="csY2109"/>
                                    </a:cxn>
                                    <a:cxn ang="0">
                                      <a:pos x="csX2110" y="csY2110"/>
                                    </a:cxn>
                                    <a:cxn ang="0">
                                      <a:pos x="csX2111" y="csY2111"/>
                                    </a:cxn>
                                    <a:cxn ang="0">
                                      <a:pos x="csX2112" y="csY2112"/>
                                    </a:cxn>
                                    <a:cxn ang="0">
                                      <a:pos x="csX2113" y="csY2113"/>
                                    </a:cxn>
                                    <a:cxn ang="0">
                                      <a:pos x="csX2114" y="csY2114"/>
                                    </a:cxn>
                                    <a:cxn ang="0">
                                      <a:pos x="csX2115" y="csY2115"/>
                                    </a:cxn>
                                    <a:cxn ang="0">
                                      <a:pos x="csX2116" y="csY2116"/>
                                    </a:cxn>
                                    <a:cxn ang="0">
                                      <a:pos x="csX2117" y="csY2117"/>
                                    </a:cxn>
                                    <a:cxn ang="0">
                                      <a:pos x="csX2118" y="csY2118"/>
                                    </a:cxn>
                                    <a:cxn ang="0">
                                      <a:pos x="csX2119" y="csY2119"/>
                                    </a:cxn>
                                    <a:cxn ang="0">
                                      <a:pos x="csX2120" y="csY2120"/>
                                    </a:cxn>
                                    <a:cxn ang="0">
                                      <a:pos x="csX2121" y="csY2121"/>
                                    </a:cxn>
                                    <a:cxn ang="0">
                                      <a:pos x="csX2122" y="csY2122"/>
                                    </a:cxn>
                                    <a:cxn ang="0">
                                      <a:pos x="csX2123" y="csY2123"/>
                                    </a:cxn>
                                    <a:cxn ang="0">
                                      <a:pos x="csX2124" y="csY2124"/>
                                    </a:cxn>
                                    <a:cxn ang="0">
                                      <a:pos x="csX2125" y="csY2125"/>
                                    </a:cxn>
                                    <a:cxn ang="0">
                                      <a:pos x="csX2126" y="csY2126"/>
                                    </a:cxn>
                                    <a:cxn ang="0">
                                      <a:pos x="csX2127" y="csY2127"/>
                                    </a:cxn>
                                    <a:cxn ang="0">
                                      <a:pos x="csX2128" y="csY2128"/>
                                    </a:cxn>
                                    <a:cxn ang="0">
                                      <a:pos x="csX2129" y="csY2129"/>
                                    </a:cxn>
                                    <a:cxn ang="0">
                                      <a:pos x="csX2130" y="csY2130"/>
                                    </a:cxn>
                                    <a:cxn ang="0">
                                      <a:pos x="csX2131" y="csY2131"/>
                                    </a:cxn>
                                    <a:cxn ang="0">
                                      <a:pos x="csX2132" y="csY2132"/>
                                    </a:cxn>
                                    <a:cxn ang="0">
                                      <a:pos x="csX2133" y="csY2133"/>
                                    </a:cxn>
                                    <a:cxn ang="0">
                                      <a:pos x="csX2134" y="csY2134"/>
                                    </a:cxn>
                                    <a:cxn ang="0">
                                      <a:pos x="csX2135" y="csY2135"/>
                                    </a:cxn>
                                    <a:cxn ang="0">
                                      <a:pos x="csX2136" y="csY2136"/>
                                    </a:cxn>
                                    <a:cxn ang="0">
                                      <a:pos x="csX2137" y="csY2137"/>
                                    </a:cxn>
                                    <a:cxn ang="0">
                                      <a:pos x="csX2138" y="csY2138"/>
                                    </a:cxn>
                                    <a:cxn ang="0">
                                      <a:pos x="csX2139" y="csY2139"/>
                                    </a:cxn>
                                    <a:cxn ang="0">
                                      <a:pos x="csX2140" y="csY2140"/>
                                    </a:cxn>
                                    <a:cxn ang="0">
                                      <a:pos x="csX2141" y="csY2141"/>
                                    </a:cxn>
                                    <a:cxn ang="0">
                                      <a:pos x="csX2142" y="csY2142"/>
                                    </a:cxn>
                                    <a:cxn ang="0">
                                      <a:pos x="csX2143" y="csY2143"/>
                                    </a:cxn>
                                    <a:cxn ang="0">
                                      <a:pos x="csX2144" y="csY2144"/>
                                    </a:cxn>
                                    <a:cxn ang="0">
                                      <a:pos x="csX2145" y="csY2145"/>
                                    </a:cxn>
                                    <a:cxn ang="0">
                                      <a:pos x="csX2146" y="csY2146"/>
                                    </a:cxn>
                                    <a:cxn ang="0">
                                      <a:pos x="csX2147" y="csY2147"/>
                                    </a:cxn>
                                    <a:cxn ang="0">
                                      <a:pos x="csX2148" y="csY2148"/>
                                    </a:cxn>
                                    <a:cxn ang="0">
                                      <a:pos x="csX2149" y="csY2149"/>
                                    </a:cxn>
                                    <a:cxn ang="0">
                                      <a:pos x="csX2150" y="csY2150"/>
                                    </a:cxn>
                                    <a:cxn ang="0">
                                      <a:pos x="csX2151" y="csY2151"/>
                                    </a:cxn>
                                    <a:cxn ang="0">
                                      <a:pos x="csX2152" y="csY2152"/>
                                    </a:cxn>
                                    <a:cxn ang="0">
                                      <a:pos x="csX2153" y="csY2153"/>
                                    </a:cxn>
                                    <a:cxn ang="0">
                                      <a:pos x="csX2154" y="csY2154"/>
                                    </a:cxn>
                                    <a:cxn ang="0">
                                      <a:pos x="csX2155" y="csY2155"/>
                                    </a:cxn>
                                    <a:cxn ang="0">
                                      <a:pos x="csX2156" y="csY2156"/>
                                    </a:cxn>
                                    <a:cxn ang="0">
                                      <a:pos x="csX2157" y="csY2157"/>
                                    </a:cxn>
                                    <a:cxn ang="0">
                                      <a:pos x="csX2158" y="csY2158"/>
                                    </a:cxn>
                                    <a:cxn ang="0">
                                      <a:pos x="csX2159" y="csY2159"/>
                                    </a:cxn>
                                    <a:cxn ang="0">
                                      <a:pos x="csX2160" y="csY2160"/>
                                    </a:cxn>
                                    <a:cxn ang="0">
                                      <a:pos x="csX2161" y="csY2161"/>
                                    </a:cxn>
                                    <a:cxn ang="0">
                                      <a:pos x="csX2162" y="csY2162"/>
                                    </a:cxn>
                                    <a:cxn ang="0">
                                      <a:pos x="csX2163" y="csY2163"/>
                                    </a:cxn>
                                    <a:cxn ang="0">
                                      <a:pos x="csX2164" y="csY2164"/>
                                    </a:cxn>
                                    <a:cxn ang="0">
                                      <a:pos x="csX2165" y="csY2165"/>
                                    </a:cxn>
                                    <a:cxn ang="0">
                                      <a:pos x="csX2166" y="csY2166"/>
                                    </a:cxn>
                                    <a:cxn ang="0">
                                      <a:pos x="csX2167" y="csY2167"/>
                                    </a:cxn>
                                    <a:cxn ang="0">
                                      <a:pos x="csX2168" y="csY2168"/>
                                    </a:cxn>
                                    <a:cxn ang="0">
                                      <a:pos x="csX2169" y="csY2169"/>
                                    </a:cxn>
                                    <a:cxn ang="0">
                                      <a:pos x="csX2170" y="csY2170"/>
                                    </a:cxn>
                                    <a:cxn ang="0">
                                      <a:pos x="csX2171" y="csY2171"/>
                                    </a:cxn>
                                    <a:cxn ang="0">
                                      <a:pos x="csX2172" y="csY2172"/>
                                    </a:cxn>
                                    <a:cxn ang="0">
                                      <a:pos x="csX2173" y="csY2173"/>
                                    </a:cxn>
                                    <a:cxn ang="0">
                                      <a:pos x="csX2174" y="csY2174"/>
                                    </a:cxn>
                                    <a:cxn ang="0">
                                      <a:pos x="csX2175" y="csY2175"/>
                                    </a:cxn>
                                    <a:cxn ang="0">
                                      <a:pos x="csX2176" y="csY2176"/>
                                    </a:cxn>
                                    <a:cxn ang="0">
                                      <a:pos x="csX2177" y="csY2177"/>
                                    </a:cxn>
                                    <a:cxn ang="0">
                                      <a:pos x="csX2178" y="csY2178"/>
                                    </a:cxn>
                                    <a:cxn ang="0">
                                      <a:pos x="csX2179" y="csY2179"/>
                                    </a:cxn>
                                    <a:cxn ang="0">
                                      <a:pos x="csX2180" y="csY2180"/>
                                    </a:cxn>
                                    <a:cxn ang="0">
                                      <a:pos x="csX2181" y="csY2181"/>
                                    </a:cxn>
                                    <a:cxn ang="0">
                                      <a:pos x="csX2182" y="csY2182"/>
                                    </a:cxn>
                                    <a:cxn ang="0">
                                      <a:pos x="csX2183" y="csY2183"/>
                                    </a:cxn>
                                    <a:cxn ang="0">
                                      <a:pos x="csX2184" y="csY2184"/>
                                    </a:cxn>
                                    <a:cxn ang="0">
                                      <a:pos x="csX2185" y="csY2185"/>
                                    </a:cxn>
                                    <a:cxn ang="0">
                                      <a:pos x="csX2186" y="csY2186"/>
                                    </a:cxn>
                                    <a:cxn ang="0">
                                      <a:pos x="csX2187" y="csY2187"/>
                                    </a:cxn>
                                    <a:cxn ang="0">
                                      <a:pos x="csX2188" y="csY2188"/>
                                    </a:cxn>
                                    <a:cxn ang="0">
                                      <a:pos x="csX2189" y="csY2189"/>
                                    </a:cxn>
                                    <a:cxn ang="0">
                                      <a:pos x="csX2190" y="csY2190"/>
                                    </a:cxn>
                                    <a:cxn ang="0">
                                      <a:pos x="csX2191" y="csY2191"/>
                                    </a:cxn>
                                    <a:cxn ang="0">
                                      <a:pos x="csX2192" y="csY2192"/>
                                    </a:cxn>
                                    <a:cxn ang="0">
                                      <a:pos x="csX2193" y="csY2193"/>
                                    </a:cxn>
                                    <a:cxn ang="0">
                                      <a:pos x="csX2194" y="csY2194"/>
                                    </a:cxn>
                                    <a:cxn ang="0">
                                      <a:pos x="csX2195" y="csY2195"/>
                                    </a:cxn>
                                    <a:cxn ang="0">
                                      <a:pos x="csX2196" y="csY2196"/>
                                    </a:cxn>
                                    <a:cxn ang="0">
                                      <a:pos x="csX2197" y="csY2197"/>
                                    </a:cxn>
                                    <a:cxn ang="0">
                                      <a:pos x="csX2198" y="csY2198"/>
                                    </a:cxn>
                                    <a:cxn ang="0">
                                      <a:pos x="csX2199" y="csY2199"/>
                                    </a:cxn>
                                    <a:cxn ang="0">
                                      <a:pos x="csX2200" y="csY2200"/>
                                    </a:cxn>
                                    <a:cxn ang="0">
                                      <a:pos x="csX2201" y="csY2201"/>
                                    </a:cxn>
                                    <a:cxn ang="0">
                                      <a:pos x="csX2202" y="csY2202"/>
                                    </a:cxn>
                                    <a:cxn ang="0">
                                      <a:pos x="csX2203" y="csY2203"/>
                                    </a:cxn>
                                    <a:cxn ang="0">
                                      <a:pos x="csX2204" y="csY2204"/>
                                    </a:cxn>
                                    <a:cxn ang="0">
                                      <a:pos x="csX2205" y="csY2205"/>
                                    </a:cxn>
                                    <a:cxn ang="0">
                                      <a:pos x="csX2206" y="csY2206"/>
                                    </a:cxn>
                                    <a:cxn ang="0">
                                      <a:pos x="csX2207" y="csY2207"/>
                                    </a:cxn>
                                    <a:cxn ang="0">
                                      <a:pos x="csX2208" y="csY2208"/>
                                    </a:cxn>
                                    <a:cxn ang="0">
                                      <a:pos x="csX2209" y="csY2209"/>
                                    </a:cxn>
                                    <a:cxn ang="0">
                                      <a:pos x="csX2210" y="csY2210"/>
                                    </a:cxn>
                                    <a:cxn ang="0">
                                      <a:pos x="csX2211" y="csY2211"/>
                                    </a:cxn>
                                    <a:cxn ang="0">
                                      <a:pos x="csX2212" y="csY2212"/>
                                    </a:cxn>
                                    <a:cxn ang="0">
                                      <a:pos x="csX2213" y="csY2213"/>
                                    </a:cxn>
                                    <a:cxn ang="0">
                                      <a:pos x="csX2214" y="csY2214"/>
                                    </a:cxn>
                                    <a:cxn ang="0">
                                      <a:pos x="csX2215" y="csY2215"/>
                                    </a:cxn>
                                    <a:cxn ang="0">
                                      <a:pos x="csX2216" y="csY2216"/>
                                    </a:cxn>
                                    <a:cxn ang="0">
                                      <a:pos x="csX2217" y="csY2217"/>
                                    </a:cxn>
                                    <a:cxn ang="0">
                                      <a:pos x="csX2218" y="csY2218"/>
                                    </a:cxn>
                                    <a:cxn ang="0">
                                      <a:pos x="csX2219" y="csY2219"/>
                                    </a:cxn>
                                    <a:cxn ang="0">
                                      <a:pos x="csX2220" y="csY2220"/>
                                    </a:cxn>
                                    <a:cxn ang="0">
                                      <a:pos x="csX2221" y="csY2221"/>
                                    </a:cxn>
                                    <a:cxn ang="0">
                                      <a:pos x="csX2222" y="csY2222"/>
                                    </a:cxn>
                                    <a:cxn ang="0">
                                      <a:pos x="csX2223" y="csY2223"/>
                                    </a:cxn>
                                    <a:cxn ang="0">
                                      <a:pos x="csX2224" y="csY2224"/>
                                    </a:cxn>
                                    <a:cxn ang="0">
                                      <a:pos x="csX2225" y="csY2225"/>
                                    </a:cxn>
                                    <a:cxn ang="0">
                                      <a:pos x="csX2226" y="csY2226"/>
                                    </a:cxn>
                                    <a:cxn ang="0">
                                      <a:pos x="csX2227" y="csY2227"/>
                                    </a:cxn>
                                    <a:cxn ang="0">
                                      <a:pos x="csX2228" y="csY2228"/>
                                    </a:cxn>
                                    <a:cxn ang="0">
                                      <a:pos x="csX2229" y="csY2229"/>
                                    </a:cxn>
                                    <a:cxn ang="0">
                                      <a:pos x="csX2230" y="csY2230"/>
                                    </a:cxn>
                                    <a:cxn ang="0">
                                      <a:pos x="csX2231" y="csY2231"/>
                                    </a:cxn>
                                    <a:cxn ang="0">
                                      <a:pos x="csX2232" y="csY2232"/>
                                    </a:cxn>
                                    <a:cxn ang="0">
                                      <a:pos x="csX2233" y="csY2233"/>
                                    </a:cxn>
                                    <a:cxn ang="0">
                                      <a:pos x="csX2234" y="csY2234"/>
                                    </a:cxn>
                                    <a:cxn ang="0">
                                      <a:pos x="csX2235" y="csY2235"/>
                                    </a:cxn>
                                    <a:cxn ang="0">
                                      <a:pos x="csX2236" y="csY2236"/>
                                    </a:cxn>
                                    <a:cxn ang="0">
                                      <a:pos x="csX2237" y="csY2237"/>
                                    </a:cxn>
                                    <a:cxn ang="0">
                                      <a:pos x="csX2238" y="csY2238"/>
                                    </a:cxn>
                                    <a:cxn ang="0">
                                      <a:pos x="csX2239" y="csY2239"/>
                                    </a:cxn>
                                    <a:cxn ang="0">
                                      <a:pos x="csX2240" y="csY2240"/>
                                    </a:cxn>
                                    <a:cxn ang="0">
                                      <a:pos x="csX2241" y="csY2241"/>
                                    </a:cxn>
                                    <a:cxn ang="0">
                                      <a:pos x="csX2242" y="csY2242"/>
                                    </a:cxn>
                                    <a:cxn ang="0">
                                      <a:pos x="csX2243" y="csY2243"/>
                                    </a:cxn>
                                    <a:cxn ang="0">
                                      <a:pos x="csX2244" y="csY2244"/>
                                    </a:cxn>
                                    <a:cxn ang="0">
                                      <a:pos x="csX2245" y="csY2245"/>
                                    </a:cxn>
                                    <a:cxn ang="0">
                                      <a:pos x="csX2246" y="csY2246"/>
                                    </a:cxn>
                                    <a:cxn ang="0">
                                      <a:pos x="csX2247" y="csY2247"/>
                                    </a:cxn>
                                    <a:cxn ang="0">
                                      <a:pos x="csX2248" y="csY2248"/>
                                    </a:cxn>
                                    <a:cxn ang="0">
                                      <a:pos x="csX2249" y="csY2249"/>
                                    </a:cxn>
                                    <a:cxn ang="0">
                                      <a:pos x="csX2250" y="csY2250"/>
                                    </a:cxn>
                                    <a:cxn ang="0">
                                      <a:pos x="csX2251" y="csY2251"/>
                                    </a:cxn>
                                    <a:cxn ang="0">
                                      <a:pos x="csX2252" y="csY2252"/>
                                    </a:cxn>
                                    <a:cxn ang="0">
                                      <a:pos x="csX2253" y="csY2253"/>
                                    </a:cxn>
                                    <a:cxn ang="0">
                                      <a:pos x="csX2254" y="csY2254"/>
                                    </a:cxn>
                                    <a:cxn ang="0">
                                      <a:pos x="csX2255" y="csY2255"/>
                                    </a:cxn>
                                    <a:cxn ang="0">
                                      <a:pos x="csX2256" y="csY2256"/>
                                    </a:cxn>
                                    <a:cxn ang="0">
                                      <a:pos x="csX2257" y="csY2257"/>
                                    </a:cxn>
                                    <a:cxn ang="0">
                                      <a:pos x="csX2258" y="csY2258"/>
                                    </a:cxn>
                                    <a:cxn ang="0">
                                      <a:pos x="csX2259" y="csY2259"/>
                                    </a:cxn>
                                    <a:cxn ang="0">
                                      <a:pos x="csX2260" y="csY2260"/>
                                    </a:cxn>
                                    <a:cxn ang="0">
                                      <a:pos x="csX2261" y="csY2261"/>
                                    </a:cxn>
                                    <a:cxn ang="0">
                                      <a:pos x="csX2262" y="csY2262"/>
                                    </a:cxn>
                                    <a:cxn ang="0">
                                      <a:pos x="csX2263" y="csY2263"/>
                                    </a:cxn>
                                    <a:cxn ang="0">
                                      <a:pos x="csX2264" y="csY2264"/>
                                    </a:cxn>
                                    <a:cxn ang="0">
                                      <a:pos x="csX2265" y="csY2265"/>
                                    </a:cxn>
                                    <a:cxn ang="0">
                                      <a:pos x="csX2266" y="csY2266"/>
                                    </a:cxn>
                                    <a:cxn ang="0">
                                      <a:pos x="csX2267" y="csY2267"/>
                                    </a:cxn>
                                    <a:cxn ang="0">
                                      <a:pos x="csX2268" y="csY2268"/>
                                    </a:cxn>
                                    <a:cxn ang="0">
                                      <a:pos x="csX2269" y="csY2269"/>
                                    </a:cxn>
                                    <a:cxn ang="0">
                                      <a:pos x="csX2270" y="csY2270"/>
                                    </a:cxn>
                                    <a:cxn ang="0">
                                      <a:pos x="csX2271" y="csY2271"/>
                                    </a:cxn>
                                    <a:cxn ang="0">
                                      <a:pos x="csX2272" y="csY2272"/>
                                    </a:cxn>
                                    <a:cxn ang="0">
                                      <a:pos x="csX2273" y="csY2273"/>
                                    </a:cxn>
                                    <a:cxn ang="0">
                                      <a:pos x="csX2274" y="csY2274"/>
                                    </a:cxn>
                                    <a:cxn ang="0">
                                      <a:pos x="csX2275" y="csY2275"/>
                                    </a:cxn>
                                    <a:cxn ang="0">
                                      <a:pos x="csX2276" y="csY2276"/>
                                    </a:cxn>
                                    <a:cxn ang="0">
                                      <a:pos x="csX2277" y="csY2277"/>
                                    </a:cxn>
                                    <a:cxn ang="0">
                                      <a:pos x="csX2278" y="csY2278"/>
                                    </a:cxn>
                                    <a:cxn ang="0">
                                      <a:pos x="csX2279" y="csY2279"/>
                                    </a:cxn>
                                    <a:cxn ang="0">
                                      <a:pos x="csX2280" y="csY2280"/>
                                    </a:cxn>
                                    <a:cxn ang="0">
                                      <a:pos x="csX2281" y="csY2281"/>
                                    </a:cxn>
                                    <a:cxn ang="0">
                                      <a:pos x="csX2282" y="csY2282"/>
                                    </a:cxn>
                                    <a:cxn ang="0">
                                      <a:pos x="csX2283" y="csY2283"/>
                                    </a:cxn>
                                    <a:cxn ang="0">
                                      <a:pos x="csX2284" y="csY2284"/>
                                    </a:cxn>
                                    <a:cxn ang="0">
                                      <a:pos x="csX2285" y="csY2285"/>
                                    </a:cxn>
                                    <a:cxn ang="0">
                                      <a:pos x="csX2286" y="csY2286"/>
                                    </a:cxn>
                                    <a:cxn ang="0">
                                      <a:pos x="csX2287" y="csY2287"/>
                                    </a:cxn>
                                    <a:cxn ang="0">
                                      <a:pos x="csX2288" y="csY2288"/>
                                    </a:cxn>
                                    <a:cxn ang="0">
                                      <a:pos x="csX2289" y="csY2289"/>
                                    </a:cxn>
                                    <a:cxn ang="0">
                                      <a:pos x="csX2290" y="csY2290"/>
                                    </a:cxn>
                                    <a:cxn ang="0">
                                      <a:pos x="csX2291" y="csY2291"/>
                                    </a:cxn>
                                    <a:cxn ang="0">
                                      <a:pos x="csX2292" y="csY2292"/>
                                    </a:cxn>
                                    <a:cxn ang="0">
                                      <a:pos x="csX2293" y="csY2293"/>
                                    </a:cxn>
                                    <a:cxn ang="0">
                                      <a:pos x="csX2294" y="csY2294"/>
                                    </a:cxn>
                                    <a:cxn ang="0">
                                      <a:pos x="csX2295" y="csY2295"/>
                                    </a:cxn>
                                    <a:cxn ang="0">
                                      <a:pos x="csX2296" y="csY2296"/>
                                    </a:cxn>
                                    <a:cxn ang="0">
                                      <a:pos x="csX2297" y="csY2297"/>
                                    </a:cxn>
                                    <a:cxn ang="0">
                                      <a:pos x="csX2298" y="csY2298"/>
                                    </a:cxn>
                                    <a:cxn ang="0">
                                      <a:pos x="csX2299" y="csY2299"/>
                                    </a:cxn>
                                    <a:cxn ang="0">
                                      <a:pos x="csX2300" y="csY2300"/>
                                    </a:cxn>
                                    <a:cxn ang="0">
                                      <a:pos x="csX2301" y="csY2301"/>
                                    </a:cxn>
                                    <a:cxn ang="0">
                                      <a:pos x="csX2302" y="csY2302"/>
                                    </a:cxn>
                                    <a:cxn ang="0">
                                      <a:pos x="csX2303" y="csY2303"/>
                                    </a:cxn>
                                    <a:cxn ang="0">
                                      <a:pos x="csX2304" y="csY2304"/>
                                    </a:cxn>
                                    <a:cxn ang="0">
                                      <a:pos x="csX2305" y="csY2305"/>
                                    </a:cxn>
                                    <a:cxn ang="0">
                                      <a:pos x="csX2306" y="csY2306"/>
                                    </a:cxn>
                                    <a:cxn ang="0">
                                      <a:pos x="csX2307" y="csY2307"/>
                                    </a:cxn>
                                    <a:cxn ang="0">
                                      <a:pos x="csX2308" y="csY2308"/>
                                    </a:cxn>
                                    <a:cxn ang="0">
                                      <a:pos x="csX2309" y="csY2309"/>
                                    </a:cxn>
                                    <a:cxn ang="0">
                                      <a:pos x="csX2310" y="csY2310"/>
                                    </a:cxn>
                                    <a:cxn ang="0">
                                      <a:pos x="csX2311" y="csY2311"/>
                                    </a:cxn>
                                    <a:cxn ang="0">
                                      <a:pos x="csX2312" y="csY2312"/>
                                    </a:cxn>
                                    <a:cxn ang="0">
                                      <a:pos x="csX2313" y="csY2313"/>
                                    </a:cxn>
                                    <a:cxn ang="0">
                                      <a:pos x="csX2314" y="csY2314"/>
                                    </a:cxn>
                                    <a:cxn ang="0">
                                      <a:pos x="csX2315" y="csY2315"/>
                                    </a:cxn>
                                    <a:cxn ang="0">
                                      <a:pos x="csX2316" y="csY2316"/>
                                    </a:cxn>
                                    <a:cxn ang="0">
                                      <a:pos x="csX2317" y="csY2317"/>
                                    </a:cxn>
                                    <a:cxn ang="0">
                                      <a:pos x="csX2318" y="csY2318"/>
                                    </a:cxn>
                                    <a:cxn ang="0">
                                      <a:pos x="csX2319" y="csY2319"/>
                                    </a:cxn>
                                    <a:cxn ang="0">
                                      <a:pos x="csX2320" y="csY2320"/>
                                    </a:cxn>
                                    <a:cxn ang="0">
                                      <a:pos x="csX2321" y="csY2321"/>
                                    </a:cxn>
                                    <a:cxn ang="0">
                                      <a:pos x="csX2322" y="csY2322"/>
                                    </a:cxn>
                                    <a:cxn ang="0">
                                      <a:pos x="csX2323" y="csY2323"/>
                                    </a:cxn>
                                    <a:cxn ang="0">
                                      <a:pos x="csX2324" y="csY2324"/>
                                    </a:cxn>
                                    <a:cxn ang="0">
                                      <a:pos x="csX2325" y="csY2325"/>
                                    </a:cxn>
                                    <a:cxn ang="0">
                                      <a:pos x="csX2326" y="csY2326"/>
                                    </a:cxn>
                                    <a:cxn ang="0">
                                      <a:pos x="csX2327" y="csY2327"/>
                                    </a:cxn>
                                    <a:cxn ang="0">
                                      <a:pos x="csX2328" y="csY2328"/>
                                    </a:cxn>
                                    <a:cxn ang="0">
                                      <a:pos x="csX2329" y="csY2329"/>
                                    </a:cxn>
                                    <a:cxn ang="0">
                                      <a:pos x="csX2330" y="csY2330"/>
                                    </a:cxn>
                                    <a:cxn ang="0">
                                      <a:pos x="csX2331" y="csY2331"/>
                                    </a:cxn>
                                    <a:cxn ang="0">
                                      <a:pos x="csX2332" y="csY2332"/>
                                    </a:cxn>
                                    <a:cxn ang="0">
                                      <a:pos x="csX2333" y="csY2333"/>
                                    </a:cxn>
                                    <a:cxn ang="0">
                                      <a:pos x="csX2334" y="csY2334"/>
                                    </a:cxn>
                                    <a:cxn ang="0">
                                      <a:pos x="csX2335" y="csY2335"/>
                                    </a:cxn>
                                    <a:cxn ang="0">
                                      <a:pos x="csX2336" y="csY2336"/>
                                    </a:cxn>
                                    <a:cxn ang="0">
                                      <a:pos x="csX2337" y="csY2337"/>
                                    </a:cxn>
                                    <a:cxn ang="0">
                                      <a:pos x="csX2338" y="csY2338"/>
                                    </a:cxn>
                                    <a:cxn ang="0">
                                      <a:pos x="csX2339" y="csY2339"/>
                                    </a:cxn>
                                    <a:cxn ang="0">
                                      <a:pos x="csX2340" y="csY2340"/>
                                    </a:cxn>
                                    <a:cxn ang="0">
                                      <a:pos x="csX2341" y="csY2341"/>
                                    </a:cxn>
                                    <a:cxn ang="0">
                                      <a:pos x="csX2342" y="csY2342"/>
                                    </a:cxn>
                                    <a:cxn ang="0">
                                      <a:pos x="csX2343" y="csY2343"/>
                                    </a:cxn>
                                    <a:cxn ang="0">
                                      <a:pos x="csX2344" y="csY2344"/>
                                    </a:cxn>
                                    <a:cxn ang="0">
                                      <a:pos x="csX2345" y="csY2345"/>
                                    </a:cxn>
                                    <a:cxn ang="0">
                                      <a:pos x="csX2346" y="csY2346"/>
                                    </a:cxn>
                                    <a:cxn ang="0">
                                      <a:pos x="csX2347" y="csY2347"/>
                                    </a:cxn>
                                    <a:cxn ang="0">
                                      <a:pos x="csX2348" y="csY2348"/>
                                    </a:cxn>
                                    <a:cxn ang="0">
                                      <a:pos x="csX2349" y="csY2349"/>
                                    </a:cxn>
                                    <a:cxn ang="0">
                                      <a:pos x="csX2350" y="csY2350"/>
                                    </a:cxn>
                                    <a:cxn ang="0">
                                      <a:pos x="csX2351" y="csY2351"/>
                                    </a:cxn>
                                    <a:cxn ang="0">
                                      <a:pos x="csX2352" y="csY2352"/>
                                    </a:cxn>
                                    <a:cxn ang="0">
                                      <a:pos x="csX2353" y="csY2353"/>
                                    </a:cxn>
                                    <a:cxn ang="0">
                                      <a:pos x="csX2354" y="csY2354"/>
                                    </a:cxn>
                                    <a:cxn ang="0">
                                      <a:pos x="csX2355" y="csY2355"/>
                                    </a:cxn>
                                    <a:cxn ang="0">
                                      <a:pos x="csX2356" y="csY2356"/>
                                    </a:cxn>
                                    <a:cxn ang="0">
                                      <a:pos x="csX2357" y="csY2357"/>
                                    </a:cxn>
                                    <a:cxn ang="0">
                                      <a:pos x="csX2358" y="csY2358"/>
                                    </a:cxn>
                                    <a:cxn ang="0">
                                      <a:pos x="csX2359" y="csY2359"/>
                                    </a:cxn>
                                    <a:cxn ang="0">
                                      <a:pos x="csX2360" y="csY2360"/>
                                    </a:cxn>
                                    <a:cxn ang="0">
                                      <a:pos x="csX2361" y="csY2361"/>
                                    </a:cxn>
                                    <a:cxn ang="0">
                                      <a:pos x="csX2362" y="csY2362"/>
                                    </a:cxn>
                                    <a:cxn ang="0">
                                      <a:pos x="csX2363" y="csY2363"/>
                                    </a:cxn>
                                    <a:cxn ang="0">
                                      <a:pos x="csX2364" y="csY2364"/>
                                    </a:cxn>
                                    <a:cxn ang="0">
                                      <a:pos x="csX2365" y="csY2365"/>
                                    </a:cxn>
                                    <a:cxn ang="0">
                                      <a:pos x="csX2366" y="csY2366"/>
                                    </a:cxn>
                                    <a:cxn ang="0">
                                      <a:pos x="csX2367" y="csY2367"/>
                                    </a:cxn>
                                    <a:cxn ang="0">
                                      <a:pos x="csX2368" y="csY2368"/>
                                    </a:cxn>
                                    <a:cxn ang="0">
                                      <a:pos x="csX2369" y="csY2369"/>
                                    </a:cxn>
                                    <a:cxn ang="0">
                                      <a:pos x="csX2370" y="csY2370"/>
                                    </a:cxn>
                                    <a:cxn ang="0">
                                      <a:pos x="csX2371" y="csY2371"/>
                                    </a:cxn>
                                    <a:cxn ang="0">
                                      <a:pos x="csX2372" y="csY2372"/>
                                    </a:cxn>
                                    <a:cxn ang="0">
                                      <a:pos x="csX2373" y="csY2373"/>
                                    </a:cxn>
                                    <a:cxn ang="0">
                                      <a:pos x="csX2374" y="csY2374"/>
                                    </a:cxn>
                                    <a:cxn ang="0">
                                      <a:pos x="csX2375" y="csY2375"/>
                                    </a:cxn>
                                    <a:cxn ang="0">
                                      <a:pos x="csX2376" y="csY2376"/>
                                    </a:cxn>
                                    <a:cxn ang="0">
                                      <a:pos x="csX2377" y="csY2377"/>
                                    </a:cxn>
                                    <a:cxn ang="0">
                                      <a:pos x="csX2378" y="csY2378"/>
                                    </a:cxn>
                                    <a:cxn ang="0">
                                      <a:pos x="csX2379" y="csY2379"/>
                                    </a:cxn>
                                    <a:cxn ang="0">
                                      <a:pos x="csX2380" y="csY2380"/>
                                    </a:cxn>
                                    <a:cxn ang="0">
                                      <a:pos x="csX2381" y="csY2381"/>
                                    </a:cxn>
                                    <a:cxn ang="0">
                                      <a:pos x="csX2382" y="csY2382"/>
                                    </a:cxn>
                                    <a:cxn ang="0">
                                      <a:pos x="csX2383" y="csY2383"/>
                                    </a:cxn>
                                    <a:cxn ang="0">
                                      <a:pos x="csX2384" y="csY2384"/>
                                    </a:cxn>
                                    <a:cxn ang="0">
                                      <a:pos x="csX2385" y="csY2385"/>
                                    </a:cxn>
                                    <a:cxn ang="0">
                                      <a:pos x="csX2386" y="csY2386"/>
                                    </a:cxn>
                                    <a:cxn ang="0">
                                      <a:pos x="csX2387" y="csY2387"/>
                                    </a:cxn>
                                    <a:cxn ang="0">
                                      <a:pos x="csX2388" y="csY2388"/>
                                    </a:cxn>
                                    <a:cxn ang="0">
                                      <a:pos x="csX2389" y="csY2389"/>
                                    </a:cxn>
                                    <a:cxn ang="0">
                                      <a:pos x="csX2390" y="csY2390"/>
                                    </a:cxn>
                                    <a:cxn ang="0">
                                      <a:pos x="csX2391" y="csY2391"/>
                                    </a:cxn>
                                    <a:cxn ang="0">
                                      <a:pos x="csX2392" y="csY2392"/>
                                    </a:cxn>
                                    <a:cxn ang="0">
                                      <a:pos x="csX2393" y="csY2393"/>
                                    </a:cxn>
                                    <a:cxn ang="0">
                                      <a:pos x="csX2394" y="csY2394"/>
                                    </a:cxn>
                                    <a:cxn ang="0">
                                      <a:pos x="csX2395" y="csY2395"/>
                                    </a:cxn>
                                    <a:cxn ang="0">
                                      <a:pos x="csX2396" y="csY2396"/>
                                    </a:cxn>
                                    <a:cxn ang="0">
                                      <a:pos x="csX2397" y="csY2397"/>
                                    </a:cxn>
                                    <a:cxn ang="0">
                                      <a:pos x="csX2398" y="csY2398"/>
                                    </a:cxn>
                                    <a:cxn ang="0">
                                      <a:pos x="csX2399" y="csY2399"/>
                                    </a:cxn>
                                    <a:cxn ang="0">
                                      <a:pos x="csX2400" y="csY2400"/>
                                    </a:cxn>
                                    <a:cxn ang="0">
                                      <a:pos x="csX2401" y="csY2401"/>
                                    </a:cxn>
                                    <a:cxn ang="0">
                                      <a:pos x="csX2402" y="csY2402"/>
                                    </a:cxn>
                                    <a:cxn ang="0">
                                      <a:pos x="csX2403" y="csY2403"/>
                                    </a:cxn>
                                    <a:cxn ang="0">
                                      <a:pos x="csX2404" y="csY2404"/>
                                    </a:cxn>
                                    <a:cxn ang="0">
                                      <a:pos x="csX2405" y="csY2405"/>
                                    </a:cxn>
                                    <a:cxn ang="0">
                                      <a:pos x="csX2406" y="csY2406"/>
                                    </a:cxn>
                                    <a:cxn ang="0">
                                      <a:pos x="csX2407" y="csY2407"/>
                                    </a:cxn>
                                    <a:cxn ang="0">
                                      <a:pos x="csX2408" y="csY2408"/>
                                    </a:cxn>
                                    <a:cxn ang="0">
                                      <a:pos x="csX2409" y="csY2409"/>
                                    </a:cxn>
                                    <a:cxn ang="0">
                                      <a:pos x="csX2410" y="csY2410"/>
                                    </a:cxn>
                                    <a:cxn ang="0">
                                      <a:pos x="csX2411" y="csY2411"/>
                                    </a:cxn>
                                    <a:cxn ang="0">
                                      <a:pos x="csX2412" y="csY2412"/>
                                    </a:cxn>
                                    <a:cxn ang="0">
                                      <a:pos x="csX2413" y="csY2413"/>
                                    </a:cxn>
                                    <a:cxn ang="0">
                                      <a:pos x="csX2414" y="csY2414"/>
                                    </a:cxn>
                                    <a:cxn ang="0">
                                      <a:pos x="csX2415" y="csY2415"/>
                                    </a:cxn>
                                    <a:cxn ang="0">
                                      <a:pos x="csX2416" y="csY2416"/>
                                    </a:cxn>
                                    <a:cxn ang="0">
                                      <a:pos x="csX2417" y="csY2417"/>
                                    </a:cxn>
                                    <a:cxn ang="0">
                                      <a:pos x="csX2418" y="csY2418"/>
                                    </a:cxn>
                                    <a:cxn ang="0">
                                      <a:pos x="csX2419" y="csY2419"/>
                                    </a:cxn>
                                    <a:cxn ang="0">
                                      <a:pos x="csX2420" y="csY2420"/>
                                    </a:cxn>
                                    <a:cxn ang="0">
                                      <a:pos x="csX2421" y="csY2421"/>
                                    </a:cxn>
                                    <a:cxn ang="0">
                                      <a:pos x="csX2422" y="csY2422"/>
                                    </a:cxn>
                                    <a:cxn ang="0">
                                      <a:pos x="csX2423" y="csY2423"/>
                                    </a:cxn>
                                    <a:cxn ang="0">
                                      <a:pos x="csX2424" y="csY2424"/>
                                    </a:cxn>
                                    <a:cxn ang="0">
                                      <a:pos x="csX2425" y="csY2425"/>
                                    </a:cxn>
                                    <a:cxn ang="0">
                                      <a:pos x="csX2426" y="csY2426"/>
                                    </a:cxn>
                                    <a:cxn ang="0">
                                      <a:pos x="csX2427" y="csY2427"/>
                                    </a:cxn>
                                    <a:cxn ang="0">
                                      <a:pos x="csX2428" y="csY2428"/>
                                    </a:cxn>
                                    <a:cxn ang="0">
                                      <a:pos x="csX2429" y="csY2429"/>
                                    </a:cxn>
                                    <a:cxn ang="0">
                                      <a:pos x="csX2430" y="csY2430"/>
                                    </a:cxn>
                                    <a:cxn ang="0">
                                      <a:pos x="csX2431" y="csY2431"/>
                                    </a:cxn>
                                    <a:cxn ang="0">
                                      <a:pos x="csX2432" y="csY2432"/>
                                    </a:cxn>
                                    <a:cxn ang="0">
                                      <a:pos x="csX2433" y="csY2433"/>
                                    </a:cxn>
                                    <a:cxn ang="0">
                                      <a:pos x="csX2434" y="csY2434"/>
                                    </a:cxn>
                                    <a:cxn ang="0">
                                      <a:pos x="csX2435" y="csY2435"/>
                                    </a:cxn>
                                    <a:cxn ang="0">
                                      <a:pos x="csX2436" y="csY2436"/>
                                    </a:cxn>
                                    <a:cxn ang="0">
                                      <a:pos x="csX2437" y="csY2437"/>
                                    </a:cxn>
                                    <a:cxn ang="0">
                                      <a:pos x="csX2438" y="csY2438"/>
                                    </a:cxn>
                                    <a:cxn ang="0">
                                      <a:pos x="csX2439" y="csY2439"/>
                                    </a:cxn>
                                    <a:cxn ang="0">
                                      <a:pos x="csX2440" y="csY2440"/>
                                    </a:cxn>
                                    <a:cxn ang="0">
                                      <a:pos x="csX2441" y="csY2441"/>
                                    </a:cxn>
                                    <a:cxn ang="0">
                                      <a:pos x="csX2442" y="csY2442"/>
                                    </a:cxn>
                                    <a:cxn ang="0">
                                      <a:pos x="csX2443" y="csY2443"/>
                                    </a:cxn>
                                    <a:cxn ang="0">
                                      <a:pos x="csX2444" y="csY2444"/>
                                    </a:cxn>
                                    <a:cxn ang="0">
                                      <a:pos x="csX2445" y="csY2445"/>
                                    </a:cxn>
                                    <a:cxn ang="0">
                                      <a:pos x="csX2446" y="csY2446"/>
                                    </a:cxn>
                                    <a:cxn ang="0">
                                      <a:pos x="csX2447" y="csY2447"/>
                                    </a:cxn>
                                    <a:cxn ang="0">
                                      <a:pos x="csX2448" y="csY2448"/>
                                    </a:cxn>
                                    <a:cxn ang="0">
                                      <a:pos x="csX2449" y="csY2449"/>
                                    </a:cxn>
                                    <a:cxn ang="0">
                                      <a:pos x="csX2450" y="csY2450"/>
                                    </a:cxn>
                                    <a:cxn ang="0">
                                      <a:pos x="csX2451" y="csY2451"/>
                                    </a:cxn>
                                    <a:cxn ang="0">
                                      <a:pos x="csX2452" y="csY2452"/>
                                    </a:cxn>
                                    <a:cxn ang="0">
                                      <a:pos x="csX2453" y="csY2453"/>
                                    </a:cxn>
                                    <a:cxn ang="0">
                                      <a:pos x="csX2454" y="csY2454"/>
                                    </a:cxn>
                                    <a:cxn ang="0">
                                      <a:pos x="csX2455" y="csY2455"/>
                                    </a:cxn>
                                    <a:cxn ang="0">
                                      <a:pos x="csX2456" y="csY2456"/>
                                    </a:cxn>
                                    <a:cxn ang="0">
                                      <a:pos x="csX2457" y="csY2457"/>
                                    </a:cxn>
                                    <a:cxn ang="0">
                                      <a:pos x="csX2458" y="csY2458"/>
                                    </a:cxn>
                                    <a:cxn ang="0">
                                      <a:pos x="csX2459" y="csY2459"/>
                                    </a:cxn>
                                    <a:cxn ang="0">
                                      <a:pos x="csX2460" y="csY2460"/>
                                    </a:cxn>
                                    <a:cxn ang="0">
                                      <a:pos x="csX2461" y="csY2461"/>
                                    </a:cxn>
                                    <a:cxn ang="0">
                                      <a:pos x="csX2462" y="csY2462"/>
                                    </a:cxn>
                                    <a:cxn ang="0">
                                      <a:pos x="csX2463" y="csY2463"/>
                                    </a:cxn>
                                    <a:cxn ang="0">
                                      <a:pos x="csX2464" y="csY2464"/>
                                    </a:cxn>
                                    <a:cxn ang="0">
                                      <a:pos x="csX2465" y="csY2465"/>
                                    </a:cxn>
                                    <a:cxn ang="0">
                                      <a:pos x="csX2466" y="csY2466"/>
                                    </a:cxn>
                                    <a:cxn ang="0">
                                      <a:pos x="csX2467" y="csY2467"/>
                                    </a:cxn>
                                    <a:cxn ang="0">
                                      <a:pos x="csX2468" y="csY2468"/>
                                    </a:cxn>
                                    <a:cxn ang="0">
                                      <a:pos x="csX2469" y="csY2469"/>
                                    </a:cxn>
                                    <a:cxn ang="0">
                                      <a:pos x="csX2470" y="csY2470"/>
                                    </a:cxn>
                                    <a:cxn ang="0">
                                      <a:pos x="csX2471" y="csY2471"/>
                                    </a:cxn>
                                    <a:cxn ang="0">
                                      <a:pos x="csX2472" y="csY2472"/>
                                    </a:cxn>
                                    <a:cxn ang="0">
                                      <a:pos x="csX2473" y="csY2473"/>
                                    </a:cxn>
                                    <a:cxn ang="0">
                                      <a:pos x="csX2474" y="csY2474"/>
                                    </a:cxn>
                                    <a:cxn ang="0">
                                      <a:pos x="csX2475" y="csY2475"/>
                                    </a:cxn>
                                    <a:cxn ang="0">
                                      <a:pos x="csX2476" y="csY2476"/>
                                    </a:cxn>
                                    <a:cxn ang="0">
                                      <a:pos x="csX2477" y="csY2477"/>
                                    </a:cxn>
                                    <a:cxn ang="0">
                                      <a:pos x="csX2478" y="csY2478"/>
                                    </a:cxn>
                                    <a:cxn ang="0">
                                      <a:pos x="csX2479" y="csY2479"/>
                                    </a:cxn>
                                    <a:cxn ang="0">
                                      <a:pos x="csX2480" y="csY2480"/>
                                    </a:cxn>
                                    <a:cxn ang="0">
                                      <a:pos x="csX2481" y="csY2481"/>
                                    </a:cxn>
                                    <a:cxn ang="0">
                                      <a:pos x="csX2482" y="csY2482"/>
                                    </a:cxn>
                                    <a:cxn ang="0">
                                      <a:pos x="csX2483" y="csY2483"/>
                                    </a:cxn>
                                    <a:cxn ang="0">
                                      <a:pos x="csX2484" y="csY2484"/>
                                    </a:cxn>
                                    <a:cxn ang="0">
                                      <a:pos x="csX2485" y="csY2485"/>
                                    </a:cxn>
                                    <a:cxn ang="0">
                                      <a:pos x="csX2486" y="csY2486"/>
                                    </a:cxn>
                                    <a:cxn ang="0">
                                      <a:pos x="csX2487" y="csY2487"/>
                                    </a:cxn>
                                    <a:cxn ang="0">
                                      <a:pos x="csX2488" y="csY2488"/>
                                    </a:cxn>
                                    <a:cxn ang="0">
                                      <a:pos x="csX2489" y="csY2489"/>
                                    </a:cxn>
                                    <a:cxn ang="0">
                                      <a:pos x="csX2490" y="csY2490"/>
                                    </a:cxn>
                                    <a:cxn ang="0">
                                      <a:pos x="csX2491" y="csY2491"/>
                                    </a:cxn>
                                    <a:cxn ang="0">
                                      <a:pos x="csX2492" y="csY2492"/>
                                    </a:cxn>
                                    <a:cxn ang="0">
                                      <a:pos x="csX2493" y="csY2493"/>
                                    </a:cxn>
                                    <a:cxn ang="0">
                                      <a:pos x="csX2494" y="csY2494"/>
                                    </a:cxn>
                                    <a:cxn ang="0">
                                      <a:pos x="csX2495" y="csY2495"/>
                                    </a:cxn>
                                    <a:cxn ang="0">
                                      <a:pos x="csX2496" y="csY2496"/>
                                    </a:cxn>
                                    <a:cxn ang="0">
                                      <a:pos x="csX2497" y="csY2497"/>
                                    </a:cxn>
                                    <a:cxn ang="0">
                                      <a:pos x="csX2498" y="csY2498"/>
                                    </a:cxn>
                                    <a:cxn ang="0">
                                      <a:pos x="csX2499" y="csY2499"/>
                                    </a:cxn>
                                    <a:cxn ang="0">
                                      <a:pos x="csX2500" y="csY2500"/>
                                    </a:cxn>
                                    <a:cxn ang="0">
                                      <a:pos x="csX2501" y="csY2501"/>
                                    </a:cxn>
                                    <a:cxn ang="0">
                                      <a:pos x="csX2502" y="csY2502"/>
                                    </a:cxn>
                                    <a:cxn ang="0">
                                      <a:pos x="csX2503" y="csY2503"/>
                                    </a:cxn>
                                    <a:cxn ang="0">
                                      <a:pos x="csX2504" y="csY2504"/>
                                    </a:cxn>
                                    <a:cxn ang="0">
                                      <a:pos x="csX2505" y="csY2505"/>
                                    </a:cxn>
                                    <a:cxn ang="0">
                                      <a:pos x="csX2506" y="csY2506"/>
                                    </a:cxn>
                                    <a:cxn ang="0">
                                      <a:pos x="csX2507" y="csY2507"/>
                                    </a:cxn>
                                    <a:cxn ang="0">
                                      <a:pos x="csX2508" y="csY2508"/>
                                    </a:cxn>
                                    <a:cxn ang="0">
                                      <a:pos x="csX2509" y="csY2509"/>
                                    </a:cxn>
                                    <a:cxn ang="0">
                                      <a:pos x="csX2510" y="csY2510"/>
                                    </a:cxn>
                                    <a:cxn ang="0">
                                      <a:pos x="csX2511" y="csY2511"/>
                                    </a:cxn>
                                    <a:cxn ang="0">
                                      <a:pos x="csX2512" y="csY2512"/>
                                    </a:cxn>
                                    <a:cxn ang="0">
                                      <a:pos x="csX2513" y="csY2513"/>
                                    </a:cxn>
                                    <a:cxn ang="0">
                                      <a:pos x="csX2514" y="csY2514"/>
                                    </a:cxn>
                                    <a:cxn ang="0">
                                      <a:pos x="csX2515" y="csY2515"/>
                                    </a:cxn>
                                    <a:cxn ang="0">
                                      <a:pos x="csX2516" y="csY2516"/>
                                    </a:cxn>
                                    <a:cxn ang="0">
                                      <a:pos x="csX2517" y="csY2517"/>
                                    </a:cxn>
                                    <a:cxn ang="0">
                                      <a:pos x="csX2518" y="csY2518"/>
                                    </a:cxn>
                                    <a:cxn ang="0">
                                      <a:pos x="csX2519" y="csY2519"/>
                                    </a:cxn>
                                    <a:cxn ang="0">
                                      <a:pos x="csX2520" y="csY2520"/>
                                    </a:cxn>
                                    <a:cxn ang="0">
                                      <a:pos x="csX2521" y="csY2521"/>
                                    </a:cxn>
                                    <a:cxn ang="0">
                                      <a:pos x="csX2522" y="csY2522"/>
                                    </a:cxn>
                                    <a:cxn ang="0">
                                      <a:pos x="csX2523" y="csY2523"/>
                                    </a:cxn>
                                    <a:cxn ang="0">
                                      <a:pos x="csX2524" y="csY2524"/>
                                    </a:cxn>
                                    <a:cxn ang="0">
                                      <a:pos x="csX2525" y="csY2525"/>
                                    </a:cxn>
                                    <a:cxn ang="0">
                                      <a:pos x="csX2526" y="csY2526"/>
                                    </a:cxn>
                                    <a:cxn ang="0">
                                      <a:pos x="csX2527" y="csY2527"/>
                                    </a:cxn>
                                    <a:cxn ang="0">
                                      <a:pos x="csX2528" y="csY2528"/>
                                    </a:cxn>
                                    <a:cxn ang="0">
                                      <a:pos x="csX2529" y="csY2529"/>
                                    </a:cxn>
                                    <a:cxn ang="0">
                                      <a:pos x="csX2530" y="csY2530"/>
                                    </a:cxn>
                                    <a:cxn ang="0">
                                      <a:pos x="csX2531" y="csY2531"/>
                                    </a:cxn>
                                    <a:cxn ang="0">
                                      <a:pos x="csX2532" y="csY2532"/>
                                    </a:cxn>
                                    <a:cxn ang="0">
                                      <a:pos x="csX2533" y="csY2533"/>
                                    </a:cxn>
                                    <a:cxn ang="0">
                                      <a:pos x="csX2534" y="csY2534"/>
                                    </a:cxn>
                                    <a:cxn ang="0">
                                      <a:pos x="csX2535" y="csY2535"/>
                                    </a:cxn>
                                    <a:cxn ang="0">
                                      <a:pos x="csX2536" y="csY2536"/>
                                    </a:cxn>
                                    <a:cxn ang="0">
                                      <a:pos x="csX2537" y="csY2537"/>
                                    </a:cxn>
                                    <a:cxn ang="0">
                                      <a:pos x="csX2538" y="csY2538"/>
                                    </a:cxn>
                                    <a:cxn ang="0">
                                      <a:pos x="csX2539" y="csY2539"/>
                                    </a:cxn>
                                    <a:cxn ang="0">
                                      <a:pos x="csX2540" y="csY2540"/>
                                    </a:cxn>
                                    <a:cxn ang="0">
                                      <a:pos x="csX2541" y="csY2541"/>
                                    </a:cxn>
                                    <a:cxn ang="0">
                                      <a:pos x="csX2542" y="csY2542"/>
                                    </a:cxn>
                                    <a:cxn ang="0">
                                      <a:pos x="csX2543" y="csY2543"/>
                                    </a:cxn>
                                    <a:cxn ang="0">
                                      <a:pos x="csX2544" y="csY2544"/>
                                    </a:cxn>
                                    <a:cxn ang="0">
                                      <a:pos x="csX2545" y="csY2545"/>
                                    </a:cxn>
                                    <a:cxn ang="0">
                                      <a:pos x="csX2546" y="csY2546"/>
                                    </a:cxn>
                                    <a:cxn ang="0">
                                      <a:pos x="csX2547" y="csY2547"/>
                                    </a:cxn>
                                    <a:cxn ang="0">
                                      <a:pos x="csX2548" y="csY2548"/>
                                    </a:cxn>
                                    <a:cxn ang="0">
                                      <a:pos x="csX2549" y="csY2549"/>
                                    </a:cxn>
                                    <a:cxn ang="0">
                                      <a:pos x="csX2550" y="csY2550"/>
                                    </a:cxn>
                                    <a:cxn ang="0">
                                      <a:pos x="csX2551" y="csY2551"/>
                                    </a:cxn>
                                    <a:cxn ang="0">
                                      <a:pos x="csX2552" y="csY2552"/>
                                    </a:cxn>
                                    <a:cxn ang="0">
                                      <a:pos x="csX2553" y="csY2553"/>
                                    </a:cxn>
                                    <a:cxn ang="0">
                                      <a:pos x="csX2554" y="csY2554"/>
                                    </a:cxn>
                                    <a:cxn ang="0">
                                      <a:pos x="csX2555" y="csY2555"/>
                                    </a:cxn>
                                    <a:cxn ang="0">
                                      <a:pos x="csX2556" y="csY2556"/>
                                    </a:cxn>
                                    <a:cxn ang="0">
                                      <a:pos x="csX2557" y="csY2557"/>
                                    </a:cxn>
                                    <a:cxn ang="0">
                                      <a:pos x="csX2558" y="csY2558"/>
                                    </a:cxn>
                                    <a:cxn ang="0">
                                      <a:pos x="csX2559" y="csY2559"/>
                                    </a:cxn>
                                    <a:cxn ang="0">
                                      <a:pos x="csX2560" y="csY2560"/>
                                    </a:cxn>
                                    <a:cxn ang="0">
                                      <a:pos x="csX2561" y="csY2561"/>
                                    </a:cxn>
                                    <a:cxn ang="0">
                                      <a:pos x="csX2562" y="csY2562"/>
                                    </a:cxn>
                                    <a:cxn ang="0">
                                      <a:pos x="csX2563" y="csY2563"/>
                                    </a:cxn>
                                    <a:cxn ang="0">
                                      <a:pos x="csX2564" y="csY2564"/>
                                    </a:cxn>
                                    <a:cxn ang="0">
                                      <a:pos x="csX2565" y="csY2565"/>
                                    </a:cxn>
                                    <a:cxn ang="0">
                                      <a:pos x="csX2566" y="csY2566"/>
                                    </a:cxn>
                                    <a:cxn ang="0">
                                      <a:pos x="csX2567" y="csY2567"/>
                                    </a:cxn>
                                    <a:cxn ang="0">
                                      <a:pos x="csX2568" y="csY2568"/>
                                    </a:cxn>
                                    <a:cxn ang="0">
                                      <a:pos x="csX2569" y="csY2569"/>
                                    </a:cxn>
                                    <a:cxn ang="0">
                                      <a:pos x="csX2570" y="csY2570"/>
                                    </a:cxn>
                                    <a:cxn ang="0">
                                      <a:pos x="csX2571" y="csY2571"/>
                                    </a:cxn>
                                    <a:cxn ang="0">
                                      <a:pos x="csX2572" y="csY2572"/>
                                    </a:cxn>
                                    <a:cxn ang="0">
                                      <a:pos x="csX2573" y="csY2573"/>
                                    </a:cxn>
                                    <a:cxn ang="0">
                                      <a:pos x="csX2574" y="csY2574"/>
                                    </a:cxn>
                                    <a:cxn ang="0">
                                      <a:pos x="csX2575" y="csY2575"/>
                                    </a:cxn>
                                    <a:cxn ang="0">
                                      <a:pos x="csX2576" y="csY2576"/>
                                    </a:cxn>
                                    <a:cxn ang="0">
                                      <a:pos x="csX2577" y="csY2577"/>
                                    </a:cxn>
                                    <a:cxn ang="0">
                                      <a:pos x="csX2578" y="csY2578"/>
                                    </a:cxn>
                                    <a:cxn ang="0">
                                      <a:pos x="csX2579" y="csY2579"/>
                                    </a:cxn>
                                    <a:cxn ang="0">
                                      <a:pos x="csX2580" y="csY2580"/>
                                    </a:cxn>
                                    <a:cxn ang="0">
                                      <a:pos x="csX2581" y="csY2581"/>
                                    </a:cxn>
                                    <a:cxn ang="0">
                                      <a:pos x="csX2582" y="csY2582"/>
                                    </a:cxn>
                                    <a:cxn ang="0">
                                      <a:pos x="csX2583" y="csY2583"/>
                                    </a:cxn>
                                    <a:cxn ang="0">
                                      <a:pos x="csX2584" y="csY2584"/>
                                    </a:cxn>
                                    <a:cxn ang="0">
                                      <a:pos x="csX2585" y="csY2585"/>
                                    </a:cxn>
                                    <a:cxn ang="0">
                                      <a:pos x="csX2586" y="csY2586"/>
                                    </a:cxn>
                                    <a:cxn ang="0">
                                      <a:pos x="csX2587" y="csY2587"/>
                                    </a:cxn>
                                    <a:cxn ang="0">
                                      <a:pos x="csX2588" y="csY2588"/>
                                    </a:cxn>
                                    <a:cxn ang="0">
                                      <a:pos x="csX2589" y="csY2589"/>
                                    </a:cxn>
                                    <a:cxn ang="0">
                                      <a:pos x="csX2590" y="csY2590"/>
                                    </a:cxn>
                                    <a:cxn ang="0">
                                      <a:pos x="csX2591" y="csY2591"/>
                                    </a:cxn>
                                    <a:cxn ang="0">
                                      <a:pos x="csX2592" y="csY2592"/>
                                    </a:cxn>
                                    <a:cxn ang="0">
                                      <a:pos x="csX2593" y="csY2593"/>
                                    </a:cxn>
                                    <a:cxn ang="0">
                                      <a:pos x="csX2594" y="csY2594"/>
                                    </a:cxn>
                                    <a:cxn ang="0">
                                      <a:pos x="csX2595" y="csY2595"/>
                                    </a:cxn>
                                    <a:cxn ang="0">
                                      <a:pos x="csX2596" y="csY2596"/>
                                    </a:cxn>
                                    <a:cxn ang="0">
                                      <a:pos x="csX2597" y="csY2597"/>
                                    </a:cxn>
                                    <a:cxn ang="0">
                                      <a:pos x="csX2598" y="csY2598"/>
                                    </a:cxn>
                                    <a:cxn ang="0">
                                      <a:pos x="csX2599" y="csY2599"/>
                                    </a:cxn>
                                    <a:cxn ang="0">
                                      <a:pos x="csX2600" y="csY2600"/>
                                    </a:cxn>
                                    <a:cxn ang="0">
                                      <a:pos x="csX2601" y="csY2601"/>
                                    </a:cxn>
                                    <a:cxn ang="0">
                                      <a:pos x="csX2602" y="csY2602"/>
                                    </a:cxn>
                                    <a:cxn ang="0">
                                      <a:pos x="csX2603" y="csY2603"/>
                                    </a:cxn>
                                    <a:cxn ang="0">
                                      <a:pos x="csX2604" y="csY2604"/>
                                    </a:cxn>
                                    <a:cxn ang="0">
                                      <a:pos x="csX2605" y="csY2605"/>
                                    </a:cxn>
                                    <a:cxn ang="0">
                                      <a:pos x="csX2606" y="csY2606"/>
                                    </a:cxn>
                                    <a:cxn ang="0">
                                      <a:pos x="csX2607" y="csY2607"/>
                                    </a:cxn>
                                    <a:cxn ang="0">
                                      <a:pos x="csX2608" y="csY2608"/>
                                    </a:cxn>
                                    <a:cxn ang="0">
                                      <a:pos x="csX2609" y="csY2609"/>
                                    </a:cxn>
                                    <a:cxn ang="0">
                                      <a:pos x="csX2610" y="csY2610"/>
                                    </a:cxn>
                                    <a:cxn ang="0">
                                      <a:pos x="csX2611" y="csY2611"/>
                                    </a:cxn>
                                    <a:cxn ang="0">
                                      <a:pos x="csX2612" y="csY2612"/>
                                    </a:cxn>
                                    <a:cxn ang="0">
                                      <a:pos x="csX2613" y="csY2613"/>
                                    </a:cxn>
                                    <a:cxn ang="0">
                                      <a:pos x="csX2614" y="csY2614"/>
                                    </a:cxn>
                                    <a:cxn ang="0">
                                      <a:pos x="csX2615" y="csY2615"/>
                                    </a:cxn>
                                    <a:cxn ang="0">
                                      <a:pos x="csX2616" y="csY2616"/>
                                    </a:cxn>
                                    <a:cxn ang="0">
                                      <a:pos x="csX2617" y="csY2617"/>
                                    </a:cxn>
                                    <a:cxn ang="0">
                                      <a:pos x="csX2618" y="csY2618"/>
                                    </a:cxn>
                                    <a:cxn ang="0">
                                      <a:pos x="csX2619" y="csY2619"/>
                                    </a:cxn>
                                    <a:cxn ang="0">
                                      <a:pos x="csX2620" y="csY2620"/>
                                    </a:cxn>
                                    <a:cxn ang="0">
                                      <a:pos x="csX2621" y="csY2621"/>
                                    </a:cxn>
                                    <a:cxn ang="0">
                                      <a:pos x="csX2622" y="csY2622"/>
                                    </a:cxn>
                                    <a:cxn ang="0">
                                      <a:pos x="csX2623" y="csY2623"/>
                                    </a:cxn>
                                    <a:cxn ang="0">
                                      <a:pos x="csX2624" y="csY2624"/>
                                    </a:cxn>
                                    <a:cxn ang="0">
                                      <a:pos x="csX2625" y="csY2625"/>
                                    </a:cxn>
                                    <a:cxn ang="0">
                                      <a:pos x="csX2626" y="csY2626"/>
                                    </a:cxn>
                                    <a:cxn ang="0">
                                      <a:pos x="csX2627" y="csY2627"/>
                                    </a:cxn>
                                    <a:cxn ang="0">
                                      <a:pos x="csX2628" y="csY2628"/>
                                    </a:cxn>
                                    <a:cxn ang="0">
                                      <a:pos x="csX2629" y="csY2629"/>
                                    </a:cxn>
                                    <a:cxn ang="0">
                                      <a:pos x="csX2630" y="csY2630"/>
                                    </a:cxn>
                                    <a:cxn ang="0">
                                      <a:pos x="csX2631" y="csY2631"/>
                                    </a:cxn>
                                    <a:cxn ang="0">
                                      <a:pos x="csX2632" y="csY2632"/>
                                    </a:cxn>
                                    <a:cxn ang="0">
                                      <a:pos x="csX2633" y="csY2633"/>
                                    </a:cxn>
                                    <a:cxn ang="0">
                                      <a:pos x="csX2634" y="csY2634"/>
                                    </a:cxn>
                                    <a:cxn ang="0">
                                      <a:pos x="csX2635" y="csY2635"/>
                                    </a:cxn>
                                    <a:cxn ang="0">
                                      <a:pos x="csX2636" y="csY2636"/>
                                    </a:cxn>
                                    <a:cxn ang="0">
                                      <a:pos x="csX2637" y="csY2637"/>
                                    </a:cxn>
                                    <a:cxn ang="0">
                                      <a:pos x="csX2638" y="csY2638"/>
                                    </a:cxn>
                                    <a:cxn ang="0">
                                      <a:pos x="csX2639" y="csY2639"/>
                                    </a:cxn>
                                    <a:cxn ang="0">
                                      <a:pos x="csX2640" y="csY2640"/>
                                    </a:cxn>
                                    <a:cxn ang="0">
                                      <a:pos x="csX2641" y="csY2641"/>
                                    </a:cxn>
                                    <a:cxn ang="0">
                                      <a:pos x="csX2642" y="csY2642"/>
                                    </a:cxn>
                                    <a:cxn ang="0">
                                      <a:pos x="csX2643" y="csY2643"/>
                                    </a:cxn>
                                    <a:cxn ang="0">
                                      <a:pos x="csX2644" y="csY2644"/>
                                    </a:cxn>
                                    <a:cxn ang="0">
                                      <a:pos x="csX2645" y="csY2645"/>
                                    </a:cxn>
                                    <a:cxn ang="0">
                                      <a:pos x="csX2646" y="csY2646"/>
                                    </a:cxn>
                                    <a:cxn ang="0">
                                      <a:pos x="csX2647" y="csY2647"/>
                                    </a:cxn>
                                    <a:cxn ang="0">
                                      <a:pos x="csX2648" y="csY2648"/>
                                    </a:cxn>
                                    <a:cxn ang="0">
                                      <a:pos x="csX2649" y="csY2649"/>
                                    </a:cxn>
                                    <a:cxn ang="0">
                                      <a:pos x="csX2650" y="csY2650"/>
                                    </a:cxn>
                                    <a:cxn ang="0">
                                      <a:pos x="csX2651" y="csY2651"/>
                                    </a:cxn>
                                    <a:cxn ang="0">
                                      <a:pos x="csX2652" y="csY2652"/>
                                    </a:cxn>
                                    <a:cxn ang="0">
                                      <a:pos x="csX2653" y="csY2653"/>
                                    </a:cxn>
                                    <a:cxn ang="0">
                                      <a:pos x="csX2654" y="csY2654"/>
                                    </a:cxn>
                                    <a:cxn ang="0">
                                      <a:pos x="csX2655" y="csY2655"/>
                                    </a:cxn>
                                    <a:cxn ang="0">
                                      <a:pos x="csX2656" y="csY2656"/>
                                    </a:cxn>
                                    <a:cxn ang="0">
                                      <a:pos x="csX2657" y="csY2657"/>
                                    </a:cxn>
                                    <a:cxn ang="0">
                                      <a:pos x="csX2658" y="csY2658"/>
                                    </a:cxn>
                                    <a:cxn ang="0">
                                      <a:pos x="csX2659" y="csY2659"/>
                                    </a:cxn>
                                    <a:cxn ang="0">
                                      <a:pos x="csX2660" y="csY2660"/>
                                    </a:cxn>
                                    <a:cxn ang="0">
                                      <a:pos x="csX2661" y="csY2661"/>
                                    </a:cxn>
                                    <a:cxn ang="0">
                                      <a:pos x="csX2662" y="csY2662"/>
                                    </a:cxn>
                                    <a:cxn ang="0">
                                      <a:pos x="csX2663" y="csY2663"/>
                                    </a:cxn>
                                    <a:cxn ang="0">
                                      <a:pos x="csX2664" y="csY2664"/>
                                    </a:cxn>
                                    <a:cxn ang="0">
                                      <a:pos x="csX2665" y="csY2665"/>
                                    </a:cxn>
                                    <a:cxn ang="0">
                                      <a:pos x="csX2666" y="csY2666"/>
                                    </a:cxn>
                                    <a:cxn ang="0">
                                      <a:pos x="csX2667" y="csY2667"/>
                                    </a:cxn>
                                    <a:cxn ang="0">
                                      <a:pos x="csX2668" y="csY2668"/>
                                    </a:cxn>
                                    <a:cxn ang="0">
                                      <a:pos x="csX2669" y="csY2669"/>
                                    </a:cxn>
                                    <a:cxn ang="0">
                                      <a:pos x="csX2670" y="csY2670"/>
                                    </a:cxn>
                                    <a:cxn ang="0">
                                      <a:pos x="csX2671" y="csY2671"/>
                                    </a:cxn>
                                    <a:cxn ang="0">
                                      <a:pos x="csX2672" y="csY2672"/>
                                    </a:cxn>
                                    <a:cxn ang="0">
                                      <a:pos x="csX2673" y="csY2673"/>
                                    </a:cxn>
                                    <a:cxn ang="0">
                                      <a:pos x="csX2674" y="csY2674"/>
                                    </a:cxn>
                                    <a:cxn ang="0">
                                      <a:pos x="csX2675" y="csY2675"/>
                                    </a:cxn>
                                    <a:cxn ang="0">
                                      <a:pos x="csX2676" y="csY2676"/>
                                    </a:cxn>
                                    <a:cxn ang="0">
                                      <a:pos x="csX2677" y="csY2677"/>
                                    </a:cxn>
                                    <a:cxn ang="0">
                                      <a:pos x="csX2678" y="csY2678"/>
                                    </a:cxn>
                                    <a:cxn ang="0">
                                      <a:pos x="csX2679" y="csY2679"/>
                                    </a:cxn>
                                    <a:cxn ang="0">
                                      <a:pos x="csX2680" y="csY2680"/>
                                    </a:cxn>
                                    <a:cxn ang="0">
                                      <a:pos x="csX2681" y="csY2681"/>
                                    </a:cxn>
                                    <a:cxn ang="0">
                                      <a:pos x="csX2682" y="csY2682"/>
                                    </a:cxn>
                                    <a:cxn ang="0">
                                      <a:pos x="csX2683" y="csY2683"/>
                                    </a:cxn>
                                    <a:cxn ang="0">
                                      <a:pos x="csX2684" y="csY2684"/>
                                    </a:cxn>
                                    <a:cxn ang="0">
                                      <a:pos x="csX2685" y="csY2685"/>
                                    </a:cxn>
                                    <a:cxn ang="0">
                                      <a:pos x="csX2686" y="csY2686"/>
                                    </a:cxn>
                                    <a:cxn ang="0">
                                      <a:pos x="csX2687" y="csY2687"/>
                                    </a:cxn>
                                    <a:cxn ang="0">
                                      <a:pos x="csX2688" y="csY2688"/>
                                    </a:cxn>
                                    <a:cxn ang="0">
                                      <a:pos x="csX2689" y="csY2689"/>
                                    </a:cxn>
                                    <a:cxn ang="0">
                                      <a:pos x="csX2690" y="csY2690"/>
                                    </a:cxn>
                                    <a:cxn ang="0">
                                      <a:pos x="csX2691" y="csY2691"/>
                                    </a:cxn>
                                    <a:cxn ang="0">
                                      <a:pos x="csX2692" y="csY2692"/>
                                    </a:cxn>
                                    <a:cxn ang="0">
                                      <a:pos x="csX2693" y="csY2693"/>
                                    </a:cxn>
                                    <a:cxn ang="0">
                                      <a:pos x="csX2694" y="csY2694"/>
                                    </a:cxn>
                                    <a:cxn ang="0">
                                      <a:pos x="csX2695" y="csY2695"/>
                                    </a:cxn>
                                    <a:cxn ang="0">
                                      <a:pos x="csX2696" y="csY2696"/>
                                    </a:cxn>
                                    <a:cxn ang="0">
                                      <a:pos x="csX2697" y="csY2697"/>
                                    </a:cxn>
                                    <a:cxn ang="0">
                                      <a:pos x="csX2698" y="csY2698"/>
                                    </a:cxn>
                                    <a:cxn ang="0">
                                      <a:pos x="csX2699" y="csY2699"/>
                                    </a:cxn>
                                    <a:cxn ang="0">
                                      <a:pos x="csX2700" y="csY2700"/>
                                    </a:cxn>
                                    <a:cxn ang="0">
                                      <a:pos x="csX2701" y="csY2701"/>
                                    </a:cxn>
                                    <a:cxn ang="0">
                                      <a:pos x="csX2702" y="csY2702"/>
                                    </a:cxn>
                                    <a:cxn ang="0">
                                      <a:pos x="csX2703" y="csY2703"/>
                                    </a:cxn>
                                    <a:cxn ang="0">
                                      <a:pos x="csX2704" y="csY2704"/>
                                    </a:cxn>
                                    <a:cxn ang="0">
                                      <a:pos x="csX2705" y="csY2705"/>
                                    </a:cxn>
                                    <a:cxn ang="0">
                                      <a:pos x="csX2706" y="csY2706"/>
                                    </a:cxn>
                                    <a:cxn ang="0">
                                      <a:pos x="csX2707" y="csY2707"/>
                                    </a:cxn>
                                    <a:cxn ang="0">
                                      <a:pos x="csX2708" y="csY2708"/>
                                    </a:cxn>
                                    <a:cxn ang="0">
                                      <a:pos x="csX2709" y="csY2709"/>
                                    </a:cxn>
                                    <a:cxn ang="0">
                                      <a:pos x="csX2710" y="csY2710"/>
                                    </a:cxn>
                                    <a:cxn ang="0">
                                      <a:pos x="csX2711" y="csY2711"/>
                                    </a:cxn>
                                    <a:cxn ang="0">
                                      <a:pos x="csX2712" y="csY2712"/>
                                    </a:cxn>
                                    <a:cxn ang="0">
                                      <a:pos x="csX2713" y="csY2713"/>
                                    </a:cxn>
                                    <a:cxn ang="0">
                                      <a:pos x="csX2714" y="csY2714"/>
                                    </a:cxn>
                                    <a:cxn ang="0">
                                      <a:pos x="csX2715" y="csY2715"/>
                                    </a:cxn>
                                    <a:cxn ang="0">
                                      <a:pos x="csX2716" y="csY2716"/>
                                    </a:cxn>
                                    <a:cxn ang="0">
                                      <a:pos x="csX2717" y="csY2717"/>
                                    </a:cxn>
                                    <a:cxn ang="0">
                                      <a:pos x="csX2718" y="csY2718"/>
                                    </a:cxn>
                                    <a:cxn ang="0">
                                      <a:pos x="csX2719" y="csY2719"/>
                                    </a:cxn>
                                    <a:cxn ang="0">
                                      <a:pos x="csX2720" y="csY2720"/>
                                    </a:cxn>
                                    <a:cxn ang="0">
                                      <a:pos x="csX2721" y="csY2721"/>
                                    </a:cxn>
                                    <a:cxn ang="0">
                                      <a:pos x="csX2722" y="csY2722"/>
                                    </a:cxn>
                                    <a:cxn ang="0">
                                      <a:pos x="csX2723" y="csY2723"/>
                                    </a:cxn>
                                    <a:cxn ang="0">
                                      <a:pos x="csX2724" y="csY2724"/>
                                    </a:cxn>
                                    <a:cxn ang="0">
                                      <a:pos x="csX2725" y="csY2725"/>
                                    </a:cxn>
                                    <a:cxn ang="0">
                                      <a:pos x="csX2726" y="csY2726"/>
                                    </a:cxn>
                                    <a:cxn ang="0">
                                      <a:pos x="csX2727" y="csY2727"/>
                                    </a:cxn>
                                    <a:cxn ang="0">
                                      <a:pos x="csX2728" y="csY2728"/>
                                    </a:cxn>
                                    <a:cxn ang="0">
                                      <a:pos x="csX2729" y="csY2729"/>
                                    </a:cxn>
                                    <a:cxn ang="0">
                                      <a:pos x="csX2730" y="csY2730"/>
                                    </a:cxn>
                                    <a:cxn ang="0">
                                      <a:pos x="csX2731" y="csY2731"/>
                                    </a:cxn>
                                    <a:cxn ang="0">
                                      <a:pos x="csX2732" y="csY2732"/>
                                    </a:cxn>
                                    <a:cxn ang="0">
                                      <a:pos x="csX2733" y="csY2733"/>
                                    </a:cxn>
                                    <a:cxn ang="0">
                                      <a:pos x="csX2734" y="csY2734"/>
                                    </a:cxn>
                                    <a:cxn ang="0">
                                      <a:pos x="csX2735" y="csY2735"/>
                                    </a:cxn>
                                    <a:cxn ang="0">
                                      <a:pos x="csX2736" y="csY2736"/>
                                    </a:cxn>
                                    <a:cxn ang="0">
                                      <a:pos x="csX2737" y="csY2737"/>
                                    </a:cxn>
                                    <a:cxn ang="0">
                                      <a:pos x="csX2738" y="csY2738"/>
                                    </a:cxn>
                                    <a:cxn ang="0">
                                      <a:pos x="csX2739" y="csY2739"/>
                                    </a:cxn>
                                    <a:cxn ang="0">
                                      <a:pos x="csX2740" y="csY2740"/>
                                    </a:cxn>
                                    <a:cxn ang="0">
                                      <a:pos x="csX2741" y="csY2741"/>
                                    </a:cxn>
                                    <a:cxn ang="0">
                                      <a:pos x="csX2742" y="csY2742"/>
                                    </a:cxn>
                                    <a:cxn ang="0">
                                      <a:pos x="csX2743" y="csY2743"/>
                                    </a:cxn>
                                    <a:cxn ang="0">
                                      <a:pos x="csX2744" y="csY2744"/>
                                    </a:cxn>
                                    <a:cxn ang="0">
                                      <a:pos x="csX2745" y="csY2745"/>
                                    </a:cxn>
                                    <a:cxn ang="0">
                                      <a:pos x="csX2746" y="csY2746"/>
                                    </a:cxn>
                                    <a:cxn ang="0">
                                      <a:pos x="csX2747" y="csY2747"/>
                                    </a:cxn>
                                    <a:cxn ang="0">
                                      <a:pos x="csX2748" y="csY2748"/>
                                    </a:cxn>
                                    <a:cxn ang="0">
                                      <a:pos x="csX2749" y="csY2749"/>
                                    </a:cxn>
                                    <a:cxn ang="0">
                                      <a:pos x="csX2750" y="csY2750"/>
                                    </a:cxn>
                                    <a:cxn ang="0">
                                      <a:pos x="csX2751" y="csY2751"/>
                                    </a:cxn>
                                    <a:cxn ang="0">
                                      <a:pos x="csX2752" y="csY2752"/>
                                    </a:cxn>
                                    <a:cxn ang="0">
                                      <a:pos x="csX2753" y="csY2753"/>
                                    </a:cxn>
                                    <a:cxn ang="0">
                                      <a:pos x="csX2754" y="csY2754"/>
                                    </a:cxn>
                                    <a:cxn ang="0">
                                      <a:pos x="csX2755" y="csY2755"/>
                                    </a:cxn>
                                    <a:cxn ang="0">
                                      <a:pos x="csX2756" y="csY2756"/>
                                    </a:cxn>
                                    <a:cxn ang="0">
                                      <a:pos x="csX2757" y="csY2757"/>
                                    </a:cxn>
                                    <a:cxn ang="0">
                                      <a:pos x="csX2758" y="csY2758"/>
                                    </a:cxn>
                                    <a:cxn ang="0">
                                      <a:pos x="csX2759" y="csY2759"/>
                                    </a:cxn>
                                    <a:cxn ang="0">
                                      <a:pos x="csX2760" y="csY2760"/>
                                    </a:cxn>
                                    <a:cxn ang="0">
                                      <a:pos x="csX2761" y="csY2761"/>
                                    </a:cxn>
                                    <a:cxn ang="0">
                                      <a:pos x="csX2762" y="csY2762"/>
                                    </a:cxn>
                                    <a:cxn ang="0">
                                      <a:pos x="csX2763" y="csY2763"/>
                                    </a:cxn>
                                    <a:cxn ang="0">
                                      <a:pos x="csX2764" y="csY2764"/>
                                    </a:cxn>
                                    <a:cxn ang="0">
                                      <a:pos x="csX2765" y="csY2765"/>
                                    </a:cxn>
                                    <a:cxn ang="0">
                                      <a:pos x="csX2766" y="csY2766"/>
                                    </a:cxn>
                                    <a:cxn ang="0">
                                      <a:pos x="csX2767" y="csY2767"/>
                                    </a:cxn>
                                    <a:cxn ang="0">
                                      <a:pos x="csX2768" y="csY2768"/>
                                    </a:cxn>
                                    <a:cxn ang="0">
                                      <a:pos x="csX2769" y="csY2769"/>
                                    </a:cxn>
                                    <a:cxn ang="0">
                                      <a:pos x="csX2770" y="csY2770"/>
                                    </a:cxn>
                                    <a:cxn ang="0">
                                      <a:pos x="csX2771" y="csY2771"/>
                                    </a:cxn>
                                    <a:cxn ang="0">
                                      <a:pos x="csX2772" y="csY2772"/>
                                    </a:cxn>
                                    <a:cxn ang="0">
                                      <a:pos x="csX2773" y="csY2773"/>
                                    </a:cxn>
                                    <a:cxn ang="0">
                                      <a:pos x="csX2774" y="csY2774"/>
                                    </a:cxn>
                                    <a:cxn ang="0">
                                      <a:pos x="csX2775" y="csY2775"/>
                                    </a:cxn>
                                    <a:cxn ang="0">
                                      <a:pos x="csX2776" y="csY2776"/>
                                    </a:cxn>
                                    <a:cxn ang="0">
                                      <a:pos x="csX2777" y="csY2777"/>
                                    </a:cxn>
                                    <a:cxn ang="0">
                                      <a:pos x="csX2778" y="csY2778"/>
                                    </a:cxn>
                                    <a:cxn ang="0">
                                      <a:pos x="csX2779" y="csY2779"/>
                                    </a:cxn>
                                    <a:cxn ang="0">
                                      <a:pos x="csX2780" y="csY2780"/>
                                    </a:cxn>
                                    <a:cxn ang="0">
                                      <a:pos x="csX2781" y="csY2781"/>
                                    </a:cxn>
                                    <a:cxn ang="0">
                                      <a:pos x="csX2782" y="csY2782"/>
                                    </a:cxn>
                                    <a:cxn ang="0">
                                      <a:pos x="csX2783" y="csY2783"/>
                                    </a:cxn>
                                    <a:cxn ang="0">
                                      <a:pos x="csX2784" y="csY2784"/>
                                    </a:cxn>
                                    <a:cxn ang="0">
                                      <a:pos x="csX2785" y="csY2785"/>
                                    </a:cxn>
                                    <a:cxn ang="0">
                                      <a:pos x="csX2786" y="csY2786"/>
                                    </a:cxn>
                                    <a:cxn ang="0">
                                      <a:pos x="csX2787" y="csY2787"/>
                                    </a:cxn>
                                    <a:cxn ang="0">
                                      <a:pos x="csX2788" y="csY2788"/>
                                    </a:cxn>
                                    <a:cxn ang="0">
                                      <a:pos x="csX2789" y="csY2789"/>
                                    </a:cxn>
                                    <a:cxn ang="0">
                                      <a:pos x="csX2790" y="csY2790"/>
                                    </a:cxn>
                                    <a:cxn ang="0">
                                      <a:pos x="csX2791" y="csY2791"/>
                                    </a:cxn>
                                    <a:cxn ang="0">
                                      <a:pos x="csX2792" y="csY2792"/>
                                    </a:cxn>
                                    <a:cxn ang="0">
                                      <a:pos x="csX2793" y="csY2793"/>
                                    </a:cxn>
                                    <a:cxn ang="0">
                                      <a:pos x="csX2794" y="csY2794"/>
                                    </a:cxn>
                                    <a:cxn ang="0">
                                      <a:pos x="csX2795" y="csY2795"/>
                                    </a:cxn>
                                    <a:cxn ang="0">
                                      <a:pos x="csX2796" y="csY2796"/>
                                    </a:cxn>
                                    <a:cxn ang="0">
                                      <a:pos x="csX2797" y="csY2797"/>
                                    </a:cxn>
                                    <a:cxn ang="0">
                                      <a:pos x="csX2798" y="csY2798"/>
                                    </a:cxn>
                                    <a:cxn ang="0">
                                      <a:pos x="csX2799" y="csY2799"/>
                                    </a:cxn>
                                    <a:cxn ang="0">
                                      <a:pos x="csX2800" y="csY2800"/>
                                    </a:cxn>
                                    <a:cxn ang="0">
                                      <a:pos x="csX2801" y="csY2801"/>
                                    </a:cxn>
                                    <a:cxn ang="0">
                                      <a:pos x="csX2802" y="csY2802"/>
                                    </a:cxn>
                                    <a:cxn ang="0">
                                      <a:pos x="csX2803" y="csY2803"/>
                                    </a:cxn>
                                    <a:cxn ang="0">
                                      <a:pos x="csX2804" y="csY2804"/>
                                    </a:cxn>
                                    <a:cxn ang="0">
                                      <a:pos x="csX2805" y="csY2805"/>
                                    </a:cxn>
                                    <a:cxn ang="0">
                                      <a:pos x="csX2806" y="csY2806"/>
                                    </a:cxn>
                                    <a:cxn ang="0">
                                      <a:pos x="csX2807" y="csY2807"/>
                                    </a:cxn>
                                    <a:cxn ang="0">
                                      <a:pos x="csX2808" y="csY2808"/>
                                    </a:cxn>
                                    <a:cxn ang="0">
                                      <a:pos x="csX2809" y="csY2809"/>
                                    </a:cxn>
                                    <a:cxn ang="0">
                                      <a:pos x="csX2810" y="csY2810"/>
                                    </a:cxn>
                                    <a:cxn ang="0">
                                      <a:pos x="csX2811" y="csY2811"/>
                                    </a:cxn>
                                    <a:cxn ang="0">
                                      <a:pos x="csX2812" y="csY2812"/>
                                    </a:cxn>
                                    <a:cxn ang="0">
                                      <a:pos x="csX2813" y="csY2813"/>
                                    </a:cxn>
                                    <a:cxn ang="0">
                                      <a:pos x="csX2814" y="csY2814"/>
                                    </a:cxn>
                                    <a:cxn ang="0">
                                      <a:pos x="csX2815" y="csY2815"/>
                                    </a:cxn>
                                    <a:cxn ang="0">
                                      <a:pos x="csX2816" y="csY2816"/>
                                    </a:cxn>
                                    <a:cxn ang="0">
                                      <a:pos x="csX2817" y="csY2817"/>
                                    </a:cxn>
                                    <a:cxn ang="0">
                                      <a:pos x="csX2818" y="csY2818"/>
                                    </a:cxn>
                                    <a:cxn ang="0">
                                      <a:pos x="csX2819" y="csY2819"/>
                                    </a:cxn>
                                    <a:cxn ang="0">
                                      <a:pos x="csX2820" y="csY2820"/>
                                    </a:cxn>
                                    <a:cxn ang="0">
                                      <a:pos x="csX2821" y="csY2821"/>
                                    </a:cxn>
                                    <a:cxn ang="0">
                                      <a:pos x="csX2822" y="csY2822"/>
                                    </a:cxn>
                                    <a:cxn ang="0">
                                      <a:pos x="csX2823" y="csY2823"/>
                                    </a:cxn>
                                    <a:cxn ang="0">
                                      <a:pos x="csX2824" y="csY2824"/>
                                    </a:cxn>
                                    <a:cxn ang="0">
                                      <a:pos x="csX2825" y="csY2825"/>
                                    </a:cxn>
                                    <a:cxn ang="0">
                                      <a:pos x="csX2826" y="csY2826"/>
                                    </a:cxn>
                                    <a:cxn ang="0">
                                      <a:pos x="csX2827" y="csY2827"/>
                                    </a:cxn>
                                    <a:cxn ang="0">
                                      <a:pos x="csX2828" y="csY2828"/>
                                    </a:cxn>
                                    <a:cxn ang="0">
                                      <a:pos x="csX2829" y="csY2829"/>
                                    </a:cxn>
                                    <a:cxn ang="0">
                                      <a:pos x="csX2830" y="csY2830"/>
                                    </a:cxn>
                                    <a:cxn ang="0">
                                      <a:pos x="csX2831" y="csY2831"/>
                                    </a:cxn>
                                    <a:cxn ang="0">
                                      <a:pos x="csX2832" y="csY2832"/>
                                    </a:cxn>
                                    <a:cxn ang="0">
                                      <a:pos x="csX2833" y="csY2833"/>
                                    </a:cxn>
                                    <a:cxn ang="0">
                                      <a:pos x="csX2834" y="csY2834"/>
                                    </a:cxn>
                                    <a:cxn ang="0">
                                      <a:pos x="csX2835" y="csY2835"/>
                                    </a:cxn>
                                    <a:cxn ang="0">
                                      <a:pos x="csX2836" y="csY2836"/>
                                    </a:cxn>
                                    <a:cxn ang="0">
                                      <a:pos x="csX2837" y="csY2837"/>
                                    </a:cxn>
                                    <a:cxn ang="0">
                                      <a:pos x="csX2838" y="csY2838"/>
                                    </a:cxn>
                                    <a:cxn ang="0">
                                      <a:pos x="csX2839" y="csY2839"/>
                                    </a:cxn>
                                    <a:cxn ang="0">
                                      <a:pos x="csX2840" y="csY2840"/>
                                    </a:cxn>
                                    <a:cxn ang="0">
                                      <a:pos x="csX2841" y="csY2841"/>
                                    </a:cxn>
                                    <a:cxn ang="0">
                                      <a:pos x="csX2842" y="csY2842"/>
                                    </a:cxn>
                                    <a:cxn ang="0">
                                      <a:pos x="csX2843" y="csY2843"/>
                                    </a:cxn>
                                    <a:cxn ang="0">
                                      <a:pos x="csX2844" y="csY2844"/>
                                    </a:cxn>
                                    <a:cxn ang="0">
                                      <a:pos x="csX2845" y="csY2845"/>
                                    </a:cxn>
                                    <a:cxn ang="0">
                                      <a:pos x="csX2846" y="csY2846"/>
                                    </a:cxn>
                                    <a:cxn ang="0">
                                      <a:pos x="csX2847" y="csY2847"/>
                                    </a:cxn>
                                    <a:cxn ang="0">
                                      <a:pos x="csX2848" y="csY2848"/>
                                    </a:cxn>
                                    <a:cxn ang="0">
                                      <a:pos x="csX2849" y="csY2849"/>
                                    </a:cxn>
                                    <a:cxn ang="0">
                                      <a:pos x="csX2850" y="csY2850"/>
                                    </a:cxn>
                                    <a:cxn ang="0">
                                      <a:pos x="csX2851" y="csY2851"/>
                                    </a:cxn>
                                    <a:cxn ang="0">
                                      <a:pos x="csX2852" y="csY2852"/>
                                    </a:cxn>
                                    <a:cxn ang="0">
                                      <a:pos x="csX2853" y="csY2853"/>
                                    </a:cxn>
                                    <a:cxn ang="0">
                                      <a:pos x="csX2854" y="csY2854"/>
                                    </a:cxn>
                                    <a:cxn ang="0">
                                      <a:pos x="csX2855" y="csY2855"/>
                                    </a:cxn>
                                    <a:cxn ang="0">
                                      <a:pos x="csX2856" y="csY2856"/>
                                    </a:cxn>
                                    <a:cxn ang="0">
                                      <a:pos x="csX2857" y="csY2857"/>
                                    </a:cxn>
                                    <a:cxn ang="0">
                                      <a:pos x="csX2858" y="csY2858"/>
                                    </a:cxn>
                                    <a:cxn ang="0">
                                      <a:pos x="csX2859" y="csY2859"/>
                                    </a:cxn>
                                    <a:cxn ang="0">
                                      <a:pos x="csX2860" y="csY2860"/>
                                    </a:cxn>
                                    <a:cxn ang="0">
                                      <a:pos x="csX2861" y="csY2861"/>
                                    </a:cxn>
                                    <a:cxn ang="0">
                                      <a:pos x="csX2862" y="csY2862"/>
                                    </a:cxn>
                                    <a:cxn ang="0">
                                      <a:pos x="csX2863" y="csY2863"/>
                                    </a:cxn>
                                    <a:cxn ang="0">
                                      <a:pos x="csX2864" y="csY2864"/>
                                    </a:cxn>
                                    <a:cxn ang="0">
                                      <a:pos x="csX2865" y="csY2865"/>
                                    </a:cxn>
                                    <a:cxn ang="0">
                                      <a:pos x="csX2866" y="csY2866"/>
                                    </a:cxn>
                                    <a:cxn ang="0">
                                      <a:pos x="csX2867" y="csY2867"/>
                                    </a:cxn>
                                    <a:cxn ang="0">
                                      <a:pos x="csX2868" y="csY2868"/>
                                    </a:cxn>
                                    <a:cxn ang="0">
                                      <a:pos x="csX2869" y="csY2869"/>
                                    </a:cxn>
                                    <a:cxn ang="0">
                                      <a:pos x="csX2870" y="csY2870"/>
                                    </a:cxn>
                                    <a:cxn ang="0">
                                      <a:pos x="csX2871" y="csY2871"/>
                                    </a:cxn>
                                    <a:cxn ang="0">
                                      <a:pos x="csX2872" y="csY2872"/>
                                    </a:cxn>
                                    <a:cxn ang="0">
                                      <a:pos x="csX2873" y="csY2873"/>
                                    </a:cxn>
                                    <a:cxn ang="0">
                                      <a:pos x="csX2874" y="csY2874"/>
                                    </a:cxn>
                                    <a:cxn ang="0">
                                      <a:pos x="csX2875" y="csY2875"/>
                                    </a:cxn>
                                    <a:cxn ang="0">
                                      <a:pos x="csX2876" y="csY2876"/>
                                    </a:cxn>
                                    <a:cxn ang="0">
                                      <a:pos x="csX2877" y="csY2877"/>
                                    </a:cxn>
                                    <a:cxn ang="0">
                                      <a:pos x="csX2878" y="csY2878"/>
                                    </a:cxn>
                                    <a:cxn ang="0">
                                      <a:pos x="csX2879" y="csY2879"/>
                                    </a:cxn>
                                    <a:cxn ang="0">
                                      <a:pos x="csX2880" y="csY2880"/>
                                    </a:cxn>
                                    <a:cxn ang="0">
                                      <a:pos x="csX2881" y="csY2881"/>
                                    </a:cxn>
                                    <a:cxn ang="0">
                                      <a:pos x="csX2882" y="csY2882"/>
                                    </a:cxn>
                                    <a:cxn ang="0">
                                      <a:pos x="csX2883" y="csY2883"/>
                                    </a:cxn>
                                    <a:cxn ang="0">
                                      <a:pos x="csX2884" y="csY2884"/>
                                    </a:cxn>
                                    <a:cxn ang="0">
                                      <a:pos x="csX2885" y="csY2885"/>
                                    </a:cxn>
                                    <a:cxn ang="0">
                                      <a:pos x="csX2886" y="csY2886"/>
                                    </a:cxn>
                                    <a:cxn ang="0">
                                      <a:pos x="csX2887" y="csY2887"/>
                                    </a:cxn>
                                    <a:cxn ang="0">
                                      <a:pos x="csX2888" y="csY2888"/>
                                    </a:cxn>
                                    <a:cxn ang="0">
                                      <a:pos x="csX2889" y="csY2889"/>
                                    </a:cxn>
                                    <a:cxn ang="0">
                                      <a:pos x="csX2890" y="csY2890"/>
                                    </a:cxn>
                                    <a:cxn ang="0">
                                      <a:pos x="csX2891" y="csY2891"/>
                                    </a:cxn>
                                    <a:cxn ang="0">
                                      <a:pos x="csX2892" y="csY2892"/>
                                    </a:cxn>
                                    <a:cxn ang="0">
                                      <a:pos x="csX2893" y="csY2893"/>
                                    </a:cxn>
                                    <a:cxn ang="0">
                                      <a:pos x="csX2894" y="csY2894"/>
                                    </a:cxn>
                                    <a:cxn ang="0">
                                      <a:pos x="csX2895" y="csY2895"/>
                                    </a:cxn>
                                    <a:cxn ang="0">
                                      <a:pos x="csX2896" y="csY2896"/>
                                    </a:cxn>
                                    <a:cxn ang="0">
                                      <a:pos x="csX2897" y="csY2897"/>
                                    </a:cxn>
                                    <a:cxn ang="0">
                                      <a:pos x="csX2898" y="csY2898"/>
                                    </a:cxn>
                                    <a:cxn ang="0">
                                      <a:pos x="csX2899" y="csY2899"/>
                                    </a:cxn>
                                    <a:cxn ang="0">
                                      <a:pos x="csX2900" y="csY2900"/>
                                    </a:cxn>
                                    <a:cxn ang="0">
                                      <a:pos x="csX2901" y="csY2901"/>
                                    </a:cxn>
                                    <a:cxn ang="0">
                                      <a:pos x="csX2902" y="csY2902"/>
                                    </a:cxn>
                                    <a:cxn ang="0">
                                      <a:pos x="csX2903" y="csY2903"/>
                                    </a:cxn>
                                    <a:cxn ang="0">
                                      <a:pos x="csX2904" y="csY2904"/>
                                    </a:cxn>
                                    <a:cxn ang="0">
                                      <a:pos x="csX2905" y="csY2905"/>
                                    </a:cxn>
                                    <a:cxn ang="0">
                                      <a:pos x="csX2906" y="csY2906"/>
                                    </a:cxn>
                                    <a:cxn ang="0">
                                      <a:pos x="csX2907" y="csY2907"/>
                                    </a:cxn>
                                    <a:cxn ang="0">
                                      <a:pos x="csX2908" y="csY2908"/>
                                    </a:cxn>
                                    <a:cxn ang="0">
                                      <a:pos x="csX2909" y="csY2909"/>
                                    </a:cxn>
                                    <a:cxn ang="0">
                                      <a:pos x="csX2910" y="csY2910"/>
                                    </a:cxn>
                                    <a:cxn ang="0">
                                      <a:pos x="csX2911" y="csY2911"/>
                                    </a:cxn>
                                    <a:cxn ang="0">
                                      <a:pos x="csX2912" y="csY2912"/>
                                    </a:cxn>
                                    <a:cxn ang="0">
                                      <a:pos x="csX2913" y="csY2913"/>
                                    </a:cxn>
                                    <a:cxn ang="0">
                                      <a:pos x="csX2914" y="csY2914"/>
                                    </a:cxn>
                                    <a:cxn ang="0">
                                      <a:pos x="csX2915" y="csY2915"/>
                                    </a:cxn>
                                    <a:cxn ang="0">
                                      <a:pos x="csX2916" y="csY2916"/>
                                    </a:cxn>
                                    <a:cxn ang="0">
                                      <a:pos x="csX2917" y="csY2917"/>
                                    </a:cxn>
                                    <a:cxn ang="0">
                                      <a:pos x="csX2918" y="csY2918"/>
                                    </a:cxn>
                                    <a:cxn ang="0">
                                      <a:pos x="csX2919" y="csY2919"/>
                                    </a:cxn>
                                    <a:cxn ang="0">
                                      <a:pos x="csX2920" y="csY2920"/>
                                    </a:cxn>
                                    <a:cxn ang="0">
                                      <a:pos x="csX2921" y="csY2921"/>
                                    </a:cxn>
                                    <a:cxn ang="0">
                                      <a:pos x="csX2922" y="csY2922"/>
                                    </a:cxn>
                                    <a:cxn ang="0">
                                      <a:pos x="csX2923" y="csY2923"/>
                                    </a:cxn>
                                    <a:cxn ang="0">
                                      <a:pos x="csX2924" y="csY2924"/>
                                    </a:cxn>
                                    <a:cxn ang="0">
                                      <a:pos x="csX2925" y="csY2925"/>
                                    </a:cxn>
                                    <a:cxn ang="0">
                                      <a:pos x="csX2926" y="csY2926"/>
                                    </a:cxn>
                                    <a:cxn ang="0">
                                      <a:pos x="csX2927" y="csY2927"/>
                                    </a:cxn>
                                    <a:cxn ang="0">
                                      <a:pos x="csX2928" y="csY2928"/>
                                    </a:cxn>
                                    <a:cxn ang="0">
                                      <a:pos x="csX2929" y="csY2929"/>
                                    </a:cxn>
                                    <a:cxn ang="0">
                                      <a:pos x="csX2930" y="csY2930"/>
                                    </a:cxn>
                                    <a:cxn ang="0">
                                      <a:pos x="csX2931" y="csY2931"/>
                                    </a:cxn>
                                    <a:cxn ang="0">
                                      <a:pos x="csX2932" y="csY2932"/>
                                    </a:cxn>
                                    <a:cxn ang="0">
                                      <a:pos x="csX2933" y="csY2933"/>
                                    </a:cxn>
                                    <a:cxn ang="0">
                                      <a:pos x="csX2934" y="csY2934"/>
                                    </a:cxn>
                                    <a:cxn ang="0">
                                      <a:pos x="csX2935" y="csY2935"/>
                                    </a:cxn>
                                    <a:cxn ang="0">
                                      <a:pos x="csX2936" y="csY2936"/>
                                    </a:cxn>
                                    <a:cxn ang="0">
                                      <a:pos x="csX2937" y="csY2937"/>
                                    </a:cxn>
                                    <a:cxn ang="0">
                                      <a:pos x="csX2938" y="csY2938"/>
                                    </a:cxn>
                                    <a:cxn ang="0">
                                      <a:pos x="csX2939" y="csY2939"/>
                                    </a:cxn>
                                    <a:cxn ang="0">
                                      <a:pos x="csX2940" y="csY2940"/>
                                    </a:cxn>
                                    <a:cxn ang="0">
                                      <a:pos x="csX2941" y="csY2941"/>
                                    </a:cxn>
                                    <a:cxn ang="0">
                                      <a:pos x="csX2942" y="csY2942"/>
                                    </a:cxn>
                                    <a:cxn ang="0">
                                      <a:pos x="csX2943" y="csY2943"/>
                                    </a:cxn>
                                    <a:cxn ang="0">
                                      <a:pos x="csX2944" y="csY2944"/>
                                    </a:cxn>
                                    <a:cxn ang="0">
                                      <a:pos x="csX2945" y="csY2945"/>
                                    </a:cxn>
                                    <a:cxn ang="0">
                                      <a:pos x="csX2946" y="csY2946"/>
                                    </a:cxn>
                                    <a:cxn ang="0">
                                      <a:pos x="csX2947" y="csY2947"/>
                                    </a:cxn>
                                    <a:cxn ang="0">
                                      <a:pos x="csX2948" y="csY2948"/>
                                    </a:cxn>
                                    <a:cxn ang="0">
                                      <a:pos x="csX2949" y="csY2949"/>
                                    </a:cxn>
                                    <a:cxn ang="0">
                                      <a:pos x="csX2950" y="csY2950"/>
                                    </a:cxn>
                                    <a:cxn ang="0">
                                      <a:pos x="csX2951" y="csY2951"/>
                                    </a:cxn>
                                    <a:cxn ang="0">
                                      <a:pos x="csX2952" y="csY2952"/>
                                    </a:cxn>
                                    <a:cxn ang="0">
                                      <a:pos x="csX2953" y="csY2953"/>
                                    </a:cxn>
                                    <a:cxn ang="0">
                                      <a:pos x="csX2954" y="csY2954"/>
                                    </a:cxn>
                                    <a:cxn ang="0">
                                      <a:pos x="csX2955" y="csY2955"/>
                                    </a:cxn>
                                    <a:cxn ang="0">
                                      <a:pos x="csX2956" y="csY2956"/>
                                    </a:cxn>
                                    <a:cxn ang="0">
                                      <a:pos x="csX2957" y="csY2957"/>
                                    </a:cxn>
                                    <a:cxn ang="0">
                                      <a:pos x="csX2958" y="csY2958"/>
                                    </a:cxn>
                                    <a:cxn ang="0">
                                      <a:pos x="csX2959" y="csY2959"/>
                                    </a:cxn>
                                    <a:cxn ang="0">
                                      <a:pos x="csX2960" y="csY2960"/>
                                    </a:cxn>
                                    <a:cxn ang="0">
                                      <a:pos x="csX2961" y="csY2961"/>
                                    </a:cxn>
                                    <a:cxn ang="0">
                                      <a:pos x="csX2962" y="csY2962"/>
                                    </a:cxn>
                                    <a:cxn ang="0">
                                      <a:pos x="csX2963" y="csY2963"/>
                                    </a:cxn>
                                    <a:cxn ang="0">
                                      <a:pos x="csX2964" y="csY2964"/>
                                    </a:cxn>
                                    <a:cxn ang="0">
                                      <a:pos x="csX2965" y="csY2965"/>
                                    </a:cxn>
                                    <a:cxn ang="0">
                                      <a:pos x="csX2966" y="csY2966"/>
                                    </a:cxn>
                                    <a:cxn ang="0">
                                      <a:pos x="csX2967" y="csY2967"/>
                                    </a:cxn>
                                    <a:cxn ang="0">
                                      <a:pos x="csX2968" y="csY2968"/>
                                    </a:cxn>
                                    <a:cxn ang="0">
                                      <a:pos x="csX2969" y="csY2969"/>
                                    </a:cxn>
                                    <a:cxn ang="0">
                                      <a:pos x="csX2970" y="csY2970"/>
                                    </a:cxn>
                                    <a:cxn ang="0">
                                      <a:pos x="csX2971" y="csY2971"/>
                                    </a:cxn>
                                    <a:cxn ang="0">
                                      <a:pos x="csX2972" y="csY2972"/>
                                    </a:cxn>
                                    <a:cxn ang="0">
                                      <a:pos x="csX2973" y="csY2973"/>
                                    </a:cxn>
                                    <a:cxn ang="0">
                                      <a:pos x="csX2974" y="csY2974"/>
                                    </a:cxn>
                                    <a:cxn ang="0">
                                      <a:pos x="csX2975" y="csY2975"/>
                                    </a:cxn>
                                    <a:cxn ang="0">
                                      <a:pos x="csX2976" y="csY2976"/>
                                    </a:cxn>
                                    <a:cxn ang="0">
                                      <a:pos x="csX2977" y="csY2977"/>
                                    </a:cxn>
                                    <a:cxn ang="0">
                                      <a:pos x="csX2978" y="csY2978"/>
                                    </a:cxn>
                                    <a:cxn ang="0">
                                      <a:pos x="csX2979" y="csY2979"/>
                                    </a:cxn>
                                    <a:cxn ang="0">
                                      <a:pos x="csX2980" y="csY2980"/>
                                    </a:cxn>
                                    <a:cxn ang="0">
                                      <a:pos x="csX2981" y="csY2981"/>
                                    </a:cxn>
                                    <a:cxn ang="0">
                                      <a:pos x="csX2982" y="csY2982"/>
                                    </a:cxn>
                                    <a:cxn ang="0">
                                      <a:pos x="csX2983" y="csY2983"/>
                                    </a:cxn>
                                    <a:cxn ang="0">
                                      <a:pos x="csX2984" y="csY2984"/>
                                    </a:cxn>
                                    <a:cxn ang="0">
                                      <a:pos x="csX2985" y="csY2985"/>
                                    </a:cxn>
                                    <a:cxn ang="0">
                                      <a:pos x="csX2986" y="csY2986"/>
                                    </a:cxn>
                                    <a:cxn ang="0">
                                      <a:pos x="csX2987" y="csY2987"/>
                                    </a:cxn>
                                    <a:cxn ang="0">
                                      <a:pos x="csX2988" y="csY2988"/>
                                    </a:cxn>
                                    <a:cxn ang="0">
                                      <a:pos x="csX2989" y="csY2989"/>
                                    </a:cxn>
                                    <a:cxn ang="0">
                                      <a:pos x="csX2990" y="csY2990"/>
                                    </a:cxn>
                                    <a:cxn ang="0">
                                      <a:pos x="csX2991" y="csY2991"/>
                                    </a:cxn>
                                    <a:cxn ang="0">
                                      <a:pos x="csX2992" y="csY2992"/>
                                    </a:cxn>
                                    <a:cxn ang="0">
                                      <a:pos x="csX2993" y="csY2993"/>
                                    </a:cxn>
                                    <a:cxn ang="0">
                                      <a:pos x="csX2994" y="csY2994"/>
                                    </a:cxn>
                                    <a:cxn ang="0">
                                      <a:pos x="csX2995" y="csY2995"/>
                                    </a:cxn>
                                    <a:cxn ang="0">
                                      <a:pos x="csX2996" y="csY2996"/>
                                    </a:cxn>
                                    <a:cxn ang="0">
                                      <a:pos x="csX2997" y="csY2997"/>
                                    </a:cxn>
                                    <a:cxn ang="0">
                                      <a:pos x="csX2998" y="csY2998"/>
                                    </a:cxn>
                                    <a:cxn ang="0">
                                      <a:pos x="csX2999" y="csY2999"/>
                                    </a:cxn>
                                    <a:cxn ang="0">
                                      <a:pos x="csX3000" y="csY3000"/>
                                    </a:cxn>
                                    <a:cxn ang="0">
                                      <a:pos x="csX3001" y="csY3001"/>
                                    </a:cxn>
                                    <a:cxn ang="0">
                                      <a:pos x="csX3002" y="csY3002"/>
                                    </a:cxn>
                                    <a:cxn ang="0">
                                      <a:pos x="csX3003" y="csY3003"/>
                                    </a:cxn>
                                    <a:cxn ang="0">
                                      <a:pos x="csX3004" y="csY3004"/>
                                    </a:cxn>
                                    <a:cxn ang="0">
                                      <a:pos x="csX3005" y="csY3005"/>
                                    </a:cxn>
                                    <a:cxn ang="0">
                                      <a:pos x="csX3006" y="csY3006"/>
                                    </a:cxn>
                                    <a:cxn ang="0">
                                      <a:pos x="csX3007" y="csY3007"/>
                                    </a:cxn>
                                    <a:cxn ang="0">
                                      <a:pos x="csX3008" y="csY3008"/>
                                    </a:cxn>
                                    <a:cxn ang="0">
                                      <a:pos x="csX3009" y="csY3009"/>
                                    </a:cxn>
                                    <a:cxn ang="0">
                                      <a:pos x="csX3010" y="csY3010"/>
                                    </a:cxn>
                                    <a:cxn ang="0">
                                      <a:pos x="csX3011" y="csY3011"/>
                                    </a:cxn>
                                    <a:cxn ang="0">
                                      <a:pos x="csX3012" y="csY3012"/>
                                    </a:cxn>
                                    <a:cxn ang="0">
                                      <a:pos x="csX3013" y="csY3013"/>
                                    </a:cxn>
                                    <a:cxn ang="0">
                                      <a:pos x="csX3014" y="csY3014"/>
                                    </a:cxn>
                                    <a:cxn ang="0">
                                      <a:pos x="csX3015" y="csY3015"/>
                                    </a:cxn>
                                    <a:cxn ang="0">
                                      <a:pos x="csX3016" y="csY3016"/>
                                    </a:cxn>
                                    <a:cxn ang="0">
                                      <a:pos x="csX3017" y="csY3017"/>
                                    </a:cxn>
                                    <a:cxn ang="0">
                                      <a:pos x="csX3018" y="csY3018"/>
                                    </a:cxn>
                                    <a:cxn ang="0">
                                      <a:pos x="csX3019" y="csY3019"/>
                                    </a:cxn>
                                    <a:cxn ang="0">
                                      <a:pos x="csX3020" y="csY3020"/>
                                    </a:cxn>
                                    <a:cxn ang="0">
                                      <a:pos x="csX3021" y="csY3021"/>
                                    </a:cxn>
                                    <a:cxn ang="0">
                                      <a:pos x="csX3022" y="csY3022"/>
                                    </a:cxn>
                                    <a:cxn ang="0">
                                      <a:pos x="csX3023" y="csY3023"/>
                                    </a:cxn>
                                    <a:cxn ang="0">
                                      <a:pos x="csX3024" y="csY3024"/>
                                    </a:cxn>
                                    <a:cxn ang="0">
                                      <a:pos x="csX3025" y="csY3025"/>
                                    </a:cxn>
                                    <a:cxn ang="0">
                                      <a:pos x="csX3026" y="csY3026"/>
                                    </a:cxn>
                                    <a:cxn ang="0">
                                      <a:pos x="csX3027" y="csY3027"/>
                                    </a:cxn>
                                    <a:cxn ang="0">
                                      <a:pos x="csX3028" y="csY3028"/>
                                    </a:cxn>
                                    <a:cxn ang="0">
                                      <a:pos x="csX3029" y="csY3029"/>
                                    </a:cxn>
                                    <a:cxn ang="0">
                                      <a:pos x="csX3030" y="csY3030"/>
                                    </a:cxn>
                                    <a:cxn ang="0">
                                      <a:pos x="csX3031" y="csY3031"/>
                                    </a:cxn>
                                    <a:cxn ang="0">
                                      <a:pos x="csX3032" y="csY3032"/>
                                    </a:cxn>
                                    <a:cxn ang="0">
                                      <a:pos x="csX3033" y="csY3033"/>
                                    </a:cxn>
                                    <a:cxn ang="0">
                                      <a:pos x="csX3034" y="csY3034"/>
                                    </a:cxn>
                                    <a:cxn ang="0">
                                      <a:pos x="csX3035" y="csY3035"/>
                                    </a:cxn>
                                    <a:cxn ang="0">
                                      <a:pos x="csX3036" y="csY3036"/>
                                    </a:cxn>
                                    <a:cxn ang="0">
                                      <a:pos x="csX3037" y="csY3037"/>
                                    </a:cxn>
                                    <a:cxn ang="0">
                                      <a:pos x="csX3038" y="csY3038"/>
                                    </a:cxn>
                                    <a:cxn ang="0">
                                      <a:pos x="csX3039" y="csY3039"/>
                                    </a:cxn>
                                    <a:cxn ang="0">
                                      <a:pos x="csX3040" y="csY3040"/>
                                    </a:cxn>
                                    <a:cxn ang="0">
                                      <a:pos x="csX3041" y="csY3041"/>
                                    </a:cxn>
                                    <a:cxn ang="0">
                                      <a:pos x="csX3042" y="csY3042"/>
                                    </a:cxn>
                                    <a:cxn ang="0">
                                      <a:pos x="csX3043" y="csY3043"/>
                                    </a:cxn>
                                    <a:cxn ang="0">
                                      <a:pos x="csX3044" y="csY3044"/>
                                    </a:cxn>
                                    <a:cxn ang="0">
                                      <a:pos x="csX3045" y="csY3045"/>
                                    </a:cxn>
                                    <a:cxn ang="0">
                                      <a:pos x="csX3046" y="csY3046"/>
                                    </a:cxn>
                                    <a:cxn ang="0">
                                      <a:pos x="csX3047" y="csY3047"/>
                                    </a:cxn>
                                    <a:cxn ang="0">
                                      <a:pos x="csX3048" y="csY3048"/>
                                    </a:cxn>
                                    <a:cxn ang="0">
                                      <a:pos x="csX3049" y="csY3049"/>
                                    </a:cxn>
                                    <a:cxn ang="0">
                                      <a:pos x="csX3050" y="csY3050"/>
                                    </a:cxn>
                                    <a:cxn ang="0">
                                      <a:pos x="csX3051" y="csY3051"/>
                                    </a:cxn>
                                    <a:cxn ang="0">
                                      <a:pos x="csX3052" y="csY3052"/>
                                    </a:cxn>
                                    <a:cxn ang="0">
                                      <a:pos x="csX3053" y="csY3053"/>
                                    </a:cxn>
                                    <a:cxn ang="0">
                                      <a:pos x="csX3054" y="csY3054"/>
                                    </a:cxn>
                                    <a:cxn ang="0">
                                      <a:pos x="csX3055" y="csY3055"/>
                                    </a:cxn>
                                    <a:cxn ang="0">
                                      <a:pos x="csX3056" y="csY3056"/>
                                    </a:cxn>
                                    <a:cxn ang="0">
                                      <a:pos x="csX3057" y="csY3057"/>
                                    </a:cxn>
                                    <a:cxn ang="0">
                                      <a:pos x="csX3058" y="csY3058"/>
                                    </a:cxn>
                                    <a:cxn ang="0">
                                      <a:pos x="csX3059" y="csY3059"/>
                                    </a:cxn>
                                    <a:cxn ang="0">
                                      <a:pos x="csX3060" y="csY3060"/>
                                    </a:cxn>
                                    <a:cxn ang="0">
                                      <a:pos x="csX3061" y="csY3061"/>
                                    </a:cxn>
                                    <a:cxn ang="0">
                                      <a:pos x="csX3062" y="csY3062"/>
                                    </a:cxn>
                                    <a:cxn ang="0">
                                      <a:pos x="csX3063" y="csY3063"/>
                                    </a:cxn>
                                    <a:cxn ang="0">
                                      <a:pos x="csX3064" y="csY3064"/>
                                    </a:cxn>
                                    <a:cxn ang="0">
                                      <a:pos x="csX3065" y="csY3065"/>
                                    </a:cxn>
                                    <a:cxn ang="0">
                                      <a:pos x="csX3066" y="csY3066"/>
                                    </a:cxn>
                                    <a:cxn ang="0">
                                      <a:pos x="csX3067" y="csY3067"/>
                                    </a:cxn>
                                    <a:cxn ang="0">
                                      <a:pos x="csX3068" y="csY3068"/>
                                    </a:cxn>
                                    <a:cxn ang="0">
                                      <a:pos x="csX3069" y="csY3069"/>
                                    </a:cxn>
                                    <a:cxn ang="0">
                                      <a:pos x="csX3070" y="csY3070"/>
                                    </a:cxn>
                                    <a:cxn ang="0">
                                      <a:pos x="csX3071" y="csY3071"/>
                                    </a:cxn>
                                    <a:cxn ang="0">
                                      <a:pos x="csX3072" y="csY3072"/>
                                    </a:cxn>
                                    <a:cxn ang="0">
                                      <a:pos x="csX3073" y="csY3073"/>
                                    </a:cxn>
                                    <a:cxn ang="0">
                                      <a:pos x="csX3074" y="csY3074"/>
                                    </a:cxn>
                                    <a:cxn ang="0">
                                      <a:pos x="csX3075" y="csY3075"/>
                                    </a:cxn>
                                    <a:cxn ang="0">
                                      <a:pos x="csX3076" y="csY3076"/>
                                    </a:cxn>
                                    <a:cxn ang="0">
                                      <a:pos x="csX3077" y="csY3077"/>
                                    </a:cxn>
                                    <a:cxn ang="0">
                                      <a:pos x="csX3078" y="csY3078"/>
                                    </a:cxn>
                                    <a:cxn ang="0">
                                      <a:pos x="csX3079" y="csY3079"/>
                                    </a:cxn>
                                    <a:cxn ang="0">
                                      <a:pos x="csX3080" y="csY3080"/>
                                    </a:cxn>
                                    <a:cxn ang="0">
                                      <a:pos x="csX3081" y="csY3081"/>
                                    </a:cxn>
                                    <a:cxn ang="0">
                                      <a:pos x="csX3082" y="csY3082"/>
                                    </a:cxn>
                                    <a:cxn ang="0">
                                      <a:pos x="csX3083" y="csY3083"/>
                                    </a:cxn>
                                    <a:cxn ang="0">
                                      <a:pos x="csX3084" y="csY3084"/>
                                    </a:cxn>
                                    <a:cxn ang="0">
                                      <a:pos x="csX3085" y="csY3085"/>
                                    </a:cxn>
                                    <a:cxn ang="0">
                                      <a:pos x="csX3086" y="csY3086"/>
                                    </a:cxn>
                                    <a:cxn ang="0">
                                      <a:pos x="csX3087" y="csY3087"/>
                                    </a:cxn>
                                    <a:cxn ang="0">
                                      <a:pos x="csX3088" y="csY3088"/>
                                    </a:cxn>
                                    <a:cxn ang="0">
                                      <a:pos x="csX3089" y="csY3089"/>
                                    </a:cxn>
                                    <a:cxn ang="0">
                                      <a:pos x="csX3090" y="csY3090"/>
                                    </a:cxn>
                                    <a:cxn ang="0">
                                      <a:pos x="csX3091" y="csY3091"/>
                                    </a:cxn>
                                    <a:cxn ang="0">
                                      <a:pos x="csX3092" y="csY3092"/>
                                    </a:cxn>
                                    <a:cxn ang="0">
                                      <a:pos x="csX3093" y="csY3093"/>
                                    </a:cxn>
                                    <a:cxn ang="0">
                                      <a:pos x="csX3094" y="csY3094"/>
                                    </a:cxn>
                                    <a:cxn ang="0">
                                      <a:pos x="csX3095" y="csY3095"/>
                                    </a:cxn>
                                    <a:cxn ang="0">
                                      <a:pos x="csX3096" y="csY3096"/>
                                    </a:cxn>
                                    <a:cxn ang="0">
                                      <a:pos x="csX3097" y="csY3097"/>
                                    </a:cxn>
                                    <a:cxn ang="0">
                                      <a:pos x="csX3098" y="csY3098"/>
                                    </a:cxn>
                                    <a:cxn ang="0">
                                      <a:pos x="csX3099" y="csY3099"/>
                                    </a:cxn>
                                    <a:cxn ang="0">
                                      <a:pos x="csX3100" y="csY3100"/>
                                    </a:cxn>
                                    <a:cxn ang="0">
                                      <a:pos x="csX3101" y="csY3101"/>
                                    </a:cxn>
                                    <a:cxn ang="0">
                                      <a:pos x="csX3102" y="csY3102"/>
                                    </a:cxn>
                                    <a:cxn ang="0">
                                      <a:pos x="csX3103" y="csY3103"/>
                                    </a:cxn>
                                    <a:cxn ang="0">
                                      <a:pos x="csX3104" y="csY3104"/>
                                    </a:cxn>
                                    <a:cxn ang="0">
                                      <a:pos x="csX3105" y="csY3105"/>
                                    </a:cxn>
                                    <a:cxn ang="0">
                                      <a:pos x="csX3106" y="csY3106"/>
                                    </a:cxn>
                                    <a:cxn ang="0">
                                      <a:pos x="csX3107" y="csY3107"/>
                                    </a:cxn>
                                    <a:cxn ang="0">
                                      <a:pos x="csX3108" y="csY3108"/>
                                    </a:cxn>
                                    <a:cxn ang="0">
                                      <a:pos x="csX3109" y="csY3109"/>
                                    </a:cxn>
                                    <a:cxn ang="0">
                                      <a:pos x="csX3110" y="csY3110"/>
                                    </a:cxn>
                                    <a:cxn ang="0">
                                      <a:pos x="csX3111" y="csY3111"/>
                                    </a:cxn>
                                    <a:cxn ang="0">
                                      <a:pos x="csX3112" y="csY3112"/>
                                    </a:cxn>
                                    <a:cxn ang="0">
                                      <a:pos x="csX3113" y="csY3113"/>
                                    </a:cxn>
                                    <a:cxn ang="0">
                                      <a:pos x="csX3114" y="csY3114"/>
                                    </a:cxn>
                                    <a:cxn ang="0">
                                      <a:pos x="csX3115" y="csY3115"/>
                                    </a:cxn>
                                    <a:cxn ang="0">
                                      <a:pos x="csX3116" y="csY3116"/>
                                    </a:cxn>
                                    <a:cxn ang="0">
                                      <a:pos x="csX3117" y="csY3117"/>
                                    </a:cxn>
                                    <a:cxn ang="0">
                                      <a:pos x="csX3118" y="csY3118"/>
                                    </a:cxn>
                                    <a:cxn ang="0">
                                      <a:pos x="csX3119" y="csY3119"/>
                                    </a:cxn>
                                    <a:cxn ang="0">
                                      <a:pos x="csX3120" y="csY3120"/>
                                    </a:cxn>
                                    <a:cxn ang="0">
                                      <a:pos x="csX3121" y="csY3121"/>
                                    </a:cxn>
                                    <a:cxn ang="0">
                                      <a:pos x="csX3122" y="csY3122"/>
                                    </a:cxn>
                                    <a:cxn ang="0">
                                      <a:pos x="csX3123" y="csY3123"/>
                                    </a:cxn>
                                    <a:cxn ang="0">
                                      <a:pos x="csX3124" y="csY3124"/>
                                    </a:cxn>
                                    <a:cxn ang="0">
                                      <a:pos x="csX3125" y="csY3125"/>
                                    </a:cxn>
                                    <a:cxn ang="0">
                                      <a:pos x="csX3126" y="csY3126"/>
                                    </a:cxn>
                                    <a:cxn ang="0">
                                      <a:pos x="csX3127" y="csY3127"/>
                                    </a:cxn>
                                    <a:cxn ang="0">
                                      <a:pos x="csX3128" y="csY3128"/>
                                    </a:cxn>
                                    <a:cxn ang="0">
                                      <a:pos x="csX3129" y="csY3129"/>
                                    </a:cxn>
                                    <a:cxn ang="0">
                                      <a:pos x="csX3130" y="csY3130"/>
                                    </a:cxn>
                                    <a:cxn ang="0">
                                      <a:pos x="csX3131" y="csY3131"/>
                                    </a:cxn>
                                    <a:cxn ang="0">
                                      <a:pos x="csX3132" y="csY3132"/>
                                    </a:cxn>
                                    <a:cxn ang="0">
                                      <a:pos x="csX3133" y="csY3133"/>
                                    </a:cxn>
                                    <a:cxn ang="0">
                                      <a:pos x="csX3134" y="csY3134"/>
                                    </a:cxn>
                                    <a:cxn ang="0">
                                      <a:pos x="csX3135" y="csY3135"/>
                                    </a:cxn>
                                    <a:cxn ang="0">
                                      <a:pos x="csX3136" y="csY3136"/>
                                    </a:cxn>
                                    <a:cxn ang="0">
                                      <a:pos x="csX3137" y="csY3137"/>
                                    </a:cxn>
                                    <a:cxn ang="0">
                                      <a:pos x="csX3138" y="csY3138"/>
                                    </a:cxn>
                                    <a:cxn ang="0">
                                      <a:pos x="csX3139" y="csY3139"/>
                                    </a:cxn>
                                    <a:cxn ang="0">
                                      <a:pos x="csX3140" y="csY3140"/>
                                    </a:cxn>
                                    <a:cxn ang="0">
                                      <a:pos x="csX3141" y="csY3141"/>
                                    </a:cxn>
                                    <a:cxn ang="0">
                                      <a:pos x="csX3142" y="csY3142"/>
                                    </a:cxn>
                                    <a:cxn ang="0">
                                      <a:pos x="csX3143" y="csY3143"/>
                                    </a:cxn>
                                    <a:cxn ang="0">
                                      <a:pos x="csX3144" y="csY3144"/>
                                    </a:cxn>
                                    <a:cxn ang="0">
                                      <a:pos x="csX3145" y="csY3145"/>
                                    </a:cxn>
                                    <a:cxn ang="0">
                                      <a:pos x="csX3146" y="csY3146"/>
                                    </a:cxn>
                                    <a:cxn ang="0">
                                      <a:pos x="csX3147" y="csY3147"/>
                                    </a:cxn>
                                    <a:cxn ang="0">
                                      <a:pos x="csX3148" y="csY3148"/>
                                    </a:cxn>
                                    <a:cxn ang="0">
                                      <a:pos x="csX3149" y="csY3149"/>
                                    </a:cxn>
                                    <a:cxn ang="0">
                                      <a:pos x="csX3150" y="csY3150"/>
                                    </a:cxn>
                                    <a:cxn ang="0">
                                      <a:pos x="csX3151" y="csY3151"/>
                                    </a:cxn>
                                    <a:cxn ang="0">
                                      <a:pos x="csX3152" y="csY3152"/>
                                    </a:cxn>
                                    <a:cxn ang="0">
                                      <a:pos x="csX3153" y="csY3153"/>
                                    </a:cxn>
                                    <a:cxn ang="0">
                                      <a:pos x="csX3154" y="csY3154"/>
                                    </a:cxn>
                                    <a:cxn ang="0">
                                      <a:pos x="csX3155" y="csY3155"/>
                                    </a:cxn>
                                    <a:cxn ang="0">
                                      <a:pos x="csX3156" y="csY3156"/>
                                    </a:cxn>
                                    <a:cxn ang="0">
                                      <a:pos x="csX3157" y="csY3157"/>
                                    </a:cxn>
                                    <a:cxn ang="0">
                                      <a:pos x="csX3158" y="csY3158"/>
                                    </a:cxn>
                                    <a:cxn ang="0">
                                      <a:pos x="csX3159" y="csY3159"/>
                                    </a:cxn>
                                    <a:cxn ang="0">
                                      <a:pos x="csX3160" y="csY3160"/>
                                    </a:cxn>
                                    <a:cxn ang="0">
                                      <a:pos x="csX3161" y="csY3161"/>
                                    </a:cxn>
                                    <a:cxn ang="0">
                                      <a:pos x="csX3162" y="csY3162"/>
                                    </a:cxn>
                                    <a:cxn ang="0">
                                      <a:pos x="csX3163" y="csY3163"/>
                                    </a:cxn>
                                    <a:cxn ang="0">
                                      <a:pos x="csX3164" y="csY3164"/>
                                    </a:cxn>
                                    <a:cxn ang="0">
                                      <a:pos x="csX3165" y="csY3165"/>
                                    </a:cxn>
                                    <a:cxn ang="0">
                                      <a:pos x="csX3166" y="csY3166"/>
                                    </a:cxn>
                                    <a:cxn ang="0">
                                      <a:pos x="csX3167" y="csY3167"/>
                                    </a:cxn>
                                    <a:cxn ang="0">
                                      <a:pos x="csX3168" y="csY3168"/>
                                    </a:cxn>
                                    <a:cxn ang="0">
                                      <a:pos x="csX3169" y="csY3169"/>
                                    </a:cxn>
                                    <a:cxn ang="0">
                                      <a:pos x="csX3170" y="csY3170"/>
                                    </a:cxn>
                                    <a:cxn ang="0">
                                      <a:pos x="csX3171" y="csY3171"/>
                                    </a:cxn>
                                    <a:cxn ang="0">
                                      <a:pos x="csX3172" y="csY3172"/>
                                    </a:cxn>
                                    <a:cxn ang="0">
                                      <a:pos x="csX3173" y="csY3173"/>
                                    </a:cxn>
                                    <a:cxn ang="0">
                                      <a:pos x="csX3174" y="csY3174"/>
                                    </a:cxn>
                                    <a:cxn ang="0">
                                      <a:pos x="csX3175" y="csY3175"/>
                                    </a:cxn>
                                    <a:cxn ang="0">
                                      <a:pos x="csX3176" y="csY3176"/>
                                    </a:cxn>
                                    <a:cxn ang="0">
                                      <a:pos x="csX3177" y="csY3177"/>
                                    </a:cxn>
                                    <a:cxn ang="0">
                                      <a:pos x="csX3178" y="csY3178"/>
                                    </a:cxn>
                                    <a:cxn ang="0">
                                      <a:pos x="csX3179" y="csY3179"/>
                                    </a:cxn>
                                    <a:cxn ang="0">
                                      <a:pos x="csX3180" y="csY3180"/>
                                    </a:cxn>
                                    <a:cxn ang="0">
                                      <a:pos x="csX3181" y="csY3181"/>
                                    </a:cxn>
                                    <a:cxn ang="0">
                                      <a:pos x="csX3182" y="csY3182"/>
                                    </a:cxn>
                                    <a:cxn ang="0">
                                      <a:pos x="csX3183" y="csY3183"/>
                                    </a:cxn>
                                    <a:cxn ang="0">
                                      <a:pos x="csX3184" y="csY3184"/>
                                    </a:cxn>
                                    <a:cxn ang="0">
                                      <a:pos x="csX3185" y="csY3185"/>
                                    </a:cxn>
                                    <a:cxn ang="0">
                                      <a:pos x="csX3186" y="csY3186"/>
                                    </a:cxn>
                                    <a:cxn ang="0">
                                      <a:pos x="csX3187" y="csY3187"/>
                                    </a:cxn>
                                    <a:cxn ang="0">
                                      <a:pos x="csX3188" y="csY3188"/>
                                    </a:cxn>
                                    <a:cxn ang="0">
                                      <a:pos x="csX3189" y="csY3189"/>
                                    </a:cxn>
                                    <a:cxn ang="0">
                                      <a:pos x="csX3190" y="csY3190"/>
                                    </a:cxn>
                                    <a:cxn ang="0">
                                      <a:pos x="csX3191" y="csY3191"/>
                                    </a:cxn>
                                    <a:cxn ang="0">
                                      <a:pos x="csX3192" y="csY3192"/>
                                    </a:cxn>
                                    <a:cxn ang="0">
                                      <a:pos x="csX3193" y="csY3193"/>
                                    </a:cxn>
                                    <a:cxn ang="0">
                                      <a:pos x="csX3194" y="csY3194"/>
                                    </a:cxn>
                                    <a:cxn ang="0">
                                      <a:pos x="csX3195" y="csY3195"/>
                                    </a:cxn>
                                    <a:cxn ang="0">
                                      <a:pos x="csX3196" y="csY3196"/>
                                    </a:cxn>
                                    <a:cxn ang="0">
                                      <a:pos x="csX3197" y="csY3197"/>
                                    </a:cxn>
                                    <a:cxn ang="0">
                                      <a:pos x="csX3198" y="csY3198"/>
                                    </a:cxn>
                                    <a:cxn ang="0">
                                      <a:pos x="csX3199" y="csY3199"/>
                                    </a:cxn>
                                    <a:cxn ang="0">
                                      <a:pos x="csX3200" y="csY3200"/>
                                    </a:cxn>
                                    <a:cxn ang="0">
                                      <a:pos x="csX3201" y="csY3201"/>
                                    </a:cxn>
                                    <a:cxn ang="0">
                                      <a:pos x="csX3202" y="csY3202"/>
                                    </a:cxn>
                                    <a:cxn ang="0">
                                      <a:pos x="csX3203" y="csY3203"/>
                                    </a:cxn>
                                    <a:cxn ang="0">
                                      <a:pos x="csX3204" y="csY3204"/>
                                    </a:cxn>
                                    <a:cxn ang="0">
                                      <a:pos x="csX3205" y="csY3205"/>
                                    </a:cxn>
                                    <a:cxn ang="0">
                                      <a:pos x="csX3206" y="csY3206"/>
                                    </a:cxn>
                                    <a:cxn ang="0">
                                      <a:pos x="csX3207" y="csY3207"/>
                                    </a:cxn>
                                    <a:cxn ang="0">
                                      <a:pos x="csX3208" y="csY3208"/>
                                    </a:cxn>
                                    <a:cxn ang="0">
                                      <a:pos x="csX3209" y="csY3209"/>
                                    </a:cxn>
                                    <a:cxn ang="0">
                                      <a:pos x="csX3210" y="csY3210"/>
                                    </a:cxn>
                                    <a:cxn ang="0">
                                      <a:pos x="csX3211" y="csY3211"/>
                                    </a:cxn>
                                    <a:cxn ang="0">
                                      <a:pos x="csX3212" y="csY3212"/>
                                    </a:cxn>
                                    <a:cxn ang="0">
                                      <a:pos x="csX3213" y="csY3213"/>
                                    </a:cxn>
                                    <a:cxn ang="0">
                                      <a:pos x="csX3214" y="csY3214"/>
                                    </a:cxn>
                                    <a:cxn ang="0">
                                      <a:pos x="csX3215" y="csY3215"/>
                                    </a:cxn>
                                    <a:cxn ang="0">
                                      <a:pos x="csX3216" y="csY3216"/>
                                    </a:cxn>
                                    <a:cxn ang="0">
                                      <a:pos x="csX3217" y="csY3217"/>
                                    </a:cxn>
                                    <a:cxn ang="0">
                                      <a:pos x="csX3218" y="csY3218"/>
                                    </a:cxn>
                                    <a:cxn ang="0">
                                      <a:pos x="csX3219" y="csY3219"/>
                                    </a:cxn>
                                    <a:cxn ang="0">
                                      <a:pos x="csX3220" y="csY3220"/>
                                    </a:cxn>
                                    <a:cxn ang="0">
                                      <a:pos x="csX3221" y="csY3221"/>
                                    </a:cxn>
                                    <a:cxn ang="0">
                                      <a:pos x="csX3222" y="csY3222"/>
                                    </a:cxn>
                                    <a:cxn ang="0">
                                      <a:pos x="csX3223" y="csY3223"/>
                                    </a:cxn>
                                    <a:cxn ang="0">
                                      <a:pos x="csX3224" y="csY3224"/>
                                    </a:cxn>
                                    <a:cxn ang="0">
                                      <a:pos x="csX3225" y="csY3225"/>
                                    </a:cxn>
                                    <a:cxn ang="0">
                                      <a:pos x="csX3226" y="csY3226"/>
                                    </a:cxn>
                                    <a:cxn ang="0">
                                      <a:pos x="csX3227" y="csY3227"/>
                                    </a:cxn>
                                    <a:cxn ang="0">
                                      <a:pos x="csX3228" y="csY3228"/>
                                    </a:cxn>
                                    <a:cxn ang="0">
                                      <a:pos x="csX3229" y="csY3229"/>
                                    </a:cxn>
                                    <a:cxn ang="0">
                                      <a:pos x="csX3230" y="csY3230"/>
                                    </a:cxn>
                                    <a:cxn ang="0">
                                      <a:pos x="csX3231" y="csY3231"/>
                                    </a:cxn>
                                    <a:cxn ang="0">
                                      <a:pos x="csX3232" y="csY3232"/>
                                    </a:cxn>
                                    <a:cxn ang="0">
                                      <a:pos x="csX3233" y="csY3233"/>
                                    </a:cxn>
                                    <a:cxn ang="0">
                                      <a:pos x="csX3234" y="csY3234"/>
                                    </a:cxn>
                                    <a:cxn ang="0">
                                      <a:pos x="csX3235" y="csY3235"/>
                                    </a:cxn>
                                    <a:cxn ang="0">
                                      <a:pos x="csX3236" y="csY3236"/>
                                    </a:cxn>
                                    <a:cxn ang="0">
                                      <a:pos x="csX3237" y="csY3237"/>
                                    </a:cxn>
                                    <a:cxn ang="0">
                                      <a:pos x="csX3238" y="csY3238"/>
                                    </a:cxn>
                                    <a:cxn ang="0">
                                      <a:pos x="csX3239" y="csY3239"/>
                                    </a:cxn>
                                    <a:cxn ang="0">
                                      <a:pos x="csX3240" y="csY3240"/>
                                    </a:cxn>
                                    <a:cxn ang="0">
                                      <a:pos x="csX3241" y="csY3241"/>
                                    </a:cxn>
                                    <a:cxn ang="0">
                                      <a:pos x="csX3242" y="csY3242"/>
                                    </a:cxn>
                                    <a:cxn ang="0">
                                      <a:pos x="csX3243" y="csY3243"/>
                                    </a:cxn>
                                    <a:cxn ang="0">
                                      <a:pos x="csX3244" y="csY3244"/>
                                    </a:cxn>
                                    <a:cxn ang="0">
                                      <a:pos x="csX3245" y="csY3245"/>
                                    </a:cxn>
                                    <a:cxn ang="0">
                                      <a:pos x="csX3246" y="csY3246"/>
                                    </a:cxn>
                                    <a:cxn ang="0">
                                      <a:pos x="csX3247" y="csY3247"/>
                                    </a:cxn>
                                    <a:cxn ang="0">
                                      <a:pos x="csX3248" y="csY3248"/>
                                    </a:cxn>
                                    <a:cxn ang="0">
                                      <a:pos x="csX3249" y="csY3249"/>
                                    </a:cxn>
                                    <a:cxn ang="0">
                                      <a:pos x="csX3250" y="csY3250"/>
                                    </a:cxn>
                                    <a:cxn ang="0">
                                      <a:pos x="csX3251" y="csY3251"/>
                                    </a:cxn>
                                    <a:cxn ang="0">
                                      <a:pos x="csX3252" y="csY3252"/>
                                    </a:cxn>
                                    <a:cxn ang="0">
                                      <a:pos x="csX3253" y="csY3253"/>
                                    </a:cxn>
                                    <a:cxn ang="0">
                                      <a:pos x="csX3254" y="csY3254"/>
                                    </a:cxn>
                                    <a:cxn ang="0">
                                      <a:pos x="csX3255" y="csY3255"/>
                                    </a:cxn>
                                    <a:cxn ang="0">
                                      <a:pos x="csX3256" y="csY3256"/>
                                    </a:cxn>
                                    <a:cxn ang="0">
                                      <a:pos x="csX3257" y="csY3257"/>
                                    </a:cxn>
                                    <a:cxn ang="0">
                                      <a:pos x="csX3258" y="csY3258"/>
                                    </a:cxn>
                                    <a:cxn ang="0">
                                      <a:pos x="csX3259" y="csY3259"/>
                                    </a:cxn>
                                    <a:cxn ang="0">
                                      <a:pos x="csX3260" y="csY3260"/>
                                    </a:cxn>
                                    <a:cxn ang="0">
                                      <a:pos x="csX3261" y="csY3261"/>
                                    </a:cxn>
                                    <a:cxn ang="0">
                                      <a:pos x="csX3262" y="csY3262"/>
                                    </a:cxn>
                                    <a:cxn ang="0">
                                      <a:pos x="csX3263" y="csY3263"/>
                                    </a:cxn>
                                    <a:cxn ang="0">
                                      <a:pos x="csX3264" y="csY3264"/>
                                    </a:cxn>
                                    <a:cxn ang="0">
                                      <a:pos x="csX3265" y="csY3265"/>
                                    </a:cxn>
                                    <a:cxn ang="0">
                                      <a:pos x="csX3266" y="csY3266"/>
                                    </a:cxn>
                                    <a:cxn ang="0">
                                      <a:pos x="csX3267" y="csY3267"/>
                                    </a:cxn>
                                    <a:cxn ang="0">
                                      <a:pos x="csX3268" y="csY3268"/>
                                    </a:cxn>
                                    <a:cxn ang="0">
                                      <a:pos x="csX3269" y="csY3269"/>
                                    </a:cxn>
                                    <a:cxn ang="0">
                                      <a:pos x="csX3270" y="csY3270"/>
                                    </a:cxn>
                                    <a:cxn ang="0">
                                      <a:pos x="csX3271" y="csY3271"/>
                                    </a:cxn>
                                    <a:cxn ang="0">
                                      <a:pos x="csX3272" y="csY3272"/>
                                    </a:cxn>
                                    <a:cxn ang="0">
                                      <a:pos x="csX3273" y="csY3273"/>
                                    </a:cxn>
                                    <a:cxn ang="0">
                                      <a:pos x="csX3274" y="csY3274"/>
                                    </a:cxn>
                                    <a:cxn ang="0">
                                      <a:pos x="csX3275" y="csY3275"/>
                                    </a:cxn>
                                    <a:cxn ang="0">
                                      <a:pos x="csX3276" y="csY3276"/>
                                    </a:cxn>
                                    <a:cxn ang="0">
                                      <a:pos x="csX3277" y="csY3277"/>
                                    </a:cxn>
                                    <a:cxn ang="0">
                                      <a:pos x="csX3278" y="csY3278"/>
                                    </a:cxn>
                                    <a:cxn ang="0">
                                      <a:pos x="csX3279" y="csY3279"/>
                                    </a:cxn>
                                    <a:cxn ang="0">
                                      <a:pos x="csX3280" y="csY3280"/>
                                    </a:cxn>
                                    <a:cxn ang="0">
                                      <a:pos x="csX3281" y="csY3281"/>
                                    </a:cxn>
                                    <a:cxn ang="0">
                                      <a:pos x="csX3282" y="csY3282"/>
                                    </a:cxn>
                                    <a:cxn ang="0">
                                      <a:pos x="csX3283" y="csY3283"/>
                                    </a:cxn>
                                    <a:cxn ang="0">
                                      <a:pos x="csX3284" y="csY3284"/>
                                    </a:cxn>
                                    <a:cxn ang="0">
                                      <a:pos x="csX3285" y="csY3285"/>
                                    </a:cxn>
                                    <a:cxn ang="0">
                                      <a:pos x="csX3286" y="csY3286"/>
                                    </a:cxn>
                                    <a:cxn ang="0">
                                      <a:pos x="csX3287" y="csY3287"/>
                                    </a:cxn>
                                    <a:cxn ang="0">
                                      <a:pos x="csX3288" y="csY3288"/>
                                    </a:cxn>
                                    <a:cxn ang="0">
                                      <a:pos x="csX3289" y="csY3289"/>
                                    </a:cxn>
                                    <a:cxn ang="0">
                                      <a:pos x="csX3290" y="csY3290"/>
                                    </a:cxn>
                                    <a:cxn ang="0">
                                      <a:pos x="csX3291" y="csY3291"/>
                                    </a:cxn>
                                    <a:cxn ang="0">
                                      <a:pos x="csX3292" y="csY3292"/>
                                    </a:cxn>
                                    <a:cxn ang="0">
                                      <a:pos x="csX3293" y="csY3293"/>
                                    </a:cxn>
                                    <a:cxn ang="0">
                                      <a:pos x="csX3294" y="csY3294"/>
                                    </a:cxn>
                                    <a:cxn ang="0">
                                      <a:pos x="csX3295" y="csY3295"/>
                                    </a:cxn>
                                    <a:cxn ang="0">
                                      <a:pos x="csX3296" y="csY3296"/>
                                    </a:cxn>
                                    <a:cxn ang="0">
                                      <a:pos x="csX3297" y="csY3297"/>
                                    </a:cxn>
                                    <a:cxn ang="0">
                                      <a:pos x="csX3298" y="csY3298"/>
                                    </a:cxn>
                                    <a:cxn ang="0">
                                      <a:pos x="csX3299" y="csY3299"/>
                                    </a:cxn>
                                    <a:cxn ang="0">
                                      <a:pos x="csX3300" y="csY3300"/>
                                    </a:cxn>
                                    <a:cxn ang="0">
                                      <a:pos x="csX3301" y="csY3301"/>
                                    </a:cxn>
                                    <a:cxn ang="0">
                                      <a:pos x="csX3302" y="csY3302"/>
                                    </a:cxn>
                                    <a:cxn ang="0">
                                      <a:pos x="csX3303" y="csY3303"/>
                                    </a:cxn>
                                    <a:cxn ang="0">
                                      <a:pos x="csX3304" y="csY3304"/>
                                    </a:cxn>
                                    <a:cxn ang="0">
                                      <a:pos x="csX3305" y="csY3305"/>
                                    </a:cxn>
                                    <a:cxn ang="0">
                                      <a:pos x="csX3306" y="csY3306"/>
                                    </a:cxn>
                                    <a:cxn ang="0">
                                      <a:pos x="csX3307" y="csY3307"/>
                                    </a:cxn>
                                    <a:cxn ang="0">
                                      <a:pos x="csX3308" y="csY3308"/>
                                    </a:cxn>
                                    <a:cxn ang="0">
                                      <a:pos x="csX3309" y="csY3309"/>
                                    </a:cxn>
                                    <a:cxn ang="0">
                                      <a:pos x="csX3310" y="csY3310"/>
                                    </a:cxn>
                                    <a:cxn ang="0">
                                      <a:pos x="csX3311" y="csY3311"/>
                                    </a:cxn>
                                    <a:cxn ang="0">
                                      <a:pos x="csX3312" y="csY3312"/>
                                    </a:cxn>
                                    <a:cxn ang="0">
                                      <a:pos x="csX3313" y="csY3313"/>
                                    </a:cxn>
                                    <a:cxn ang="0">
                                      <a:pos x="csX3314" y="csY3314"/>
                                    </a:cxn>
                                    <a:cxn ang="0">
                                      <a:pos x="csX3315" y="csY3315"/>
                                    </a:cxn>
                                    <a:cxn ang="0">
                                      <a:pos x="csX3316" y="csY3316"/>
                                    </a:cxn>
                                    <a:cxn ang="0">
                                      <a:pos x="csX3317" y="csY3317"/>
                                    </a:cxn>
                                    <a:cxn ang="0">
                                      <a:pos x="csX3318" y="csY3318"/>
                                    </a:cxn>
                                    <a:cxn ang="0">
                                      <a:pos x="csX3319" y="csY3319"/>
                                    </a:cxn>
                                    <a:cxn ang="0">
                                      <a:pos x="csX3320" y="csY3320"/>
                                    </a:cxn>
                                    <a:cxn ang="0">
                                      <a:pos x="csX3321" y="csY3321"/>
                                    </a:cxn>
                                    <a:cxn ang="0">
                                      <a:pos x="csX3322" y="csY3322"/>
                                    </a:cxn>
                                    <a:cxn ang="0">
                                      <a:pos x="csX3323" y="csY3323"/>
                                    </a:cxn>
                                    <a:cxn ang="0">
                                      <a:pos x="csX3324" y="csY3324"/>
                                    </a:cxn>
                                    <a:cxn ang="0">
                                      <a:pos x="csX3325" y="csY3325"/>
                                    </a:cxn>
                                    <a:cxn ang="0">
                                      <a:pos x="csX3326" y="csY3326"/>
                                    </a:cxn>
                                    <a:cxn ang="0">
                                      <a:pos x="csX3327" y="csY3327"/>
                                    </a:cxn>
                                    <a:cxn ang="0">
                                      <a:pos x="csX3328" y="csY3328"/>
                                    </a:cxn>
                                    <a:cxn ang="0">
                                      <a:pos x="csX3329" y="csY3329"/>
                                    </a:cxn>
                                    <a:cxn ang="0">
                                      <a:pos x="csX3330" y="csY3330"/>
                                    </a:cxn>
                                    <a:cxn ang="0">
                                      <a:pos x="csX3331" y="csY3331"/>
                                    </a:cxn>
                                    <a:cxn ang="0">
                                      <a:pos x="csX3332" y="csY3332"/>
                                    </a:cxn>
                                    <a:cxn ang="0">
                                      <a:pos x="csX3333" y="csY3333"/>
                                    </a:cxn>
                                    <a:cxn ang="0">
                                      <a:pos x="csX3334" y="csY3334"/>
                                    </a:cxn>
                                    <a:cxn ang="0">
                                      <a:pos x="csX3335" y="csY3335"/>
                                    </a:cxn>
                                    <a:cxn ang="0">
                                      <a:pos x="csX3336" y="csY3336"/>
                                    </a:cxn>
                                    <a:cxn ang="0">
                                      <a:pos x="csX3337" y="csY3337"/>
                                    </a:cxn>
                                    <a:cxn ang="0">
                                      <a:pos x="csX3338" y="csY3338"/>
                                    </a:cxn>
                                    <a:cxn ang="0">
                                      <a:pos x="csX3339" y="csY3339"/>
                                    </a:cxn>
                                    <a:cxn ang="0">
                                      <a:pos x="csX3340" y="csY3340"/>
                                    </a:cxn>
                                    <a:cxn ang="0">
                                      <a:pos x="csX3341" y="csY3341"/>
                                    </a:cxn>
                                    <a:cxn ang="0">
                                      <a:pos x="csX3342" y="csY3342"/>
                                    </a:cxn>
                                    <a:cxn ang="0">
                                      <a:pos x="csX3343" y="csY3343"/>
                                    </a:cxn>
                                    <a:cxn ang="0">
                                      <a:pos x="csX3344" y="csY3344"/>
                                    </a:cxn>
                                    <a:cxn ang="0">
                                      <a:pos x="csX3345" y="csY3345"/>
                                    </a:cxn>
                                    <a:cxn ang="0">
                                      <a:pos x="csX3346" y="csY3346"/>
                                    </a:cxn>
                                    <a:cxn ang="0">
                                      <a:pos x="csX3347" y="csY3347"/>
                                    </a:cxn>
                                    <a:cxn ang="0">
                                      <a:pos x="csX3348" y="csY3348"/>
                                    </a:cxn>
                                    <a:cxn ang="0">
                                      <a:pos x="csX3349" y="csY3349"/>
                                    </a:cxn>
                                    <a:cxn ang="0">
                                      <a:pos x="csX3350" y="csY3350"/>
                                    </a:cxn>
                                    <a:cxn ang="0">
                                      <a:pos x="csX3351" y="csY3351"/>
                                    </a:cxn>
                                    <a:cxn ang="0">
                                      <a:pos x="csX3352" y="csY3352"/>
                                    </a:cxn>
                                    <a:cxn ang="0">
                                      <a:pos x="csX3353" y="csY3353"/>
                                    </a:cxn>
                                    <a:cxn ang="0">
                                      <a:pos x="csX3354" y="csY3354"/>
                                    </a:cxn>
                                    <a:cxn ang="0">
                                      <a:pos x="csX3355" y="csY3355"/>
                                    </a:cxn>
                                    <a:cxn ang="0">
                                      <a:pos x="csX3356" y="csY3356"/>
                                    </a:cxn>
                                    <a:cxn ang="0">
                                      <a:pos x="csX3357" y="csY3357"/>
                                    </a:cxn>
                                    <a:cxn ang="0">
                                      <a:pos x="csX3358" y="csY3358"/>
                                    </a:cxn>
                                    <a:cxn ang="0">
                                      <a:pos x="csX3359" y="csY3359"/>
                                    </a:cxn>
                                    <a:cxn ang="0">
                                      <a:pos x="csX3360" y="csY3360"/>
                                    </a:cxn>
                                    <a:cxn ang="0">
                                      <a:pos x="csX3361" y="csY3361"/>
                                    </a:cxn>
                                    <a:cxn ang="0">
                                      <a:pos x="csX3362" y="csY3362"/>
                                    </a:cxn>
                                    <a:cxn ang="0">
                                      <a:pos x="csX3363" y="csY3363"/>
                                    </a:cxn>
                                    <a:cxn ang="0">
                                      <a:pos x="csX3364" y="csY3364"/>
                                    </a:cxn>
                                    <a:cxn ang="0">
                                      <a:pos x="csX3365" y="csY3365"/>
                                    </a:cxn>
                                    <a:cxn ang="0">
                                      <a:pos x="csX3366" y="csY3366"/>
                                    </a:cxn>
                                    <a:cxn ang="0">
                                      <a:pos x="csX3367" y="csY3367"/>
                                    </a:cxn>
                                    <a:cxn ang="0">
                                      <a:pos x="csX3368" y="csY3368"/>
                                    </a:cxn>
                                    <a:cxn ang="0">
                                      <a:pos x="csX3369" y="csY3369"/>
                                    </a:cxn>
                                    <a:cxn ang="0">
                                      <a:pos x="csX3370" y="csY3370"/>
                                    </a:cxn>
                                    <a:cxn ang="0">
                                      <a:pos x="csX3371" y="csY3371"/>
                                    </a:cxn>
                                    <a:cxn ang="0">
                                      <a:pos x="csX3372" y="csY3372"/>
                                    </a:cxn>
                                    <a:cxn ang="0">
                                      <a:pos x="csX3373" y="csY3373"/>
                                    </a:cxn>
                                    <a:cxn ang="0">
                                      <a:pos x="csX3374" y="csY3374"/>
                                    </a:cxn>
                                    <a:cxn ang="0">
                                      <a:pos x="csX3375" y="csY3375"/>
                                    </a:cxn>
                                    <a:cxn ang="0">
                                      <a:pos x="csX3376" y="csY3376"/>
                                    </a:cxn>
                                    <a:cxn ang="0">
                                      <a:pos x="csX3377" y="csY3377"/>
                                    </a:cxn>
                                    <a:cxn ang="0">
                                      <a:pos x="csX3378" y="csY3378"/>
                                    </a:cxn>
                                    <a:cxn ang="0">
                                      <a:pos x="csX3379" y="csY3379"/>
                                    </a:cxn>
                                    <a:cxn ang="0">
                                      <a:pos x="csX3380" y="csY3380"/>
                                    </a:cxn>
                                    <a:cxn ang="0">
                                      <a:pos x="csX3381" y="csY3381"/>
                                    </a:cxn>
                                    <a:cxn ang="0">
                                      <a:pos x="csX3382" y="csY3382"/>
                                    </a:cxn>
                                    <a:cxn ang="0">
                                      <a:pos x="csX3383" y="csY3383"/>
                                    </a:cxn>
                                    <a:cxn ang="0">
                                      <a:pos x="csX3384" y="csY3384"/>
                                    </a:cxn>
                                    <a:cxn ang="0">
                                      <a:pos x="csX3385" y="csY3385"/>
                                    </a:cxn>
                                    <a:cxn ang="0">
                                      <a:pos x="csX3386" y="csY3386"/>
                                    </a:cxn>
                                    <a:cxn ang="0">
                                      <a:pos x="csX3387" y="csY3387"/>
                                    </a:cxn>
                                    <a:cxn ang="0">
                                      <a:pos x="csX3388" y="csY3388"/>
                                    </a:cxn>
                                    <a:cxn ang="0">
                                      <a:pos x="csX3389" y="csY3389"/>
                                    </a:cxn>
                                    <a:cxn ang="0">
                                      <a:pos x="csX3390" y="csY3390"/>
                                    </a:cxn>
                                    <a:cxn ang="0">
                                      <a:pos x="csX3391" y="csY3391"/>
                                    </a:cxn>
                                    <a:cxn ang="0">
                                      <a:pos x="csX3392" y="csY3392"/>
                                    </a:cxn>
                                    <a:cxn ang="0">
                                      <a:pos x="csX3393" y="csY3393"/>
                                    </a:cxn>
                                    <a:cxn ang="0">
                                      <a:pos x="csX3394" y="csY3394"/>
                                    </a:cxn>
                                    <a:cxn ang="0">
                                      <a:pos x="csX3395" y="csY3395"/>
                                    </a:cxn>
                                    <a:cxn ang="0">
                                      <a:pos x="csX3396" y="csY3396"/>
                                    </a:cxn>
                                    <a:cxn ang="0">
                                      <a:pos x="csX3397" y="csY3397"/>
                                    </a:cxn>
                                    <a:cxn ang="0">
                                      <a:pos x="csX3398" y="csY3398"/>
                                    </a:cxn>
                                    <a:cxn ang="0">
                                      <a:pos x="csX3399" y="csY3399"/>
                                    </a:cxn>
                                    <a:cxn ang="0">
                                      <a:pos x="csX3400" y="csY3400"/>
                                    </a:cxn>
                                    <a:cxn ang="0">
                                      <a:pos x="csX3401" y="csY3401"/>
                                    </a:cxn>
                                    <a:cxn ang="0">
                                      <a:pos x="csX3402" y="csY3402"/>
                                    </a:cxn>
                                    <a:cxn ang="0">
                                      <a:pos x="csX3403" y="csY3403"/>
                                    </a:cxn>
                                    <a:cxn ang="0">
                                      <a:pos x="csX3404" y="csY3404"/>
                                    </a:cxn>
                                    <a:cxn ang="0">
                                      <a:pos x="csX3405" y="csY3405"/>
                                    </a:cxn>
                                    <a:cxn ang="0">
                                      <a:pos x="csX3406" y="csY3406"/>
                                    </a:cxn>
                                    <a:cxn ang="0">
                                      <a:pos x="csX3407" y="csY3407"/>
                                    </a:cxn>
                                    <a:cxn ang="0">
                                      <a:pos x="csX3408" y="csY3408"/>
                                    </a:cxn>
                                    <a:cxn ang="0">
                                      <a:pos x="csX3409" y="csY3409"/>
                                    </a:cxn>
                                    <a:cxn ang="0">
                                      <a:pos x="csX3410" y="csY3410"/>
                                    </a:cxn>
                                    <a:cxn ang="0">
                                      <a:pos x="csX3411" y="csY3411"/>
                                    </a:cxn>
                                    <a:cxn ang="0">
                                      <a:pos x="csX3412" y="csY3412"/>
                                    </a:cxn>
                                    <a:cxn ang="0">
                                      <a:pos x="csX3413" y="csY3413"/>
                                    </a:cxn>
                                    <a:cxn ang="0">
                                      <a:pos x="csX3414" y="csY3414"/>
                                    </a:cxn>
                                    <a:cxn ang="0">
                                      <a:pos x="csX3415" y="csY3415"/>
                                    </a:cxn>
                                    <a:cxn ang="0">
                                      <a:pos x="csX3416" y="csY3416"/>
                                    </a:cxn>
                                    <a:cxn ang="0">
                                      <a:pos x="csX3417" y="csY3417"/>
                                    </a:cxn>
                                    <a:cxn ang="0">
                                      <a:pos x="csX3418" y="csY3418"/>
                                    </a:cxn>
                                    <a:cxn ang="0">
                                      <a:pos x="csX3419" y="csY3419"/>
                                    </a:cxn>
                                    <a:cxn ang="0">
                                      <a:pos x="csX3420" y="csY3420"/>
                                    </a:cxn>
                                    <a:cxn ang="0">
                                      <a:pos x="csX3421" y="csY3421"/>
                                    </a:cxn>
                                    <a:cxn ang="0">
                                      <a:pos x="csX3422" y="csY3422"/>
                                    </a:cxn>
                                    <a:cxn ang="0">
                                      <a:pos x="csX3423" y="csY3423"/>
                                    </a:cxn>
                                    <a:cxn ang="0">
                                      <a:pos x="csX3424" y="csY3424"/>
                                    </a:cxn>
                                    <a:cxn ang="0">
                                      <a:pos x="csX3425" y="csY3425"/>
                                    </a:cxn>
                                    <a:cxn ang="0">
                                      <a:pos x="csX3426" y="csY3426"/>
                                    </a:cxn>
                                    <a:cxn ang="0">
                                      <a:pos x="csX3427" y="csY3427"/>
                                    </a:cxn>
                                    <a:cxn ang="0">
                                      <a:pos x="csX3428" y="csY3428"/>
                                    </a:cxn>
                                    <a:cxn ang="0">
                                      <a:pos x="csX3429" y="csY3429"/>
                                    </a:cxn>
                                    <a:cxn ang="0">
                                      <a:pos x="csX3430" y="csY3430"/>
                                    </a:cxn>
                                    <a:cxn ang="0">
                                      <a:pos x="csX3431" y="csY3431"/>
                                    </a:cxn>
                                    <a:cxn ang="0">
                                      <a:pos x="csX3432" y="csY3432"/>
                                    </a:cxn>
                                    <a:cxn ang="0">
                                      <a:pos x="csX3433" y="csY3433"/>
                                    </a:cxn>
                                    <a:cxn ang="0">
                                      <a:pos x="csX3434" y="csY3434"/>
                                    </a:cxn>
                                    <a:cxn ang="0">
                                      <a:pos x="csX3435" y="csY3435"/>
                                    </a:cxn>
                                    <a:cxn ang="0">
                                      <a:pos x="csX3436" y="csY3436"/>
                                    </a:cxn>
                                    <a:cxn ang="0">
                                      <a:pos x="csX3437" y="csY3437"/>
                                    </a:cxn>
                                    <a:cxn ang="0">
                                      <a:pos x="csX3438" y="csY3438"/>
                                    </a:cxn>
                                    <a:cxn ang="0">
                                      <a:pos x="csX3439" y="csY3439"/>
                                    </a:cxn>
                                    <a:cxn ang="0">
                                      <a:pos x="csX3440" y="csY3440"/>
                                    </a:cxn>
                                    <a:cxn ang="0">
                                      <a:pos x="csX3441" y="csY3441"/>
                                    </a:cxn>
                                    <a:cxn ang="0">
                                      <a:pos x="csX3442" y="csY3442"/>
                                    </a:cxn>
                                    <a:cxn ang="0">
                                      <a:pos x="csX3443" y="csY3443"/>
                                    </a:cxn>
                                    <a:cxn ang="0">
                                      <a:pos x="csX3444" y="csY3444"/>
                                    </a:cxn>
                                    <a:cxn ang="0">
                                      <a:pos x="csX3445" y="csY3445"/>
                                    </a:cxn>
                                    <a:cxn ang="0">
                                      <a:pos x="csX3446" y="csY3446"/>
                                    </a:cxn>
                                    <a:cxn ang="0">
                                      <a:pos x="csX3447" y="csY3447"/>
                                    </a:cxn>
                                    <a:cxn ang="0">
                                      <a:pos x="csX3448" y="csY3448"/>
                                    </a:cxn>
                                    <a:cxn ang="0">
                                      <a:pos x="csX3449" y="csY3449"/>
                                    </a:cxn>
                                    <a:cxn ang="0">
                                      <a:pos x="csX3450" y="csY3450"/>
                                    </a:cxn>
                                    <a:cxn ang="0">
                                      <a:pos x="csX3451" y="csY3451"/>
                                    </a:cxn>
                                    <a:cxn ang="0">
                                      <a:pos x="csX3452" y="csY3452"/>
                                    </a:cxn>
                                    <a:cxn ang="0">
                                      <a:pos x="csX3453" y="csY3453"/>
                                    </a:cxn>
                                    <a:cxn ang="0">
                                      <a:pos x="csX3454" y="csY3454"/>
                                    </a:cxn>
                                    <a:cxn ang="0">
                                      <a:pos x="csX3455" y="csY3455"/>
                                    </a:cxn>
                                    <a:cxn ang="0">
                                      <a:pos x="csX3456" y="csY3456"/>
                                    </a:cxn>
                                    <a:cxn ang="0">
                                      <a:pos x="csX3457" y="csY3457"/>
                                    </a:cxn>
                                    <a:cxn ang="0">
                                      <a:pos x="csX3458" y="csY3458"/>
                                    </a:cxn>
                                    <a:cxn ang="0">
                                      <a:pos x="csX3459" y="csY3459"/>
                                    </a:cxn>
                                    <a:cxn ang="0">
                                      <a:pos x="csX3460" y="csY3460"/>
                                    </a:cxn>
                                    <a:cxn ang="0">
                                      <a:pos x="csX3461" y="csY3461"/>
                                    </a:cxn>
                                    <a:cxn ang="0">
                                      <a:pos x="csX3462" y="csY3462"/>
                                    </a:cxn>
                                    <a:cxn ang="0">
                                      <a:pos x="csX3463" y="csY3463"/>
                                    </a:cxn>
                                    <a:cxn ang="0">
                                      <a:pos x="csX3464" y="csY3464"/>
                                    </a:cxn>
                                    <a:cxn ang="0">
                                      <a:pos x="csX3465" y="csY3465"/>
                                    </a:cxn>
                                    <a:cxn ang="0">
                                      <a:pos x="csX3466" y="csY3466"/>
                                    </a:cxn>
                                    <a:cxn ang="0">
                                      <a:pos x="csX3467" y="csY3467"/>
                                    </a:cxn>
                                    <a:cxn ang="0">
                                      <a:pos x="csX3468" y="csY3468"/>
                                    </a:cxn>
                                    <a:cxn ang="0">
                                      <a:pos x="csX3469" y="csY3469"/>
                                    </a:cxn>
                                    <a:cxn ang="0">
                                      <a:pos x="csX3470" y="csY3470"/>
                                    </a:cxn>
                                    <a:cxn ang="0">
                                      <a:pos x="csX3471" y="csY3471"/>
                                    </a:cxn>
                                    <a:cxn ang="0">
                                      <a:pos x="csX3472" y="csY3472"/>
                                    </a:cxn>
                                    <a:cxn ang="0">
                                      <a:pos x="csX3473" y="csY3473"/>
                                    </a:cxn>
                                    <a:cxn ang="0">
                                      <a:pos x="csX3474" y="csY3474"/>
                                    </a:cxn>
                                    <a:cxn ang="0">
                                      <a:pos x="csX3475" y="csY3475"/>
                                    </a:cxn>
                                    <a:cxn ang="0">
                                      <a:pos x="csX3476" y="csY3476"/>
                                    </a:cxn>
                                    <a:cxn ang="0">
                                      <a:pos x="csX3477" y="csY3477"/>
                                    </a:cxn>
                                    <a:cxn ang="0">
                                      <a:pos x="csX3478" y="csY3478"/>
                                    </a:cxn>
                                    <a:cxn ang="0">
                                      <a:pos x="csX3479" y="csY3479"/>
                                    </a:cxn>
                                    <a:cxn ang="0">
                                      <a:pos x="csX3480" y="csY3480"/>
                                    </a:cxn>
                                    <a:cxn ang="0">
                                      <a:pos x="csX3481" y="csY3481"/>
                                    </a:cxn>
                                    <a:cxn ang="0">
                                      <a:pos x="csX3482" y="csY3482"/>
                                    </a:cxn>
                                    <a:cxn ang="0">
                                      <a:pos x="csX3483" y="csY3483"/>
                                    </a:cxn>
                                    <a:cxn ang="0">
                                      <a:pos x="csX3484" y="csY3484"/>
                                    </a:cxn>
                                    <a:cxn ang="0">
                                      <a:pos x="csX3485" y="csY3485"/>
                                    </a:cxn>
                                    <a:cxn ang="0">
                                      <a:pos x="csX3486" y="csY3486"/>
                                    </a:cxn>
                                    <a:cxn ang="0">
                                      <a:pos x="csX3487" y="csY3487"/>
                                    </a:cxn>
                                    <a:cxn ang="0">
                                      <a:pos x="csX3488" y="csY3488"/>
                                    </a:cxn>
                                    <a:cxn ang="0">
                                      <a:pos x="csX3489" y="csY3489"/>
                                    </a:cxn>
                                    <a:cxn ang="0">
                                      <a:pos x="csX3490" y="csY3490"/>
                                    </a:cxn>
                                    <a:cxn ang="0">
                                      <a:pos x="csX3491" y="csY3491"/>
                                    </a:cxn>
                                    <a:cxn ang="0">
                                      <a:pos x="csX3492" y="csY3492"/>
                                    </a:cxn>
                                    <a:cxn ang="0">
                                      <a:pos x="csX3493" y="csY3493"/>
                                    </a:cxn>
                                    <a:cxn ang="0">
                                      <a:pos x="csX3494" y="csY3494"/>
                                    </a:cxn>
                                    <a:cxn ang="0">
                                      <a:pos x="csX3495" y="csY3495"/>
                                    </a:cxn>
                                    <a:cxn ang="0">
                                      <a:pos x="csX3496" y="csY3496"/>
                                    </a:cxn>
                                    <a:cxn ang="0">
                                      <a:pos x="csX3497" y="csY3497"/>
                                    </a:cxn>
                                    <a:cxn ang="0">
                                      <a:pos x="csX3498" y="csY3498"/>
                                    </a:cxn>
                                    <a:cxn ang="0">
                                      <a:pos x="csX3499" y="csY3499"/>
                                    </a:cxn>
                                    <a:cxn ang="0">
                                      <a:pos x="csX3500" y="csY3500"/>
                                    </a:cxn>
                                    <a:cxn ang="0">
                                      <a:pos x="csX3501" y="csY3501"/>
                                    </a:cxn>
                                    <a:cxn ang="0">
                                      <a:pos x="csX3502" y="csY3502"/>
                                    </a:cxn>
                                    <a:cxn ang="0">
                                      <a:pos x="csX3503" y="csY3503"/>
                                    </a:cxn>
                                    <a:cxn ang="0">
                                      <a:pos x="csX3504" y="csY3504"/>
                                    </a:cxn>
                                    <a:cxn ang="0">
                                      <a:pos x="csX3505" y="csY3505"/>
                                    </a:cxn>
                                    <a:cxn ang="0">
                                      <a:pos x="csX3506" y="csY3506"/>
                                    </a:cxn>
                                    <a:cxn ang="0">
                                      <a:pos x="csX3507" y="csY3507"/>
                                    </a:cxn>
                                    <a:cxn ang="0">
                                      <a:pos x="csX3508" y="csY3508"/>
                                    </a:cxn>
                                    <a:cxn ang="0">
                                      <a:pos x="csX3509" y="csY3509"/>
                                    </a:cxn>
                                    <a:cxn ang="0">
                                      <a:pos x="csX3510" y="csY3510"/>
                                    </a:cxn>
                                    <a:cxn ang="0">
                                      <a:pos x="csX3511" y="csY3511"/>
                                    </a:cxn>
                                    <a:cxn ang="0">
                                      <a:pos x="csX3512" y="csY3512"/>
                                    </a:cxn>
                                    <a:cxn ang="0">
                                      <a:pos x="csX3513" y="csY3513"/>
                                    </a:cxn>
                                    <a:cxn ang="0">
                                      <a:pos x="csX3514" y="csY3514"/>
                                    </a:cxn>
                                    <a:cxn ang="0">
                                      <a:pos x="csX3515" y="csY3515"/>
                                    </a:cxn>
                                    <a:cxn ang="0">
                                      <a:pos x="csX3516" y="csY3516"/>
                                    </a:cxn>
                                    <a:cxn ang="0">
                                      <a:pos x="csX3517" y="csY3517"/>
                                    </a:cxn>
                                    <a:cxn ang="0">
                                      <a:pos x="csX3518" y="csY3518"/>
                                    </a:cxn>
                                    <a:cxn ang="0">
                                      <a:pos x="csX3519" y="csY3519"/>
                                    </a:cxn>
                                    <a:cxn ang="0">
                                      <a:pos x="csX3520" y="csY3520"/>
                                    </a:cxn>
                                    <a:cxn ang="0">
                                      <a:pos x="csX3521" y="csY3521"/>
                                    </a:cxn>
                                    <a:cxn ang="0">
                                      <a:pos x="csX3522" y="csY3522"/>
                                    </a:cxn>
                                    <a:cxn ang="0">
                                      <a:pos x="csX3523" y="csY3523"/>
                                    </a:cxn>
                                    <a:cxn ang="0">
                                      <a:pos x="csX3524" y="csY3524"/>
                                    </a:cxn>
                                    <a:cxn ang="0">
                                      <a:pos x="csX3525" y="csY3525"/>
                                    </a:cxn>
                                    <a:cxn ang="0">
                                      <a:pos x="csX3526" y="csY3526"/>
                                    </a:cxn>
                                    <a:cxn ang="0">
                                      <a:pos x="csX3527" y="csY3527"/>
                                    </a:cxn>
                                    <a:cxn ang="0">
                                      <a:pos x="csX3528" y="csY3528"/>
                                    </a:cxn>
                                    <a:cxn ang="0">
                                      <a:pos x="csX3529" y="csY3529"/>
                                    </a:cxn>
                                    <a:cxn ang="0">
                                      <a:pos x="csX3530" y="csY3530"/>
                                    </a:cxn>
                                    <a:cxn ang="0">
                                      <a:pos x="csX3531" y="csY3531"/>
                                    </a:cxn>
                                    <a:cxn ang="0">
                                      <a:pos x="csX3532" y="csY3532"/>
                                    </a:cxn>
                                    <a:cxn ang="0">
                                      <a:pos x="csX3533" y="csY3533"/>
                                    </a:cxn>
                                    <a:cxn ang="0">
                                      <a:pos x="csX3534" y="csY3534"/>
                                    </a:cxn>
                                    <a:cxn ang="0">
                                      <a:pos x="csX3535" y="csY3535"/>
                                    </a:cxn>
                                    <a:cxn ang="0">
                                      <a:pos x="csX3536" y="csY3536"/>
                                    </a:cxn>
                                    <a:cxn ang="0">
                                      <a:pos x="csX3537" y="csY3537"/>
                                    </a:cxn>
                                    <a:cxn ang="0">
                                      <a:pos x="csX3538" y="csY3538"/>
                                    </a:cxn>
                                    <a:cxn ang="0">
                                      <a:pos x="csX3539" y="csY3539"/>
                                    </a:cxn>
                                    <a:cxn ang="0">
                                      <a:pos x="csX3540" y="csY3540"/>
                                    </a:cxn>
                                    <a:cxn ang="0">
                                      <a:pos x="csX3541" y="csY3541"/>
                                    </a:cxn>
                                    <a:cxn ang="0">
                                      <a:pos x="csX3542" y="csY3542"/>
                                    </a:cxn>
                                    <a:cxn ang="0">
                                      <a:pos x="csX3543" y="csY3543"/>
                                    </a:cxn>
                                    <a:cxn ang="0">
                                      <a:pos x="csX3544" y="csY3544"/>
                                    </a:cxn>
                                    <a:cxn ang="0">
                                      <a:pos x="csX3545" y="csY3545"/>
                                    </a:cxn>
                                    <a:cxn ang="0">
                                      <a:pos x="csX3546" y="csY3546"/>
                                    </a:cxn>
                                    <a:cxn ang="0">
                                      <a:pos x="csX3547" y="csY3547"/>
                                    </a:cxn>
                                    <a:cxn ang="0">
                                      <a:pos x="csX3548" y="csY3548"/>
                                    </a:cxn>
                                    <a:cxn ang="0">
                                      <a:pos x="csX3549" y="csY3549"/>
                                    </a:cxn>
                                    <a:cxn ang="0">
                                      <a:pos x="csX3550" y="csY3550"/>
                                    </a:cxn>
                                    <a:cxn ang="0">
                                      <a:pos x="csX3551" y="csY3551"/>
                                    </a:cxn>
                                    <a:cxn ang="0">
                                      <a:pos x="csX3552" y="csY3552"/>
                                    </a:cxn>
                                    <a:cxn ang="0">
                                      <a:pos x="csX3553" y="csY3553"/>
                                    </a:cxn>
                                    <a:cxn ang="0">
                                      <a:pos x="csX3554" y="csY3554"/>
                                    </a:cxn>
                                    <a:cxn ang="0">
                                      <a:pos x="csX3555" y="csY3555"/>
                                    </a:cxn>
                                    <a:cxn ang="0">
                                      <a:pos x="csX3556" y="csY3556"/>
                                    </a:cxn>
                                    <a:cxn ang="0">
                                      <a:pos x="csX3557" y="csY3557"/>
                                    </a:cxn>
                                    <a:cxn ang="0">
                                      <a:pos x="csX3558" y="csY3558"/>
                                    </a:cxn>
                                    <a:cxn ang="0">
                                      <a:pos x="csX3559" y="csY3559"/>
                                    </a:cxn>
                                    <a:cxn ang="0">
                                      <a:pos x="csX3560" y="csY3560"/>
                                    </a:cxn>
                                    <a:cxn ang="0">
                                      <a:pos x="csX3561" y="csY3561"/>
                                    </a:cxn>
                                    <a:cxn ang="0">
                                      <a:pos x="csX3562" y="csY3562"/>
                                    </a:cxn>
                                    <a:cxn ang="0">
                                      <a:pos x="csX3563" y="csY3563"/>
                                    </a:cxn>
                                    <a:cxn ang="0">
                                      <a:pos x="csX3564" y="csY3564"/>
                                    </a:cxn>
                                    <a:cxn ang="0">
                                      <a:pos x="csX3565" y="csY3565"/>
                                    </a:cxn>
                                    <a:cxn ang="0">
                                      <a:pos x="csX3566" y="csY3566"/>
                                    </a:cxn>
                                    <a:cxn ang="0">
                                      <a:pos x="csX3567" y="csY3567"/>
                                    </a:cxn>
                                    <a:cxn ang="0">
                                      <a:pos x="csX3568" y="csY3568"/>
                                    </a:cxn>
                                    <a:cxn ang="0">
                                      <a:pos x="csX3569" y="csY3569"/>
                                    </a:cxn>
                                    <a:cxn ang="0">
                                      <a:pos x="csX3570" y="csY3570"/>
                                    </a:cxn>
                                    <a:cxn ang="0">
                                      <a:pos x="csX3571" y="csY3571"/>
                                    </a:cxn>
                                    <a:cxn ang="0">
                                      <a:pos x="csX3572" y="csY3572"/>
                                    </a:cxn>
                                    <a:cxn ang="0">
                                      <a:pos x="csX3573" y="csY3573"/>
                                    </a:cxn>
                                    <a:cxn ang="0">
                                      <a:pos x="csX3574" y="csY3574"/>
                                    </a:cxn>
                                    <a:cxn ang="0">
                                      <a:pos x="csX3575" y="csY3575"/>
                                    </a:cxn>
                                    <a:cxn ang="0">
                                      <a:pos x="csX3576" y="csY3576"/>
                                    </a:cxn>
                                    <a:cxn ang="0">
                                      <a:pos x="csX3577" y="csY3577"/>
                                    </a:cxn>
                                    <a:cxn ang="0">
                                      <a:pos x="csX3578" y="csY3578"/>
                                    </a:cxn>
                                    <a:cxn ang="0">
                                      <a:pos x="csX3579" y="csY3579"/>
                                    </a:cxn>
                                    <a:cxn ang="0">
                                      <a:pos x="csX3580" y="csY3580"/>
                                    </a:cxn>
                                    <a:cxn ang="0">
                                      <a:pos x="csX3581" y="csY3581"/>
                                    </a:cxn>
                                    <a:cxn ang="0">
                                      <a:pos x="csX3582" y="csY3582"/>
                                    </a:cxn>
                                    <a:cxn ang="0">
                                      <a:pos x="csX3583" y="csY3583"/>
                                    </a:cxn>
                                    <a:cxn ang="0">
                                      <a:pos x="csX3584" y="csY3584"/>
                                    </a:cxn>
                                    <a:cxn ang="0">
                                      <a:pos x="csX3585" y="csY3585"/>
                                    </a:cxn>
                                    <a:cxn ang="0">
                                      <a:pos x="csX3586" y="csY3586"/>
                                    </a:cxn>
                                    <a:cxn ang="0">
                                      <a:pos x="csX3587" y="csY3587"/>
                                    </a:cxn>
                                    <a:cxn ang="0">
                                      <a:pos x="csX3588" y="csY3588"/>
                                    </a:cxn>
                                    <a:cxn ang="0">
                                      <a:pos x="csX3589" y="csY3589"/>
                                    </a:cxn>
                                    <a:cxn ang="0">
                                      <a:pos x="csX3590" y="csY3590"/>
                                    </a:cxn>
                                    <a:cxn ang="0">
                                      <a:pos x="csX3591" y="csY3591"/>
                                    </a:cxn>
                                    <a:cxn ang="0">
                                      <a:pos x="csX3592" y="csY3592"/>
                                    </a:cxn>
                                    <a:cxn ang="0">
                                      <a:pos x="csX3593" y="csY3593"/>
                                    </a:cxn>
                                    <a:cxn ang="0">
                                      <a:pos x="csX3594" y="csY3594"/>
                                    </a:cxn>
                                    <a:cxn ang="0">
                                      <a:pos x="csX3595" y="csY3595"/>
                                    </a:cxn>
                                    <a:cxn ang="0">
                                      <a:pos x="csX3596" y="csY3596"/>
                                    </a:cxn>
                                    <a:cxn ang="0">
                                      <a:pos x="csX3597" y="csY3597"/>
                                    </a:cxn>
                                    <a:cxn ang="0">
                                      <a:pos x="csX3598" y="csY3598"/>
                                    </a:cxn>
                                    <a:cxn ang="0">
                                      <a:pos x="csX3599" y="csY3599"/>
                                    </a:cxn>
                                    <a:cxn ang="0">
                                      <a:pos x="csX3600" y="csY3600"/>
                                    </a:cxn>
                                    <a:cxn ang="0">
                                      <a:pos x="csX3601" y="csY3601"/>
                                    </a:cxn>
                                    <a:cxn ang="0">
                                      <a:pos x="csX3602" y="csY3602"/>
                                    </a:cxn>
                                    <a:cxn ang="0">
                                      <a:pos x="csX3603" y="csY3603"/>
                                    </a:cxn>
                                    <a:cxn ang="0">
                                      <a:pos x="csX3604" y="csY3604"/>
                                    </a:cxn>
                                    <a:cxn ang="0">
                                      <a:pos x="csX3605" y="csY3605"/>
                                    </a:cxn>
                                    <a:cxn ang="0">
                                      <a:pos x="csX3606" y="csY3606"/>
                                    </a:cxn>
                                    <a:cxn ang="0">
                                      <a:pos x="csX3607" y="csY3607"/>
                                    </a:cxn>
                                    <a:cxn ang="0">
                                      <a:pos x="csX3608" y="csY3608"/>
                                    </a:cxn>
                                    <a:cxn ang="0">
                                      <a:pos x="csX3609" y="csY3609"/>
                                    </a:cxn>
                                    <a:cxn ang="0">
                                      <a:pos x="csX3610" y="csY3610"/>
                                    </a:cxn>
                                    <a:cxn ang="0">
                                      <a:pos x="csX3611" y="csY3611"/>
                                    </a:cxn>
                                    <a:cxn ang="0">
                                      <a:pos x="csX3612" y="csY3612"/>
                                    </a:cxn>
                                    <a:cxn ang="0">
                                      <a:pos x="csX3613" y="csY3613"/>
                                    </a:cxn>
                                    <a:cxn ang="0">
                                      <a:pos x="csX3614" y="csY3614"/>
                                    </a:cxn>
                                    <a:cxn ang="0">
                                      <a:pos x="csX3615" y="csY3615"/>
                                    </a:cxn>
                                    <a:cxn ang="0">
                                      <a:pos x="csX3616" y="csY3616"/>
                                    </a:cxn>
                                    <a:cxn ang="0">
                                      <a:pos x="csX3617" y="csY3617"/>
                                    </a:cxn>
                                    <a:cxn ang="0">
                                      <a:pos x="csX3618" y="csY3618"/>
                                    </a:cxn>
                                    <a:cxn ang="0">
                                      <a:pos x="csX3619" y="csY3619"/>
                                    </a:cxn>
                                    <a:cxn ang="0">
                                      <a:pos x="csX3620" y="csY3620"/>
                                    </a:cxn>
                                    <a:cxn ang="0">
                                      <a:pos x="csX3621" y="csY3621"/>
                                    </a:cxn>
                                    <a:cxn ang="0">
                                      <a:pos x="csX3622" y="csY3622"/>
                                    </a:cxn>
                                    <a:cxn ang="0">
                                      <a:pos x="csX3623" y="csY3623"/>
                                    </a:cxn>
                                    <a:cxn ang="0">
                                      <a:pos x="csX3624" y="csY3624"/>
                                    </a:cxn>
                                    <a:cxn ang="0">
                                      <a:pos x="csX3625" y="csY3625"/>
                                    </a:cxn>
                                    <a:cxn ang="0">
                                      <a:pos x="csX3626" y="csY3626"/>
                                    </a:cxn>
                                    <a:cxn ang="0">
                                      <a:pos x="csX3627" y="csY3627"/>
                                    </a:cxn>
                                    <a:cxn ang="0">
                                      <a:pos x="csX3628" y="csY3628"/>
                                    </a:cxn>
                                    <a:cxn ang="0">
                                      <a:pos x="csX3629" y="csY3629"/>
                                    </a:cxn>
                                    <a:cxn ang="0">
                                      <a:pos x="csX3630" y="csY3630"/>
                                    </a:cxn>
                                    <a:cxn ang="0">
                                      <a:pos x="csX3631" y="csY3631"/>
                                    </a:cxn>
                                    <a:cxn ang="0">
                                      <a:pos x="csX3632" y="csY3632"/>
                                    </a:cxn>
                                    <a:cxn ang="0">
                                      <a:pos x="csX3633" y="csY3633"/>
                                    </a:cxn>
                                    <a:cxn ang="0">
                                      <a:pos x="csX3634" y="csY3634"/>
                                    </a:cxn>
                                    <a:cxn ang="0">
                                      <a:pos x="csX3635" y="csY3635"/>
                                    </a:cxn>
                                    <a:cxn ang="0">
                                      <a:pos x="csX3636" y="csY3636"/>
                                    </a:cxn>
                                    <a:cxn ang="0">
                                      <a:pos x="csX3637" y="csY3637"/>
                                    </a:cxn>
                                    <a:cxn ang="0">
                                      <a:pos x="csX3638" y="csY3638"/>
                                    </a:cxn>
                                    <a:cxn ang="0">
                                      <a:pos x="csX3639" y="csY3639"/>
                                    </a:cxn>
                                    <a:cxn ang="0">
                                      <a:pos x="csX3640" y="csY3640"/>
                                    </a:cxn>
                                    <a:cxn ang="0">
                                      <a:pos x="csX3641" y="csY3641"/>
                                    </a:cxn>
                                    <a:cxn ang="0">
                                      <a:pos x="csX3642" y="csY3642"/>
                                    </a:cxn>
                                    <a:cxn ang="0">
                                      <a:pos x="csX3643" y="csY3643"/>
                                    </a:cxn>
                                    <a:cxn ang="0">
                                      <a:pos x="csX3644" y="csY3644"/>
                                    </a:cxn>
                                    <a:cxn ang="0">
                                      <a:pos x="csX3645" y="csY3645"/>
                                    </a:cxn>
                                    <a:cxn ang="0">
                                      <a:pos x="csX3646" y="csY3646"/>
                                    </a:cxn>
                                    <a:cxn ang="0">
                                      <a:pos x="csX3647" y="csY3647"/>
                                    </a:cxn>
                                    <a:cxn ang="0">
                                      <a:pos x="csX3648" y="csY3648"/>
                                    </a:cxn>
                                    <a:cxn ang="0">
                                      <a:pos x="csX3649" y="csY3649"/>
                                    </a:cxn>
                                    <a:cxn ang="0">
                                      <a:pos x="csX3650" y="csY3650"/>
                                    </a:cxn>
                                    <a:cxn ang="0">
                                      <a:pos x="csX3651" y="csY3651"/>
                                    </a:cxn>
                                    <a:cxn ang="0">
                                      <a:pos x="csX3652" y="csY3652"/>
                                    </a:cxn>
                                    <a:cxn ang="0">
                                      <a:pos x="csX3653" y="csY3653"/>
                                    </a:cxn>
                                    <a:cxn ang="0">
                                      <a:pos x="csX3654" y="csY3654"/>
                                    </a:cxn>
                                    <a:cxn ang="0">
                                      <a:pos x="csX3655" y="csY3655"/>
                                    </a:cxn>
                                    <a:cxn ang="0">
                                      <a:pos x="csX3656" y="csY3656"/>
                                    </a:cxn>
                                    <a:cxn ang="0">
                                      <a:pos x="csX3657" y="csY3657"/>
                                    </a:cxn>
                                    <a:cxn ang="0">
                                      <a:pos x="csX3658" y="csY3658"/>
                                    </a:cxn>
                                    <a:cxn ang="0">
                                      <a:pos x="csX3659" y="csY3659"/>
                                    </a:cxn>
                                    <a:cxn ang="0">
                                      <a:pos x="csX3660" y="csY3660"/>
                                    </a:cxn>
                                    <a:cxn ang="0">
                                      <a:pos x="csX3661" y="csY3661"/>
                                    </a:cxn>
                                    <a:cxn ang="0">
                                      <a:pos x="csX3662" y="csY3662"/>
                                    </a:cxn>
                                    <a:cxn ang="0">
                                      <a:pos x="csX3663" y="csY3663"/>
                                    </a:cxn>
                                    <a:cxn ang="0">
                                      <a:pos x="csX3664" y="csY3664"/>
                                    </a:cxn>
                                    <a:cxn ang="0">
                                      <a:pos x="csX3665" y="csY3665"/>
                                    </a:cxn>
                                    <a:cxn ang="0">
                                      <a:pos x="csX3666" y="csY3666"/>
                                    </a:cxn>
                                    <a:cxn ang="0">
                                      <a:pos x="csX3667" y="csY3667"/>
                                    </a:cxn>
                                    <a:cxn ang="0">
                                      <a:pos x="csX3668" y="csY3668"/>
                                    </a:cxn>
                                    <a:cxn ang="0">
                                      <a:pos x="csX3669" y="csY3669"/>
                                    </a:cxn>
                                    <a:cxn ang="0">
                                      <a:pos x="csX3670" y="csY3670"/>
                                    </a:cxn>
                                    <a:cxn ang="0">
                                      <a:pos x="csX3671" y="csY3671"/>
                                    </a:cxn>
                                    <a:cxn ang="0">
                                      <a:pos x="csX3672" y="csY3672"/>
                                    </a:cxn>
                                    <a:cxn ang="0">
                                      <a:pos x="csX3673" y="csY3673"/>
                                    </a:cxn>
                                    <a:cxn ang="0">
                                      <a:pos x="csX3674" y="csY3674"/>
                                    </a:cxn>
                                    <a:cxn ang="0">
                                      <a:pos x="csX3675" y="csY3675"/>
                                    </a:cxn>
                                    <a:cxn ang="0">
                                      <a:pos x="csX3676" y="csY3676"/>
                                    </a:cxn>
                                    <a:cxn ang="0">
                                      <a:pos x="csX3677" y="csY3677"/>
                                    </a:cxn>
                                    <a:cxn ang="0">
                                      <a:pos x="csX3678" y="csY3678"/>
                                    </a:cxn>
                                    <a:cxn ang="0">
                                      <a:pos x="csX3679" y="csY3679"/>
                                    </a:cxn>
                                    <a:cxn ang="0">
                                      <a:pos x="csX3680" y="csY3680"/>
                                    </a:cxn>
                                    <a:cxn ang="0">
                                      <a:pos x="csX3681" y="csY3681"/>
                                    </a:cxn>
                                    <a:cxn ang="0">
                                      <a:pos x="csX3682" y="csY3682"/>
                                    </a:cxn>
                                    <a:cxn ang="0">
                                      <a:pos x="csX3683" y="csY3683"/>
                                    </a:cxn>
                                    <a:cxn ang="0">
                                      <a:pos x="csX3684" y="csY3684"/>
                                    </a:cxn>
                                    <a:cxn ang="0">
                                      <a:pos x="csX3685" y="csY3685"/>
                                    </a:cxn>
                                    <a:cxn ang="0">
                                      <a:pos x="csX3686" y="csY3686"/>
                                    </a:cxn>
                                    <a:cxn ang="0">
                                      <a:pos x="csX3687" y="csY3687"/>
                                    </a:cxn>
                                    <a:cxn ang="0">
                                      <a:pos x="csX3688" y="csY3688"/>
                                    </a:cxn>
                                    <a:cxn ang="0">
                                      <a:pos x="csX3689" y="csY3689"/>
                                    </a:cxn>
                                    <a:cxn ang="0">
                                      <a:pos x="csX3690" y="csY3690"/>
                                    </a:cxn>
                                    <a:cxn ang="0">
                                      <a:pos x="csX3691" y="csY3691"/>
                                    </a:cxn>
                                    <a:cxn ang="0">
                                      <a:pos x="csX3692" y="csY3692"/>
                                    </a:cxn>
                                    <a:cxn ang="0">
                                      <a:pos x="csX3693" y="csY3693"/>
                                    </a:cxn>
                                    <a:cxn ang="0">
                                      <a:pos x="csX3694" y="csY3694"/>
                                    </a:cxn>
                                    <a:cxn ang="0">
                                      <a:pos x="csX3695" y="csY3695"/>
                                    </a:cxn>
                                    <a:cxn ang="0">
                                      <a:pos x="csX3696" y="csY3696"/>
                                    </a:cxn>
                                    <a:cxn ang="0">
                                      <a:pos x="csX3697" y="csY3697"/>
                                    </a:cxn>
                                    <a:cxn ang="0">
                                      <a:pos x="csX3698" y="csY3698"/>
                                    </a:cxn>
                                    <a:cxn ang="0">
                                      <a:pos x="csX3699" y="csY3699"/>
                                    </a:cxn>
                                    <a:cxn ang="0">
                                      <a:pos x="csX3700" y="csY3700"/>
                                    </a:cxn>
                                    <a:cxn ang="0">
                                      <a:pos x="csX3701" y="csY3701"/>
                                    </a:cxn>
                                    <a:cxn ang="0">
                                      <a:pos x="csX3702" y="csY3702"/>
                                    </a:cxn>
                                    <a:cxn ang="0">
                                      <a:pos x="csX3703" y="csY3703"/>
                                    </a:cxn>
                                    <a:cxn ang="0">
                                      <a:pos x="csX3704" y="csY3704"/>
                                    </a:cxn>
                                    <a:cxn ang="0">
                                      <a:pos x="csX3705" y="csY3705"/>
                                    </a:cxn>
                                    <a:cxn ang="0">
                                      <a:pos x="csX3706" y="csY3706"/>
                                    </a:cxn>
                                    <a:cxn ang="0">
                                      <a:pos x="csX3707" y="csY3707"/>
                                    </a:cxn>
                                    <a:cxn ang="0">
                                      <a:pos x="csX3708" y="csY3708"/>
                                    </a:cxn>
                                    <a:cxn ang="0">
                                      <a:pos x="csX3709" y="csY3709"/>
                                    </a:cxn>
                                    <a:cxn ang="0">
                                      <a:pos x="csX3710" y="csY3710"/>
                                    </a:cxn>
                                    <a:cxn ang="0">
                                      <a:pos x="csX3711" y="csY3711"/>
                                    </a:cxn>
                                    <a:cxn ang="0">
                                      <a:pos x="csX3712" y="csY3712"/>
                                    </a:cxn>
                                    <a:cxn ang="0">
                                      <a:pos x="csX3713" y="csY3713"/>
                                    </a:cxn>
                                    <a:cxn ang="0">
                                      <a:pos x="csX3714" y="csY3714"/>
                                    </a:cxn>
                                    <a:cxn ang="0">
                                      <a:pos x="csX3715" y="csY3715"/>
                                    </a:cxn>
                                    <a:cxn ang="0">
                                      <a:pos x="csX3716" y="csY3716"/>
                                    </a:cxn>
                                    <a:cxn ang="0">
                                      <a:pos x="csX3717" y="csY3717"/>
                                    </a:cxn>
                                    <a:cxn ang="0">
                                      <a:pos x="csX3718" y="csY3718"/>
                                    </a:cxn>
                                    <a:cxn ang="0">
                                      <a:pos x="csX3719" y="csY3719"/>
                                    </a:cxn>
                                    <a:cxn ang="0">
                                      <a:pos x="csX3720" y="csY3720"/>
                                    </a:cxn>
                                    <a:cxn ang="0">
                                      <a:pos x="csX3721" y="csY3721"/>
                                    </a:cxn>
                                    <a:cxn ang="0">
                                      <a:pos x="csX3722" y="csY3722"/>
                                    </a:cxn>
                                    <a:cxn ang="0">
                                      <a:pos x="csX3723" y="csY3723"/>
                                    </a:cxn>
                                    <a:cxn ang="0">
                                      <a:pos x="csX3724" y="csY3724"/>
                                    </a:cxn>
                                    <a:cxn ang="0">
                                      <a:pos x="csX3725" y="csY3725"/>
                                    </a:cxn>
                                    <a:cxn ang="0">
                                      <a:pos x="csX3726" y="csY3726"/>
                                    </a:cxn>
                                    <a:cxn ang="0">
                                      <a:pos x="csX3727" y="csY3727"/>
                                    </a:cxn>
                                    <a:cxn ang="0">
                                      <a:pos x="csX3728" y="csY3728"/>
                                    </a:cxn>
                                    <a:cxn ang="0">
                                      <a:pos x="csX3729" y="csY3729"/>
                                    </a:cxn>
                                    <a:cxn ang="0">
                                      <a:pos x="csX3730" y="csY3730"/>
                                    </a:cxn>
                                    <a:cxn ang="0">
                                      <a:pos x="csX3731" y="csY3731"/>
                                    </a:cxn>
                                    <a:cxn ang="0">
                                      <a:pos x="csX3732" y="csY3732"/>
                                    </a:cxn>
                                    <a:cxn ang="0">
                                      <a:pos x="csX3733" y="csY3733"/>
                                    </a:cxn>
                                    <a:cxn ang="0">
                                      <a:pos x="csX3734" y="csY3734"/>
                                    </a:cxn>
                                    <a:cxn ang="0">
                                      <a:pos x="csX3735" y="csY3735"/>
                                    </a:cxn>
                                    <a:cxn ang="0">
                                      <a:pos x="csX3736" y="csY3736"/>
                                    </a:cxn>
                                    <a:cxn ang="0">
                                      <a:pos x="csX3737" y="csY3737"/>
                                    </a:cxn>
                                    <a:cxn ang="0">
                                      <a:pos x="csX3738" y="csY3738"/>
                                    </a:cxn>
                                    <a:cxn ang="0">
                                      <a:pos x="csX3739" y="csY3739"/>
                                    </a:cxn>
                                    <a:cxn ang="0">
                                      <a:pos x="csX3740" y="csY3740"/>
                                    </a:cxn>
                                    <a:cxn ang="0">
                                      <a:pos x="csX3741" y="csY3741"/>
                                    </a:cxn>
                                    <a:cxn ang="0">
                                      <a:pos x="csX3742" y="csY3742"/>
                                    </a:cxn>
                                    <a:cxn ang="0">
                                      <a:pos x="csX3743" y="csY3743"/>
                                    </a:cxn>
                                    <a:cxn ang="0">
                                      <a:pos x="csX3744" y="csY3744"/>
                                    </a:cxn>
                                    <a:cxn ang="0">
                                      <a:pos x="csX3745" y="csY3745"/>
                                    </a:cxn>
                                    <a:cxn ang="0">
                                      <a:pos x="csX3746" y="csY3746"/>
                                    </a:cxn>
                                    <a:cxn ang="0">
                                      <a:pos x="csX3747" y="csY3747"/>
                                    </a:cxn>
                                    <a:cxn ang="0">
                                      <a:pos x="csX3748" y="csY3748"/>
                                    </a:cxn>
                                    <a:cxn ang="0">
                                      <a:pos x="csX3749" y="csY3749"/>
                                    </a:cxn>
                                    <a:cxn ang="0">
                                      <a:pos x="csX3750" y="csY3750"/>
                                    </a:cxn>
                                    <a:cxn ang="0">
                                      <a:pos x="csX3751" y="csY3751"/>
                                    </a:cxn>
                                    <a:cxn ang="0">
                                      <a:pos x="csX3752" y="csY3752"/>
                                    </a:cxn>
                                    <a:cxn ang="0">
                                      <a:pos x="csX3753" y="csY3753"/>
                                    </a:cxn>
                                    <a:cxn ang="0">
                                      <a:pos x="csX3754" y="csY3754"/>
                                    </a:cxn>
                                    <a:cxn ang="0">
                                      <a:pos x="csX3755" y="csY3755"/>
                                    </a:cxn>
                                    <a:cxn ang="0">
                                      <a:pos x="csX3756" y="csY3756"/>
                                    </a:cxn>
                                    <a:cxn ang="0">
                                      <a:pos x="csX3757" y="csY3757"/>
                                    </a:cxn>
                                    <a:cxn ang="0">
                                      <a:pos x="csX3758" y="csY3758"/>
                                    </a:cxn>
                                    <a:cxn ang="0">
                                      <a:pos x="csX3759" y="csY3759"/>
                                    </a:cxn>
                                    <a:cxn ang="0">
                                      <a:pos x="csX3760" y="csY3760"/>
                                    </a:cxn>
                                    <a:cxn ang="0">
                                      <a:pos x="csX3761" y="csY3761"/>
                                    </a:cxn>
                                    <a:cxn ang="0">
                                      <a:pos x="csX3762" y="csY3762"/>
                                    </a:cxn>
                                    <a:cxn ang="0">
                                      <a:pos x="csX3763" y="csY3763"/>
                                    </a:cxn>
                                    <a:cxn ang="0">
                                      <a:pos x="csX3764" y="csY3764"/>
                                    </a:cxn>
                                    <a:cxn ang="0">
                                      <a:pos x="csX3765" y="csY3765"/>
                                    </a:cxn>
                                    <a:cxn ang="0">
                                      <a:pos x="csX3766" y="csY3766"/>
                                    </a:cxn>
                                    <a:cxn ang="0">
                                      <a:pos x="csX3767" y="csY3767"/>
                                    </a:cxn>
                                    <a:cxn ang="0">
                                      <a:pos x="csX3768" y="csY3768"/>
                                    </a:cxn>
                                    <a:cxn ang="0">
                                      <a:pos x="csX3769" y="csY3769"/>
                                    </a:cxn>
                                    <a:cxn ang="0">
                                      <a:pos x="csX3770" y="csY3770"/>
                                    </a:cxn>
                                    <a:cxn ang="0">
                                      <a:pos x="csX3771" y="csY3771"/>
                                    </a:cxn>
                                    <a:cxn ang="0">
                                      <a:pos x="csX3772" y="csY3772"/>
                                    </a:cxn>
                                    <a:cxn ang="0">
                                      <a:pos x="csX3773" y="csY3773"/>
                                    </a:cxn>
                                    <a:cxn ang="0">
                                      <a:pos x="csX3774" y="csY3774"/>
                                    </a:cxn>
                                    <a:cxn ang="0">
                                      <a:pos x="csX3775" y="csY3775"/>
                                    </a:cxn>
                                    <a:cxn ang="0">
                                      <a:pos x="csX3776" y="csY3776"/>
                                    </a:cxn>
                                    <a:cxn ang="0">
                                      <a:pos x="csX3777" y="csY3777"/>
                                    </a:cxn>
                                    <a:cxn ang="0">
                                      <a:pos x="csX3778" y="csY3778"/>
                                    </a:cxn>
                                    <a:cxn ang="0">
                                      <a:pos x="csX3779" y="csY3779"/>
                                    </a:cxn>
                                    <a:cxn ang="0">
                                      <a:pos x="csX3780" y="csY3780"/>
                                    </a:cxn>
                                    <a:cxn ang="0">
                                      <a:pos x="csX3781" y="csY3781"/>
                                    </a:cxn>
                                    <a:cxn ang="0">
                                      <a:pos x="csX3782" y="csY3782"/>
                                    </a:cxn>
                                    <a:cxn ang="0">
                                      <a:pos x="csX3783" y="csY3783"/>
                                    </a:cxn>
                                    <a:cxn ang="0">
                                      <a:pos x="csX3784" y="csY3784"/>
                                    </a:cxn>
                                    <a:cxn ang="0">
                                      <a:pos x="csX3785" y="csY3785"/>
                                    </a:cxn>
                                    <a:cxn ang="0">
                                      <a:pos x="csX3786" y="csY3786"/>
                                    </a:cxn>
                                    <a:cxn ang="0">
                                      <a:pos x="csX3787" y="csY3787"/>
                                    </a:cxn>
                                    <a:cxn ang="0">
                                      <a:pos x="csX3788" y="csY3788"/>
                                    </a:cxn>
                                    <a:cxn ang="0">
                                      <a:pos x="csX3789" y="csY3789"/>
                                    </a:cxn>
                                    <a:cxn ang="0">
                                      <a:pos x="csX3790" y="csY3790"/>
                                    </a:cxn>
                                    <a:cxn ang="0">
                                      <a:pos x="csX3791" y="csY3791"/>
                                    </a:cxn>
                                    <a:cxn ang="0">
                                      <a:pos x="csX3792" y="csY3792"/>
                                    </a:cxn>
                                    <a:cxn ang="0">
                                      <a:pos x="csX3793" y="csY3793"/>
                                    </a:cxn>
                                    <a:cxn ang="0">
                                      <a:pos x="csX3794" y="csY3794"/>
                                    </a:cxn>
                                    <a:cxn ang="0">
                                      <a:pos x="csX3795" y="csY3795"/>
                                    </a:cxn>
                                    <a:cxn ang="0">
                                      <a:pos x="csX3796" y="csY3796"/>
                                    </a:cxn>
                                    <a:cxn ang="0">
                                      <a:pos x="csX3797" y="csY3797"/>
                                    </a:cxn>
                                    <a:cxn ang="0">
                                      <a:pos x="csX3798" y="csY3798"/>
                                    </a:cxn>
                                    <a:cxn ang="0">
                                      <a:pos x="csX3799" y="csY3799"/>
                                    </a:cxn>
                                    <a:cxn ang="0">
                                      <a:pos x="csX3800" y="csY3800"/>
                                    </a:cxn>
                                    <a:cxn ang="0">
                                      <a:pos x="csX3801" y="csY3801"/>
                                    </a:cxn>
                                    <a:cxn ang="0">
                                      <a:pos x="csX3802" y="csY3802"/>
                                    </a:cxn>
                                    <a:cxn ang="0">
                                      <a:pos x="csX3803" y="csY3803"/>
                                    </a:cxn>
                                    <a:cxn ang="0">
                                      <a:pos x="csX3804" y="csY3804"/>
                                    </a:cxn>
                                    <a:cxn ang="0">
                                      <a:pos x="csX3805" y="csY3805"/>
                                    </a:cxn>
                                    <a:cxn ang="0">
                                      <a:pos x="csX3806" y="csY3806"/>
                                    </a:cxn>
                                    <a:cxn ang="0">
                                      <a:pos x="csX3807" y="csY3807"/>
                                    </a:cxn>
                                    <a:cxn ang="0">
                                      <a:pos x="csX3808" y="csY3808"/>
                                    </a:cxn>
                                    <a:cxn ang="0">
                                      <a:pos x="csX3809" y="csY3809"/>
                                    </a:cxn>
                                    <a:cxn ang="0">
                                      <a:pos x="csX3810" y="csY3810"/>
                                    </a:cxn>
                                    <a:cxn ang="0">
                                      <a:pos x="csX3811" y="csY3811"/>
                                    </a:cxn>
                                    <a:cxn ang="0">
                                      <a:pos x="csX3812" y="csY3812"/>
                                    </a:cxn>
                                    <a:cxn ang="0">
                                      <a:pos x="csX3813" y="csY3813"/>
                                    </a:cxn>
                                    <a:cxn ang="0">
                                      <a:pos x="csX3814" y="csY3814"/>
                                    </a:cxn>
                                    <a:cxn ang="0">
                                      <a:pos x="csX3815" y="csY3815"/>
                                    </a:cxn>
                                    <a:cxn ang="0">
                                      <a:pos x="csX3816" y="csY3816"/>
                                    </a:cxn>
                                    <a:cxn ang="0">
                                      <a:pos x="csX3817" y="csY3817"/>
                                    </a:cxn>
                                    <a:cxn ang="0">
                                      <a:pos x="csX3818" y="csY3818"/>
                                    </a:cxn>
                                    <a:cxn ang="0">
                                      <a:pos x="csX3819" y="csY3819"/>
                                    </a:cxn>
                                    <a:cxn ang="0">
                                      <a:pos x="csX3820" y="csY3820"/>
                                    </a:cxn>
                                    <a:cxn ang="0">
                                      <a:pos x="csX3821" y="csY3821"/>
                                    </a:cxn>
                                    <a:cxn ang="0">
                                      <a:pos x="csX3822" y="csY3822"/>
                                    </a:cxn>
                                    <a:cxn ang="0">
                                      <a:pos x="csX3823" y="csY3823"/>
                                    </a:cxn>
                                    <a:cxn ang="0">
                                      <a:pos x="csX3824" y="csY3824"/>
                                    </a:cxn>
                                    <a:cxn ang="0">
                                      <a:pos x="csX3825" y="csY3825"/>
                                    </a:cxn>
                                    <a:cxn ang="0">
                                      <a:pos x="csX3826" y="csY3826"/>
                                    </a:cxn>
                                    <a:cxn ang="0">
                                      <a:pos x="csX3827" y="csY3827"/>
                                    </a:cxn>
                                    <a:cxn ang="0">
                                      <a:pos x="csX3828" y="csY3828"/>
                                    </a:cxn>
                                    <a:cxn ang="0">
                                      <a:pos x="csX3829" y="csY3829"/>
                                    </a:cxn>
                                    <a:cxn ang="0">
                                      <a:pos x="csX3830" y="csY3830"/>
                                    </a:cxn>
                                    <a:cxn ang="0">
                                      <a:pos x="csX3831" y="csY3831"/>
                                    </a:cxn>
                                    <a:cxn ang="0">
                                      <a:pos x="csX3832" y="csY3832"/>
                                    </a:cxn>
                                    <a:cxn ang="0">
                                      <a:pos x="csX3833" y="csY3833"/>
                                    </a:cxn>
                                    <a:cxn ang="0">
                                      <a:pos x="csX3834" y="csY3834"/>
                                    </a:cxn>
                                    <a:cxn ang="0">
                                      <a:pos x="csX3835" y="csY3835"/>
                                    </a:cxn>
                                    <a:cxn ang="0">
                                      <a:pos x="csX3836" y="csY3836"/>
                                    </a:cxn>
                                    <a:cxn ang="0">
                                      <a:pos x="csX3837" y="csY3837"/>
                                    </a:cxn>
                                    <a:cxn ang="0">
                                      <a:pos x="csX3838" y="csY3838"/>
                                    </a:cxn>
                                    <a:cxn ang="0">
                                      <a:pos x="csX3839" y="csY3839"/>
                                    </a:cxn>
                                    <a:cxn ang="0">
                                      <a:pos x="csX3840" y="csY3840"/>
                                    </a:cxn>
                                    <a:cxn ang="0">
                                      <a:pos x="csX3841" y="csY3841"/>
                                    </a:cxn>
                                    <a:cxn ang="0">
                                      <a:pos x="csX3842" y="csY3842"/>
                                    </a:cxn>
                                    <a:cxn ang="0">
                                      <a:pos x="csX3843" y="csY3843"/>
                                    </a:cxn>
                                    <a:cxn ang="0">
                                      <a:pos x="csX3844" y="csY3844"/>
                                    </a:cxn>
                                    <a:cxn ang="0">
                                      <a:pos x="csX3845" y="csY3845"/>
                                    </a:cxn>
                                    <a:cxn ang="0">
                                      <a:pos x="csX3846" y="csY3846"/>
                                    </a:cxn>
                                    <a:cxn ang="0">
                                      <a:pos x="csX3847" y="csY3847"/>
                                    </a:cxn>
                                    <a:cxn ang="0">
                                      <a:pos x="csX3848" y="csY3848"/>
                                    </a:cxn>
                                    <a:cxn ang="0">
                                      <a:pos x="csX3849" y="csY3849"/>
                                    </a:cxn>
                                    <a:cxn ang="0">
                                      <a:pos x="csX3850" y="csY3850"/>
                                    </a:cxn>
                                    <a:cxn ang="0">
                                      <a:pos x="csX3851" y="csY3851"/>
                                    </a:cxn>
                                    <a:cxn ang="0">
                                      <a:pos x="csX3852" y="csY3852"/>
                                    </a:cxn>
                                    <a:cxn ang="0">
                                      <a:pos x="csX3853" y="csY3853"/>
                                    </a:cxn>
                                    <a:cxn ang="0">
                                      <a:pos x="csX3854" y="csY3854"/>
                                    </a:cxn>
                                    <a:cxn ang="0">
                                      <a:pos x="csX3855" y="csY3855"/>
                                    </a:cxn>
                                    <a:cxn ang="0">
                                      <a:pos x="csX3856" y="csY3856"/>
                                    </a:cxn>
                                    <a:cxn ang="0">
                                      <a:pos x="csX3857" y="csY3857"/>
                                    </a:cxn>
                                    <a:cxn ang="0">
                                      <a:pos x="csX3858" y="csY3858"/>
                                    </a:cxn>
                                    <a:cxn ang="0">
                                      <a:pos x="csX3859" y="csY3859"/>
                                    </a:cxn>
                                    <a:cxn ang="0">
                                      <a:pos x="csX3860" y="csY3860"/>
                                    </a:cxn>
                                    <a:cxn ang="0">
                                      <a:pos x="csX3861" y="csY3861"/>
                                    </a:cxn>
                                    <a:cxn ang="0">
                                      <a:pos x="csX3862" y="csY3862"/>
                                    </a:cxn>
                                    <a:cxn ang="0">
                                      <a:pos x="csX3863" y="csY3863"/>
                                    </a:cxn>
                                    <a:cxn ang="0">
                                      <a:pos x="csX3864" y="csY3864"/>
                                    </a:cxn>
                                    <a:cxn ang="0">
                                      <a:pos x="csX3865" y="csY3865"/>
                                    </a:cxn>
                                    <a:cxn ang="0">
                                      <a:pos x="csX3866" y="csY3866"/>
                                    </a:cxn>
                                    <a:cxn ang="0">
                                      <a:pos x="csX3867" y="csY3867"/>
                                    </a:cxn>
                                    <a:cxn ang="0">
                                      <a:pos x="csX3868" y="csY3868"/>
                                    </a:cxn>
                                    <a:cxn ang="0">
                                      <a:pos x="csX3869" y="csY3869"/>
                                    </a:cxn>
                                    <a:cxn ang="0">
                                      <a:pos x="csX3870" y="csY3870"/>
                                    </a:cxn>
                                    <a:cxn ang="0">
                                      <a:pos x="csX3871" y="csY3871"/>
                                    </a:cxn>
                                    <a:cxn ang="0">
                                      <a:pos x="csX3872" y="csY3872"/>
                                    </a:cxn>
                                    <a:cxn ang="0">
                                      <a:pos x="csX3873" y="csY3873"/>
                                    </a:cxn>
                                    <a:cxn ang="0">
                                      <a:pos x="csX3874" y="csY3874"/>
                                    </a:cxn>
                                    <a:cxn ang="0">
                                      <a:pos x="csX3875" y="csY3875"/>
                                    </a:cxn>
                                    <a:cxn ang="0">
                                      <a:pos x="csX3876" y="csY3876"/>
                                    </a:cxn>
                                    <a:cxn ang="0">
                                      <a:pos x="csX3877" y="csY3877"/>
                                    </a:cxn>
                                    <a:cxn ang="0">
                                      <a:pos x="csX3878" y="csY3878"/>
                                    </a:cxn>
                                    <a:cxn ang="0">
                                      <a:pos x="csX3879" y="csY3879"/>
                                    </a:cxn>
                                    <a:cxn ang="0">
                                      <a:pos x="csX3880" y="csY3880"/>
                                    </a:cxn>
                                    <a:cxn ang="0">
                                      <a:pos x="csX3881" y="csY3881"/>
                                    </a:cxn>
                                    <a:cxn ang="0">
                                      <a:pos x="csX3882" y="csY3882"/>
                                    </a:cxn>
                                    <a:cxn ang="0">
                                      <a:pos x="csX3883" y="csY3883"/>
                                    </a:cxn>
                                    <a:cxn ang="0">
                                      <a:pos x="csX3884" y="csY3884"/>
                                    </a:cxn>
                                    <a:cxn ang="0">
                                      <a:pos x="csX3885" y="csY3885"/>
                                    </a:cxn>
                                    <a:cxn ang="0">
                                      <a:pos x="csX3886" y="csY3886"/>
                                    </a:cxn>
                                    <a:cxn ang="0">
                                      <a:pos x="csX3887" y="csY3887"/>
                                    </a:cxn>
                                    <a:cxn ang="0">
                                      <a:pos x="csX3888" y="csY3888"/>
                                    </a:cxn>
                                    <a:cxn ang="0">
                                      <a:pos x="csX3889" y="csY3889"/>
                                    </a:cxn>
                                    <a:cxn ang="0">
                                      <a:pos x="csX3890" y="csY3890"/>
                                    </a:cxn>
                                    <a:cxn ang="0">
                                      <a:pos x="csX3891" y="csY3891"/>
                                    </a:cxn>
                                    <a:cxn ang="0">
                                      <a:pos x="csX3892" y="csY3892"/>
                                    </a:cxn>
                                    <a:cxn ang="0">
                                      <a:pos x="csX3893" y="csY3893"/>
                                    </a:cxn>
                                    <a:cxn ang="0">
                                      <a:pos x="csX3894" y="csY3894"/>
                                    </a:cxn>
                                    <a:cxn ang="0">
                                      <a:pos x="csX3895" y="csY3895"/>
                                    </a:cxn>
                                    <a:cxn ang="0">
                                      <a:pos x="csX3896" y="csY3896"/>
                                    </a:cxn>
                                    <a:cxn ang="0">
                                      <a:pos x="csX3897" y="csY3897"/>
                                    </a:cxn>
                                    <a:cxn ang="0">
                                      <a:pos x="csX3898" y="csY3898"/>
                                    </a:cxn>
                                    <a:cxn ang="0">
                                      <a:pos x="csX3899" y="csY3899"/>
                                    </a:cxn>
                                    <a:cxn ang="0">
                                      <a:pos x="csX3900" y="csY3900"/>
                                    </a:cxn>
                                    <a:cxn ang="0">
                                      <a:pos x="csX3901" y="csY3901"/>
                                    </a:cxn>
                                    <a:cxn ang="0">
                                      <a:pos x="csX3902" y="csY3902"/>
                                    </a:cxn>
                                    <a:cxn ang="0">
                                      <a:pos x="csX3903" y="csY3903"/>
                                    </a:cxn>
                                    <a:cxn ang="0">
                                      <a:pos x="csX3904" y="csY3904"/>
                                    </a:cxn>
                                    <a:cxn ang="0">
                                      <a:pos x="csX3905" y="csY3905"/>
                                    </a:cxn>
                                    <a:cxn ang="0">
                                      <a:pos x="csX3906" y="csY3906"/>
                                    </a:cxn>
                                    <a:cxn ang="0">
                                      <a:pos x="csX3907" y="csY3907"/>
                                    </a:cxn>
                                    <a:cxn ang="0">
                                      <a:pos x="csX3908" y="csY3908"/>
                                    </a:cxn>
                                    <a:cxn ang="0">
                                      <a:pos x="csX3909" y="csY3909"/>
                                    </a:cxn>
                                    <a:cxn ang="0">
                                      <a:pos x="csX3910" y="csY3910"/>
                                    </a:cxn>
                                    <a:cxn ang="0">
                                      <a:pos x="csX3911" y="csY3911"/>
                                    </a:cxn>
                                    <a:cxn ang="0">
                                      <a:pos x="csX3912" y="csY3912"/>
                                    </a:cxn>
                                    <a:cxn ang="0">
                                      <a:pos x="csX3913" y="csY3913"/>
                                    </a:cxn>
                                    <a:cxn ang="0">
                                      <a:pos x="csX3914" y="csY3914"/>
                                    </a:cxn>
                                    <a:cxn ang="0">
                                      <a:pos x="csX3915" y="csY3915"/>
                                    </a:cxn>
                                    <a:cxn ang="0">
                                      <a:pos x="csX3916" y="csY3916"/>
                                    </a:cxn>
                                    <a:cxn ang="0">
                                      <a:pos x="csX3917" y="csY3917"/>
                                    </a:cxn>
                                    <a:cxn ang="0">
                                      <a:pos x="csX3918" y="csY3918"/>
                                    </a:cxn>
                                    <a:cxn ang="0">
                                      <a:pos x="csX3919" y="csY3919"/>
                                    </a:cxn>
                                    <a:cxn ang="0">
                                      <a:pos x="csX3920" y="csY3920"/>
                                    </a:cxn>
                                    <a:cxn ang="0">
                                      <a:pos x="csX3921" y="csY3921"/>
                                    </a:cxn>
                                    <a:cxn ang="0">
                                      <a:pos x="csX3922" y="csY3922"/>
                                    </a:cxn>
                                    <a:cxn ang="0">
                                      <a:pos x="csX3923" y="csY3923"/>
                                    </a:cxn>
                                    <a:cxn ang="0">
                                      <a:pos x="csX3924" y="csY3924"/>
                                    </a:cxn>
                                    <a:cxn ang="0">
                                      <a:pos x="csX3925" y="csY3925"/>
                                    </a:cxn>
                                    <a:cxn ang="0">
                                      <a:pos x="csX3926" y="csY3926"/>
                                    </a:cxn>
                                    <a:cxn ang="0">
                                      <a:pos x="csX3927" y="csY3927"/>
                                    </a:cxn>
                                    <a:cxn ang="0">
                                      <a:pos x="csX3928" y="csY3928"/>
                                    </a:cxn>
                                    <a:cxn ang="0">
                                      <a:pos x="csX3929" y="csY3929"/>
                                    </a:cxn>
                                    <a:cxn ang="0">
                                      <a:pos x="csX3930" y="csY3930"/>
                                    </a:cxn>
                                    <a:cxn ang="0">
                                      <a:pos x="csX3931" y="csY3931"/>
                                    </a:cxn>
                                    <a:cxn ang="0">
                                      <a:pos x="csX3932" y="csY3932"/>
                                    </a:cxn>
                                    <a:cxn ang="0">
                                      <a:pos x="csX3933" y="csY3933"/>
                                    </a:cxn>
                                    <a:cxn ang="0">
                                      <a:pos x="csX3934" y="csY3934"/>
                                    </a:cxn>
                                    <a:cxn ang="0">
                                      <a:pos x="csX3935" y="csY3935"/>
                                    </a:cxn>
                                    <a:cxn ang="0">
                                      <a:pos x="csX3936" y="csY3936"/>
                                    </a:cxn>
                                    <a:cxn ang="0">
                                      <a:pos x="csX3937" y="csY3937"/>
                                    </a:cxn>
                                    <a:cxn ang="0">
                                      <a:pos x="csX3938" y="csY3938"/>
                                    </a:cxn>
                                    <a:cxn ang="0">
                                      <a:pos x="csX3939" y="csY3939"/>
                                    </a:cxn>
                                    <a:cxn ang="0">
                                      <a:pos x="csX3940" y="csY3940"/>
                                    </a:cxn>
                                    <a:cxn ang="0">
                                      <a:pos x="csX3941" y="csY3941"/>
                                    </a:cxn>
                                    <a:cxn ang="0">
                                      <a:pos x="csX3942" y="csY3942"/>
                                    </a:cxn>
                                    <a:cxn ang="0">
                                      <a:pos x="csX3943" y="csY3943"/>
                                    </a:cxn>
                                    <a:cxn ang="0">
                                      <a:pos x="csX3944" y="csY3944"/>
                                    </a:cxn>
                                    <a:cxn ang="0">
                                      <a:pos x="csX3945" y="csY3945"/>
                                    </a:cxn>
                                    <a:cxn ang="0">
                                      <a:pos x="csX3946" y="csY3946"/>
                                    </a:cxn>
                                    <a:cxn ang="0">
                                      <a:pos x="csX3947" y="csY3947"/>
                                    </a:cxn>
                                    <a:cxn ang="0">
                                      <a:pos x="csX3948" y="csY3948"/>
                                    </a:cxn>
                                    <a:cxn ang="0">
                                      <a:pos x="csX3949" y="csY3949"/>
                                    </a:cxn>
                                    <a:cxn ang="0">
                                      <a:pos x="csX3950" y="csY3950"/>
                                    </a:cxn>
                                    <a:cxn ang="0">
                                      <a:pos x="csX3951" y="csY3951"/>
                                    </a:cxn>
                                    <a:cxn ang="0">
                                      <a:pos x="csX3952" y="csY3952"/>
                                    </a:cxn>
                                    <a:cxn ang="0">
                                      <a:pos x="csX3953" y="csY3953"/>
                                    </a:cxn>
                                    <a:cxn ang="0">
                                      <a:pos x="csX3954" y="csY3954"/>
                                    </a:cxn>
                                    <a:cxn ang="0">
                                      <a:pos x="csX3955" y="csY3955"/>
                                    </a:cxn>
                                    <a:cxn ang="0">
                                      <a:pos x="csX3956" y="csY3956"/>
                                    </a:cxn>
                                    <a:cxn ang="0">
                                      <a:pos x="csX3957" y="csY3957"/>
                                    </a:cxn>
                                    <a:cxn ang="0">
                                      <a:pos x="csX3958" y="csY3958"/>
                                    </a:cxn>
                                    <a:cxn ang="0">
                                      <a:pos x="csX3959" y="csY3959"/>
                                    </a:cxn>
                                    <a:cxn ang="0">
                                      <a:pos x="csX3960" y="csY3960"/>
                                    </a:cxn>
                                    <a:cxn ang="0">
                                      <a:pos x="csX3961" y="csY3961"/>
                                    </a:cxn>
                                    <a:cxn ang="0">
                                      <a:pos x="csX3962" y="csY3962"/>
                                    </a:cxn>
                                    <a:cxn ang="0">
                                      <a:pos x="csX3963" y="csY3963"/>
                                    </a:cxn>
                                    <a:cxn ang="0">
                                      <a:pos x="csX3964" y="csY3964"/>
                                    </a:cxn>
                                    <a:cxn ang="0">
                                      <a:pos x="csX3965" y="csY3965"/>
                                    </a:cxn>
                                    <a:cxn ang="0">
                                      <a:pos x="csX3966" y="csY3966"/>
                                    </a:cxn>
                                    <a:cxn ang="0">
                                      <a:pos x="csX3967" y="csY3967"/>
                                    </a:cxn>
                                    <a:cxn ang="0">
                                      <a:pos x="csX3968" y="csY3968"/>
                                    </a:cxn>
                                    <a:cxn ang="0">
                                      <a:pos x="csX3969" y="csY3969"/>
                                    </a:cxn>
                                    <a:cxn ang="0">
                                      <a:pos x="csX3970" y="csY3970"/>
                                    </a:cxn>
                                    <a:cxn ang="0">
                                      <a:pos x="csX3971" y="csY3971"/>
                                    </a:cxn>
                                    <a:cxn ang="0">
                                      <a:pos x="csX3972" y="csY3972"/>
                                    </a:cxn>
                                    <a:cxn ang="0">
                                      <a:pos x="csX3973" y="csY3973"/>
                                    </a:cxn>
                                    <a:cxn ang="0">
                                      <a:pos x="csX3974" y="csY3974"/>
                                    </a:cxn>
                                    <a:cxn ang="0">
                                      <a:pos x="csX3975" y="csY3975"/>
                                    </a:cxn>
                                    <a:cxn ang="0">
                                      <a:pos x="csX3976" y="csY3976"/>
                                    </a:cxn>
                                    <a:cxn ang="0">
                                      <a:pos x="csX3977" y="csY3977"/>
                                    </a:cxn>
                                    <a:cxn ang="0">
                                      <a:pos x="csX3978" y="csY3978"/>
                                    </a:cxn>
                                    <a:cxn ang="0">
                                      <a:pos x="csX3979" y="csY3979"/>
                                    </a:cxn>
                                    <a:cxn ang="0">
                                      <a:pos x="csX3980" y="csY3980"/>
                                    </a:cxn>
                                    <a:cxn ang="0">
                                      <a:pos x="csX3981" y="csY3981"/>
                                    </a:cxn>
                                    <a:cxn ang="0">
                                      <a:pos x="csX3982" y="csY3982"/>
                                    </a:cxn>
                                    <a:cxn ang="0">
                                      <a:pos x="csX3983" y="csY3983"/>
                                    </a:cxn>
                                    <a:cxn ang="0">
                                      <a:pos x="csX3984" y="csY3984"/>
                                    </a:cxn>
                                    <a:cxn ang="0">
                                      <a:pos x="csX3985" y="csY3985"/>
                                    </a:cxn>
                                    <a:cxn ang="0">
                                      <a:pos x="csX3986" y="csY3986"/>
                                    </a:cxn>
                                    <a:cxn ang="0">
                                      <a:pos x="csX3987" y="csY3987"/>
                                    </a:cxn>
                                    <a:cxn ang="0">
                                      <a:pos x="csX3988" y="csY3988"/>
                                    </a:cxn>
                                    <a:cxn ang="0">
                                      <a:pos x="csX3989" y="csY3989"/>
                                    </a:cxn>
                                    <a:cxn ang="0">
                                      <a:pos x="csX3990" y="csY3990"/>
                                    </a:cxn>
                                    <a:cxn ang="0">
                                      <a:pos x="csX3991" y="csY3991"/>
                                    </a:cxn>
                                    <a:cxn ang="0">
                                      <a:pos x="csX3992" y="csY3992"/>
                                    </a:cxn>
                                    <a:cxn ang="0">
                                      <a:pos x="csX3993" y="csY3993"/>
                                    </a:cxn>
                                    <a:cxn ang="0">
                                      <a:pos x="csX3994" y="csY3994"/>
                                    </a:cxn>
                                    <a:cxn ang="0">
                                      <a:pos x="csX3995" y="csY3995"/>
                                    </a:cxn>
                                    <a:cxn ang="0">
                                      <a:pos x="csX3996" y="csY3996"/>
                                    </a:cxn>
                                    <a:cxn ang="0">
                                      <a:pos x="csX3997" y="csY3997"/>
                                    </a:cxn>
                                    <a:cxn ang="0">
                                      <a:pos x="csX3998" y="csY3998"/>
                                    </a:cxn>
                                    <a:cxn ang="0">
                                      <a:pos x="csX3999" y="csY3999"/>
                                    </a:cxn>
                                    <a:cxn ang="0">
                                      <a:pos x="csX4000" y="csY4000"/>
                                    </a:cxn>
                                    <a:cxn ang="0">
                                      <a:pos x="csX4001" y="csY4001"/>
                                    </a:cxn>
                                    <a:cxn ang="0">
                                      <a:pos x="csX4002" y="csY4002"/>
                                    </a:cxn>
                                    <a:cxn ang="0">
                                      <a:pos x="csX4003" y="csY4003"/>
                                    </a:cxn>
                                    <a:cxn ang="0">
                                      <a:pos x="csX4004" y="csY4004"/>
                                    </a:cxn>
                                    <a:cxn ang="0">
                                      <a:pos x="csX4005" y="csY4005"/>
                                    </a:cxn>
                                    <a:cxn ang="0">
                                      <a:pos x="csX4006" y="csY4006"/>
                                    </a:cxn>
                                    <a:cxn ang="0">
                                      <a:pos x="csX4007" y="csY4007"/>
                                    </a:cxn>
                                    <a:cxn ang="0">
                                      <a:pos x="csX4008" y="csY4008"/>
                                    </a:cxn>
                                    <a:cxn ang="0">
                                      <a:pos x="csX4009" y="csY4009"/>
                                    </a:cxn>
                                    <a:cxn ang="0">
                                      <a:pos x="csX4010" y="csY4010"/>
                                    </a:cxn>
                                    <a:cxn ang="0">
                                      <a:pos x="csX4011" y="csY4011"/>
                                    </a:cxn>
                                    <a:cxn ang="0">
                                      <a:pos x="csX4012" y="csY4012"/>
                                    </a:cxn>
                                    <a:cxn ang="0">
                                      <a:pos x="csX4013" y="csY4013"/>
                                    </a:cxn>
                                    <a:cxn ang="0">
                                      <a:pos x="csX4014" y="csY4014"/>
                                    </a:cxn>
                                    <a:cxn ang="0">
                                      <a:pos x="csX4015" y="csY4015"/>
                                    </a:cxn>
                                    <a:cxn ang="0">
                                      <a:pos x="csX4016" y="csY4016"/>
                                    </a:cxn>
                                    <a:cxn ang="0">
                                      <a:pos x="csX4017" y="csY4017"/>
                                    </a:cxn>
                                    <a:cxn ang="0">
                                      <a:pos x="csX4018" y="csY4018"/>
                                    </a:cxn>
                                    <a:cxn ang="0">
                                      <a:pos x="csX4019" y="csY4019"/>
                                    </a:cxn>
                                    <a:cxn ang="0">
                                      <a:pos x="csX4020" y="csY4020"/>
                                    </a:cxn>
                                    <a:cxn ang="0">
                                      <a:pos x="csX4021" y="csY4021"/>
                                    </a:cxn>
                                    <a:cxn ang="0">
                                      <a:pos x="csX4022" y="csY4022"/>
                                    </a:cxn>
                                    <a:cxn ang="0">
                                      <a:pos x="csX4023" y="csY4023"/>
                                    </a:cxn>
                                    <a:cxn ang="0">
                                      <a:pos x="csX4024" y="csY4024"/>
                                    </a:cxn>
                                    <a:cxn ang="0">
                                      <a:pos x="csX4025" y="csY4025"/>
                                    </a:cxn>
                                    <a:cxn ang="0">
                                      <a:pos x="csX4026" y="csY4026"/>
                                    </a:cxn>
                                    <a:cxn ang="0">
                                      <a:pos x="csX4027" y="csY4027"/>
                                    </a:cxn>
                                    <a:cxn ang="0">
                                      <a:pos x="csX4028" y="csY4028"/>
                                    </a:cxn>
                                    <a:cxn ang="0">
                                      <a:pos x="csX4029" y="csY4029"/>
                                    </a:cxn>
                                    <a:cxn ang="0">
                                      <a:pos x="csX4030" y="csY4030"/>
                                    </a:cxn>
                                    <a:cxn ang="0">
                                      <a:pos x="csX4031" y="csY4031"/>
                                    </a:cxn>
                                    <a:cxn ang="0">
                                      <a:pos x="csX4032" y="csY4032"/>
                                    </a:cxn>
                                    <a:cxn ang="0">
                                      <a:pos x="csX4033" y="csY4033"/>
                                    </a:cxn>
                                    <a:cxn ang="0">
                                      <a:pos x="csX4034" y="csY4034"/>
                                    </a:cxn>
                                    <a:cxn ang="0">
                                      <a:pos x="csX4035" y="csY4035"/>
                                    </a:cxn>
                                    <a:cxn ang="0">
                                      <a:pos x="csX4036" y="csY4036"/>
                                    </a:cxn>
                                    <a:cxn ang="0">
                                      <a:pos x="csX4037" y="csY4037"/>
                                    </a:cxn>
                                    <a:cxn ang="0">
                                      <a:pos x="csX4038" y="csY4038"/>
                                    </a:cxn>
                                    <a:cxn ang="0">
                                      <a:pos x="csX4039" y="csY4039"/>
                                    </a:cxn>
                                    <a:cxn ang="0">
                                      <a:pos x="csX4040" y="csY4040"/>
                                    </a:cxn>
                                    <a:cxn ang="0">
                                      <a:pos x="csX4041" y="csY4041"/>
                                    </a:cxn>
                                    <a:cxn ang="0">
                                      <a:pos x="csX4042" y="csY4042"/>
                                    </a:cxn>
                                    <a:cxn ang="0">
                                      <a:pos x="csX4043" y="csY4043"/>
                                    </a:cxn>
                                    <a:cxn ang="0">
                                      <a:pos x="csX4044" y="csY4044"/>
                                    </a:cxn>
                                    <a:cxn ang="0">
                                      <a:pos x="csX4045" y="csY4045"/>
                                    </a:cxn>
                                    <a:cxn ang="0">
                                      <a:pos x="csX4046" y="csY4046"/>
                                    </a:cxn>
                                    <a:cxn ang="0">
                                      <a:pos x="csX4047" y="csY4047"/>
                                    </a:cxn>
                                    <a:cxn ang="0">
                                      <a:pos x="csX4048" y="csY4048"/>
                                    </a:cxn>
                                    <a:cxn ang="0">
                                      <a:pos x="csX4049" y="csY4049"/>
                                    </a:cxn>
                                    <a:cxn ang="0">
                                      <a:pos x="csX4050" y="csY4050"/>
                                    </a:cxn>
                                    <a:cxn ang="0">
                                      <a:pos x="csX4051" y="csY4051"/>
                                    </a:cxn>
                                    <a:cxn ang="0">
                                      <a:pos x="csX4052" y="csY4052"/>
                                    </a:cxn>
                                    <a:cxn ang="0">
                                      <a:pos x="csX4053" y="csY4053"/>
                                    </a:cxn>
                                    <a:cxn ang="0">
                                      <a:pos x="csX4054" y="csY4054"/>
                                    </a:cxn>
                                    <a:cxn ang="0">
                                      <a:pos x="csX4055" y="csY4055"/>
                                    </a:cxn>
                                    <a:cxn ang="0">
                                      <a:pos x="csX4056" y="csY4056"/>
                                    </a:cxn>
                                    <a:cxn ang="0">
                                      <a:pos x="csX4057" y="csY4057"/>
                                    </a:cxn>
                                    <a:cxn ang="0">
                                      <a:pos x="csX4058" y="csY4058"/>
                                    </a:cxn>
                                    <a:cxn ang="0">
                                      <a:pos x="csX4059" y="csY4059"/>
                                    </a:cxn>
                                    <a:cxn ang="0">
                                      <a:pos x="csX4060" y="csY4060"/>
                                    </a:cxn>
                                    <a:cxn ang="0">
                                      <a:pos x="csX4061" y="csY4061"/>
                                    </a:cxn>
                                    <a:cxn ang="0">
                                      <a:pos x="csX4062" y="csY4062"/>
                                    </a:cxn>
                                    <a:cxn ang="0">
                                      <a:pos x="csX4063" y="csY4063"/>
                                    </a:cxn>
                                    <a:cxn ang="0">
                                      <a:pos x="csX4064" y="csY4064"/>
                                    </a:cxn>
                                    <a:cxn ang="0">
                                      <a:pos x="csX4065" y="csY4065"/>
                                    </a:cxn>
                                    <a:cxn ang="0">
                                      <a:pos x="csX4066" y="csY4066"/>
                                    </a:cxn>
                                    <a:cxn ang="0">
                                      <a:pos x="csX4067" y="csY4067"/>
                                    </a:cxn>
                                    <a:cxn ang="0">
                                      <a:pos x="csX4068" y="csY4068"/>
                                    </a:cxn>
                                    <a:cxn ang="0">
                                      <a:pos x="csX4069" y="csY4069"/>
                                    </a:cxn>
                                    <a:cxn ang="0">
                                      <a:pos x="csX4070" y="csY4070"/>
                                    </a:cxn>
                                    <a:cxn ang="0">
                                      <a:pos x="csX4071" y="csY4071"/>
                                    </a:cxn>
                                    <a:cxn ang="0">
                                      <a:pos x="csX4072" y="csY4072"/>
                                    </a:cxn>
                                    <a:cxn ang="0">
                                      <a:pos x="csX4073" y="csY4073"/>
                                    </a:cxn>
                                    <a:cxn ang="0">
                                      <a:pos x="csX4074" y="csY4074"/>
                                    </a:cxn>
                                    <a:cxn ang="0">
                                      <a:pos x="csX4075" y="csY4075"/>
                                    </a:cxn>
                                    <a:cxn ang="0">
                                      <a:pos x="csX4076" y="csY4076"/>
                                    </a:cxn>
                                    <a:cxn ang="0">
                                      <a:pos x="csX4077" y="csY4077"/>
                                    </a:cxn>
                                    <a:cxn ang="0">
                                      <a:pos x="csX4078" y="csY4078"/>
                                    </a:cxn>
                                    <a:cxn ang="0">
                                      <a:pos x="csX4079" y="csY4079"/>
                                    </a:cxn>
                                    <a:cxn ang="0">
                                      <a:pos x="csX4080" y="csY4080"/>
                                    </a:cxn>
                                    <a:cxn ang="0">
                                      <a:pos x="csX4081" y="csY4081"/>
                                    </a:cxn>
                                    <a:cxn ang="0">
                                      <a:pos x="csX4082" y="csY4082"/>
                                    </a:cxn>
                                    <a:cxn ang="0">
                                      <a:pos x="csX4083" y="csY4083"/>
                                    </a:cxn>
                                    <a:cxn ang="0">
                                      <a:pos x="csX4084" y="csY4084"/>
                                    </a:cxn>
                                    <a:cxn ang="0">
                                      <a:pos x="csX4085" y="csY4085"/>
                                    </a:cxn>
                                    <a:cxn ang="0">
                                      <a:pos x="csX4086" y="csY4086"/>
                                    </a:cxn>
                                    <a:cxn ang="0">
                                      <a:pos x="csX4087" y="csY4087"/>
                                    </a:cxn>
                                    <a:cxn ang="0">
                                      <a:pos x="csX4088" y="csY4088"/>
                                    </a:cxn>
                                    <a:cxn ang="0">
                                      <a:pos x="csX4089" y="csY4089"/>
                                    </a:cxn>
                                    <a:cxn ang="0">
                                      <a:pos x="csX4090" y="csY4090"/>
                                    </a:cxn>
                                    <a:cxn ang="0">
                                      <a:pos x="csX4091" y="csY4091"/>
                                    </a:cxn>
                                    <a:cxn ang="0">
                                      <a:pos x="csX4092" y="csY4092"/>
                                    </a:cxn>
                                    <a:cxn ang="0">
                                      <a:pos x="csX4093" y="csY4093"/>
                                    </a:cxn>
                                    <a:cxn ang="0">
                                      <a:pos x="csX4094" y="csY4094"/>
                                    </a:cxn>
                                    <a:cxn ang="0">
                                      <a:pos x="csX4095" y="csY4095"/>
                                    </a:cxn>
                                    <a:cxn ang="0">
                                      <a:pos x="csX4096" y="csY4096"/>
                                    </a:cxn>
                                    <a:cxn ang="0">
                                      <a:pos x="csX4097" y="csY4097"/>
                                    </a:cxn>
                                    <a:cxn ang="0">
                                      <a:pos x="csX4098" y="csY4098"/>
                                    </a:cxn>
                                    <a:cxn ang="0">
                                      <a:pos x="csX4099" y="csY4099"/>
                                    </a:cxn>
                                    <a:cxn ang="0">
                                      <a:pos x="csX4100" y="csY4100"/>
                                    </a:cxn>
                                    <a:cxn ang="0">
                                      <a:pos x="csX4101" y="csY4101"/>
                                    </a:cxn>
                                    <a:cxn ang="0">
                                      <a:pos x="csX4102" y="csY4102"/>
                                    </a:cxn>
                                    <a:cxn ang="0">
                                      <a:pos x="csX4103" y="csY4103"/>
                                    </a:cxn>
                                    <a:cxn ang="0">
                                      <a:pos x="csX4104" y="csY4104"/>
                                    </a:cxn>
                                    <a:cxn ang="0">
                                      <a:pos x="csX4105" y="csY4105"/>
                                    </a:cxn>
                                    <a:cxn ang="0">
                                      <a:pos x="csX4106" y="csY4106"/>
                                    </a:cxn>
                                    <a:cxn ang="0">
                                      <a:pos x="csX4107" y="csY4107"/>
                                    </a:cxn>
                                    <a:cxn ang="0">
                                      <a:pos x="csX4108" y="csY4108"/>
                                    </a:cxn>
                                    <a:cxn ang="0">
                                      <a:pos x="csX4109" y="csY4109"/>
                                    </a:cxn>
                                    <a:cxn ang="0">
                                      <a:pos x="csX4110" y="csY4110"/>
                                    </a:cxn>
                                    <a:cxn ang="0">
                                      <a:pos x="csX4111" y="csY4111"/>
                                    </a:cxn>
                                    <a:cxn ang="0">
                                      <a:pos x="csX4112" y="csY4112"/>
                                    </a:cxn>
                                    <a:cxn ang="0">
                                      <a:pos x="csX4113" y="csY4113"/>
                                    </a:cxn>
                                    <a:cxn ang="0">
                                      <a:pos x="csX4114" y="csY4114"/>
                                    </a:cxn>
                                    <a:cxn ang="0">
                                      <a:pos x="csX4115" y="csY4115"/>
                                    </a:cxn>
                                    <a:cxn ang="0">
                                      <a:pos x="csX4116" y="csY4116"/>
                                    </a:cxn>
                                    <a:cxn ang="0">
                                      <a:pos x="csX4117" y="csY4117"/>
                                    </a:cxn>
                                    <a:cxn ang="0">
                                      <a:pos x="csX4118" y="csY4118"/>
                                    </a:cxn>
                                    <a:cxn ang="0">
                                      <a:pos x="csX4119" y="csY4119"/>
                                    </a:cxn>
                                    <a:cxn ang="0">
                                      <a:pos x="csX4120" y="csY4120"/>
                                    </a:cxn>
                                    <a:cxn ang="0">
                                      <a:pos x="csX4121" y="csY4121"/>
                                    </a:cxn>
                                    <a:cxn ang="0">
                                      <a:pos x="csX4122" y="csY4122"/>
                                    </a:cxn>
                                    <a:cxn ang="0">
                                      <a:pos x="csX4123" y="csY4123"/>
                                    </a:cxn>
                                    <a:cxn ang="0">
                                      <a:pos x="csX4124" y="csY4124"/>
                                    </a:cxn>
                                    <a:cxn ang="0">
                                      <a:pos x="csX4125" y="csY4125"/>
                                    </a:cxn>
                                    <a:cxn ang="0">
                                      <a:pos x="csX4126" y="csY4126"/>
                                    </a:cxn>
                                    <a:cxn ang="0">
                                      <a:pos x="csX4127" y="csY4127"/>
                                    </a:cxn>
                                    <a:cxn ang="0">
                                      <a:pos x="csX4128" y="csY4128"/>
                                    </a:cxn>
                                    <a:cxn ang="0">
                                      <a:pos x="csX4129" y="csY4129"/>
                                    </a:cxn>
                                    <a:cxn ang="0">
                                      <a:pos x="csX4130" y="csY4130"/>
                                    </a:cxn>
                                    <a:cxn ang="0">
                                      <a:pos x="csX4131" y="csY4131"/>
                                    </a:cxn>
                                    <a:cxn ang="0">
                                      <a:pos x="csX4132" y="csY4132"/>
                                    </a:cxn>
                                    <a:cxn ang="0">
                                      <a:pos x="csX4133" y="csY4133"/>
                                    </a:cxn>
                                    <a:cxn ang="0">
                                      <a:pos x="csX4134" y="csY4134"/>
                                    </a:cxn>
                                    <a:cxn ang="0">
                                      <a:pos x="csX4135" y="csY4135"/>
                                    </a:cxn>
                                    <a:cxn ang="0">
                                      <a:pos x="csX4136" y="csY4136"/>
                                    </a:cxn>
                                    <a:cxn ang="0">
                                      <a:pos x="csX4137" y="csY4137"/>
                                    </a:cxn>
                                    <a:cxn ang="0">
                                      <a:pos x="csX4138" y="csY4138"/>
                                    </a:cxn>
                                    <a:cxn ang="0">
                                      <a:pos x="csX4139" y="csY4139"/>
                                    </a:cxn>
                                    <a:cxn ang="0">
                                      <a:pos x="csX4140" y="csY4140"/>
                                    </a:cxn>
                                    <a:cxn ang="0">
                                      <a:pos x="csX4141" y="csY4141"/>
                                    </a:cxn>
                                    <a:cxn ang="0">
                                      <a:pos x="csX4142" y="csY4142"/>
                                    </a:cxn>
                                    <a:cxn ang="0">
                                      <a:pos x="csX4143" y="csY4143"/>
                                    </a:cxn>
                                    <a:cxn ang="0">
                                      <a:pos x="csX4144" y="csY4144"/>
                                    </a:cxn>
                                    <a:cxn ang="0">
                                      <a:pos x="csX4145" y="csY4145"/>
                                    </a:cxn>
                                    <a:cxn ang="0">
                                      <a:pos x="csX4146" y="csY4146"/>
                                    </a:cxn>
                                    <a:cxn ang="0">
                                      <a:pos x="csX4147" y="csY4147"/>
                                    </a:cxn>
                                    <a:cxn ang="0">
                                      <a:pos x="csX4148" y="csY4148"/>
                                    </a:cxn>
                                    <a:cxn ang="0">
                                      <a:pos x="csX4149" y="csY4149"/>
                                    </a:cxn>
                                    <a:cxn ang="0">
                                      <a:pos x="csX4150" y="csY4150"/>
                                    </a:cxn>
                                    <a:cxn ang="0">
                                      <a:pos x="csX4151" y="csY4151"/>
                                    </a:cxn>
                                    <a:cxn ang="0">
                                      <a:pos x="csX4152" y="csY4152"/>
                                    </a:cxn>
                                    <a:cxn ang="0">
                                      <a:pos x="csX4153" y="csY4153"/>
                                    </a:cxn>
                                    <a:cxn ang="0">
                                      <a:pos x="csX4154" y="csY4154"/>
                                    </a:cxn>
                                    <a:cxn ang="0">
                                      <a:pos x="csX4155" y="csY4155"/>
                                    </a:cxn>
                                    <a:cxn ang="0">
                                      <a:pos x="csX4156" y="csY4156"/>
                                    </a:cxn>
                                    <a:cxn ang="0">
                                      <a:pos x="csX4157" y="csY4157"/>
                                    </a:cxn>
                                    <a:cxn ang="0">
                                      <a:pos x="csX4158" y="csY4158"/>
                                    </a:cxn>
                                    <a:cxn ang="0">
                                      <a:pos x="csX4159" y="csY4159"/>
                                    </a:cxn>
                                    <a:cxn ang="0">
                                      <a:pos x="csX4160" y="csY4160"/>
                                    </a:cxn>
                                    <a:cxn ang="0">
                                      <a:pos x="csX4161" y="csY4161"/>
                                    </a:cxn>
                                    <a:cxn ang="0">
                                      <a:pos x="csX4162" y="csY4162"/>
                                    </a:cxn>
                                    <a:cxn ang="0">
                                      <a:pos x="csX4163" y="csY4163"/>
                                    </a:cxn>
                                    <a:cxn ang="0">
                                      <a:pos x="csX4164" y="csY4164"/>
                                    </a:cxn>
                                    <a:cxn ang="0">
                                      <a:pos x="csX4165" y="csY4165"/>
                                    </a:cxn>
                                    <a:cxn ang="0">
                                      <a:pos x="csX4166" y="csY4166"/>
                                    </a:cxn>
                                    <a:cxn ang="0">
                                      <a:pos x="csX4167" y="csY4167"/>
                                    </a:cxn>
                                    <a:cxn ang="0">
                                      <a:pos x="csX4168" y="csY4168"/>
                                    </a:cxn>
                                    <a:cxn ang="0">
                                      <a:pos x="csX4169" y="csY4169"/>
                                    </a:cxn>
                                    <a:cxn ang="0">
                                      <a:pos x="csX4170" y="csY4170"/>
                                    </a:cxn>
                                    <a:cxn ang="0">
                                      <a:pos x="csX4171" y="csY4171"/>
                                    </a:cxn>
                                    <a:cxn ang="0">
                                      <a:pos x="csX4172" y="csY4172"/>
                                    </a:cxn>
                                    <a:cxn ang="0">
                                      <a:pos x="csX4173" y="csY4173"/>
                                    </a:cxn>
                                    <a:cxn ang="0">
                                      <a:pos x="csX4174" y="csY4174"/>
                                    </a:cxn>
                                    <a:cxn ang="0">
                                      <a:pos x="csX4175" y="csY4175"/>
                                    </a:cxn>
                                    <a:cxn ang="0">
                                      <a:pos x="csX4176" y="csY4176"/>
                                    </a:cxn>
                                    <a:cxn ang="0">
                                      <a:pos x="csX4177" y="csY4177"/>
                                    </a:cxn>
                                    <a:cxn ang="0">
                                      <a:pos x="csX4178" y="csY4178"/>
                                    </a:cxn>
                                    <a:cxn ang="0">
                                      <a:pos x="csX4179" y="csY4179"/>
                                    </a:cxn>
                                    <a:cxn ang="0">
                                      <a:pos x="csX4180" y="csY4180"/>
                                    </a:cxn>
                                    <a:cxn ang="0">
                                      <a:pos x="csX4181" y="csY4181"/>
                                    </a:cxn>
                                    <a:cxn ang="0">
                                      <a:pos x="csX4182" y="csY4182"/>
                                    </a:cxn>
                                    <a:cxn ang="0">
                                      <a:pos x="csX4183" y="csY4183"/>
                                    </a:cxn>
                                    <a:cxn ang="0">
                                      <a:pos x="csX4184" y="csY4184"/>
                                    </a:cxn>
                                    <a:cxn ang="0">
                                      <a:pos x="csX4185" y="csY4185"/>
                                    </a:cxn>
                                    <a:cxn ang="0">
                                      <a:pos x="csX4186" y="csY4186"/>
                                    </a:cxn>
                                    <a:cxn ang="0">
                                      <a:pos x="csX4187" y="csY4187"/>
                                    </a:cxn>
                                    <a:cxn ang="0">
                                      <a:pos x="csX4188" y="csY4188"/>
                                    </a:cxn>
                                    <a:cxn ang="0">
                                      <a:pos x="csX4189" y="csY4189"/>
                                    </a:cxn>
                                    <a:cxn ang="0">
                                      <a:pos x="csX4190" y="csY4190"/>
                                    </a:cxn>
                                    <a:cxn ang="0">
                                      <a:pos x="csX4191" y="csY4191"/>
                                    </a:cxn>
                                    <a:cxn ang="0">
                                      <a:pos x="csX4192" y="csY4192"/>
                                    </a:cxn>
                                    <a:cxn ang="0">
                                      <a:pos x="csX4193" y="csY4193"/>
                                    </a:cxn>
                                    <a:cxn ang="0">
                                      <a:pos x="csX4194" y="csY4194"/>
                                    </a:cxn>
                                    <a:cxn ang="0">
                                      <a:pos x="csX4195" y="csY4195"/>
                                    </a:cxn>
                                    <a:cxn ang="0">
                                      <a:pos x="csX4196" y="csY4196"/>
                                    </a:cxn>
                                    <a:cxn ang="0">
                                      <a:pos x="csX4197" y="csY4197"/>
                                    </a:cxn>
                                    <a:cxn ang="0">
                                      <a:pos x="csX4198" y="csY4198"/>
                                    </a:cxn>
                                    <a:cxn ang="0">
                                      <a:pos x="csX4199" y="csY4199"/>
                                    </a:cxn>
                                    <a:cxn ang="0">
                                      <a:pos x="csX4200" y="csY4200"/>
                                    </a:cxn>
                                    <a:cxn ang="0">
                                      <a:pos x="csX4201" y="csY4201"/>
                                    </a:cxn>
                                    <a:cxn ang="0">
                                      <a:pos x="csX4202" y="csY4202"/>
                                    </a:cxn>
                                    <a:cxn ang="0">
                                      <a:pos x="csX4203" y="csY4203"/>
                                    </a:cxn>
                                    <a:cxn ang="0">
                                      <a:pos x="csX4204" y="csY4204"/>
                                    </a:cxn>
                                    <a:cxn ang="0">
                                      <a:pos x="csX4205" y="csY4205"/>
                                    </a:cxn>
                                    <a:cxn ang="0">
                                      <a:pos x="csX4206" y="csY4206"/>
                                    </a:cxn>
                                    <a:cxn ang="0">
                                      <a:pos x="csX4207" y="csY4207"/>
                                    </a:cxn>
                                    <a:cxn ang="0">
                                      <a:pos x="csX4208" y="csY4208"/>
                                    </a:cxn>
                                    <a:cxn ang="0">
                                      <a:pos x="csX4209" y="csY4209"/>
                                    </a:cxn>
                                    <a:cxn ang="0">
                                      <a:pos x="csX4210" y="csY4210"/>
                                    </a:cxn>
                                    <a:cxn ang="0">
                                      <a:pos x="csX4211" y="csY4211"/>
                                    </a:cxn>
                                    <a:cxn ang="0">
                                      <a:pos x="csX4212" y="csY4212"/>
                                    </a:cxn>
                                    <a:cxn ang="0">
                                      <a:pos x="csX4213" y="csY4213"/>
                                    </a:cxn>
                                    <a:cxn ang="0">
                                      <a:pos x="csX4214" y="csY4214"/>
                                    </a:cxn>
                                    <a:cxn ang="0">
                                      <a:pos x="csX4215" y="csY4215"/>
                                    </a:cxn>
                                    <a:cxn ang="0">
                                      <a:pos x="csX4216" y="csY4216"/>
                                    </a:cxn>
                                    <a:cxn ang="0">
                                      <a:pos x="csX4217" y="csY4217"/>
                                    </a:cxn>
                                    <a:cxn ang="0">
                                      <a:pos x="csX4218" y="csY4218"/>
                                    </a:cxn>
                                    <a:cxn ang="0">
                                      <a:pos x="csX4219" y="csY4219"/>
                                    </a:cxn>
                                    <a:cxn ang="0">
                                      <a:pos x="csX4220" y="csY4220"/>
                                    </a:cxn>
                                    <a:cxn ang="0">
                                      <a:pos x="csX4221" y="csY4221"/>
                                    </a:cxn>
                                    <a:cxn ang="0">
                                      <a:pos x="csX4222" y="csY4222"/>
                                    </a:cxn>
                                    <a:cxn ang="0">
                                      <a:pos x="csX4223" y="csY4223"/>
                                    </a:cxn>
                                    <a:cxn ang="0">
                                      <a:pos x="csX4224" y="csY4224"/>
                                    </a:cxn>
                                    <a:cxn ang="0">
                                      <a:pos x="csX4225" y="csY4225"/>
                                    </a:cxn>
                                    <a:cxn ang="0">
                                      <a:pos x="csX4226" y="csY4226"/>
                                    </a:cxn>
                                    <a:cxn ang="0">
                                      <a:pos x="csX4227" y="csY4227"/>
                                    </a:cxn>
                                    <a:cxn ang="0">
                                      <a:pos x="csX4228" y="csY4228"/>
                                    </a:cxn>
                                    <a:cxn ang="0">
                                      <a:pos x="csX4229" y="csY4229"/>
                                    </a:cxn>
                                    <a:cxn ang="0">
                                      <a:pos x="csX4230" y="csY4230"/>
                                    </a:cxn>
                                    <a:cxn ang="0">
                                      <a:pos x="csX4231" y="csY4231"/>
                                    </a:cxn>
                                    <a:cxn ang="0">
                                      <a:pos x="csX4232" y="csY4232"/>
                                    </a:cxn>
                                    <a:cxn ang="0">
                                      <a:pos x="csX4233" y="csY4233"/>
                                    </a:cxn>
                                    <a:cxn ang="0">
                                      <a:pos x="csX4234" y="csY4234"/>
                                    </a:cxn>
                                    <a:cxn ang="0">
                                      <a:pos x="csX4235" y="csY4235"/>
                                    </a:cxn>
                                    <a:cxn ang="0">
                                      <a:pos x="csX4236" y="csY4236"/>
                                    </a:cxn>
                                    <a:cxn ang="0">
                                      <a:pos x="csX4237" y="csY4237"/>
                                    </a:cxn>
                                    <a:cxn ang="0">
                                      <a:pos x="csX4238" y="csY4238"/>
                                    </a:cxn>
                                    <a:cxn ang="0">
                                      <a:pos x="csX4239" y="csY4239"/>
                                    </a:cxn>
                                    <a:cxn ang="0">
                                      <a:pos x="csX4240" y="csY4240"/>
                                    </a:cxn>
                                    <a:cxn ang="0">
                                      <a:pos x="csX4241" y="csY4241"/>
                                    </a:cxn>
                                    <a:cxn ang="0">
                                      <a:pos x="csX4242" y="csY4242"/>
                                    </a:cxn>
                                    <a:cxn ang="0">
                                      <a:pos x="csX4243" y="csY4243"/>
                                    </a:cxn>
                                    <a:cxn ang="0">
                                      <a:pos x="csX4244" y="csY4244"/>
                                    </a:cxn>
                                    <a:cxn ang="0">
                                      <a:pos x="csX4245" y="csY4245"/>
                                    </a:cxn>
                                    <a:cxn ang="0">
                                      <a:pos x="csX4246" y="csY4246"/>
                                    </a:cxn>
                                    <a:cxn ang="0">
                                      <a:pos x="csX4247" y="csY4247"/>
                                    </a:cxn>
                                    <a:cxn ang="0">
                                      <a:pos x="csX4248" y="csY4248"/>
                                    </a:cxn>
                                    <a:cxn ang="0">
                                      <a:pos x="csX4249" y="csY4249"/>
                                    </a:cxn>
                                    <a:cxn ang="0">
                                      <a:pos x="csX4250" y="csY4250"/>
                                    </a:cxn>
                                    <a:cxn ang="0">
                                      <a:pos x="csX4251" y="csY4251"/>
                                    </a:cxn>
                                    <a:cxn ang="0">
                                      <a:pos x="csX4252" y="csY4252"/>
                                    </a:cxn>
                                    <a:cxn ang="0">
                                      <a:pos x="csX4253" y="csY4253"/>
                                    </a:cxn>
                                    <a:cxn ang="0">
                                      <a:pos x="csX4254" y="csY4254"/>
                                    </a:cxn>
                                    <a:cxn ang="0">
                                      <a:pos x="csX4255" y="csY4255"/>
                                    </a:cxn>
                                    <a:cxn ang="0">
                                      <a:pos x="csX4256" y="csY4256"/>
                                    </a:cxn>
                                    <a:cxn ang="0">
                                      <a:pos x="csX4257" y="csY4257"/>
                                    </a:cxn>
                                    <a:cxn ang="0">
                                      <a:pos x="csX4258" y="csY4258"/>
                                    </a:cxn>
                                    <a:cxn ang="0">
                                      <a:pos x="csX4259" y="csY4259"/>
                                    </a:cxn>
                                    <a:cxn ang="0">
                                      <a:pos x="csX4260" y="csY4260"/>
                                    </a:cxn>
                                    <a:cxn ang="0">
                                      <a:pos x="csX4261" y="csY4261"/>
                                    </a:cxn>
                                    <a:cxn ang="0">
                                      <a:pos x="csX4262" y="csY4262"/>
                                    </a:cxn>
                                    <a:cxn ang="0">
                                      <a:pos x="csX4263" y="csY4263"/>
                                    </a:cxn>
                                    <a:cxn ang="0">
                                      <a:pos x="csX4264" y="csY4264"/>
                                    </a:cxn>
                                    <a:cxn ang="0">
                                      <a:pos x="csX4265" y="csY4265"/>
                                    </a:cxn>
                                    <a:cxn ang="0">
                                      <a:pos x="csX4266" y="csY4266"/>
                                    </a:cxn>
                                    <a:cxn ang="0">
                                      <a:pos x="csX4267" y="csY4267"/>
                                    </a:cxn>
                                    <a:cxn ang="0">
                                      <a:pos x="csX4268" y="csY4268"/>
                                    </a:cxn>
                                    <a:cxn ang="0">
                                      <a:pos x="csX4269" y="csY4269"/>
                                    </a:cxn>
                                    <a:cxn ang="0">
                                      <a:pos x="csX4270" y="csY4270"/>
                                    </a:cxn>
                                    <a:cxn ang="0">
                                      <a:pos x="csX4271" y="csY4271"/>
                                    </a:cxn>
                                    <a:cxn ang="0">
                                      <a:pos x="csX4272" y="csY4272"/>
                                    </a:cxn>
                                    <a:cxn ang="0">
                                      <a:pos x="csX4273" y="csY4273"/>
                                    </a:cxn>
                                    <a:cxn ang="0">
                                      <a:pos x="csX4274" y="csY4274"/>
                                    </a:cxn>
                                    <a:cxn ang="0">
                                      <a:pos x="csX4275" y="csY4275"/>
                                    </a:cxn>
                                    <a:cxn ang="0">
                                      <a:pos x="csX4276" y="csY4276"/>
                                    </a:cxn>
                                    <a:cxn ang="0">
                                      <a:pos x="csX4277" y="csY4277"/>
                                    </a:cxn>
                                    <a:cxn ang="0">
                                      <a:pos x="csX4278" y="csY4278"/>
                                    </a:cxn>
                                    <a:cxn ang="0">
                                      <a:pos x="csX4279" y="csY4279"/>
                                    </a:cxn>
                                    <a:cxn ang="0">
                                      <a:pos x="csX4280" y="csY4280"/>
                                    </a:cxn>
                                    <a:cxn ang="0">
                                      <a:pos x="csX4281" y="csY4281"/>
                                    </a:cxn>
                                    <a:cxn ang="0">
                                      <a:pos x="csX4282" y="csY4282"/>
                                    </a:cxn>
                                    <a:cxn ang="0">
                                      <a:pos x="csX4283" y="csY4283"/>
                                    </a:cxn>
                                    <a:cxn ang="0">
                                      <a:pos x="csX4284" y="csY4284"/>
                                    </a:cxn>
                                    <a:cxn ang="0">
                                      <a:pos x="csX4285" y="csY4285"/>
                                    </a:cxn>
                                    <a:cxn ang="0">
                                      <a:pos x="csX4286" y="csY4286"/>
                                    </a:cxn>
                                    <a:cxn ang="0">
                                      <a:pos x="csX4287" y="csY4287"/>
                                    </a:cxn>
                                    <a:cxn ang="0">
                                      <a:pos x="csX4288" y="csY4288"/>
                                    </a:cxn>
                                    <a:cxn ang="0">
                                      <a:pos x="csX4289" y="csY4289"/>
                                    </a:cxn>
                                    <a:cxn ang="0">
                                      <a:pos x="csX4290" y="csY4290"/>
                                    </a:cxn>
                                    <a:cxn ang="0">
                                      <a:pos x="csX4291" y="csY4291"/>
                                    </a:cxn>
                                    <a:cxn ang="0">
                                      <a:pos x="csX4292" y="csY4292"/>
                                    </a:cxn>
                                    <a:cxn ang="0">
                                      <a:pos x="csX4293" y="csY4293"/>
                                    </a:cxn>
                                    <a:cxn ang="0">
                                      <a:pos x="csX4294" y="csY4294"/>
                                    </a:cxn>
                                    <a:cxn ang="0">
                                      <a:pos x="csX4295" y="csY4295"/>
                                    </a:cxn>
                                    <a:cxn ang="0">
                                      <a:pos x="csX4296" y="csY4296"/>
                                    </a:cxn>
                                    <a:cxn ang="0">
                                      <a:pos x="csX4297" y="csY4297"/>
                                    </a:cxn>
                                    <a:cxn ang="0">
                                      <a:pos x="csX4298" y="csY4298"/>
                                    </a:cxn>
                                    <a:cxn ang="0">
                                      <a:pos x="csX4299" y="csY4299"/>
                                    </a:cxn>
                                    <a:cxn ang="0">
                                      <a:pos x="csX4300" y="csY4300"/>
                                    </a:cxn>
                                    <a:cxn ang="0">
                                      <a:pos x="csX4301" y="csY4301"/>
                                    </a:cxn>
                                    <a:cxn ang="0">
                                      <a:pos x="csX4302" y="csY4302"/>
                                    </a:cxn>
                                    <a:cxn ang="0">
                                      <a:pos x="csX4303" y="csY4303"/>
                                    </a:cxn>
                                    <a:cxn ang="0">
                                      <a:pos x="csX4304" y="csY4304"/>
                                    </a:cxn>
                                    <a:cxn ang="0">
                                      <a:pos x="csX4305" y="csY4305"/>
                                    </a:cxn>
                                    <a:cxn ang="0">
                                      <a:pos x="csX4306" y="csY4306"/>
                                    </a:cxn>
                                    <a:cxn ang="0">
                                      <a:pos x="csX4307" y="csY4307"/>
                                    </a:cxn>
                                    <a:cxn ang="0">
                                      <a:pos x="csX4308" y="csY4308"/>
                                    </a:cxn>
                                    <a:cxn ang="0">
                                      <a:pos x="csX4309" y="csY4309"/>
                                    </a:cxn>
                                    <a:cxn ang="0">
                                      <a:pos x="csX4310" y="csY4310"/>
                                    </a:cxn>
                                    <a:cxn ang="0">
                                      <a:pos x="csX4311" y="csY4311"/>
                                    </a:cxn>
                                    <a:cxn ang="0">
                                      <a:pos x="csX4312" y="csY4312"/>
                                    </a:cxn>
                                    <a:cxn ang="0">
                                      <a:pos x="csX4313" y="csY4313"/>
                                    </a:cxn>
                                    <a:cxn ang="0">
                                      <a:pos x="csX4314" y="csY4314"/>
                                    </a:cxn>
                                    <a:cxn ang="0">
                                      <a:pos x="csX4315" y="csY4315"/>
                                    </a:cxn>
                                    <a:cxn ang="0">
                                      <a:pos x="csX4316" y="csY4316"/>
                                    </a:cxn>
                                    <a:cxn ang="0">
                                      <a:pos x="csX4317" y="csY4317"/>
                                    </a:cxn>
                                    <a:cxn ang="0">
                                      <a:pos x="csX4318" y="csY4318"/>
                                    </a:cxn>
                                    <a:cxn ang="0">
                                      <a:pos x="csX4319" y="csY4319"/>
                                    </a:cxn>
                                    <a:cxn ang="0">
                                      <a:pos x="csX4320" y="csY4320"/>
                                    </a:cxn>
                                    <a:cxn ang="0">
                                      <a:pos x="csX4321" y="csY4321"/>
                                    </a:cxn>
                                    <a:cxn ang="0">
                                      <a:pos x="csX4322" y="csY4322"/>
                                    </a:cxn>
                                    <a:cxn ang="0">
                                      <a:pos x="csX4323" y="csY4323"/>
                                    </a:cxn>
                                    <a:cxn ang="0">
                                      <a:pos x="csX4324" y="csY4324"/>
                                    </a:cxn>
                                    <a:cxn ang="0">
                                      <a:pos x="csX4325" y="csY4325"/>
                                    </a:cxn>
                                    <a:cxn ang="0">
                                      <a:pos x="csX4326" y="csY4326"/>
                                    </a:cxn>
                                    <a:cxn ang="0">
                                      <a:pos x="csX4327" y="csY4327"/>
                                    </a:cxn>
                                    <a:cxn ang="0">
                                      <a:pos x="csX4328" y="csY4328"/>
                                    </a:cxn>
                                    <a:cxn ang="0">
                                      <a:pos x="csX4329" y="csY4329"/>
                                    </a:cxn>
                                    <a:cxn ang="0">
                                      <a:pos x="csX4330" y="csY4330"/>
                                    </a:cxn>
                                    <a:cxn ang="0">
                                      <a:pos x="csX4331" y="csY4331"/>
                                    </a:cxn>
                                    <a:cxn ang="0">
                                      <a:pos x="csX4332" y="csY4332"/>
                                    </a:cxn>
                                    <a:cxn ang="0">
                                      <a:pos x="csX4333" y="csY4333"/>
                                    </a:cxn>
                                    <a:cxn ang="0">
                                      <a:pos x="csX4334" y="csY4334"/>
                                    </a:cxn>
                                    <a:cxn ang="0">
                                      <a:pos x="csX4335" y="csY4335"/>
                                    </a:cxn>
                                    <a:cxn ang="0">
                                      <a:pos x="csX4336" y="csY4336"/>
                                    </a:cxn>
                                    <a:cxn ang="0">
                                      <a:pos x="csX4337" y="csY4337"/>
                                    </a:cxn>
                                    <a:cxn ang="0">
                                      <a:pos x="csX4338" y="csY4338"/>
                                    </a:cxn>
                                    <a:cxn ang="0">
                                      <a:pos x="csX4339" y="csY4339"/>
                                    </a:cxn>
                                    <a:cxn ang="0">
                                      <a:pos x="csX4340" y="csY4340"/>
                                    </a:cxn>
                                    <a:cxn ang="0">
                                      <a:pos x="csX4341" y="csY4341"/>
                                    </a:cxn>
                                    <a:cxn ang="0">
                                      <a:pos x="csX4342" y="csY4342"/>
                                    </a:cxn>
                                    <a:cxn ang="0">
                                      <a:pos x="csX4343" y="csY4343"/>
                                    </a:cxn>
                                    <a:cxn ang="0">
                                      <a:pos x="csX4344" y="csY4344"/>
                                    </a:cxn>
                                    <a:cxn ang="0">
                                      <a:pos x="csX4345" y="csY4345"/>
                                    </a:cxn>
                                    <a:cxn ang="0">
                                      <a:pos x="csX4346" y="csY4346"/>
                                    </a:cxn>
                                    <a:cxn ang="0">
                                      <a:pos x="csX4347" y="csY4347"/>
                                    </a:cxn>
                                    <a:cxn ang="0">
                                      <a:pos x="csX4348" y="csY4348"/>
                                    </a:cxn>
                                    <a:cxn ang="0">
                                      <a:pos x="csX4349" y="csY4349"/>
                                    </a:cxn>
                                    <a:cxn ang="0">
                                      <a:pos x="csX4350" y="csY4350"/>
                                    </a:cxn>
                                    <a:cxn ang="0">
                                      <a:pos x="csX4351" y="csY4351"/>
                                    </a:cxn>
                                    <a:cxn ang="0">
                                      <a:pos x="csX4352" y="csY4352"/>
                                    </a:cxn>
                                    <a:cxn ang="0">
                                      <a:pos x="csX4353" y="csY4353"/>
                                    </a:cxn>
                                    <a:cxn ang="0">
                                      <a:pos x="csX4354" y="csY4354"/>
                                    </a:cxn>
                                    <a:cxn ang="0">
                                      <a:pos x="csX4355" y="csY4355"/>
                                    </a:cxn>
                                    <a:cxn ang="0">
                                      <a:pos x="csX4356" y="csY4356"/>
                                    </a:cxn>
                                    <a:cxn ang="0">
                                      <a:pos x="csX4357" y="csY4357"/>
                                    </a:cxn>
                                    <a:cxn ang="0">
                                      <a:pos x="csX4358" y="csY4358"/>
                                    </a:cxn>
                                    <a:cxn ang="0">
                                      <a:pos x="csX4359" y="csY4359"/>
                                    </a:cxn>
                                    <a:cxn ang="0">
                                      <a:pos x="csX4360" y="csY4360"/>
                                    </a:cxn>
                                    <a:cxn ang="0">
                                      <a:pos x="csX4361" y="csY4361"/>
                                    </a:cxn>
                                    <a:cxn ang="0">
                                      <a:pos x="csX4362" y="csY4362"/>
                                    </a:cxn>
                                    <a:cxn ang="0">
                                      <a:pos x="csX4363" y="csY4363"/>
                                    </a:cxn>
                                    <a:cxn ang="0">
                                      <a:pos x="csX4364" y="csY4364"/>
                                    </a:cxn>
                                    <a:cxn ang="0">
                                      <a:pos x="csX4365" y="csY4365"/>
                                    </a:cxn>
                                    <a:cxn ang="0">
                                      <a:pos x="csX4366" y="csY4366"/>
                                    </a:cxn>
                                    <a:cxn ang="0">
                                      <a:pos x="csX4367" y="csY4367"/>
                                    </a:cxn>
                                    <a:cxn ang="0">
                                      <a:pos x="csX4368" y="csY4368"/>
                                    </a:cxn>
                                    <a:cxn ang="0">
                                      <a:pos x="csX4369" y="csY4369"/>
                                    </a:cxn>
                                    <a:cxn ang="0">
                                      <a:pos x="csX4370" y="csY4370"/>
                                    </a:cxn>
                                    <a:cxn ang="0">
                                      <a:pos x="csX4371" y="csY4371"/>
                                    </a:cxn>
                                    <a:cxn ang="0">
                                      <a:pos x="csX4372" y="csY4372"/>
                                    </a:cxn>
                                    <a:cxn ang="0">
                                      <a:pos x="csX4373" y="csY4373"/>
                                    </a:cxn>
                                    <a:cxn ang="0">
                                      <a:pos x="csX4374" y="csY4374"/>
                                    </a:cxn>
                                    <a:cxn ang="0">
                                      <a:pos x="csX4375" y="csY4375"/>
                                    </a:cxn>
                                    <a:cxn ang="0">
                                      <a:pos x="csX4376" y="csY4376"/>
                                    </a:cxn>
                                    <a:cxn ang="0">
                                      <a:pos x="csX4377" y="csY4377"/>
                                    </a:cxn>
                                    <a:cxn ang="0">
                                      <a:pos x="csX4378" y="csY4378"/>
                                    </a:cxn>
                                    <a:cxn ang="0">
                                      <a:pos x="csX4379" y="csY4379"/>
                                    </a:cxn>
                                    <a:cxn ang="0">
                                      <a:pos x="csX4380" y="csY4380"/>
                                    </a:cxn>
                                    <a:cxn ang="0">
                                      <a:pos x="csX4381" y="csY4381"/>
                                    </a:cxn>
                                    <a:cxn ang="0">
                                      <a:pos x="csX4382" y="csY4382"/>
                                    </a:cxn>
                                    <a:cxn ang="0">
                                      <a:pos x="csX4383" y="csY4383"/>
                                    </a:cxn>
                                    <a:cxn ang="0">
                                      <a:pos x="csX4384" y="csY4384"/>
                                    </a:cxn>
                                    <a:cxn ang="0">
                                      <a:pos x="csX4385" y="csY4385"/>
                                    </a:cxn>
                                    <a:cxn ang="0">
                                      <a:pos x="csX4386" y="csY4386"/>
                                    </a:cxn>
                                    <a:cxn ang="0">
                                      <a:pos x="csX4387" y="csY4387"/>
                                    </a:cxn>
                                    <a:cxn ang="0">
                                      <a:pos x="csX4388" y="csY4388"/>
                                    </a:cxn>
                                    <a:cxn ang="0">
                                      <a:pos x="csX4389" y="csY4389"/>
                                    </a:cxn>
                                    <a:cxn ang="0">
                                      <a:pos x="csX4390" y="csY4390"/>
                                    </a:cxn>
                                    <a:cxn ang="0">
                                      <a:pos x="csX4391" y="csY4391"/>
                                    </a:cxn>
                                    <a:cxn ang="0">
                                      <a:pos x="csX4392" y="csY4392"/>
                                    </a:cxn>
                                    <a:cxn ang="0">
                                      <a:pos x="csX4393" y="csY4393"/>
                                    </a:cxn>
                                    <a:cxn ang="0">
                                      <a:pos x="csX4394" y="csY4394"/>
                                    </a:cxn>
                                    <a:cxn ang="0">
                                      <a:pos x="csX4395" y="csY4395"/>
                                    </a:cxn>
                                    <a:cxn ang="0">
                                      <a:pos x="csX4396" y="csY4396"/>
                                    </a:cxn>
                                    <a:cxn ang="0">
                                      <a:pos x="csX4397" y="csY4397"/>
                                    </a:cxn>
                                    <a:cxn ang="0">
                                      <a:pos x="csX4398" y="csY4398"/>
                                    </a:cxn>
                                    <a:cxn ang="0">
                                      <a:pos x="csX4399" y="csY4399"/>
                                    </a:cxn>
                                    <a:cxn ang="0">
                                      <a:pos x="csX4400" y="csY4400"/>
                                    </a:cxn>
                                    <a:cxn ang="0">
                                      <a:pos x="csX4401" y="csY4401"/>
                                    </a:cxn>
                                    <a:cxn ang="0">
                                      <a:pos x="csX4402" y="csY4402"/>
                                    </a:cxn>
                                    <a:cxn ang="0">
                                      <a:pos x="csX4403" y="csY4403"/>
                                    </a:cxn>
                                    <a:cxn ang="0">
                                      <a:pos x="csX4404" y="csY4404"/>
                                    </a:cxn>
                                    <a:cxn ang="0">
                                      <a:pos x="csX4405" y="csY4405"/>
                                    </a:cxn>
                                    <a:cxn ang="0">
                                      <a:pos x="csX4406" y="csY4406"/>
                                    </a:cxn>
                                    <a:cxn ang="0">
                                      <a:pos x="csX4407" y="csY4407"/>
                                    </a:cxn>
                                    <a:cxn ang="0">
                                      <a:pos x="csX4408" y="csY4408"/>
                                    </a:cxn>
                                    <a:cxn ang="0">
                                      <a:pos x="csX4409" y="csY4409"/>
                                    </a:cxn>
                                    <a:cxn ang="0">
                                      <a:pos x="csX4410" y="csY4410"/>
                                    </a:cxn>
                                    <a:cxn ang="0">
                                      <a:pos x="csX4411" y="csY4411"/>
                                    </a:cxn>
                                    <a:cxn ang="0">
                                      <a:pos x="csX4412" y="csY4412"/>
                                    </a:cxn>
                                    <a:cxn ang="0">
                                      <a:pos x="csX4413" y="csY4413"/>
                                    </a:cxn>
                                    <a:cxn ang="0">
                                      <a:pos x="csX4414" y="csY4414"/>
                                    </a:cxn>
                                    <a:cxn ang="0">
                                      <a:pos x="csX4415" y="csY4415"/>
                                    </a:cxn>
                                    <a:cxn ang="0">
                                      <a:pos x="csX4416" y="csY4416"/>
                                    </a:cxn>
                                    <a:cxn ang="0">
                                      <a:pos x="csX4417" y="csY4417"/>
                                    </a:cxn>
                                    <a:cxn ang="0">
                                      <a:pos x="csX4418" y="csY4418"/>
                                    </a:cxn>
                                    <a:cxn ang="0">
                                      <a:pos x="csX4419" y="csY4419"/>
                                    </a:cxn>
                                    <a:cxn ang="0">
                                      <a:pos x="csX4420" y="csY4420"/>
                                    </a:cxn>
                                    <a:cxn ang="0">
                                      <a:pos x="csX4421" y="csY4421"/>
                                    </a:cxn>
                                    <a:cxn ang="0">
                                      <a:pos x="csX4422" y="csY4422"/>
                                    </a:cxn>
                                    <a:cxn ang="0">
                                      <a:pos x="csX4423" y="csY4423"/>
                                    </a:cxn>
                                    <a:cxn ang="0">
                                      <a:pos x="csX4424" y="csY4424"/>
                                    </a:cxn>
                                    <a:cxn ang="0">
                                      <a:pos x="csX4425" y="csY4425"/>
                                    </a:cxn>
                                    <a:cxn ang="0">
                                      <a:pos x="csX4426" y="csY4426"/>
                                    </a:cxn>
                                    <a:cxn ang="0">
                                      <a:pos x="csX4427" y="csY4427"/>
                                    </a:cxn>
                                    <a:cxn ang="0">
                                      <a:pos x="csX4428" y="csY4428"/>
                                    </a:cxn>
                                    <a:cxn ang="0">
                                      <a:pos x="csX4429" y="csY4429"/>
                                    </a:cxn>
                                    <a:cxn ang="0">
                                      <a:pos x="csX4430" y="csY4430"/>
                                    </a:cxn>
                                    <a:cxn ang="0">
                                      <a:pos x="csX4431" y="csY4431"/>
                                    </a:cxn>
                                    <a:cxn ang="0">
                                      <a:pos x="csX4432" y="csY4432"/>
                                    </a:cxn>
                                    <a:cxn ang="0">
                                      <a:pos x="csX4433" y="csY4433"/>
                                    </a:cxn>
                                    <a:cxn ang="0">
                                      <a:pos x="csX4434" y="csY4434"/>
                                    </a:cxn>
                                    <a:cxn ang="0">
                                      <a:pos x="csX4435" y="csY4435"/>
                                    </a:cxn>
                                    <a:cxn ang="0">
                                      <a:pos x="csX4436" y="csY4436"/>
                                    </a:cxn>
                                    <a:cxn ang="0">
                                      <a:pos x="csX4437" y="csY4437"/>
                                    </a:cxn>
                                    <a:cxn ang="0">
                                      <a:pos x="csX4438" y="csY4438"/>
                                    </a:cxn>
                                    <a:cxn ang="0">
                                      <a:pos x="csX4439" y="csY4439"/>
                                    </a:cxn>
                                    <a:cxn ang="0">
                                      <a:pos x="csX4440" y="csY4440"/>
                                    </a:cxn>
                                    <a:cxn ang="0">
                                      <a:pos x="csX4441" y="csY4441"/>
                                    </a:cxn>
                                    <a:cxn ang="0">
                                      <a:pos x="csX4442" y="csY4442"/>
                                    </a:cxn>
                                    <a:cxn ang="0">
                                      <a:pos x="csX4443" y="csY4443"/>
                                    </a:cxn>
                                    <a:cxn ang="0">
                                      <a:pos x="csX4444" y="csY4444"/>
                                    </a:cxn>
                                    <a:cxn ang="0">
                                      <a:pos x="csX4445" y="csY4445"/>
                                    </a:cxn>
                                    <a:cxn ang="0">
                                      <a:pos x="csX4446" y="csY4446"/>
                                    </a:cxn>
                                    <a:cxn ang="0">
                                      <a:pos x="csX4447" y="csY4447"/>
                                    </a:cxn>
                                    <a:cxn ang="0">
                                      <a:pos x="csX4448" y="csY4448"/>
                                    </a:cxn>
                                    <a:cxn ang="0">
                                      <a:pos x="csX4449" y="csY4449"/>
                                    </a:cxn>
                                    <a:cxn ang="0">
                                      <a:pos x="csX4450" y="csY4450"/>
                                    </a:cxn>
                                    <a:cxn ang="0">
                                      <a:pos x="csX4451" y="csY4451"/>
                                    </a:cxn>
                                    <a:cxn ang="0">
                                      <a:pos x="csX4452" y="csY4452"/>
                                    </a:cxn>
                                    <a:cxn ang="0">
                                      <a:pos x="csX4453" y="csY4453"/>
                                    </a:cxn>
                                    <a:cxn ang="0">
                                      <a:pos x="csX4454" y="csY4454"/>
                                    </a:cxn>
                                    <a:cxn ang="0">
                                      <a:pos x="csX4455" y="csY4455"/>
                                    </a:cxn>
                                    <a:cxn ang="0">
                                      <a:pos x="csX4456" y="csY4456"/>
                                    </a:cxn>
                                    <a:cxn ang="0">
                                      <a:pos x="csX4457" y="csY4457"/>
                                    </a:cxn>
                                    <a:cxn ang="0">
                                      <a:pos x="csX4458" y="csY4458"/>
                                    </a:cxn>
                                    <a:cxn ang="0">
                                      <a:pos x="csX4459" y="csY4459"/>
                                    </a:cxn>
                                    <a:cxn ang="0">
                                      <a:pos x="csX4460" y="csY4460"/>
                                    </a:cxn>
                                    <a:cxn ang="0">
                                      <a:pos x="csX4461" y="csY4461"/>
                                    </a:cxn>
                                    <a:cxn ang="0">
                                      <a:pos x="csX4462" y="csY4462"/>
                                    </a:cxn>
                                    <a:cxn ang="0">
                                      <a:pos x="csX4463" y="csY4463"/>
                                    </a:cxn>
                                    <a:cxn ang="0">
                                      <a:pos x="csX4464" y="csY4464"/>
                                    </a:cxn>
                                    <a:cxn ang="0">
                                      <a:pos x="csX4465" y="csY4465"/>
                                    </a:cxn>
                                    <a:cxn ang="0">
                                      <a:pos x="csX4466" y="csY4466"/>
                                    </a:cxn>
                                    <a:cxn ang="0">
                                      <a:pos x="csX4467" y="csY4467"/>
                                    </a:cxn>
                                    <a:cxn ang="0">
                                      <a:pos x="csX4468" y="csY4468"/>
                                    </a:cxn>
                                    <a:cxn ang="0">
                                      <a:pos x="csX4469" y="csY4469"/>
                                    </a:cxn>
                                    <a:cxn ang="0">
                                      <a:pos x="csX4470" y="csY4470"/>
                                    </a:cxn>
                                    <a:cxn ang="0">
                                      <a:pos x="csX4471" y="csY4471"/>
                                    </a:cxn>
                                    <a:cxn ang="0">
                                      <a:pos x="csX4472" y="csY4472"/>
                                    </a:cxn>
                                    <a:cxn ang="0">
                                      <a:pos x="csX4473" y="csY4473"/>
                                    </a:cxn>
                                    <a:cxn ang="0">
                                      <a:pos x="csX4474" y="csY4474"/>
                                    </a:cxn>
                                    <a:cxn ang="0">
                                      <a:pos x="csX4475" y="csY4475"/>
                                    </a:cxn>
                                    <a:cxn ang="0">
                                      <a:pos x="csX4476" y="csY4476"/>
                                    </a:cxn>
                                    <a:cxn ang="0">
                                      <a:pos x="csX4477" y="csY4477"/>
                                    </a:cxn>
                                    <a:cxn ang="0">
                                      <a:pos x="csX4478" y="csY4478"/>
                                    </a:cxn>
                                    <a:cxn ang="0">
                                      <a:pos x="csX4479" y="csY4479"/>
                                    </a:cxn>
                                    <a:cxn ang="0">
                                      <a:pos x="csX4480" y="csY4480"/>
                                    </a:cxn>
                                    <a:cxn ang="0">
                                      <a:pos x="csX4481" y="csY4481"/>
                                    </a:cxn>
                                    <a:cxn ang="0">
                                      <a:pos x="csX4482" y="csY4482"/>
                                    </a:cxn>
                                    <a:cxn ang="0">
                                      <a:pos x="csX4483" y="csY4483"/>
                                    </a:cxn>
                                    <a:cxn ang="0">
                                      <a:pos x="csX4484" y="csY4484"/>
                                    </a:cxn>
                                    <a:cxn ang="0">
                                      <a:pos x="csX4485" y="csY4485"/>
                                    </a:cxn>
                                    <a:cxn ang="0">
                                      <a:pos x="csX4486" y="csY4486"/>
                                    </a:cxn>
                                    <a:cxn ang="0">
                                      <a:pos x="csX4487" y="csY4487"/>
                                    </a:cxn>
                                    <a:cxn ang="0">
                                      <a:pos x="csX4488" y="csY4488"/>
                                    </a:cxn>
                                    <a:cxn ang="0">
                                      <a:pos x="csX4489" y="csY4489"/>
                                    </a:cxn>
                                    <a:cxn ang="0">
                                      <a:pos x="csX4490" y="csY4490"/>
                                    </a:cxn>
                                    <a:cxn ang="0">
                                      <a:pos x="csX4491" y="csY4491"/>
                                    </a:cxn>
                                    <a:cxn ang="0">
                                      <a:pos x="csX4492" y="csY4492"/>
                                    </a:cxn>
                                    <a:cxn ang="0">
                                      <a:pos x="csX4493" y="csY4493"/>
                                    </a:cxn>
                                    <a:cxn ang="0">
                                      <a:pos x="csX4494" y="csY4494"/>
                                    </a:cxn>
                                    <a:cxn ang="0">
                                      <a:pos x="csX4495" y="csY4495"/>
                                    </a:cxn>
                                    <a:cxn ang="0">
                                      <a:pos x="csX4496" y="csY4496"/>
                                    </a:cxn>
                                    <a:cxn ang="0">
                                      <a:pos x="csX4497" y="csY4497"/>
                                    </a:cxn>
                                    <a:cxn ang="0">
                                      <a:pos x="csX4498" y="csY4498"/>
                                    </a:cxn>
                                    <a:cxn ang="0">
                                      <a:pos x="csX4499" y="csY4499"/>
                                    </a:cxn>
                                    <a:cxn ang="0">
                                      <a:pos x="csX4500" y="csY4500"/>
                                    </a:cxn>
                                    <a:cxn ang="0">
                                      <a:pos x="csX4501" y="csY4501"/>
                                    </a:cxn>
                                    <a:cxn ang="0">
                                      <a:pos x="csX4502" y="csY4502"/>
                                    </a:cxn>
                                    <a:cxn ang="0">
                                      <a:pos x="csX4503" y="csY4503"/>
                                    </a:cxn>
                                    <a:cxn ang="0">
                                      <a:pos x="csX4504" y="csY4504"/>
                                    </a:cxn>
                                    <a:cxn ang="0">
                                      <a:pos x="csX4505" y="csY4505"/>
                                    </a:cxn>
                                    <a:cxn ang="0">
                                      <a:pos x="csX4506" y="csY4506"/>
                                    </a:cxn>
                                    <a:cxn ang="0">
                                      <a:pos x="csX4507" y="csY4507"/>
                                    </a:cxn>
                                    <a:cxn ang="0">
                                      <a:pos x="csX4508" y="csY4508"/>
                                    </a:cxn>
                                    <a:cxn ang="0">
                                      <a:pos x="csX4509" y="csY4509"/>
                                    </a:cxn>
                                    <a:cxn ang="0">
                                      <a:pos x="csX4510" y="csY4510"/>
                                    </a:cxn>
                                    <a:cxn ang="0">
                                      <a:pos x="csX4511" y="csY4511"/>
                                    </a:cxn>
                                    <a:cxn ang="0">
                                      <a:pos x="csX4512" y="csY4512"/>
                                    </a:cxn>
                                    <a:cxn ang="0">
                                      <a:pos x="csX4513" y="csY4513"/>
                                    </a:cxn>
                                    <a:cxn ang="0">
                                      <a:pos x="csX4514" y="csY4514"/>
                                    </a:cxn>
                                    <a:cxn ang="0">
                                      <a:pos x="csX4515" y="csY4515"/>
                                    </a:cxn>
                                    <a:cxn ang="0">
                                      <a:pos x="csX4516" y="csY4516"/>
                                    </a:cxn>
                                    <a:cxn ang="0">
                                      <a:pos x="csX4517" y="csY4517"/>
                                    </a:cxn>
                                    <a:cxn ang="0">
                                      <a:pos x="csX4518" y="csY4518"/>
                                    </a:cxn>
                                    <a:cxn ang="0">
                                      <a:pos x="csX4519" y="csY4519"/>
                                    </a:cxn>
                                    <a:cxn ang="0">
                                      <a:pos x="csX4520" y="csY4520"/>
                                    </a:cxn>
                                    <a:cxn ang="0">
                                      <a:pos x="csX4521" y="csY4521"/>
                                    </a:cxn>
                                    <a:cxn ang="0">
                                      <a:pos x="csX4522" y="csY4522"/>
                                    </a:cxn>
                                    <a:cxn ang="0">
                                      <a:pos x="csX4523" y="csY4523"/>
                                    </a:cxn>
                                    <a:cxn ang="0">
                                      <a:pos x="csX4524" y="csY4524"/>
                                    </a:cxn>
                                    <a:cxn ang="0">
                                      <a:pos x="csX4525" y="csY4525"/>
                                    </a:cxn>
                                    <a:cxn ang="0">
                                      <a:pos x="csX4526" y="csY4526"/>
                                    </a:cxn>
                                    <a:cxn ang="0">
                                      <a:pos x="csX4527" y="csY4527"/>
                                    </a:cxn>
                                    <a:cxn ang="0">
                                      <a:pos x="csX4528" y="csY4528"/>
                                    </a:cxn>
                                    <a:cxn ang="0">
                                      <a:pos x="csX4529" y="csY4529"/>
                                    </a:cxn>
                                    <a:cxn ang="0">
                                      <a:pos x="csX4530" y="csY4530"/>
                                    </a:cxn>
                                    <a:cxn ang="0">
                                      <a:pos x="csX4531" y="csY4531"/>
                                    </a:cxn>
                                    <a:cxn ang="0">
                                      <a:pos x="csX4532" y="csY4532"/>
                                    </a:cxn>
                                    <a:cxn ang="0">
                                      <a:pos x="csX4533" y="csY4533"/>
                                    </a:cxn>
                                    <a:cxn ang="0">
                                      <a:pos x="csX4534" y="csY4534"/>
                                    </a:cxn>
                                    <a:cxn ang="0">
                                      <a:pos x="csX4535" y="csY4535"/>
                                    </a:cxn>
                                    <a:cxn ang="0">
                                      <a:pos x="csX4536" y="csY4536"/>
                                    </a:cxn>
                                    <a:cxn ang="0">
                                      <a:pos x="csX4537" y="csY4537"/>
                                    </a:cxn>
                                    <a:cxn ang="0">
                                      <a:pos x="csX4538" y="csY4538"/>
                                    </a:cxn>
                                    <a:cxn ang="0">
                                      <a:pos x="csX4539" y="csY4539"/>
                                    </a:cxn>
                                    <a:cxn ang="0">
                                      <a:pos x="csX4540" y="csY4540"/>
                                    </a:cxn>
                                    <a:cxn ang="0">
                                      <a:pos x="csX4541" y="csY4541"/>
                                    </a:cxn>
                                    <a:cxn ang="0">
                                      <a:pos x="csX4542" y="csY4542"/>
                                    </a:cxn>
                                    <a:cxn ang="0">
                                      <a:pos x="csX4543" y="csY4543"/>
                                    </a:cxn>
                                    <a:cxn ang="0">
                                      <a:pos x="csX4544" y="csY4544"/>
                                    </a:cxn>
                                    <a:cxn ang="0">
                                      <a:pos x="csX4545" y="csY4545"/>
                                    </a:cxn>
                                    <a:cxn ang="0">
                                      <a:pos x="csX4546" y="csY4546"/>
                                    </a:cxn>
                                    <a:cxn ang="0">
                                      <a:pos x="csX4547" y="csY4547"/>
                                    </a:cxn>
                                    <a:cxn ang="0">
                                      <a:pos x="csX4548" y="csY4548"/>
                                    </a:cxn>
                                    <a:cxn ang="0">
                                      <a:pos x="csX4549" y="csY4549"/>
                                    </a:cxn>
                                    <a:cxn ang="0">
                                      <a:pos x="csX4550" y="csY4550"/>
                                    </a:cxn>
                                    <a:cxn ang="0">
                                      <a:pos x="csX4551" y="csY4551"/>
                                    </a:cxn>
                                    <a:cxn ang="0">
                                      <a:pos x="csX4552" y="csY4552"/>
                                    </a:cxn>
                                    <a:cxn ang="0">
                                      <a:pos x="csX4553" y="csY4553"/>
                                    </a:cxn>
                                    <a:cxn ang="0">
                                      <a:pos x="csX4554" y="csY4554"/>
                                    </a:cxn>
                                    <a:cxn ang="0">
                                      <a:pos x="csX4555" y="csY4555"/>
                                    </a:cxn>
                                    <a:cxn ang="0">
                                      <a:pos x="csX4556" y="csY4556"/>
                                    </a:cxn>
                                    <a:cxn ang="0">
                                      <a:pos x="csX4557" y="csY4557"/>
                                    </a:cxn>
                                    <a:cxn ang="0">
                                      <a:pos x="csX4558" y="csY4558"/>
                                    </a:cxn>
                                    <a:cxn ang="0">
                                      <a:pos x="csX4559" y="csY4559"/>
                                    </a:cxn>
                                    <a:cxn ang="0">
                                      <a:pos x="csX4560" y="csY4560"/>
                                    </a:cxn>
                                    <a:cxn ang="0">
                                      <a:pos x="csX4561" y="csY4561"/>
                                    </a:cxn>
                                    <a:cxn ang="0">
                                      <a:pos x="csX4562" y="csY4562"/>
                                    </a:cxn>
                                    <a:cxn ang="0">
                                      <a:pos x="csX4563" y="csY4563"/>
                                    </a:cxn>
                                    <a:cxn ang="0">
                                      <a:pos x="csX4564" y="csY4564"/>
                                    </a:cxn>
                                    <a:cxn ang="0">
                                      <a:pos x="csX4565" y="csY4565"/>
                                    </a:cxn>
                                    <a:cxn ang="0">
                                      <a:pos x="csX4566" y="csY4566"/>
                                    </a:cxn>
                                    <a:cxn ang="0">
                                      <a:pos x="csX4567" y="csY4567"/>
                                    </a:cxn>
                                    <a:cxn ang="0">
                                      <a:pos x="csX4568" y="csY4568"/>
                                    </a:cxn>
                                    <a:cxn ang="0">
                                      <a:pos x="csX4569" y="csY4569"/>
                                    </a:cxn>
                                    <a:cxn ang="0">
                                      <a:pos x="csX4570" y="csY4570"/>
                                    </a:cxn>
                                    <a:cxn ang="0">
                                      <a:pos x="csX4571" y="csY4571"/>
                                    </a:cxn>
                                    <a:cxn ang="0">
                                      <a:pos x="csX4572" y="csY4572"/>
                                    </a:cxn>
                                    <a:cxn ang="0">
                                      <a:pos x="csX4573" y="csY4573"/>
                                    </a:cxn>
                                    <a:cxn ang="0">
                                      <a:pos x="csX4574" y="csY4574"/>
                                    </a:cxn>
                                    <a:cxn ang="0">
                                      <a:pos x="csX4575" y="csY4575"/>
                                    </a:cxn>
                                    <a:cxn ang="0">
                                      <a:pos x="csX4576" y="csY4576"/>
                                    </a:cxn>
                                    <a:cxn ang="0">
                                      <a:pos x="csX4577" y="csY4577"/>
                                    </a:cxn>
                                    <a:cxn ang="0">
                                      <a:pos x="csX4578" y="csY4578"/>
                                    </a:cxn>
                                    <a:cxn ang="0">
                                      <a:pos x="csX4579" y="csY4579"/>
                                    </a:cxn>
                                    <a:cxn ang="0">
                                      <a:pos x="csX4580" y="csY4580"/>
                                    </a:cxn>
                                    <a:cxn ang="0">
                                      <a:pos x="csX4581" y="csY4581"/>
                                    </a:cxn>
                                    <a:cxn ang="0">
                                      <a:pos x="csX4582" y="csY4582"/>
                                    </a:cxn>
                                    <a:cxn ang="0">
                                      <a:pos x="csX4583" y="csY4583"/>
                                    </a:cxn>
                                    <a:cxn ang="0">
                                      <a:pos x="csX4584" y="csY4584"/>
                                    </a:cxn>
                                    <a:cxn ang="0">
                                      <a:pos x="csX4585" y="csY4585"/>
                                    </a:cxn>
                                    <a:cxn ang="0">
                                      <a:pos x="csX4586" y="csY4586"/>
                                    </a:cxn>
                                    <a:cxn ang="0">
                                      <a:pos x="csX4587" y="csY4587"/>
                                    </a:cxn>
                                    <a:cxn ang="0">
                                      <a:pos x="csX4588" y="csY4588"/>
                                    </a:cxn>
                                    <a:cxn ang="0">
                                      <a:pos x="csX4589" y="csY4589"/>
                                    </a:cxn>
                                    <a:cxn ang="0">
                                      <a:pos x="csX4590" y="csY4590"/>
                                    </a:cxn>
                                    <a:cxn ang="0">
                                      <a:pos x="csX4591" y="csY4591"/>
                                    </a:cxn>
                                    <a:cxn ang="0">
                                      <a:pos x="csX4592" y="csY4592"/>
                                    </a:cxn>
                                    <a:cxn ang="0">
                                      <a:pos x="csX4593" y="csY4593"/>
                                    </a:cxn>
                                    <a:cxn ang="0">
                                      <a:pos x="csX4594" y="csY4594"/>
                                    </a:cxn>
                                    <a:cxn ang="0">
                                      <a:pos x="csX4595" y="csY4595"/>
                                    </a:cxn>
                                    <a:cxn ang="0">
                                      <a:pos x="csX4596" y="csY4596"/>
                                    </a:cxn>
                                    <a:cxn ang="0">
                                      <a:pos x="csX4597" y="csY4597"/>
                                    </a:cxn>
                                    <a:cxn ang="0">
                                      <a:pos x="csX4598" y="csY4598"/>
                                    </a:cxn>
                                    <a:cxn ang="0">
                                      <a:pos x="csX4599" y="csY4599"/>
                                    </a:cxn>
                                    <a:cxn ang="0">
                                      <a:pos x="csX4600" y="csY4600"/>
                                    </a:cxn>
                                    <a:cxn ang="0">
                                      <a:pos x="csX4601" y="csY4601"/>
                                    </a:cxn>
                                    <a:cxn ang="0">
                                      <a:pos x="csX4602" y="csY4602"/>
                                    </a:cxn>
                                    <a:cxn ang="0">
                                      <a:pos x="csX4603" y="csY4603"/>
                                    </a:cxn>
                                    <a:cxn ang="0">
                                      <a:pos x="csX4604" y="csY4604"/>
                                    </a:cxn>
                                    <a:cxn ang="0">
                                      <a:pos x="csX4605" y="csY4605"/>
                                    </a:cxn>
                                    <a:cxn ang="0">
                                      <a:pos x="csX4606" y="csY4606"/>
                                    </a:cxn>
                                    <a:cxn ang="0">
                                      <a:pos x="csX4607" y="csY4607"/>
                                    </a:cxn>
                                    <a:cxn ang="0">
                                      <a:pos x="csX4608" y="csY4608"/>
                                    </a:cxn>
                                    <a:cxn ang="0">
                                      <a:pos x="csX4609" y="csY4609"/>
                                    </a:cxn>
                                    <a:cxn ang="0">
                                      <a:pos x="csX4610" y="csY4610"/>
                                    </a:cxn>
                                    <a:cxn ang="0">
                                      <a:pos x="csX4611" y="csY4611"/>
                                    </a:cxn>
                                    <a:cxn ang="0">
                                      <a:pos x="csX4612" y="csY4612"/>
                                    </a:cxn>
                                    <a:cxn ang="0">
                                      <a:pos x="csX4613" y="csY4613"/>
                                    </a:cxn>
                                    <a:cxn ang="0">
                                      <a:pos x="csX4614" y="csY4614"/>
                                    </a:cxn>
                                    <a:cxn ang="0">
                                      <a:pos x="csX4615" y="csY4615"/>
                                    </a:cxn>
                                    <a:cxn ang="0">
                                      <a:pos x="csX4616" y="csY4616"/>
                                    </a:cxn>
                                    <a:cxn ang="0">
                                      <a:pos x="csX4617" y="csY4617"/>
                                    </a:cxn>
                                    <a:cxn ang="0">
                                      <a:pos x="csX4618" y="csY4618"/>
                                    </a:cxn>
                                    <a:cxn ang="0">
                                      <a:pos x="csX4619" y="csY4619"/>
                                    </a:cxn>
                                    <a:cxn ang="0">
                                      <a:pos x="csX4620" y="csY4620"/>
                                    </a:cxn>
                                    <a:cxn ang="0">
                                      <a:pos x="csX4621" y="csY4621"/>
                                    </a:cxn>
                                    <a:cxn ang="0">
                                      <a:pos x="csX4622" y="csY4622"/>
                                    </a:cxn>
                                    <a:cxn ang="0">
                                      <a:pos x="csX4623" y="csY4623"/>
                                    </a:cxn>
                                    <a:cxn ang="0">
                                      <a:pos x="csX4624" y="csY4624"/>
                                    </a:cxn>
                                    <a:cxn ang="0">
                                      <a:pos x="csX4625" y="csY4625"/>
                                    </a:cxn>
                                    <a:cxn ang="0">
                                      <a:pos x="csX4626" y="csY4626"/>
                                    </a:cxn>
                                    <a:cxn ang="0">
                                      <a:pos x="csX4627" y="csY4627"/>
                                    </a:cxn>
                                    <a:cxn ang="0">
                                      <a:pos x="csX4628" y="csY4628"/>
                                    </a:cxn>
                                    <a:cxn ang="0">
                                      <a:pos x="csX4629" y="csY4629"/>
                                    </a:cxn>
                                    <a:cxn ang="0">
                                      <a:pos x="csX4630" y="csY4630"/>
                                    </a:cxn>
                                    <a:cxn ang="0">
                                      <a:pos x="csX4631" y="csY4631"/>
                                    </a:cxn>
                                    <a:cxn ang="0">
                                      <a:pos x="csX4632" y="csY4632"/>
                                    </a:cxn>
                                    <a:cxn ang="0">
                                      <a:pos x="csX4633" y="csY4633"/>
                                    </a:cxn>
                                    <a:cxn ang="0">
                                      <a:pos x="csX4634" y="csY4634"/>
                                    </a:cxn>
                                    <a:cxn ang="0">
                                      <a:pos x="csX4635" y="csY4635"/>
                                    </a:cxn>
                                    <a:cxn ang="0">
                                      <a:pos x="csX4636" y="csY4636"/>
                                    </a:cxn>
                                    <a:cxn ang="0">
                                      <a:pos x="csX4637" y="csY4637"/>
                                    </a:cxn>
                                    <a:cxn ang="0">
                                      <a:pos x="csX4638" y="csY4638"/>
                                    </a:cxn>
                                    <a:cxn ang="0">
                                      <a:pos x="csX4639" y="csY4639"/>
                                    </a:cxn>
                                    <a:cxn ang="0">
                                      <a:pos x="csX4640" y="csY4640"/>
                                    </a:cxn>
                                    <a:cxn ang="0">
                                      <a:pos x="csX4641" y="csY4641"/>
                                    </a:cxn>
                                    <a:cxn ang="0">
                                      <a:pos x="csX4642" y="csY4642"/>
                                    </a:cxn>
                                    <a:cxn ang="0">
                                      <a:pos x="csX4643" y="csY4643"/>
                                    </a:cxn>
                                    <a:cxn ang="0">
                                      <a:pos x="csX4644" y="csY4644"/>
                                    </a:cxn>
                                    <a:cxn ang="0">
                                      <a:pos x="csX4645" y="csY4645"/>
                                    </a:cxn>
                                    <a:cxn ang="0">
                                      <a:pos x="csX4646" y="csY4646"/>
                                    </a:cxn>
                                    <a:cxn ang="0">
                                      <a:pos x="csX4647" y="csY4647"/>
                                    </a:cxn>
                                    <a:cxn ang="0">
                                      <a:pos x="csX4648" y="csY4648"/>
                                    </a:cxn>
                                    <a:cxn ang="0">
                                      <a:pos x="csX4649" y="csY4649"/>
                                    </a:cxn>
                                    <a:cxn ang="0">
                                      <a:pos x="csX4650" y="csY4650"/>
                                    </a:cxn>
                                    <a:cxn ang="0">
                                      <a:pos x="csX4651" y="csY4651"/>
                                    </a:cxn>
                                    <a:cxn ang="0">
                                      <a:pos x="csX4652" y="csY4652"/>
                                    </a:cxn>
                                    <a:cxn ang="0">
                                      <a:pos x="csX4653" y="csY4653"/>
                                    </a:cxn>
                                    <a:cxn ang="0">
                                      <a:pos x="csX4654" y="csY4654"/>
                                    </a:cxn>
                                    <a:cxn ang="0">
                                      <a:pos x="csX4655" y="csY4655"/>
                                    </a:cxn>
                                    <a:cxn ang="0">
                                      <a:pos x="csX4656" y="csY4656"/>
                                    </a:cxn>
                                    <a:cxn ang="0">
                                      <a:pos x="csX4657" y="csY4657"/>
                                    </a:cxn>
                                    <a:cxn ang="0">
                                      <a:pos x="csX4658" y="csY4658"/>
                                    </a:cxn>
                                    <a:cxn ang="0">
                                      <a:pos x="csX4659" y="csY4659"/>
                                    </a:cxn>
                                    <a:cxn ang="0">
                                      <a:pos x="csX4660" y="csY4660"/>
                                    </a:cxn>
                                    <a:cxn ang="0">
                                      <a:pos x="csX4661" y="csY4661"/>
                                    </a:cxn>
                                    <a:cxn ang="0">
                                      <a:pos x="csX4662" y="csY4662"/>
                                    </a:cxn>
                                    <a:cxn ang="0">
                                      <a:pos x="csX4663" y="csY4663"/>
                                    </a:cxn>
                                    <a:cxn ang="0">
                                      <a:pos x="csX4664" y="csY4664"/>
                                    </a:cxn>
                                    <a:cxn ang="0">
                                      <a:pos x="csX4665" y="csY4665"/>
                                    </a:cxn>
                                    <a:cxn ang="0">
                                      <a:pos x="csX4666" y="csY4666"/>
                                    </a:cxn>
                                    <a:cxn ang="0">
                                      <a:pos x="csX4667" y="csY4667"/>
                                    </a:cxn>
                                    <a:cxn ang="0">
                                      <a:pos x="csX4668" y="csY4668"/>
                                    </a:cxn>
                                    <a:cxn ang="0">
                                      <a:pos x="csX4669" y="csY4669"/>
                                    </a:cxn>
                                    <a:cxn ang="0">
                                      <a:pos x="csX4670" y="csY4670"/>
                                    </a:cxn>
                                    <a:cxn ang="0">
                                      <a:pos x="csX4671" y="csY4671"/>
                                    </a:cxn>
                                    <a:cxn ang="0">
                                      <a:pos x="csX4672" y="csY4672"/>
                                    </a:cxn>
                                    <a:cxn ang="0">
                                      <a:pos x="csX4673" y="csY4673"/>
                                    </a:cxn>
                                    <a:cxn ang="0">
                                      <a:pos x="csX4674" y="csY4674"/>
                                    </a:cxn>
                                    <a:cxn ang="0">
                                      <a:pos x="csX4675" y="csY4675"/>
                                    </a:cxn>
                                    <a:cxn ang="0">
                                      <a:pos x="csX4676" y="csY4676"/>
                                    </a:cxn>
                                    <a:cxn ang="0">
                                      <a:pos x="csX4677" y="csY4677"/>
                                    </a:cxn>
                                    <a:cxn ang="0">
                                      <a:pos x="csX4678" y="csY4678"/>
                                    </a:cxn>
                                    <a:cxn ang="0">
                                      <a:pos x="csX4679" y="csY4679"/>
                                    </a:cxn>
                                    <a:cxn ang="0">
                                      <a:pos x="csX4680" y="csY4680"/>
                                    </a:cxn>
                                    <a:cxn ang="0">
                                      <a:pos x="csX4681" y="csY4681"/>
                                    </a:cxn>
                                    <a:cxn ang="0">
                                      <a:pos x="csX4682" y="csY4682"/>
                                    </a:cxn>
                                    <a:cxn ang="0">
                                      <a:pos x="csX4683" y="csY4683"/>
                                    </a:cxn>
                                    <a:cxn ang="0">
                                      <a:pos x="csX4684" y="csY4684"/>
                                    </a:cxn>
                                    <a:cxn ang="0">
                                      <a:pos x="csX4685" y="csY4685"/>
                                    </a:cxn>
                                    <a:cxn ang="0">
                                      <a:pos x="csX4686" y="csY4686"/>
                                    </a:cxn>
                                    <a:cxn ang="0">
                                      <a:pos x="csX4687" y="csY4687"/>
                                    </a:cxn>
                                    <a:cxn ang="0">
                                      <a:pos x="csX4688" y="csY4688"/>
                                    </a:cxn>
                                    <a:cxn ang="0">
                                      <a:pos x="csX4689" y="csY4689"/>
                                    </a:cxn>
                                    <a:cxn ang="0">
                                      <a:pos x="csX4690" y="csY4690"/>
                                    </a:cxn>
                                    <a:cxn ang="0">
                                      <a:pos x="csX4691" y="csY4691"/>
                                    </a:cxn>
                                    <a:cxn ang="0">
                                      <a:pos x="csX4692" y="csY4692"/>
                                    </a:cxn>
                                    <a:cxn ang="0">
                                      <a:pos x="csX4693" y="csY4693"/>
                                    </a:cxn>
                                    <a:cxn ang="0">
                                      <a:pos x="csX4694" y="csY4694"/>
                                    </a:cxn>
                                    <a:cxn ang="0">
                                      <a:pos x="csX4695" y="csY4695"/>
                                    </a:cxn>
                                    <a:cxn ang="0">
                                      <a:pos x="csX4696" y="csY4696"/>
                                    </a:cxn>
                                    <a:cxn ang="0">
                                      <a:pos x="csX4697" y="csY4697"/>
                                    </a:cxn>
                                    <a:cxn ang="0">
                                      <a:pos x="csX4698" y="csY4698"/>
                                    </a:cxn>
                                    <a:cxn ang="0">
                                      <a:pos x="csX4699" y="csY4699"/>
                                    </a:cxn>
                                    <a:cxn ang="0">
                                      <a:pos x="csX4700" y="csY4700"/>
                                    </a:cxn>
                                    <a:cxn ang="0">
                                      <a:pos x="csX4701" y="csY4701"/>
                                    </a:cxn>
                                    <a:cxn ang="0">
                                      <a:pos x="csX4702" y="csY4702"/>
                                    </a:cxn>
                                    <a:cxn ang="0">
                                      <a:pos x="csX4703" y="csY4703"/>
                                    </a:cxn>
                                    <a:cxn ang="0">
                                      <a:pos x="csX4704" y="csY4704"/>
                                    </a:cxn>
                                    <a:cxn ang="0">
                                      <a:pos x="csX4705" y="csY4705"/>
                                    </a:cxn>
                                    <a:cxn ang="0">
                                      <a:pos x="csX4706" y="csY4706"/>
                                    </a:cxn>
                                    <a:cxn ang="0">
                                      <a:pos x="csX4707" y="csY4707"/>
                                    </a:cxn>
                                    <a:cxn ang="0">
                                      <a:pos x="csX4708" y="csY4708"/>
                                    </a:cxn>
                                    <a:cxn ang="0">
                                      <a:pos x="csX4709" y="csY4709"/>
                                    </a:cxn>
                                    <a:cxn ang="0">
                                      <a:pos x="csX4710" y="csY4710"/>
                                    </a:cxn>
                                    <a:cxn ang="0">
                                      <a:pos x="csX4711" y="csY4711"/>
                                    </a:cxn>
                                    <a:cxn ang="0">
                                      <a:pos x="csX4712" y="csY4712"/>
                                    </a:cxn>
                                    <a:cxn ang="0">
                                      <a:pos x="csX4713" y="csY4713"/>
                                    </a:cxn>
                                    <a:cxn ang="0">
                                      <a:pos x="csX4714" y="csY4714"/>
                                    </a:cxn>
                                    <a:cxn ang="0">
                                      <a:pos x="csX4715" y="csY4715"/>
                                    </a:cxn>
                                    <a:cxn ang="0">
                                      <a:pos x="csX4716" y="csY4716"/>
                                    </a:cxn>
                                    <a:cxn ang="0">
                                      <a:pos x="csX4717" y="csY4717"/>
                                    </a:cxn>
                                    <a:cxn ang="0">
                                      <a:pos x="csX4718" y="csY4718"/>
                                    </a:cxn>
                                    <a:cxn ang="0">
                                      <a:pos x="csX4719" y="csY4719"/>
                                    </a:cxn>
                                    <a:cxn ang="0">
                                      <a:pos x="csX4720" y="csY4720"/>
                                    </a:cxn>
                                    <a:cxn ang="0">
                                      <a:pos x="csX4721" y="csY4721"/>
                                    </a:cxn>
                                    <a:cxn ang="0">
                                      <a:pos x="csX4722" y="csY4722"/>
                                    </a:cxn>
                                    <a:cxn ang="0">
                                      <a:pos x="csX4723" y="csY4723"/>
                                    </a:cxn>
                                    <a:cxn ang="0">
                                      <a:pos x="csX4724" y="csY4724"/>
                                    </a:cxn>
                                    <a:cxn ang="0">
                                      <a:pos x="csX4725" y="csY4725"/>
                                    </a:cxn>
                                    <a:cxn ang="0">
                                      <a:pos x="csX4726" y="csY4726"/>
                                    </a:cxn>
                                    <a:cxn ang="0">
                                      <a:pos x="csX4727" y="csY4727"/>
                                    </a:cxn>
                                    <a:cxn ang="0">
                                      <a:pos x="csX4728" y="csY4728"/>
                                    </a:cxn>
                                    <a:cxn ang="0">
                                      <a:pos x="csX4729" y="csY4729"/>
                                    </a:cxn>
                                    <a:cxn ang="0">
                                      <a:pos x="csX4730" y="csY4730"/>
                                    </a:cxn>
                                    <a:cxn ang="0">
                                      <a:pos x="csX4731" y="csY4731"/>
                                    </a:cxn>
                                    <a:cxn ang="0">
                                      <a:pos x="csX4732" y="csY4732"/>
                                    </a:cxn>
                                    <a:cxn ang="0">
                                      <a:pos x="csX4733" y="csY4733"/>
                                    </a:cxn>
                                    <a:cxn ang="0">
                                      <a:pos x="csX4734" y="csY4734"/>
                                    </a:cxn>
                                    <a:cxn ang="0">
                                      <a:pos x="csX4735" y="csY4735"/>
                                    </a:cxn>
                                    <a:cxn ang="0">
                                      <a:pos x="csX4736" y="csY4736"/>
                                    </a:cxn>
                                    <a:cxn ang="0">
                                      <a:pos x="csX4737" y="csY4737"/>
                                    </a:cxn>
                                    <a:cxn ang="0">
                                      <a:pos x="csX4738" y="csY4738"/>
                                    </a:cxn>
                                    <a:cxn ang="0">
                                      <a:pos x="csX4739" y="csY4739"/>
                                    </a:cxn>
                                    <a:cxn ang="0">
                                      <a:pos x="csX4740" y="csY4740"/>
                                    </a:cxn>
                                    <a:cxn ang="0">
                                      <a:pos x="csX4741" y="csY4741"/>
                                    </a:cxn>
                                    <a:cxn ang="0">
                                      <a:pos x="csX4742" y="csY4742"/>
                                    </a:cxn>
                                    <a:cxn ang="0">
                                      <a:pos x="csX4743" y="csY4743"/>
                                    </a:cxn>
                                    <a:cxn ang="0">
                                      <a:pos x="csX4744" y="csY4744"/>
                                    </a:cxn>
                                    <a:cxn ang="0">
                                      <a:pos x="csX4745" y="csY4745"/>
                                    </a:cxn>
                                    <a:cxn ang="0">
                                      <a:pos x="csX4746" y="csY4746"/>
                                    </a:cxn>
                                    <a:cxn ang="0">
                                      <a:pos x="csX4747" y="csY4747"/>
                                    </a:cxn>
                                    <a:cxn ang="0">
                                      <a:pos x="csX4748" y="csY4748"/>
                                    </a:cxn>
                                    <a:cxn ang="0">
                                      <a:pos x="csX4749" y="csY4749"/>
                                    </a:cxn>
                                    <a:cxn ang="0">
                                      <a:pos x="csX4750" y="csY4750"/>
                                    </a:cxn>
                                    <a:cxn ang="0">
                                      <a:pos x="csX4751" y="csY4751"/>
                                    </a:cxn>
                                    <a:cxn ang="0">
                                      <a:pos x="csX4752" y="csY4752"/>
                                    </a:cxn>
                                    <a:cxn ang="0">
                                      <a:pos x="csX4753" y="csY4753"/>
                                    </a:cxn>
                                    <a:cxn ang="0">
                                      <a:pos x="csX4754" y="csY4754"/>
                                    </a:cxn>
                                    <a:cxn ang="0">
                                      <a:pos x="csX4755" y="csY4755"/>
                                    </a:cxn>
                                    <a:cxn ang="0">
                                      <a:pos x="csX4756" y="csY4756"/>
                                    </a:cxn>
                                    <a:cxn ang="0">
                                      <a:pos x="csX4757" y="csY4757"/>
                                    </a:cxn>
                                    <a:cxn ang="0">
                                      <a:pos x="csX4758" y="csY4758"/>
                                    </a:cxn>
                                    <a:cxn ang="0">
                                      <a:pos x="csX4759" y="csY4759"/>
                                    </a:cxn>
                                    <a:cxn ang="0">
                                      <a:pos x="csX4760" y="csY4760"/>
                                    </a:cxn>
                                    <a:cxn ang="0">
                                      <a:pos x="csX4761" y="csY4761"/>
                                    </a:cxn>
                                    <a:cxn ang="0">
                                      <a:pos x="csX4762" y="csY4762"/>
                                    </a:cxn>
                                    <a:cxn ang="0">
                                      <a:pos x="csX4763" y="csY4763"/>
                                    </a:cxn>
                                    <a:cxn ang="0">
                                      <a:pos x="csX4764" y="csY4764"/>
                                    </a:cxn>
                                    <a:cxn ang="0">
                                      <a:pos x="csX4765" y="csY4765"/>
                                    </a:cxn>
                                    <a:cxn ang="0">
                                      <a:pos x="csX4766" y="csY4766"/>
                                    </a:cxn>
                                    <a:cxn ang="0">
                                      <a:pos x="csX4767" y="csY4767"/>
                                    </a:cxn>
                                    <a:cxn ang="0">
                                      <a:pos x="csX4768" y="csY4768"/>
                                    </a:cxn>
                                    <a:cxn ang="0">
                                      <a:pos x="csX4769" y="csY4769"/>
                                    </a:cxn>
                                    <a:cxn ang="0">
                                      <a:pos x="csX4770" y="csY4770"/>
                                    </a:cxn>
                                    <a:cxn ang="0">
                                      <a:pos x="csX4771" y="csY4771"/>
                                    </a:cxn>
                                    <a:cxn ang="0">
                                      <a:pos x="csX4772" y="csY4772"/>
                                    </a:cxn>
                                    <a:cxn ang="0">
                                      <a:pos x="csX4773" y="csY4773"/>
                                    </a:cxn>
                                    <a:cxn ang="0">
                                      <a:pos x="csX4774" y="csY4774"/>
                                    </a:cxn>
                                    <a:cxn ang="0">
                                      <a:pos x="csX4775" y="csY4775"/>
                                    </a:cxn>
                                    <a:cxn ang="0">
                                      <a:pos x="csX4776" y="csY4776"/>
                                    </a:cxn>
                                    <a:cxn ang="0">
                                      <a:pos x="csX4777" y="csY4777"/>
                                    </a:cxn>
                                    <a:cxn ang="0">
                                      <a:pos x="csX4778" y="csY4778"/>
                                    </a:cxn>
                                    <a:cxn ang="0">
                                      <a:pos x="csX4779" y="csY4779"/>
                                    </a:cxn>
                                    <a:cxn ang="0">
                                      <a:pos x="csX4780" y="csY4780"/>
                                    </a:cxn>
                                    <a:cxn ang="0">
                                      <a:pos x="csX4781" y="csY4781"/>
                                    </a:cxn>
                                    <a:cxn ang="0">
                                      <a:pos x="csX4782" y="csY4782"/>
                                    </a:cxn>
                                    <a:cxn ang="0">
                                      <a:pos x="csX4783" y="csY4783"/>
                                    </a:cxn>
                                    <a:cxn ang="0">
                                      <a:pos x="csX4784" y="csY4784"/>
                                    </a:cxn>
                                    <a:cxn ang="0">
                                      <a:pos x="csX4785" y="csY4785"/>
                                    </a:cxn>
                                    <a:cxn ang="0">
                                      <a:pos x="csX4786" y="csY4786"/>
                                    </a:cxn>
                                    <a:cxn ang="0">
                                      <a:pos x="csX4787" y="csY4787"/>
                                    </a:cxn>
                                    <a:cxn ang="0">
                                      <a:pos x="csX4788" y="csY4788"/>
                                    </a:cxn>
                                    <a:cxn ang="0">
                                      <a:pos x="csX4789" y="csY4789"/>
                                    </a:cxn>
                                    <a:cxn ang="0">
                                      <a:pos x="csX4790" y="csY4790"/>
                                    </a:cxn>
                                    <a:cxn ang="0">
                                      <a:pos x="csX4791" y="csY4791"/>
                                    </a:cxn>
                                    <a:cxn ang="0">
                                      <a:pos x="csX4792" y="csY4792"/>
                                    </a:cxn>
                                    <a:cxn ang="0">
                                      <a:pos x="csX4793" y="csY4793"/>
                                    </a:cxn>
                                    <a:cxn ang="0">
                                      <a:pos x="csX4794" y="csY4794"/>
                                    </a:cxn>
                                    <a:cxn ang="0">
                                      <a:pos x="csX4795" y="csY4795"/>
                                    </a:cxn>
                                    <a:cxn ang="0">
                                      <a:pos x="csX4796" y="csY4796"/>
                                    </a:cxn>
                                    <a:cxn ang="0">
                                      <a:pos x="csX4797" y="csY4797"/>
                                    </a:cxn>
                                    <a:cxn ang="0">
                                      <a:pos x="csX4798" y="csY4798"/>
                                    </a:cxn>
                                    <a:cxn ang="0">
                                      <a:pos x="csX4799" y="csY4799"/>
                                    </a:cxn>
                                    <a:cxn ang="0">
                                      <a:pos x="csX4800" y="csY4800"/>
                                    </a:cxn>
                                    <a:cxn ang="0">
                                      <a:pos x="csX4801" y="csY4801"/>
                                    </a:cxn>
                                    <a:cxn ang="0">
                                      <a:pos x="csX4802" y="csY4802"/>
                                    </a:cxn>
                                    <a:cxn ang="0">
                                      <a:pos x="csX4803" y="csY4803"/>
                                    </a:cxn>
                                    <a:cxn ang="0">
                                      <a:pos x="csX4804" y="csY4804"/>
                                    </a:cxn>
                                    <a:cxn ang="0">
                                      <a:pos x="csX4805" y="csY4805"/>
                                    </a:cxn>
                                    <a:cxn ang="0">
                                      <a:pos x="csX4806" y="csY4806"/>
                                    </a:cxn>
                                    <a:cxn ang="0">
                                      <a:pos x="csX4807" y="csY4807"/>
                                    </a:cxn>
                                    <a:cxn ang="0">
                                      <a:pos x="csX4808" y="csY4808"/>
                                    </a:cxn>
                                    <a:cxn ang="0">
                                      <a:pos x="csX4809" y="csY4809"/>
                                    </a:cxn>
                                    <a:cxn ang="0">
                                      <a:pos x="csX4810" y="csY4810"/>
                                    </a:cxn>
                                    <a:cxn ang="0">
                                      <a:pos x="csX4811" y="csY4811"/>
                                    </a:cxn>
                                    <a:cxn ang="0">
                                      <a:pos x="csX4812" y="csY4812"/>
                                    </a:cxn>
                                    <a:cxn ang="0">
                                      <a:pos x="csX4813" y="csY4813"/>
                                    </a:cxn>
                                    <a:cxn ang="0">
                                      <a:pos x="csX4814" y="csY4814"/>
                                    </a:cxn>
                                    <a:cxn ang="0">
                                      <a:pos x="csX4815" y="csY4815"/>
                                    </a:cxn>
                                    <a:cxn ang="0">
                                      <a:pos x="csX4816" y="csY4816"/>
                                    </a:cxn>
                                    <a:cxn ang="0">
                                      <a:pos x="csX4817" y="csY4817"/>
                                    </a:cxn>
                                    <a:cxn ang="0">
                                      <a:pos x="csX4818" y="csY4818"/>
                                    </a:cxn>
                                    <a:cxn ang="0">
                                      <a:pos x="csX4819" y="csY4819"/>
                                    </a:cxn>
                                    <a:cxn ang="0">
                                      <a:pos x="csX4820" y="csY4820"/>
                                    </a:cxn>
                                    <a:cxn ang="0">
                                      <a:pos x="csX4821" y="csY4821"/>
                                    </a:cxn>
                                    <a:cxn ang="0">
                                      <a:pos x="csX4822" y="csY4822"/>
                                    </a:cxn>
                                    <a:cxn ang="0">
                                      <a:pos x="csX4823" y="csY4823"/>
                                    </a:cxn>
                                    <a:cxn ang="0">
                                      <a:pos x="csX4824" y="csY4824"/>
                                    </a:cxn>
                                    <a:cxn ang="0">
                                      <a:pos x="csX4825" y="csY4825"/>
                                    </a:cxn>
                                    <a:cxn ang="0">
                                      <a:pos x="csX4826" y="csY4826"/>
                                    </a:cxn>
                                    <a:cxn ang="0">
                                      <a:pos x="csX4827" y="csY4827"/>
                                    </a:cxn>
                                    <a:cxn ang="0">
                                      <a:pos x="csX4828" y="csY4828"/>
                                    </a:cxn>
                                    <a:cxn ang="0">
                                      <a:pos x="csX4829" y="csY4829"/>
                                    </a:cxn>
                                    <a:cxn ang="0">
                                      <a:pos x="csX4830" y="csY4830"/>
                                    </a:cxn>
                                    <a:cxn ang="0">
                                      <a:pos x="csX4831" y="csY4831"/>
                                    </a:cxn>
                                    <a:cxn ang="0">
                                      <a:pos x="csX4832" y="csY4832"/>
                                    </a:cxn>
                                    <a:cxn ang="0">
                                      <a:pos x="csX4833" y="csY4833"/>
                                    </a:cxn>
                                    <a:cxn ang="0">
                                      <a:pos x="csX4834" y="csY4834"/>
                                    </a:cxn>
                                    <a:cxn ang="0">
                                      <a:pos x="csX4835" y="csY4835"/>
                                    </a:cxn>
                                    <a:cxn ang="0">
                                      <a:pos x="csX4836" y="csY4836"/>
                                    </a:cxn>
                                    <a:cxn ang="0">
                                      <a:pos x="csX4837" y="csY4837"/>
                                    </a:cxn>
                                    <a:cxn ang="0">
                                      <a:pos x="csX4838" y="csY4838"/>
                                    </a:cxn>
                                    <a:cxn ang="0">
                                      <a:pos x="csX4839" y="csY4839"/>
                                    </a:cxn>
                                    <a:cxn ang="0">
                                      <a:pos x="csX4840" y="csY4840"/>
                                    </a:cxn>
                                    <a:cxn ang="0">
                                      <a:pos x="csX4841" y="csY4841"/>
                                    </a:cxn>
                                    <a:cxn ang="0">
                                      <a:pos x="csX4842" y="csY4842"/>
                                    </a:cxn>
                                    <a:cxn ang="0">
                                      <a:pos x="csX4843" y="csY4843"/>
                                    </a:cxn>
                                    <a:cxn ang="0">
                                      <a:pos x="csX4844" y="csY4844"/>
                                    </a:cxn>
                                    <a:cxn ang="0">
                                      <a:pos x="csX4845" y="csY4845"/>
                                    </a:cxn>
                                    <a:cxn ang="0">
                                      <a:pos x="csX4846" y="csY4846"/>
                                    </a:cxn>
                                    <a:cxn ang="0">
                                      <a:pos x="csX4847" y="csY4847"/>
                                    </a:cxn>
                                    <a:cxn ang="0">
                                      <a:pos x="csX4848" y="csY4848"/>
                                    </a:cxn>
                                    <a:cxn ang="0">
                                      <a:pos x="csX4849" y="csY4849"/>
                                    </a:cxn>
                                    <a:cxn ang="0">
                                      <a:pos x="csX4850" y="csY4850"/>
                                    </a:cxn>
                                    <a:cxn ang="0">
                                      <a:pos x="csX4851" y="csY4851"/>
                                    </a:cxn>
                                    <a:cxn ang="0">
                                      <a:pos x="csX4852" y="csY4852"/>
                                    </a:cxn>
                                    <a:cxn ang="0">
                                      <a:pos x="csX4853" y="csY4853"/>
                                    </a:cxn>
                                    <a:cxn ang="0">
                                      <a:pos x="csX4854" y="csY4854"/>
                                    </a:cxn>
                                    <a:cxn ang="0">
                                      <a:pos x="csX4855" y="csY4855"/>
                                    </a:cxn>
                                    <a:cxn ang="0">
                                      <a:pos x="csX4856" y="csY4856"/>
                                    </a:cxn>
                                    <a:cxn ang="0">
                                      <a:pos x="csX4857" y="csY4857"/>
                                    </a:cxn>
                                    <a:cxn ang="0">
                                      <a:pos x="csX4858" y="csY4858"/>
                                    </a:cxn>
                                    <a:cxn ang="0">
                                      <a:pos x="csX4859" y="csY4859"/>
                                    </a:cxn>
                                    <a:cxn ang="0">
                                      <a:pos x="csX4860" y="csY4860"/>
                                    </a:cxn>
                                    <a:cxn ang="0">
                                      <a:pos x="csX4861" y="csY4861"/>
                                    </a:cxn>
                                    <a:cxn ang="0">
                                      <a:pos x="csX4862" y="csY4862"/>
                                    </a:cxn>
                                    <a:cxn ang="0">
                                      <a:pos x="csX4863" y="csY4863"/>
                                    </a:cxn>
                                    <a:cxn ang="0">
                                      <a:pos x="csX4864" y="csY4864"/>
                                    </a:cxn>
                                    <a:cxn ang="0">
                                      <a:pos x="csX4865" y="csY4865"/>
                                    </a:cxn>
                                    <a:cxn ang="0">
                                      <a:pos x="csX4866" y="csY4866"/>
                                    </a:cxn>
                                    <a:cxn ang="0">
                                      <a:pos x="csX4867" y="csY4867"/>
                                    </a:cxn>
                                    <a:cxn ang="0">
                                      <a:pos x="csX4868" y="csY4868"/>
                                    </a:cxn>
                                    <a:cxn ang="0">
                                      <a:pos x="csX4869" y="csY4869"/>
                                    </a:cxn>
                                    <a:cxn ang="0">
                                      <a:pos x="csX4870" y="csY4870"/>
                                    </a:cxn>
                                    <a:cxn ang="0">
                                      <a:pos x="csX4871" y="csY4871"/>
                                    </a:cxn>
                                    <a:cxn ang="0">
                                      <a:pos x="csX4872" y="csY4872"/>
                                    </a:cxn>
                                    <a:cxn ang="0">
                                      <a:pos x="csX4873" y="csY4873"/>
                                    </a:cxn>
                                    <a:cxn ang="0">
                                      <a:pos x="csX4874" y="csY4874"/>
                                    </a:cxn>
                                    <a:cxn ang="0">
                                      <a:pos x="csX4875" y="csY4875"/>
                                    </a:cxn>
                                    <a:cxn ang="0">
                                      <a:pos x="csX4876" y="csY4876"/>
                                    </a:cxn>
                                    <a:cxn ang="0">
                                      <a:pos x="csX4877" y="csY4877"/>
                                    </a:cxn>
                                    <a:cxn ang="0">
                                      <a:pos x="csX4878" y="csY4878"/>
                                    </a:cxn>
                                    <a:cxn ang="0">
                                      <a:pos x="csX4879" y="csY4879"/>
                                    </a:cxn>
                                    <a:cxn ang="0">
                                      <a:pos x="csX4880" y="csY4880"/>
                                    </a:cxn>
                                    <a:cxn ang="0">
                                      <a:pos x="csX4881" y="csY4881"/>
                                    </a:cxn>
                                    <a:cxn ang="0">
                                      <a:pos x="csX4882" y="csY4882"/>
                                    </a:cxn>
                                    <a:cxn ang="0">
                                      <a:pos x="csX4883" y="csY4883"/>
                                    </a:cxn>
                                    <a:cxn ang="0">
                                      <a:pos x="csX4884" y="csY4884"/>
                                    </a:cxn>
                                    <a:cxn ang="0">
                                      <a:pos x="csX4885" y="csY4885"/>
                                    </a:cxn>
                                    <a:cxn ang="0">
                                      <a:pos x="csX4886" y="csY4886"/>
                                    </a:cxn>
                                    <a:cxn ang="0">
                                      <a:pos x="csX4887" y="csY4887"/>
                                    </a:cxn>
                                    <a:cxn ang="0">
                                      <a:pos x="csX4888" y="csY4888"/>
                                    </a:cxn>
                                    <a:cxn ang="0">
                                      <a:pos x="csX4889" y="csY4889"/>
                                    </a:cxn>
                                    <a:cxn ang="0">
                                      <a:pos x="csX4890" y="csY4890"/>
                                    </a:cxn>
                                    <a:cxn ang="0">
                                      <a:pos x="csX4891" y="csY4891"/>
                                    </a:cxn>
                                    <a:cxn ang="0">
                                      <a:pos x="csX4892" y="csY4892"/>
                                    </a:cxn>
                                    <a:cxn ang="0">
                                      <a:pos x="csX4893" y="csY4893"/>
                                    </a:cxn>
                                    <a:cxn ang="0">
                                      <a:pos x="csX4894" y="csY4894"/>
                                    </a:cxn>
                                    <a:cxn ang="0">
                                      <a:pos x="csX4895" y="csY4895"/>
                                    </a:cxn>
                                    <a:cxn ang="0">
                                      <a:pos x="csX4896" y="csY4896"/>
                                    </a:cxn>
                                    <a:cxn ang="0">
                                      <a:pos x="csX4897" y="csY4897"/>
                                    </a:cxn>
                                    <a:cxn ang="0">
                                      <a:pos x="csX4898" y="csY4898"/>
                                    </a:cxn>
                                    <a:cxn ang="0">
                                      <a:pos x="csX4899" y="csY4899"/>
                                    </a:cxn>
                                    <a:cxn ang="0">
                                      <a:pos x="csX4900" y="csY4900"/>
                                    </a:cxn>
                                    <a:cxn ang="0">
                                      <a:pos x="csX4901" y="csY4901"/>
                                    </a:cxn>
                                    <a:cxn ang="0">
                                      <a:pos x="csX4902" y="csY4902"/>
                                    </a:cxn>
                                    <a:cxn ang="0">
                                      <a:pos x="csX4903" y="csY4903"/>
                                    </a:cxn>
                                    <a:cxn ang="0">
                                      <a:pos x="csX4904" y="csY4904"/>
                                    </a:cxn>
                                    <a:cxn ang="0">
                                      <a:pos x="csX4905" y="csY4905"/>
                                    </a:cxn>
                                    <a:cxn ang="0">
                                      <a:pos x="csX4906" y="csY4906"/>
                                    </a:cxn>
                                    <a:cxn ang="0">
                                      <a:pos x="csX4907" y="csY4907"/>
                                    </a:cxn>
                                    <a:cxn ang="0">
                                      <a:pos x="csX4908" y="csY4908"/>
                                    </a:cxn>
                                    <a:cxn ang="0">
                                      <a:pos x="csX4909" y="csY4909"/>
                                    </a:cxn>
                                    <a:cxn ang="0">
                                      <a:pos x="csX4910" y="csY4910"/>
                                    </a:cxn>
                                    <a:cxn ang="0">
                                      <a:pos x="csX4911" y="csY4911"/>
                                    </a:cxn>
                                    <a:cxn ang="0">
                                      <a:pos x="csX4912" y="csY4912"/>
                                    </a:cxn>
                                    <a:cxn ang="0">
                                      <a:pos x="csX4913" y="csY4913"/>
                                    </a:cxn>
                                    <a:cxn ang="0">
                                      <a:pos x="csX4914" y="csY4914"/>
                                    </a:cxn>
                                    <a:cxn ang="0">
                                      <a:pos x="csX4915" y="csY4915"/>
                                    </a:cxn>
                                    <a:cxn ang="0">
                                      <a:pos x="csX4916" y="csY4916"/>
                                    </a:cxn>
                                    <a:cxn ang="0">
                                      <a:pos x="csX4917" y="csY4917"/>
                                    </a:cxn>
                                    <a:cxn ang="0">
                                      <a:pos x="csX4918" y="csY4918"/>
                                    </a:cxn>
                                    <a:cxn ang="0">
                                      <a:pos x="csX4919" y="csY4919"/>
                                    </a:cxn>
                                    <a:cxn ang="0">
                                      <a:pos x="csX4920" y="csY4920"/>
                                    </a:cxn>
                                    <a:cxn ang="0">
                                      <a:pos x="csX4921" y="csY4921"/>
                                    </a:cxn>
                                    <a:cxn ang="0">
                                      <a:pos x="csX4922" y="csY4922"/>
                                    </a:cxn>
                                    <a:cxn ang="0">
                                      <a:pos x="csX4923" y="csY4923"/>
                                    </a:cxn>
                                    <a:cxn ang="0">
                                      <a:pos x="csX4924" y="csY4924"/>
                                    </a:cxn>
                                    <a:cxn ang="0">
                                      <a:pos x="csX4925" y="csY4925"/>
                                    </a:cxn>
                                    <a:cxn ang="0">
                                      <a:pos x="csX4926" y="csY4926"/>
                                    </a:cxn>
                                    <a:cxn ang="0">
                                      <a:pos x="csX4927" y="csY4927"/>
                                    </a:cxn>
                                    <a:cxn ang="0">
                                      <a:pos x="csX4928" y="csY4928"/>
                                    </a:cxn>
                                    <a:cxn ang="0">
                                      <a:pos x="csX4929" y="csY4929"/>
                                    </a:cxn>
                                    <a:cxn ang="0">
                                      <a:pos x="csX4930" y="csY4930"/>
                                    </a:cxn>
                                    <a:cxn ang="0">
                                      <a:pos x="csX4931" y="csY4931"/>
                                    </a:cxn>
                                    <a:cxn ang="0">
                                      <a:pos x="csX4932" y="csY4932"/>
                                    </a:cxn>
                                    <a:cxn ang="0">
                                      <a:pos x="csX4933" y="csY4933"/>
                                    </a:cxn>
                                    <a:cxn ang="0">
                                      <a:pos x="csX4934" y="csY4934"/>
                                    </a:cxn>
                                    <a:cxn ang="0">
                                      <a:pos x="csX4935" y="csY4935"/>
                                    </a:cxn>
                                    <a:cxn ang="0">
                                      <a:pos x="csX4936" y="csY4936"/>
                                    </a:cxn>
                                    <a:cxn ang="0">
                                      <a:pos x="csX4937" y="csY4937"/>
                                    </a:cxn>
                                    <a:cxn ang="0">
                                      <a:pos x="csX4938" y="csY4938"/>
                                    </a:cxn>
                                    <a:cxn ang="0">
                                      <a:pos x="csX4939" y="csY4939"/>
                                    </a:cxn>
                                    <a:cxn ang="0">
                                      <a:pos x="csX4940" y="csY4940"/>
                                    </a:cxn>
                                    <a:cxn ang="0">
                                      <a:pos x="csX4941" y="csY4941"/>
                                    </a:cxn>
                                    <a:cxn ang="0">
                                      <a:pos x="csX4942" y="csY4942"/>
                                    </a:cxn>
                                    <a:cxn ang="0">
                                      <a:pos x="csX4943" y="csY4943"/>
                                    </a:cxn>
                                    <a:cxn ang="0">
                                      <a:pos x="csX4944" y="csY4944"/>
                                    </a:cxn>
                                    <a:cxn ang="0">
                                      <a:pos x="csX4945" y="csY4945"/>
                                    </a:cxn>
                                    <a:cxn ang="0">
                                      <a:pos x="csX4946" y="csY4946"/>
                                    </a:cxn>
                                    <a:cxn ang="0">
                                      <a:pos x="csX4947" y="csY4947"/>
                                    </a:cxn>
                                    <a:cxn ang="0">
                                      <a:pos x="csX4948" y="csY4948"/>
                                    </a:cxn>
                                    <a:cxn ang="0">
                                      <a:pos x="csX4949" y="csY4949"/>
                                    </a:cxn>
                                    <a:cxn ang="0">
                                      <a:pos x="csX4950" y="csY4950"/>
                                    </a:cxn>
                                    <a:cxn ang="0">
                                      <a:pos x="csX4951" y="csY4951"/>
                                    </a:cxn>
                                    <a:cxn ang="0">
                                      <a:pos x="csX4952" y="csY4952"/>
                                    </a:cxn>
                                    <a:cxn ang="0">
                                      <a:pos x="csX4953" y="csY4953"/>
                                    </a:cxn>
                                    <a:cxn ang="0">
                                      <a:pos x="csX4954" y="csY4954"/>
                                    </a:cxn>
                                    <a:cxn ang="0">
                                      <a:pos x="csX4955" y="csY4955"/>
                                    </a:cxn>
                                    <a:cxn ang="0">
                                      <a:pos x="csX4956" y="csY4956"/>
                                    </a:cxn>
                                    <a:cxn ang="0">
                                      <a:pos x="csX4957" y="csY4957"/>
                                    </a:cxn>
                                    <a:cxn ang="0">
                                      <a:pos x="csX4958" y="csY4958"/>
                                    </a:cxn>
                                    <a:cxn ang="0">
                                      <a:pos x="csX4959" y="csY4959"/>
                                    </a:cxn>
                                    <a:cxn ang="0">
                                      <a:pos x="csX4960" y="csY4960"/>
                                    </a:cxn>
                                    <a:cxn ang="0">
                                      <a:pos x="csX4961" y="csY4961"/>
                                    </a:cxn>
                                    <a:cxn ang="0">
                                      <a:pos x="csX4962" y="csY4962"/>
                                    </a:cxn>
                                    <a:cxn ang="0">
                                      <a:pos x="csX4963" y="csY4963"/>
                                    </a:cxn>
                                    <a:cxn ang="0">
                                      <a:pos x="csX4964" y="csY4964"/>
                                    </a:cxn>
                                    <a:cxn ang="0">
                                      <a:pos x="csX4965" y="csY4965"/>
                                    </a:cxn>
                                    <a:cxn ang="0">
                                      <a:pos x="csX4966" y="csY4966"/>
                                    </a:cxn>
                                    <a:cxn ang="0">
                                      <a:pos x="csX4967" y="csY4967"/>
                                    </a:cxn>
                                    <a:cxn ang="0">
                                      <a:pos x="csX4968" y="csY4968"/>
                                    </a:cxn>
                                    <a:cxn ang="0">
                                      <a:pos x="csX4969" y="csY4969"/>
                                    </a:cxn>
                                    <a:cxn ang="0">
                                      <a:pos x="csX4970" y="csY4970"/>
                                    </a:cxn>
                                    <a:cxn ang="0">
                                      <a:pos x="csX4971" y="csY4971"/>
                                    </a:cxn>
                                    <a:cxn ang="0">
                                      <a:pos x="csX4972" y="csY4972"/>
                                    </a:cxn>
                                    <a:cxn ang="0">
                                      <a:pos x="csX4973" y="csY4973"/>
                                    </a:cxn>
                                    <a:cxn ang="0">
                                      <a:pos x="csX4974" y="csY4974"/>
                                    </a:cxn>
                                    <a:cxn ang="0">
                                      <a:pos x="csX4975" y="csY4975"/>
                                    </a:cxn>
                                    <a:cxn ang="0">
                                      <a:pos x="csX4976" y="csY4976"/>
                                    </a:cxn>
                                    <a:cxn ang="0">
                                      <a:pos x="csX4977" y="csY4977"/>
                                    </a:cxn>
                                    <a:cxn ang="0">
                                      <a:pos x="csX4978" y="csY4978"/>
                                    </a:cxn>
                                    <a:cxn ang="0">
                                      <a:pos x="csX4979" y="csY4979"/>
                                    </a:cxn>
                                    <a:cxn ang="0">
                                      <a:pos x="csX4980" y="csY4980"/>
                                    </a:cxn>
                                    <a:cxn ang="0">
                                      <a:pos x="csX4981" y="csY4981"/>
                                    </a:cxn>
                                    <a:cxn ang="0">
                                      <a:pos x="csX4982" y="csY4982"/>
                                    </a:cxn>
                                    <a:cxn ang="0">
                                      <a:pos x="csX4983" y="csY4983"/>
                                    </a:cxn>
                                    <a:cxn ang="0">
                                      <a:pos x="csX4984" y="csY4984"/>
                                    </a:cxn>
                                    <a:cxn ang="0">
                                      <a:pos x="csX4985" y="csY4985"/>
                                    </a:cxn>
                                    <a:cxn ang="0">
                                      <a:pos x="csX4986" y="csY4986"/>
                                    </a:cxn>
                                    <a:cxn ang="0">
                                      <a:pos x="csX4987" y="csY4987"/>
                                    </a:cxn>
                                    <a:cxn ang="0">
                                      <a:pos x="csX4988" y="csY4988"/>
                                    </a:cxn>
                                    <a:cxn ang="0">
                                      <a:pos x="csX4989" y="csY4989"/>
                                    </a:cxn>
                                    <a:cxn ang="0">
                                      <a:pos x="csX4990" y="csY4990"/>
                                    </a:cxn>
                                    <a:cxn ang="0">
                                      <a:pos x="csX4991" y="csY4991"/>
                                    </a:cxn>
                                    <a:cxn ang="0">
                                      <a:pos x="csX4992" y="csY4992"/>
                                    </a:cxn>
                                    <a:cxn ang="0">
                                      <a:pos x="csX4993" y="csY4993"/>
                                    </a:cxn>
                                    <a:cxn ang="0">
                                      <a:pos x="csX4994" y="csY4994"/>
                                    </a:cxn>
                                    <a:cxn ang="0">
                                      <a:pos x="csX4995" y="csY4995"/>
                                    </a:cxn>
                                    <a:cxn ang="0">
                                      <a:pos x="csX4996" y="csY4996"/>
                                    </a:cxn>
                                    <a:cxn ang="0">
                                      <a:pos x="csX4997" y="csY4997"/>
                                    </a:cxn>
                                    <a:cxn ang="0">
                                      <a:pos x="csX4998" y="csY4998"/>
                                    </a:cxn>
                                    <a:cxn ang="0">
                                      <a:pos x="csX4999" y="csY4999"/>
                                    </a:cxn>
                                    <a:cxn ang="0">
                                      <a:pos x="csX5000" y="csY5000"/>
                                    </a:cxn>
                                    <a:cxn ang="0">
                                      <a:pos x="csX5001" y="csY5001"/>
                                    </a:cxn>
                                    <a:cxn ang="0">
                                      <a:pos x="csX5002" y="csY5002"/>
                                    </a:cxn>
                                    <a:cxn ang="0">
                                      <a:pos x="csX5003" y="csY5003"/>
                                    </a:cxn>
                                    <a:cxn ang="0">
                                      <a:pos x="csX5004" y="csY5004"/>
                                    </a:cxn>
                                    <a:cxn ang="0">
                                      <a:pos x="csX5005" y="csY5005"/>
                                    </a:cxn>
                                    <a:cxn ang="0">
                                      <a:pos x="csX5006" y="csY5006"/>
                                    </a:cxn>
                                    <a:cxn ang="0">
                                      <a:pos x="csX5007" y="csY5007"/>
                                    </a:cxn>
                                    <a:cxn ang="0">
                                      <a:pos x="csX5008" y="csY5008"/>
                                    </a:cxn>
                                    <a:cxn ang="0">
                                      <a:pos x="csX5009" y="csY5009"/>
                                    </a:cxn>
                                    <a:cxn ang="0">
                                      <a:pos x="csX5010" y="csY5010"/>
                                    </a:cxn>
                                    <a:cxn ang="0">
                                      <a:pos x="csX5011" y="csY5011"/>
                                    </a:cxn>
                                    <a:cxn ang="0">
                                      <a:pos x="csX5012" y="csY5012"/>
                                    </a:cxn>
                                    <a:cxn ang="0">
                                      <a:pos x="csX5013" y="csY5013"/>
                                    </a:cxn>
                                    <a:cxn ang="0">
                                      <a:pos x="csX5014" y="csY5014"/>
                                    </a:cxn>
                                    <a:cxn ang="0">
                                      <a:pos x="csX5015" y="csY5015"/>
                                    </a:cxn>
                                    <a:cxn ang="0">
                                      <a:pos x="csX5016" y="csY5016"/>
                                    </a:cxn>
                                    <a:cxn ang="0">
                                      <a:pos x="csX5017" y="csY5017"/>
                                    </a:cxn>
                                    <a:cxn ang="0">
                                      <a:pos x="csX5018" y="csY5018"/>
                                    </a:cxn>
                                    <a:cxn ang="0">
                                      <a:pos x="csX5019" y="csY5019"/>
                                    </a:cxn>
                                    <a:cxn ang="0">
                                      <a:pos x="csX5020" y="csY5020"/>
                                    </a:cxn>
                                    <a:cxn ang="0">
                                      <a:pos x="csX5021" y="csY5021"/>
                                    </a:cxn>
                                    <a:cxn ang="0">
                                      <a:pos x="csX5022" y="csY5022"/>
                                    </a:cxn>
                                    <a:cxn ang="0">
                                      <a:pos x="csX5023" y="csY5023"/>
                                    </a:cxn>
                                    <a:cxn ang="0">
                                      <a:pos x="csX5024" y="csY5024"/>
                                    </a:cxn>
                                    <a:cxn ang="0">
                                      <a:pos x="csX5025" y="csY5025"/>
                                    </a:cxn>
                                    <a:cxn ang="0">
                                      <a:pos x="csX5026" y="csY5026"/>
                                    </a:cxn>
                                    <a:cxn ang="0">
                                      <a:pos x="csX5027" y="csY5027"/>
                                    </a:cxn>
                                    <a:cxn ang="0">
                                      <a:pos x="csX5028" y="csY5028"/>
                                    </a:cxn>
                                    <a:cxn ang="0">
                                      <a:pos x="csX5029" y="csY5029"/>
                                    </a:cxn>
                                    <a:cxn ang="0">
                                      <a:pos x="csX5030" y="csY5030"/>
                                    </a:cxn>
                                    <a:cxn ang="0">
                                      <a:pos x="csX5031" y="csY5031"/>
                                    </a:cxn>
                                    <a:cxn ang="0">
                                      <a:pos x="csX5032" y="csY5032"/>
                                    </a:cxn>
                                    <a:cxn ang="0">
                                      <a:pos x="csX5033" y="csY5033"/>
                                    </a:cxn>
                                    <a:cxn ang="0">
                                      <a:pos x="csX5034" y="csY5034"/>
                                    </a:cxn>
                                    <a:cxn ang="0">
                                      <a:pos x="csX5035" y="csY5035"/>
                                    </a:cxn>
                                    <a:cxn ang="0">
                                      <a:pos x="csX5036" y="csY5036"/>
                                    </a:cxn>
                                    <a:cxn ang="0">
                                      <a:pos x="csX5037" y="csY5037"/>
                                    </a:cxn>
                                    <a:cxn ang="0">
                                      <a:pos x="csX5038" y="csY5038"/>
                                    </a:cxn>
                                    <a:cxn ang="0">
                                      <a:pos x="csX5039" y="csY5039"/>
                                    </a:cxn>
                                    <a:cxn ang="0">
                                      <a:pos x="csX5040" y="csY5040"/>
                                    </a:cxn>
                                    <a:cxn ang="0">
                                      <a:pos x="csX5041" y="csY5041"/>
                                    </a:cxn>
                                    <a:cxn ang="0">
                                      <a:pos x="csX5042" y="csY5042"/>
                                    </a:cxn>
                                    <a:cxn ang="0">
                                      <a:pos x="csX5043" y="csY5043"/>
                                    </a:cxn>
                                    <a:cxn ang="0">
                                      <a:pos x="csX5044" y="csY5044"/>
                                    </a:cxn>
                                    <a:cxn ang="0">
                                      <a:pos x="csX5045" y="csY5045"/>
                                    </a:cxn>
                                    <a:cxn ang="0">
                                      <a:pos x="csX5046" y="csY5046"/>
                                    </a:cxn>
                                    <a:cxn ang="0">
                                      <a:pos x="csX5047" y="csY5047"/>
                                    </a:cxn>
                                    <a:cxn ang="0">
                                      <a:pos x="csX5048" y="csY5048"/>
                                    </a:cxn>
                                    <a:cxn ang="0">
                                      <a:pos x="csX5049" y="csY5049"/>
                                    </a:cxn>
                                    <a:cxn ang="0">
                                      <a:pos x="csX5050" y="csY5050"/>
                                    </a:cxn>
                                    <a:cxn ang="0">
                                      <a:pos x="csX5051" y="csY5051"/>
                                    </a:cxn>
                                    <a:cxn ang="0">
                                      <a:pos x="csX5052" y="csY5052"/>
                                    </a:cxn>
                                    <a:cxn ang="0">
                                      <a:pos x="csX5053" y="csY5053"/>
                                    </a:cxn>
                                    <a:cxn ang="0">
                                      <a:pos x="csX5054" y="csY5054"/>
                                    </a:cxn>
                                    <a:cxn ang="0">
                                      <a:pos x="csX5055" y="csY5055"/>
                                    </a:cxn>
                                    <a:cxn ang="0">
                                      <a:pos x="csX5056" y="csY5056"/>
                                    </a:cxn>
                                    <a:cxn ang="0">
                                      <a:pos x="csX5057" y="csY5057"/>
                                    </a:cxn>
                                    <a:cxn ang="0">
                                      <a:pos x="csX5058" y="csY5058"/>
                                    </a:cxn>
                                    <a:cxn ang="0">
                                      <a:pos x="csX5059" y="csY5059"/>
                                    </a:cxn>
                                    <a:cxn ang="0">
                                      <a:pos x="csX5060" y="csY5060"/>
                                    </a:cxn>
                                    <a:cxn ang="0">
                                      <a:pos x="csX5061" y="csY5061"/>
                                    </a:cxn>
                                  </a:cxnLst>
                                  <a:rect l="l" t="t" r="r" b="b"/>
                                  <a:pathLst>
                                    <a:path w="1619476" h="693081">
                                      <a:moveTo>
                                        <a:pt x="326526" y="137059"/>
                                      </a:moveTo>
                                      <a:cubicBezTo>
                                        <a:pt x="325853" y="136449"/>
                                        <a:pt x="325472" y="135713"/>
                                        <a:pt x="325447" y="134939"/>
                                      </a:cubicBezTo>
                                      <a:cubicBezTo>
                                        <a:pt x="325320" y="132564"/>
                                        <a:pt x="328405" y="130546"/>
                                        <a:pt x="332430" y="130355"/>
                                      </a:cubicBezTo>
                                      <a:cubicBezTo>
                                        <a:pt x="332633" y="130343"/>
                                        <a:pt x="332836" y="130343"/>
                                        <a:pt x="333039" y="130343"/>
                                      </a:cubicBezTo>
                                      <a:cubicBezTo>
                                        <a:pt x="336784" y="130343"/>
                                        <a:pt x="339704" y="131993"/>
                                        <a:pt x="339831" y="134228"/>
                                      </a:cubicBezTo>
                                      <a:cubicBezTo>
                                        <a:pt x="339946" y="136602"/>
                                        <a:pt x="336873" y="138620"/>
                                        <a:pt x="332836" y="138823"/>
                                      </a:cubicBezTo>
                                      <a:cubicBezTo>
                                        <a:pt x="332645" y="138836"/>
                                        <a:pt x="332442" y="138836"/>
                                        <a:pt x="332239" y="138836"/>
                                      </a:cubicBezTo>
                                      <a:cubicBezTo>
                                        <a:pt x="329903" y="138836"/>
                                        <a:pt x="327745" y="138176"/>
                                        <a:pt x="326526" y="137059"/>
                                      </a:cubicBezTo>
                                      <a:moveTo>
                                        <a:pt x="308752" y="149996"/>
                                      </a:moveTo>
                                      <a:lnTo>
                                        <a:pt x="308726" y="149716"/>
                                      </a:lnTo>
                                      <a:cubicBezTo>
                                        <a:pt x="312891" y="148980"/>
                                        <a:pt x="312954" y="146898"/>
                                        <a:pt x="318578" y="146327"/>
                                      </a:cubicBezTo>
                                      <a:cubicBezTo>
                                        <a:pt x="321562" y="146022"/>
                                        <a:pt x="323860" y="146796"/>
                                        <a:pt x="323124" y="146860"/>
                                      </a:cubicBezTo>
                                      <a:cubicBezTo>
                                        <a:pt x="320953" y="147063"/>
                                        <a:pt x="317893" y="146441"/>
                                        <a:pt x="315252" y="148777"/>
                                      </a:cubicBezTo>
                                      <a:cubicBezTo>
                                        <a:pt x="315074" y="148942"/>
                                        <a:pt x="320343" y="148371"/>
                                        <a:pt x="323009" y="148599"/>
                                      </a:cubicBezTo>
                                      <a:cubicBezTo>
                                        <a:pt x="320419" y="149285"/>
                                        <a:pt x="315125" y="149640"/>
                                        <a:pt x="315328" y="149767"/>
                                      </a:cubicBezTo>
                                      <a:cubicBezTo>
                                        <a:pt x="318350" y="151621"/>
                                        <a:pt x="321245" y="150478"/>
                                        <a:pt x="323428" y="150288"/>
                                      </a:cubicBezTo>
                                      <a:cubicBezTo>
                                        <a:pt x="324152" y="150224"/>
                                        <a:pt x="322032" y="151392"/>
                                        <a:pt x="319048" y="151621"/>
                                      </a:cubicBezTo>
                                      <a:cubicBezTo>
                                        <a:pt x="313398" y="152027"/>
                                        <a:pt x="312980" y="149983"/>
                                        <a:pt x="308752" y="149996"/>
                                      </a:cubicBezTo>
                                      <a:moveTo>
                                        <a:pt x="329484" y="148751"/>
                                      </a:moveTo>
                                      <a:lnTo>
                                        <a:pt x="329471" y="148472"/>
                                      </a:lnTo>
                                      <a:cubicBezTo>
                                        <a:pt x="333661" y="147812"/>
                                        <a:pt x="333750" y="145730"/>
                                        <a:pt x="339387" y="145260"/>
                                      </a:cubicBezTo>
                                      <a:cubicBezTo>
                                        <a:pt x="342358" y="145006"/>
                                        <a:pt x="344643" y="145819"/>
                                        <a:pt x="343907" y="145882"/>
                                      </a:cubicBezTo>
                                      <a:cubicBezTo>
                                        <a:pt x="341736" y="146035"/>
                                        <a:pt x="338676" y="145374"/>
                                        <a:pt x="335997" y="147660"/>
                                      </a:cubicBezTo>
                                      <a:cubicBezTo>
                                        <a:pt x="335819" y="147812"/>
                                        <a:pt x="341101" y="147342"/>
                                        <a:pt x="343780" y="147622"/>
                                      </a:cubicBezTo>
                                      <a:cubicBezTo>
                                        <a:pt x="341164" y="148256"/>
                                        <a:pt x="335883" y="148523"/>
                                        <a:pt x="336061" y="148650"/>
                                      </a:cubicBezTo>
                                      <a:cubicBezTo>
                                        <a:pt x="339057" y="150554"/>
                                        <a:pt x="341977" y="149462"/>
                                        <a:pt x="344135" y="149310"/>
                                      </a:cubicBezTo>
                                      <a:cubicBezTo>
                                        <a:pt x="344884" y="149259"/>
                                        <a:pt x="342739" y="150389"/>
                                        <a:pt x="339742" y="150567"/>
                                      </a:cubicBezTo>
                                      <a:cubicBezTo>
                                        <a:pt x="334105" y="150872"/>
                                        <a:pt x="333725" y="148828"/>
                                        <a:pt x="329484" y="148752"/>
                                      </a:cubicBezTo>
                                      <a:moveTo>
                                        <a:pt x="405266" y="152230"/>
                                      </a:moveTo>
                                      <a:cubicBezTo>
                                        <a:pt x="399654" y="151659"/>
                                        <a:pt x="399591" y="149564"/>
                                        <a:pt x="395427" y="148840"/>
                                      </a:cubicBezTo>
                                      <a:lnTo>
                                        <a:pt x="395439" y="148561"/>
                                      </a:lnTo>
                                      <a:cubicBezTo>
                                        <a:pt x="399680" y="148561"/>
                                        <a:pt x="400111" y="146517"/>
                                        <a:pt x="405736" y="146936"/>
                                      </a:cubicBezTo>
                                      <a:cubicBezTo>
                                        <a:pt x="408732" y="147152"/>
                                        <a:pt x="410852" y="148320"/>
                                        <a:pt x="410116" y="148256"/>
                                      </a:cubicBezTo>
                                      <a:cubicBezTo>
                                        <a:pt x="407945" y="148079"/>
                                        <a:pt x="405025" y="146936"/>
                                        <a:pt x="402029" y="148777"/>
                                      </a:cubicBezTo>
                                      <a:cubicBezTo>
                                        <a:pt x="401825" y="148891"/>
                                        <a:pt x="407120" y="149259"/>
                                        <a:pt x="409710" y="149945"/>
                                      </a:cubicBezTo>
                                      <a:cubicBezTo>
                                        <a:pt x="407044" y="150173"/>
                                        <a:pt x="401762" y="149615"/>
                                        <a:pt x="401940" y="149767"/>
                                      </a:cubicBezTo>
                                      <a:cubicBezTo>
                                        <a:pt x="404593" y="152103"/>
                                        <a:pt x="407640" y="151494"/>
                                        <a:pt x="409824" y="151672"/>
                                      </a:cubicBezTo>
                                      <a:cubicBezTo>
                                        <a:pt x="410560" y="151748"/>
                                        <a:pt x="408250" y="152535"/>
                                        <a:pt x="405266" y="152230"/>
                                      </a:cubicBezTo>
                                      <a:moveTo>
                                        <a:pt x="384267" y="151176"/>
                                      </a:moveTo>
                                      <a:cubicBezTo>
                                        <a:pt x="378630" y="150707"/>
                                        <a:pt x="378528" y="148612"/>
                                        <a:pt x="374351" y="147964"/>
                                      </a:cubicBezTo>
                                      <a:lnTo>
                                        <a:pt x="374364" y="147672"/>
                                      </a:lnTo>
                                      <a:cubicBezTo>
                                        <a:pt x="378605" y="147622"/>
                                        <a:pt x="378986" y="145552"/>
                                        <a:pt x="384635" y="145882"/>
                                      </a:cubicBezTo>
                                      <a:cubicBezTo>
                                        <a:pt x="387619" y="146047"/>
                                        <a:pt x="389777" y="147177"/>
                                        <a:pt x="389028" y="147126"/>
                                      </a:cubicBezTo>
                                      <a:cubicBezTo>
                                        <a:pt x="386857" y="146974"/>
                                        <a:pt x="383924" y="145882"/>
                                        <a:pt x="380953" y="147774"/>
                                      </a:cubicBezTo>
                                      <a:cubicBezTo>
                                        <a:pt x="380750" y="147901"/>
                                        <a:pt x="386057" y="148180"/>
                                        <a:pt x="388660" y="148828"/>
                                      </a:cubicBezTo>
                                      <a:cubicBezTo>
                                        <a:pt x="385981" y="149107"/>
                                        <a:pt x="380712" y="148624"/>
                                        <a:pt x="380877" y="148777"/>
                                      </a:cubicBezTo>
                                      <a:cubicBezTo>
                                        <a:pt x="383569" y="151075"/>
                                        <a:pt x="386616" y="150402"/>
                                        <a:pt x="388787" y="150554"/>
                                      </a:cubicBezTo>
                                      <a:cubicBezTo>
                                        <a:pt x="389523" y="150605"/>
                                        <a:pt x="387250" y="151430"/>
                                        <a:pt x="384267" y="151176"/>
                                      </a:cubicBezTo>
                                      <a:moveTo>
                                        <a:pt x="361630" y="150478"/>
                                      </a:moveTo>
                                      <a:cubicBezTo>
                                        <a:pt x="355980" y="150402"/>
                                        <a:pt x="355739" y="148320"/>
                                        <a:pt x="351524" y="147964"/>
                                      </a:cubicBezTo>
                                      <a:lnTo>
                                        <a:pt x="351524" y="147685"/>
                                      </a:lnTo>
                                      <a:cubicBezTo>
                                        <a:pt x="355739" y="147317"/>
                                        <a:pt x="355980" y="145235"/>
                                        <a:pt x="361630" y="145159"/>
                                      </a:cubicBezTo>
                                      <a:cubicBezTo>
                                        <a:pt x="364614" y="145120"/>
                                        <a:pt x="366836" y="146098"/>
                                        <a:pt x="366112" y="146098"/>
                                      </a:cubicBezTo>
                                      <a:cubicBezTo>
                                        <a:pt x="363941" y="146098"/>
                                        <a:pt x="360932" y="145222"/>
                                        <a:pt x="358088" y="147317"/>
                                      </a:cubicBezTo>
                                      <a:cubicBezTo>
                                        <a:pt x="357898" y="147456"/>
                                        <a:pt x="363217" y="147368"/>
                                        <a:pt x="365845" y="147825"/>
                                      </a:cubicBezTo>
                                      <a:cubicBezTo>
                                        <a:pt x="363217" y="148282"/>
                                        <a:pt x="357898" y="148180"/>
                                        <a:pt x="358088" y="148320"/>
                                      </a:cubicBezTo>
                                      <a:cubicBezTo>
                                        <a:pt x="360932" y="150415"/>
                                        <a:pt x="363941" y="149539"/>
                                        <a:pt x="366112" y="149539"/>
                                      </a:cubicBezTo>
                                      <a:cubicBezTo>
                                        <a:pt x="366836" y="149539"/>
                                        <a:pt x="364614" y="150516"/>
                                        <a:pt x="361630" y="150478"/>
                                      </a:cubicBezTo>
                                      <a:moveTo>
                                        <a:pt x="403285" y="167198"/>
                                      </a:moveTo>
                                      <a:cubicBezTo>
                                        <a:pt x="403692" y="167909"/>
                                        <a:pt x="405507" y="169991"/>
                                        <a:pt x="406091" y="170474"/>
                                      </a:cubicBezTo>
                                      <a:cubicBezTo>
                                        <a:pt x="406193" y="170550"/>
                                        <a:pt x="399604" y="172099"/>
                                        <a:pt x="391593" y="161422"/>
                                      </a:cubicBezTo>
                                      <a:cubicBezTo>
                                        <a:pt x="391313" y="161066"/>
                                        <a:pt x="392151" y="165408"/>
                                        <a:pt x="395858" y="170106"/>
                                      </a:cubicBezTo>
                                      <a:cubicBezTo>
                                        <a:pt x="396176" y="170499"/>
                                        <a:pt x="389866" y="170372"/>
                                        <a:pt x="385587" y="161955"/>
                                      </a:cubicBezTo>
                                      <a:cubicBezTo>
                                        <a:pt x="385334" y="161447"/>
                                        <a:pt x="383873" y="158337"/>
                                        <a:pt x="382591" y="157232"/>
                                      </a:cubicBezTo>
                                      <a:cubicBezTo>
                                        <a:pt x="382325" y="156991"/>
                                        <a:pt x="382007" y="156826"/>
                                        <a:pt x="382007" y="156826"/>
                                      </a:cubicBezTo>
                                      <a:cubicBezTo>
                                        <a:pt x="386463" y="158337"/>
                                        <a:pt x="388584" y="163352"/>
                                        <a:pt x="391212" y="166043"/>
                                      </a:cubicBezTo>
                                      <a:cubicBezTo>
                                        <a:pt x="391453" y="166284"/>
                                        <a:pt x="388838" y="163859"/>
                                        <a:pt x="389993" y="157638"/>
                                      </a:cubicBezTo>
                                      <a:cubicBezTo>
                                        <a:pt x="390044" y="157308"/>
                                        <a:pt x="391491" y="160267"/>
                                        <a:pt x="394868" y="163225"/>
                                      </a:cubicBezTo>
                                      <a:cubicBezTo>
                                        <a:pt x="395173" y="163504"/>
                                        <a:pt x="398956" y="166449"/>
                                        <a:pt x="399553" y="166068"/>
                                      </a:cubicBezTo>
                                      <a:cubicBezTo>
                                        <a:pt x="399959" y="165815"/>
                                        <a:pt x="397547" y="160051"/>
                                        <a:pt x="395021" y="157143"/>
                                      </a:cubicBezTo>
                                      <a:cubicBezTo>
                                        <a:pt x="394652" y="156724"/>
                                        <a:pt x="398118" y="157791"/>
                                        <a:pt x="403285" y="167198"/>
                                      </a:cubicBezTo>
                                      <a:moveTo>
                                        <a:pt x="357212" y="165383"/>
                                      </a:moveTo>
                                      <a:cubicBezTo>
                                        <a:pt x="357644" y="166081"/>
                                        <a:pt x="358748" y="168011"/>
                                        <a:pt x="359383" y="168443"/>
                                      </a:cubicBezTo>
                                      <a:cubicBezTo>
                                        <a:pt x="359472" y="168506"/>
                                        <a:pt x="352222" y="168798"/>
                                        <a:pt x="344897" y="160279"/>
                                      </a:cubicBezTo>
                                      <a:cubicBezTo>
                                        <a:pt x="344605" y="159937"/>
                                        <a:pt x="346243" y="164444"/>
                                        <a:pt x="350305" y="168836"/>
                                      </a:cubicBezTo>
                                      <a:cubicBezTo>
                                        <a:pt x="350648" y="169204"/>
                                        <a:pt x="344211" y="169052"/>
                                        <a:pt x="339234" y="161219"/>
                                      </a:cubicBezTo>
                                      <a:cubicBezTo>
                                        <a:pt x="338930" y="160749"/>
                                        <a:pt x="337254" y="157727"/>
                                        <a:pt x="335883" y="156724"/>
                                      </a:cubicBezTo>
                                      <a:cubicBezTo>
                                        <a:pt x="335591" y="156509"/>
                                        <a:pt x="335261" y="156369"/>
                                        <a:pt x="335261" y="156369"/>
                                      </a:cubicBezTo>
                                      <a:cubicBezTo>
                                        <a:pt x="339818" y="157550"/>
                                        <a:pt x="342256" y="162717"/>
                                        <a:pt x="344732" y="164215"/>
                                      </a:cubicBezTo>
                                      <a:cubicBezTo>
                                        <a:pt x="345024" y="164380"/>
                                        <a:pt x="342294" y="160508"/>
                                        <a:pt x="342332" y="156267"/>
                                      </a:cubicBezTo>
                                      <a:cubicBezTo>
                                        <a:pt x="342332" y="155925"/>
                                        <a:pt x="348160" y="160241"/>
                                        <a:pt x="349429" y="161320"/>
                                      </a:cubicBezTo>
                                      <a:cubicBezTo>
                                        <a:pt x="349747" y="161574"/>
                                        <a:pt x="353010" y="164443"/>
                                        <a:pt x="353555" y="164012"/>
                                      </a:cubicBezTo>
                                      <a:cubicBezTo>
                                        <a:pt x="353949" y="163720"/>
                                        <a:pt x="350724" y="158134"/>
                                        <a:pt x="347995" y="155417"/>
                                      </a:cubicBezTo>
                                      <a:cubicBezTo>
                                        <a:pt x="347588" y="155036"/>
                                        <a:pt x="351181" y="155823"/>
                                        <a:pt x="357212" y="165383"/>
                                      </a:cubicBezTo>
                                      <a:moveTo>
                                        <a:pt x="369400" y="135853"/>
                                      </a:moveTo>
                                      <a:lnTo>
                                        <a:pt x="349963" y="135853"/>
                                      </a:lnTo>
                                      <a:lnTo>
                                        <a:pt x="349963" y="127854"/>
                                      </a:lnTo>
                                      <a:lnTo>
                                        <a:pt x="369400" y="127854"/>
                                      </a:lnTo>
                                      <a:lnTo>
                                        <a:pt x="369400" y="135853"/>
                                      </a:lnTo>
                                      <a:close/>
                                      <a:moveTo>
                                        <a:pt x="380572" y="136475"/>
                                      </a:moveTo>
                                      <a:cubicBezTo>
                                        <a:pt x="379963" y="135789"/>
                                        <a:pt x="379658" y="135015"/>
                                        <a:pt x="379696" y="134240"/>
                                      </a:cubicBezTo>
                                      <a:cubicBezTo>
                                        <a:pt x="379722" y="133453"/>
                                        <a:pt x="380103" y="132717"/>
                                        <a:pt x="380788" y="132107"/>
                                      </a:cubicBezTo>
                                      <a:cubicBezTo>
                                        <a:pt x="382121" y="130901"/>
                                        <a:pt x="384508" y="130190"/>
                                        <a:pt x="387073" y="130368"/>
                                      </a:cubicBezTo>
                                      <a:cubicBezTo>
                                        <a:pt x="389637" y="130482"/>
                                        <a:pt x="391986" y="131384"/>
                                        <a:pt x="393179" y="132717"/>
                                      </a:cubicBezTo>
                                      <a:cubicBezTo>
                                        <a:pt x="393814" y="133390"/>
                                        <a:pt x="394106" y="134177"/>
                                        <a:pt x="394055" y="134939"/>
                                      </a:cubicBezTo>
                                      <a:cubicBezTo>
                                        <a:pt x="394030" y="135713"/>
                                        <a:pt x="393649" y="136462"/>
                                        <a:pt x="392964" y="137071"/>
                                      </a:cubicBezTo>
                                      <a:cubicBezTo>
                                        <a:pt x="391732" y="138176"/>
                                        <a:pt x="389599" y="138836"/>
                                        <a:pt x="387276" y="138836"/>
                                      </a:cubicBezTo>
                                      <a:cubicBezTo>
                                        <a:pt x="387073" y="138836"/>
                                        <a:pt x="386870" y="138836"/>
                                        <a:pt x="386654" y="138811"/>
                                      </a:cubicBezTo>
                                      <a:cubicBezTo>
                                        <a:pt x="384115" y="138696"/>
                                        <a:pt x="381791" y="137808"/>
                                        <a:pt x="380572" y="136475"/>
                                      </a:cubicBezTo>
                                      <a:moveTo>
                                        <a:pt x="233567" y="110118"/>
                                      </a:moveTo>
                                      <a:cubicBezTo>
                                        <a:pt x="235395" y="112073"/>
                                        <a:pt x="236410" y="113419"/>
                                        <a:pt x="236944" y="114156"/>
                                      </a:cubicBezTo>
                                      <a:cubicBezTo>
                                        <a:pt x="237477" y="114854"/>
                                        <a:pt x="237705" y="115247"/>
                                        <a:pt x="238239" y="115032"/>
                                      </a:cubicBezTo>
                                      <a:cubicBezTo>
                                        <a:pt x="238746" y="114866"/>
                                        <a:pt x="238734" y="114321"/>
                                        <a:pt x="238721" y="114079"/>
                                      </a:cubicBezTo>
                                      <a:cubicBezTo>
                                        <a:pt x="238658" y="111845"/>
                                        <a:pt x="238734" y="110778"/>
                                        <a:pt x="238810" y="109407"/>
                                      </a:cubicBezTo>
                                      <a:lnTo>
                                        <a:pt x="238848" y="108836"/>
                                      </a:lnTo>
                                      <a:cubicBezTo>
                                        <a:pt x="238950" y="106932"/>
                                        <a:pt x="239445" y="104519"/>
                                        <a:pt x="239787" y="103186"/>
                                      </a:cubicBezTo>
                                      <a:cubicBezTo>
                                        <a:pt x="240638" y="105205"/>
                                        <a:pt x="241984" y="109941"/>
                                        <a:pt x="242111" y="110588"/>
                                      </a:cubicBezTo>
                                      <a:cubicBezTo>
                                        <a:pt x="242250" y="111451"/>
                                        <a:pt x="242492" y="112277"/>
                                        <a:pt x="243165" y="112403"/>
                                      </a:cubicBezTo>
                                      <a:cubicBezTo>
                                        <a:pt x="243799" y="112581"/>
                                        <a:pt x="244218" y="111870"/>
                                        <a:pt x="244434" y="111464"/>
                                      </a:cubicBezTo>
                                      <a:lnTo>
                                        <a:pt x="244536" y="111312"/>
                                      </a:lnTo>
                                      <a:cubicBezTo>
                                        <a:pt x="246275" y="108811"/>
                                        <a:pt x="247557" y="107655"/>
                                        <a:pt x="248433" y="107021"/>
                                      </a:cubicBezTo>
                                      <a:cubicBezTo>
                                        <a:pt x="247989" y="109649"/>
                                        <a:pt x="246643" y="112277"/>
                                        <a:pt x="245793" y="113724"/>
                                      </a:cubicBezTo>
                                      <a:cubicBezTo>
                                        <a:pt x="245526" y="114194"/>
                                        <a:pt x="245158" y="114816"/>
                                        <a:pt x="245666" y="115222"/>
                                      </a:cubicBezTo>
                                      <a:cubicBezTo>
                                        <a:pt x="246224" y="115679"/>
                                        <a:pt x="246605" y="115285"/>
                                        <a:pt x="248078" y="113927"/>
                                      </a:cubicBezTo>
                                      <a:cubicBezTo>
                                        <a:pt x="248903" y="113153"/>
                                        <a:pt x="249944" y="112200"/>
                                        <a:pt x="250642" y="111769"/>
                                      </a:cubicBezTo>
                                      <a:cubicBezTo>
                                        <a:pt x="251557" y="111185"/>
                                        <a:pt x="252344" y="110766"/>
                                        <a:pt x="252940" y="110474"/>
                                      </a:cubicBezTo>
                                      <a:cubicBezTo>
                                        <a:pt x="252737" y="110664"/>
                                        <a:pt x="252509" y="110880"/>
                                        <a:pt x="252229" y="111134"/>
                                      </a:cubicBezTo>
                                      <a:cubicBezTo>
                                        <a:pt x="250376" y="112759"/>
                                        <a:pt x="248687" y="119247"/>
                                        <a:pt x="248471" y="122129"/>
                                      </a:cubicBezTo>
                                      <a:cubicBezTo>
                                        <a:pt x="248306" y="124388"/>
                                        <a:pt x="248840" y="126039"/>
                                        <a:pt x="249982" y="126775"/>
                                      </a:cubicBezTo>
                                      <a:cubicBezTo>
                                        <a:pt x="250046" y="126826"/>
                                        <a:pt x="250122" y="126864"/>
                                        <a:pt x="250211" y="126902"/>
                                      </a:cubicBezTo>
                                      <a:cubicBezTo>
                                        <a:pt x="249335" y="126902"/>
                                        <a:pt x="248916" y="126699"/>
                                        <a:pt x="248306" y="126382"/>
                                      </a:cubicBezTo>
                                      <a:cubicBezTo>
                                        <a:pt x="247380" y="125912"/>
                                        <a:pt x="246224" y="125328"/>
                                        <a:pt x="243177" y="125214"/>
                                      </a:cubicBezTo>
                                      <a:cubicBezTo>
                                        <a:pt x="242961" y="125201"/>
                                        <a:pt x="242771" y="125188"/>
                                        <a:pt x="242593" y="125188"/>
                                      </a:cubicBezTo>
                                      <a:cubicBezTo>
                                        <a:pt x="241133" y="125188"/>
                                        <a:pt x="240333" y="125442"/>
                                        <a:pt x="239597" y="125671"/>
                                      </a:cubicBezTo>
                                      <a:cubicBezTo>
                                        <a:pt x="238785" y="125912"/>
                                        <a:pt x="238150" y="126115"/>
                                        <a:pt x="236550" y="125810"/>
                                      </a:cubicBezTo>
                                      <a:cubicBezTo>
                                        <a:pt x="233871" y="125315"/>
                                        <a:pt x="234163" y="122294"/>
                                        <a:pt x="234760" y="118688"/>
                                      </a:cubicBezTo>
                                      <a:cubicBezTo>
                                        <a:pt x="234849" y="118180"/>
                                        <a:pt x="234938" y="117710"/>
                                        <a:pt x="234988" y="117291"/>
                                      </a:cubicBezTo>
                                      <a:cubicBezTo>
                                        <a:pt x="235090" y="116517"/>
                                        <a:pt x="234785" y="114473"/>
                                        <a:pt x="234252" y="113597"/>
                                      </a:cubicBezTo>
                                      <a:cubicBezTo>
                                        <a:pt x="233770" y="112835"/>
                                        <a:pt x="233046" y="110994"/>
                                        <a:pt x="232487" y="109674"/>
                                      </a:cubicBezTo>
                                      <a:cubicBezTo>
                                        <a:pt x="232373" y="109382"/>
                                        <a:pt x="232259" y="109103"/>
                                        <a:pt x="232157" y="108849"/>
                                      </a:cubicBezTo>
                                      <a:cubicBezTo>
                                        <a:pt x="232690" y="109268"/>
                                        <a:pt x="233236" y="109788"/>
                                        <a:pt x="233567" y="110118"/>
                                      </a:cubicBezTo>
                                      <a:moveTo>
                                        <a:pt x="265484" y="94223"/>
                                      </a:moveTo>
                                      <a:lnTo>
                                        <a:pt x="265471" y="94198"/>
                                      </a:lnTo>
                                      <a:cubicBezTo>
                                        <a:pt x="265890" y="94198"/>
                                        <a:pt x="266220" y="94223"/>
                                        <a:pt x="266347" y="94274"/>
                                      </a:cubicBezTo>
                                      <a:cubicBezTo>
                                        <a:pt x="267033" y="94642"/>
                                        <a:pt x="267668" y="95315"/>
                                        <a:pt x="268201" y="96166"/>
                                      </a:cubicBezTo>
                                      <a:cubicBezTo>
                                        <a:pt x="268925" y="97575"/>
                                        <a:pt x="268988" y="99886"/>
                                        <a:pt x="268950" y="102031"/>
                                      </a:cubicBezTo>
                                      <a:cubicBezTo>
                                        <a:pt x="267922" y="101498"/>
                                        <a:pt x="266208" y="99847"/>
                                        <a:pt x="265014" y="98705"/>
                                      </a:cubicBezTo>
                                      <a:cubicBezTo>
                                        <a:pt x="264037" y="97740"/>
                                        <a:pt x="263097" y="96839"/>
                                        <a:pt x="262285" y="96204"/>
                                      </a:cubicBezTo>
                                      <a:cubicBezTo>
                                        <a:pt x="263224" y="94858"/>
                                        <a:pt x="264189" y="94312"/>
                                        <a:pt x="265484" y="94223"/>
                                      </a:cubicBezTo>
                                      <a:moveTo>
                                        <a:pt x="254781" y="67372"/>
                                      </a:moveTo>
                                      <a:cubicBezTo>
                                        <a:pt x="254769" y="67346"/>
                                        <a:pt x="254769" y="67334"/>
                                        <a:pt x="254756" y="67308"/>
                                      </a:cubicBezTo>
                                      <a:cubicBezTo>
                                        <a:pt x="254540" y="66902"/>
                                        <a:pt x="253778" y="66178"/>
                                        <a:pt x="253042" y="65962"/>
                                      </a:cubicBezTo>
                                      <a:cubicBezTo>
                                        <a:pt x="253118" y="64007"/>
                                        <a:pt x="253702" y="62839"/>
                                        <a:pt x="254274" y="62166"/>
                                      </a:cubicBezTo>
                                      <a:cubicBezTo>
                                        <a:pt x="254985" y="61341"/>
                                        <a:pt x="255784" y="61087"/>
                                        <a:pt x="256102" y="61036"/>
                                      </a:cubicBezTo>
                                      <a:cubicBezTo>
                                        <a:pt x="257409" y="61316"/>
                                        <a:pt x="258692" y="62306"/>
                                        <a:pt x="259923" y="63956"/>
                                      </a:cubicBezTo>
                                      <a:cubicBezTo>
                                        <a:pt x="260875" y="66331"/>
                                        <a:pt x="261828" y="69517"/>
                                        <a:pt x="262374" y="75002"/>
                                      </a:cubicBezTo>
                                      <a:cubicBezTo>
                                        <a:pt x="260012" y="73859"/>
                                        <a:pt x="256292" y="69847"/>
                                        <a:pt x="254781" y="67372"/>
                                      </a:cubicBezTo>
                                      <a:moveTo>
                                        <a:pt x="248827" y="81527"/>
                                      </a:moveTo>
                                      <a:cubicBezTo>
                                        <a:pt x="248624" y="81807"/>
                                        <a:pt x="248433" y="82086"/>
                                        <a:pt x="248294" y="82353"/>
                                      </a:cubicBezTo>
                                      <a:cubicBezTo>
                                        <a:pt x="247608" y="83508"/>
                                        <a:pt x="247951" y="84587"/>
                                        <a:pt x="248611" y="85197"/>
                                      </a:cubicBezTo>
                                      <a:cubicBezTo>
                                        <a:pt x="246415" y="85070"/>
                                        <a:pt x="245094" y="85247"/>
                                        <a:pt x="243812" y="85438"/>
                                      </a:cubicBezTo>
                                      <a:cubicBezTo>
                                        <a:pt x="242593" y="85603"/>
                                        <a:pt x="241349" y="85755"/>
                                        <a:pt x="239242" y="85704"/>
                                      </a:cubicBezTo>
                                      <a:cubicBezTo>
                                        <a:pt x="237299" y="85628"/>
                                        <a:pt x="237071" y="81261"/>
                                        <a:pt x="236995" y="79623"/>
                                      </a:cubicBezTo>
                                      <a:cubicBezTo>
                                        <a:pt x="236982" y="79369"/>
                                        <a:pt x="236969" y="79141"/>
                                        <a:pt x="236956" y="78988"/>
                                      </a:cubicBezTo>
                                      <a:cubicBezTo>
                                        <a:pt x="236868" y="77604"/>
                                        <a:pt x="236639" y="76094"/>
                                        <a:pt x="235738" y="74291"/>
                                      </a:cubicBezTo>
                                      <a:cubicBezTo>
                                        <a:pt x="236309" y="74748"/>
                                        <a:pt x="236918" y="75294"/>
                                        <a:pt x="237363" y="75713"/>
                                      </a:cubicBezTo>
                                      <a:lnTo>
                                        <a:pt x="237337" y="75725"/>
                                      </a:lnTo>
                                      <a:cubicBezTo>
                                        <a:pt x="238569" y="76779"/>
                                        <a:pt x="239508" y="79344"/>
                                        <a:pt x="239915" y="80436"/>
                                      </a:cubicBezTo>
                                      <a:cubicBezTo>
                                        <a:pt x="240143" y="81070"/>
                                        <a:pt x="240295" y="81502"/>
                                        <a:pt x="240892" y="81400"/>
                                      </a:cubicBezTo>
                                      <a:lnTo>
                                        <a:pt x="241451" y="81147"/>
                                      </a:lnTo>
                                      <a:lnTo>
                                        <a:pt x="241387" y="80588"/>
                                      </a:lnTo>
                                      <a:cubicBezTo>
                                        <a:pt x="241095" y="78138"/>
                                        <a:pt x="241514" y="74938"/>
                                        <a:pt x="241921" y="74367"/>
                                      </a:cubicBezTo>
                                      <a:cubicBezTo>
                                        <a:pt x="242187" y="73999"/>
                                        <a:pt x="242454" y="73301"/>
                                        <a:pt x="242771" y="72361"/>
                                      </a:cubicBezTo>
                                      <a:cubicBezTo>
                                        <a:pt x="243228" y="73478"/>
                                        <a:pt x="243926" y="74583"/>
                                        <a:pt x="244282" y="74938"/>
                                      </a:cubicBezTo>
                                      <a:cubicBezTo>
                                        <a:pt x="245044" y="75700"/>
                                        <a:pt x="245425" y="77782"/>
                                        <a:pt x="245513" y="79344"/>
                                      </a:cubicBezTo>
                                      <a:lnTo>
                                        <a:pt x="245551" y="80004"/>
                                      </a:lnTo>
                                      <a:lnTo>
                                        <a:pt x="246796" y="79966"/>
                                      </a:lnTo>
                                      <a:lnTo>
                                        <a:pt x="246796" y="79344"/>
                                      </a:lnTo>
                                      <a:cubicBezTo>
                                        <a:pt x="246796" y="77973"/>
                                        <a:pt x="247646" y="77300"/>
                                        <a:pt x="248472" y="76652"/>
                                      </a:cubicBezTo>
                                      <a:cubicBezTo>
                                        <a:pt x="248979" y="76246"/>
                                        <a:pt x="249462" y="75865"/>
                                        <a:pt x="249690" y="75345"/>
                                      </a:cubicBezTo>
                                      <a:cubicBezTo>
                                        <a:pt x="249805" y="75091"/>
                                        <a:pt x="249944" y="74710"/>
                                        <a:pt x="250084" y="74291"/>
                                      </a:cubicBezTo>
                                      <a:cubicBezTo>
                                        <a:pt x="250147" y="74100"/>
                                        <a:pt x="250249" y="73847"/>
                                        <a:pt x="250338" y="73580"/>
                                      </a:cubicBezTo>
                                      <a:cubicBezTo>
                                        <a:pt x="251341" y="77744"/>
                                        <a:pt x="249906" y="79902"/>
                                        <a:pt x="248827" y="81527"/>
                                      </a:cubicBezTo>
                                      <a:moveTo>
                                        <a:pt x="311253" y="164291"/>
                                      </a:moveTo>
                                      <a:cubicBezTo>
                                        <a:pt x="311583" y="165192"/>
                                        <a:pt x="313068" y="168862"/>
                                        <a:pt x="315963" y="171477"/>
                                      </a:cubicBezTo>
                                      <a:cubicBezTo>
                                        <a:pt x="314401" y="172099"/>
                                        <a:pt x="311621" y="172772"/>
                                        <a:pt x="307990" y="171909"/>
                                      </a:cubicBezTo>
                                      <a:cubicBezTo>
                                        <a:pt x="306479" y="171579"/>
                                        <a:pt x="304968" y="171972"/>
                                        <a:pt x="303394" y="172404"/>
                                      </a:cubicBezTo>
                                      <a:cubicBezTo>
                                        <a:pt x="300601" y="173165"/>
                                        <a:pt x="297694" y="173991"/>
                                        <a:pt x="294088" y="170410"/>
                                      </a:cubicBezTo>
                                      <a:cubicBezTo>
                                        <a:pt x="291625" y="167960"/>
                                        <a:pt x="290990" y="164304"/>
                                        <a:pt x="292412" y="160876"/>
                                      </a:cubicBezTo>
                                      <a:cubicBezTo>
                                        <a:pt x="293542" y="158134"/>
                                        <a:pt x="296424" y="155315"/>
                                        <a:pt x="301071" y="154896"/>
                                      </a:cubicBezTo>
                                      <a:cubicBezTo>
                                        <a:pt x="301058" y="154947"/>
                                        <a:pt x="303546" y="157169"/>
                                        <a:pt x="304384" y="161384"/>
                                      </a:cubicBezTo>
                                      <a:cubicBezTo>
                                        <a:pt x="304499" y="162082"/>
                                        <a:pt x="305159" y="164075"/>
                                        <a:pt x="305375" y="164228"/>
                                      </a:cubicBezTo>
                                      <a:cubicBezTo>
                                        <a:pt x="305603" y="164393"/>
                                        <a:pt x="301553" y="163123"/>
                                        <a:pt x="297833" y="159391"/>
                                      </a:cubicBezTo>
                                      <a:cubicBezTo>
                                        <a:pt x="297770" y="159327"/>
                                        <a:pt x="296538" y="165154"/>
                                        <a:pt x="297262" y="166779"/>
                                      </a:cubicBezTo>
                                      <a:cubicBezTo>
                                        <a:pt x="297465" y="167237"/>
                                        <a:pt x="294304" y="164228"/>
                                        <a:pt x="293885" y="160584"/>
                                      </a:cubicBezTo>
                                      <a:cubicBezTo>
                                        <a:pt x="293809" y="159898"/>
                                        <a:pt x="293834" y="159784"/>
                                        <a:pt x="293834" y="159784"/>
                                      </a:cubicBezTo>
                                      <a:cubicBezTo>
                                        <a:pt x="293555" y="160267"/>
                                        <a:pt x="291600" y="167300"/>
                                        <a:pt x="299471" y="171566"/>
                                      </a:cubicBezTo>
                                      <a:cubicBezTo>
                                        <a:pt x="299953" y="171832"/>
                                        <a:pt x="298214" y="170677"/>
                                        <a:pt x="298773" y="162120"/>
                                      </a:cubicBezTo>
                                      <a:cubicBezTo>
                                        <a:pt x="298824" y="161549"/>
                                        <a:pt x="302328" y="169230"/>
                                        <a:pt x="311583" y="168874"/>
                                      </a:cubicBezTo>
                                      <a:cubicBezTo>
                                        <a:pt x="311710" y="168862"/>
                                        <a:pt x="309653" y="167897"/>
                                        <a:pt x="308828" y="164837"/>
                                      </a:cubicBezTo>
                                      <a:cubicBezTo>
                                        <a:pt x="308663" y="164190"/>
                                        <a:pt x="305654" y="157524"/>
                                        <a:pt x="301084" y="154896"/>
                                      </a:cubicBezTo>
                                      <a:cubicBezTo>
                                        <a:pt x="301452" y="154858"/>
                                        <a:pt x="301744" y="154731"/>
                                        <a:pt x="302137" y="154719"/>
                                      </a:cubicBezTo>
                                      <a:lnTo>
                                        <a:pt x="302379" y="154719"/>
                                      </a:lnTo>
                                      <a:cubicBezTo>
                                        <a:pt x="303673" y="154719"/>
                                        <a:pt x="307965" y="155429"/>
                                        <a:pt x="311253" y="164291"/>
                                      </a:cubicBezTo>
                                      <a:moveTo>
                                        <a:pt x="303915" y="148625"/>
                                      </a:moveTo>
                                      <a:cubicBezTo>
                                        <a:pt x="304156" y="147609"/>
                                        <a:pt x="306466" y="144854"/>
                                        <a:pt x="307495" y="144828"/>
                                      </a:cubicBezTo>
                                      <a:cubicBezTo>
                                        <a:pt x="307609" y="144828"/>
                                        <a:pt x="307774" y="144816"/>
                                        <a:pt x="307964" y="144803"/>
                                      </a:cubicBezTo>
                                      <a:cubicBezTo>
                                        <a:pt x="308485" y="144752"/>
                                        <a:pt x="309221" y="144689"/>
                                        <a:pt x="309843" y="144828"/>
                                      </a:cubicBezTo>
                                      <a:cubicBezTo>
                                        <a:pt x="310402" y="144943"/>
                                        <a:pt x="310834" y="144740"/>
                                        <a:pt x="311265" y="144562"/>
                                      </a:cubicBezTo>
                                      <a:cubicBezTo>
                                        <a:pt x="311875" y="144295"/>
                                        <a:pt x="312548" y="144003"/>
                                        <a:pt x="314046" y="144473"/>
                                      </a:cubicBezTo>
                                      <a:cubicBezTo>
                                        <a:pt x="314249" y="144524"/>
                                        <a:pt x="314617" y="144689"/>
                                        <a:pt x="314896" y="144816"/>
                                      </a:cubicBezTo>
                                      <a:lnTo>
                                        <a:pt x="315125" y="144917"/>
                                      </a:lnTo>
                                      <a:cubicBezTo>
                                        <a:pt x="315493" y="145057"/>
                                        <a:pt x="315798" y="144905"/>
                                        <a:pt x="316318" y="144587"/>
                                      </a:cubicBezTo>
                                      <a:cubicBezTo>
                                        <a:pt x="317245" y="144041"/>
                                        <a:pt x="318946" y="143000"/>
                                        <a:pt x="320978" y="143673"/>
                                      </a:cubicBezTo>
                                      <a:cubicBezTo>
                                        <a:pt x="321600" y="143864"/>
                                        <a:pt x="321930" y="143991"/>
                                        <a:pt x="321981" y="144016"/>
                                      </a:cubicBezTo>
                                      <a:cubicBezTo>
                                        <a:pt x="322374" y="144333"/>
                                        <a:pt x="322755" y="144092"/>
                                        <a:pt x="323098" y="143864"/>
                                      </a:cubicBezTo>
                                      <a:cubicBezTo>
                                        <a:pt x="323822" y="143457"/>
                                        <a:pt x="325332" y="142581"/>
                                        <a:pt x="327541" y="143089"/>
                                      </a:cubicBezTo>
                                      <a:cubicBezTo>
                                        <a:pt x="328278" y="143254"/>
                                        <a:pt x="328494" y="143356"/>
                                        <a:pt x="328519" y="143368"/>
                                      </a:cubicBezTo>
                                      <a:cubicBezTo>
                                        <a:pt x="328913" y="143749"/>
                                        <a:pt x="329370" y="143508"/>
                                        <a:pt x="329789" y="143292"/>
                                      </a:cubicBezTo>
                                      <a:cubicBezTo>
                                        <a:pt x="330525" y="142886"/>
                                        <a:pt x="331909" y="142150"/>
                                        <a:pt x="333889" y="142632"/>
                                      </a:cubicBezTo>
                                      <a:lnTo>
                                        <a:pt x="334118" y="142683"/>
                                      </a:lnTo>
                                      <a:cubicBezTo>
                                        <a:pt x="334397" y="142746"/>
                                        <a:pt x="334740" y="142835"/>
                                        <a:pt x="335057" y="143013"/>
                                      </a:cubicBezTo>
                                      <a:cubicBezTo>
                                        <a:pt x="335426" y="143216"/>
                                        <a:pt x="335794" y="143051"/>
                                        <a:pt x="336213" y="142835"/>
                                      </a:cubicBezTo>
                                      <a:cubicBezTo>
                                        <a:pt x="336936" y="142467"/>
                                        <a:pt x="338308" y="141794"/>
                                        <a:pt x="340276" y="142327"/>
                                      </a:cubicBezTo>
                                      <a:cubicBezTo>
                                        <a:pt x="340415" y="142353"/>
                                        <a:pt x="340948" y="142619"/>
                                        <a:pt x="341164" y="142734"/>
                                      </a:cubicBezTo>
                                      <a:lnTo>
                                        <a:pt x="341482" y="142886"/>
                                      </a:lnTo>
                                      <a:cubicBezTo>
                                        <a:pt x="341837" y="143051"/>
                                        <a:pt x="342116" y="142873"/>
                                        <a:pt x="342396" y="142708"/>
                                      </a:cubicBezTo>
                                      <a:cubicBezTo>
                                        <a:pt x="342942" y="142404"/>
                                        <a:pt x="344224" y="141667"/>
                                        <a:pt x="346877" y="142099"/>
                                      </a:cubicBezTo>
                                      <a:cubicBezTo>
                                        <a:pt x="347017" y="142124"/>
                                        <a:pt x="347512" y="142353"/>
                                        <a:pt x="347664" y="142467"/>
                                      </a:cubicBezTo>
                                      <a:cubicBezTo>
                                        <a:pt x="347995" y="142708"/>
                                        <a:pt x="348312" y="142581"/>
                                        <a:pt x="348718" y="142416"/>
                                      </a:cubicBezTo>
                                      <a:cubicBezTo>
                                        <a:pt x="349455" y="142112"/>
                                        <a:pt x="351004" y="141515"/>
                                        <a:pt x="353149" y="141947"/>
                                      </a:cubicBezTo>
                                      <a:cubicBezTo>
                                        <a:pt x="353403" y="141997"/>
                                        <a:pt x="354114" y="142289"/>
                                        <a:pt x="354444" y="142492"/>
                                      </a:cubicBezTo>
                                      <a:cubicBezTo>
                                        <a:pt x="354787" y="142721"/>
                                        <a:pt x="355142" y="142556"/>
                                        <a:pt x="355549" y="142378"/>
                                      </a:cubicBezTo>
                                      <a:cubicBezTo>
                                        <a:pt x="356285" y="142035"/>
                                        <a:pt x="357656" y="141439"/>
                                        <a:pt x="359548" y="141972"/>
                                      </a:cubicBezTo>
                                      <a:cubicBezTo>
                                        <a:pt x="359840" y="142061"/>
                                        <a:pt x="360487" y="142340"/>
                                        <a:pt x="360779" y="142467"/>
                                      </a:cubicBezTo>
                                      <a:cubicBezTo>
                                        <a:pt x="361122" y="142619"/>
                                        <a:pt x="361427" y="142467"/>
                                        <a:pt x="361744" y="142302"/>
                                      </a:cubicBezTo>
                                      <a:cubicBezTo>
                                        <a:pt x="362379" y="141997"/>
                                        <a:pt x="363661" y="141350"/>
                                        <a:pt x="366200" y="142023"/>
                                      </a:cubicBezTo>
                                      <a:cubicBezTo>
                                        <a:pt x="366391" y="142073"/>
                                        <a:pt x="366810" y="142302"/>
                                        <a:pt x="367026" y="142492"/>
                                      </a:cubicBezTo>
                                      <a:cubicBezTo>
                                        <a:pt x="367356" y="142772"/>
                                        <a:pt x="367762" y="142619"/>
                                        <a:pt x="368206" y="142416"/>
                                      </a:cubicBezTo>
                                      <a:cubicBezTo>
                                        <a:pt x="369057" y="142074"/>
                                        <a:pt x="370631" y="141401"/>
                                        <a:pt x="372739" y="142188"/>
                                      </a:cubicBezTo>
                                      <a:cubicBezTo>
                                        <a:pt x="373069" y="142327"/>
                                        <a:pt x="373259" y="142467"/>
                                        <a:pt x="373297" y="142531"/>
                                      </a:cubicBezTo>
                                      <a:cubicBezTo>
                                        <a:pt x="373602" y="142899"/>
                                        <a:pt x="374034" y="142759"/>
                                        <a:pt x="374529" y="142607"/>
                                      </a:cubicBezTo>
                                      <a:cubicBezTo>
                                        <a:pt x="375405" y="142327"/>
                                        <a:pt x="377182" y="141731"/>
                                        <a:pt x="379112" y="142454"/>
                                      </a:cubicBezTo>
                                      <a:cubicBezTo>
                                        <a:pt x="379353" y="142543"/>
                                        <a:pt x="379747" y="142721"/>
                                        <a:pt x="380013" y="142937"/>
                                      </a:cubicBezTo>
                                      <a:cubicBezTo>
                                        <a:pt x="380369" y="143178"/>
                                        <a:pt x="380661" y="143051"/>
                                        <a:pt x="381080" y="142899"/>
                                      </a:cubicBezTo>
                                      <a:cubicBezTo>
                                        <a:pt x="381867" y="142581"/>
                                        <a:pt x="383568" y="141959"/>
                                        <a:pt x="385447" y="142746"/>
                                      </a:cubicBezTo>
                                      <a:cubicBezTo>
                                        <a:pt x="385739" y="142899"/>
                                        <a:pt x="386145" y="143178"/>
                                        <a:pt x="386311" y="143280"/>
                                      </a:cubicBezTo>
                                      <a:cubicBezTo>
                                        <a:pt x="386653" y="143533"/>
                                        <a:pt x="386945" y="143394"/>
                                        <a:pt x="387263" y="143267"/>
                                      </a:cubicBezTo>
                                      <a:cubicBezTo>
                                        <a:pt x="387936" y="142988"/>
                                        <a:pt x="389497" y="142327"/>
                                        <a:pt x="391605" y="143165"/>
                                      </a:cubicBezTo>
                                      <a:cubicBezTo>
                                        <a:pt x="391732" y="143216"/>
                                        <a:pt x="392062" y="143419"/>
                                        <a:pt x="392570" y="143825"/>
                                      </a:cubicBezTo>
                                      <a:cubicBezTo>
                                        <a:pt x="392938" y="144117"/>
                                        <a:pt x="393281" y="143965"/>
                                        <a:pt x="393661" y="143825"/>
                                      </a:cubicBezTo>
                                      <a:cubicBezTo>
                                        <a:pt x="394474" y="143546"/>
                                        <a:pt x="395921" y="143000"/>
                                        <a:pt x="397889" y="143876"/>
                                      </a:cubicBezTo>
                                      <a:cubicBezTo>
                                        <a:pt x="398105" y="143965"/>
                                        <a:pt x="398448" y="144181"/>
                                        <a:pt x="398714" y="144333"/>
                                      </a:cubicBezTo>
                                      <a:lnTo>
                                        <a:pt x="399019" y="144498"/>
                                      </a:lnTo>
                                      <a:cubicBezTo>
                                        <a:pt x="399349" y="144676"/>
                                        <a:pt x="399654" y="144574"/>
                                        <a:pt x="400047" y="144435"/>
                                      </a:cubicBezTo>
                                      <a:cubicBezTo>
                                        <a:pt x="400822" y="144143"/>
                                        <a:pt x="402434" y="143559"/>
                                        <a:pt x="404453" y="144600"/>
                                      </a:cubicBezTo>
                                      <a:cubicBezTo>
                                        <a:pt x="404745" y="144740"/>
                                        <a:pt x="405329" y="145057"/>
                                        <a:pt x="405494" y="145159"/>
                                      </a:cubicBezTo>
                                      <a:cubicBezTo>
                                        <a:pt x="405799" y="145387"/>
                                        <a:pt x="406078" y="145285"/>
                                        <a:pt x="406522" y="145133"/>
                                      </a:cubicBezTo>
                                      <a:cubicBezTo>
                                        <a:pt x="407373" y="144854"/>
                                        <a:pt x="409125" y="144283"/>
                                        <a:pt x="411207" y="145285"/>
                                      </a:cubicBezTo>
                                      <a:cubicBezTo>
                                        <a:pt x="411626" y="145489"/>
                                        <a:pt x="412045" y="145743"/>
                                        <a:pt x="412299" y="145933"/>
                                      </a:cubicBezTo>
                                      <a:cubicBezTo>
                                        <a:pt x="412540" y="146123"/>
                                        <a:pt x="412832" y="146174"/>
                                        <a:pt x="413099" y="146212"/>
                                      </a:cubicBezTo>
                                      <a:cubicBezTo>
                                        <a:pt x="413467" y="146250"/>
                                        <a:pt x="413848" y="146314"/>
                                        <a:pt x="414267" y="146669"/>
                                      </a:cubicBezTo>
                                      <a:cubicBezTo>
                                        <a:pt x="414292" y="146707"/>
                                        <a:pt x="416120" y="149221"/>
                                        <a:pt x="415333" y="153335"/>
                                      </a:cubicBezTo>
                                      <a:cubicBezTo>
                                        <a:pt x="414698" y="153449"/>
                                        <a:pt x="414241" y="153436"/>
                                        <a:pt x="413543" y="153627"/>
                                      </a:cubicBezTo>
                                      <a:cubicBezTo>
                                        <a:pt x="412858" y="153804"/>
                                        <a:pt x="411410" y="154185"/>
                                        <a:pt x="407843" y="153170"/>
                                      </a:cubicBezTo>
                                      <a:cubicBezTo>
                                        <a:pt x="406751" y="152814"/>
                                        <a:pt x="401749" y="152103"/>
                                        <a:pt x="397991" y="154579"/>
                                      </a:cubicBezTo>
                                      <a:cubicBezTo>
                                        <a:pt x="395921" y="153500"/>
                                        <a:pt x="393763" y="153779"/>
                                        <a:pt x="391947" y="154033"/>
                                      </a:cubicBezTo>
                                      <a:cubicBezTo>
                                        <a:pt x="390627" y="154198"/>
                                        <a:pt x="389510" y="154376"/>
                                        <a:pt x="388634" y="154007"/>
                                      </a:cubicBezTo>
                                      <a:cubicBezTo>
                                        <a:pt x="382540" y="151519"/>
                                        <a:pt x="378769" y="153093"/>
                                        <a:pt x="377322" y="153982"/>
                                      </a:cubicBezTo>
                                      <a:cubicBezTo>
                                        <a:pt x="373399" y="151697"/>
                                        <a:pt x="369247" y="152357"/>
                                        <a:pt x="367749" y="152738"/>
                                      </a:cubicBezTo>
                                      <a:cubicBezTo>
                                        <a:pt x="365591" y="153258"/>
                                        <a:pt x="364321" y="153144"/>
                                        <a:pt x="363661" y="152941"/>
                                      </a:cubicBezTo>
                                      <a:cubicBezTo>
                                        <a:pt x="358291" y="151329"/>
                                        <a:pt x="354368" y="152725"/>
                                        <a:pt x="352933" y="153385"/>
                                      </a:cubicBezTo>
                                      <a:cubicBezTo>
                                        <a:pt x="349721" y="151633"/>
                                        <a:pt x="346509" y="152141"/>
                                        <a:pt x="345582" y="152357"/>
                                      </a:cubicBezTo>
                                      <a:cubicBezTo>
                                        <a:pt x="345379" y="152408"/>
                                        <a:pt x="345163" y="152459"/>
                                        <a:pt x="344934" y="152535"/>
                                      </a:cubicBezTo>
                                      <a:cubicBezTo>
                                        <a:pt x="344109" y="152763"/>
                                        <a:pt x="343182" y="153043"/>
                                        <a:pt x="342370" y="152687"/>
                                      </a:cubicBezTo>
                                      <a:cubicBezTo>
                                        <a:pt x="338066" y="150808"/>
                                        <a:pt x="334879" y="152040"/>
                                        <a:pt x="334003" y="152459"/>
                                      </a:cubicBezTo>
                                      <a:cubicBezTo>
                                        <a:pt x="331198" y="153804"/>
                                        <a:pt x="330651" y="153703"/>
                                        <a:pt x="330220" y="153601"/>
                                      </a:cubicBezTo>
                                      <a:cubicBezTo>
                                        <a:pt x="330144" y="153588"/>
                                        <a:pt x="330068" y="153563"/>
                                        <a:pt x="329991" y="153550"/>
                                      </a:cubicBezTo>
                                      <a:cubicBezTo>
                                        <a:pt x="326716" y="151798"/>
                                        <a:pt x="323529" y="152167"/>
                                        <a:pt x="320914" y="152814"/>
                                      </a:cubicBezTo>
                                      <a:cubicBezTo>
                                        <a:pt x="319390" y="153170"/>
                                        <a:pt x="318197" y="153182"/>
                                        <a:pt x="317905" y="153119"/>
                                      </a:cubicBezTo>
                                      <a:cubicBezTo>
                                        <a:pt x="312065" y="151646"/>
                                        <a:pt x="308281" y="153106"/>
                                        <a:pt x="306517" y="154134"/>
                                      </a:cubicBezTo>
                                      <a:cubicBezTo>
                                        <a:pt x="305907" y="153728"/>
                                        <a:pt x="305425" y="153627"/>
                                        <a:pt x="304879" y="153423"/>
                                      </a:cubicBezTo>
                                      <a:cubicBezTo>
                                        <a:pt x="303546" y="152128"/>
                                        <a:pt x="303292" y="151214"/>
                                        <a:pt x="303914" y="148624"/>
                                      </a:cubicBezTo>
                                      <a:moveTo>
                                        <a:pt x="305171" y="131980"/>
                                      </a:moveTo>
                                      <a:cubicBezTo>
                                        <a:pt x="305095" y="131676"/>
                                        <a:pt x="304956" y="131333"/>
                                        <a:pt x="304867" y="131016"/>
                                      </a:cubicBezTo>
                                      <a:lnTo>
                                        <a:pt x="305755" y="127448"/>
                                      </a:lnTo>
                                      <a:cubicBezTo>
                                        <a:pt x="307812" y="129454"/>
                                        <a:pt x="312268" y="130609"/>
                                        <a:pt x="317512" y="130190"/>
                                      </a:cubicBezTo>
                                      <a:cubicBezTo>
                                        <a:pt x="321651" y="129886"/>
                                        <a:pt x="325269" y="128679"/>
                                        <a:pt x="327465" y="127042"/>
                                      </a:cubicBezTo>
                                      <a:cubicBezTo>
                                        <a:pt x="328202" y="126483"/>
                                        <a:pt x="328773" y="125886"/>
                                        <a:pt x="329154" y="125252"/>
                                      </a:cubicBezTo>
                                      <a:lnTo>
                                        <a:pt x="331820" y="129530"/>
                                      </a:lnTo>
                                      <a:lnTo>
                                        <a:pt x="333407" y="124503"/>
                                      </a:lnTo>
                                      <a:cubicBezTo>
                                        <a:pt x="333953" y="125163"/>
                                        <a:pt x="334689" y="125709"/>
                                        <a:pt x="335604" y="126166"/>
                                      </a:cubicBezTo>
                                      <a:cubicBezTo>
                                        <a:pt x="338308" y="127562"/>
                                        <a:pt x="342447" y="127994"/>
                                        <a:pt x="346827" y="127143"/>
                                      </a:cubicBezTo>
                                      <a:cubicBezTo>
                                        <a:pt x="351804" y="126217"/>
                                        <a:pt x="355777" y="123969"/>
                                        <a:pt x="357555" y="121341"/>
                                      </a:cubicBezTo>
                                      <a:cubicBezTo>
                                        <a:pt x="357631" y="121240"/>
                                        <a:pt x="357758" y="121138"/>
                                        <a:pt x="357834" y="121024"/>
                                      </a:cubicBezTo>
                                      <a:lnTo>
                                        <a:pt x="359764" y="127626"/>
                                      </a:lnTo>
                                      <a:lnTo>
                                        <a:pt x="361681" y="121024"/>
                                      </a:lnTo>
                                      <a:cubicBezTo>
                                        <a:pt x="363332" y="123792"/>
                                        <a:pt x="367509" y="126178"/>
                                        <a:pt x="372676" y="127143"/>
                                      </a:cubicBezTo>
                                      <a:cubicBezTo>
                                        <a:pt x="378541" y="128248"/>
                                        <a:pt x="383937" y="127118"/>
                                        <a:pt x="386121" y="124503"/>
                                      </a:cubicBezTo>
                                      <a:lnTo>
                                        <a:pt x="387695" y="129530"/>
                                      </a:lnTo>
                                      <a:lnTo>
                                        <a:pt x="390361" y="125252"/>
                                      </a:lnTo>
                                      <a:cubicBezTo>
                                        <a:pt x="391859" y="127778"/>
                                        <a:pt x="396493" y="129797"/>
                                        <a:pt x="402003" y="130190"/>
                                      </a:cubicBezTo>
                                      <a:cubicBezTo>
                                        <a:pt x="402651" y="130241"/>
                                        <a:pt x="403311" y="130254"/>
                                        <a:pt x="403946" y="130254"/>
                                      </a:cubicBezTo>
                                      <a:cubicBezTo>
                                        <a:pt x="408288" y="130254"/>
                                        <a:pt x="411957" y="129200"/>
                                        <a:pt x="413760" y="127448"/>
                                      </a:cubicBezTo>
                                      <a:lnTo>
                                        <a:pt x="414648" y="131066"/>
                                      </a:lnTo>
                                      <a:cubicBezTo>
                                        <a:pt x="414572" y="131358"/>
                                        <a:pt x="414445" y="131676"/>
                                        <a:pt x="414369" y="131968"/>
                                      </a:cubicBezTo>
                                      <a:lnTo>
                                        <a:pt x="404517" y="135726"/>
                                      </a:lnTo>
                                      <a:lnTo>
                                        <a:pt x="412414" y="141883"/>
                                      </a:lnTo>
                                      <a:cubicBezTo>
                                        <a:pt x="412325" y="142823"/>
                                        <a:pt x="412262" y="143572"/>
                                        <a:pt x="412185" y="144397"/>
                                      </a:cubicBezTo>
                                      <a:cubicBezTo>
                                        <a:pt x="412033" y="144308"/>
                                        <a:pt x="411893" y="144194"/>
                                        <a:pt x="411754" y="144143"/>
                                      </a:cubicBezTo>
                                      <a:cubicBezTo>
                                        <a:pt x="409253" y="142886"/>
                                        <a:pt x="407056" y="143610"/>
                                        <a:pt x="406129" y="143927"/>
                                      </a:cubicBezTo>
                                      <a:cubicBezTo>
                                        <a:pt x="406066" y="143940"/>
                                        <a:pt x="406028" y="143965"/>
                                        <a:pt x="405977" y="143965"/>
                                      </a:cubicBezTo>
                                      <a:cubicBezTo>
                                        <a:pt x="405698" y="143813"/>
                                        <a:pt x="405266" y="143572"/>
                                        <a:pt x="405038" y="143457"/>
                                      </a:cubicBezTo>
                                      <a:cubicBezTo>
                                        <a:pt x="402549" y="142162"/>
                                        <a:pt x="400492" y="142899"/>
                                        <a:pt x="399604" y="143242"/>
                                      </a:cubicBezTo>
                                      <a:cubicBezTo>
                                        <a:pt x="399553" y="143254"/>
                                        <a:pt x="399515" y="143267"/>
                                        <a:pt x="399477" y="143280"/>
                                      </a:cubicBezTo>
                                      <a:lnTo>
                                        <a:pt x="399350" y="143204"/>
                                      </a:lnTo>
                                      <a:cubicBezTo>
                                        <a:pt x="399045" y="143026"/>
                                        <a:pt x="398664" y="142823"/>
                                        <a:pt x="398410" y="142721"/>
                                      </a:cubicBezTo>
                                      <a:cubicBezTo>
                                        <a:pt x="396036" y="141642"/>
                                        <a:pt x="394081" y="142315"/>
                                        <a:pt x="393230" y="142620"/>
                                      </a:cubicBezTo>
                                      <a:cubicBezTo>
                                        <a:pt x="393205" y="142620"/>
                                        <a:pt x="393167" y="142632"/>
                                        <a:pt x="393142" y="142658"/>
                                      </a:cubicBezTo>
                                      <a:cubicBezTo>
                                        <a:pt x="392697" y="142302"/>
                                        <a:pt x="392329" y="142074"/>
                                        <a:pt x="392075" y="141972"/>
                                      </a:cubicBezTo>
                                      <a:cubicBezTo>
                                        <a:pt x="389561" y="140969"/>
                                        <a:pt x="387568" y="141782"/>
                                        <a:pt x="386781" y="142074"/>
                                      </a:cubicBezTo>
                                      <a:cubicBezTo>
                                        <a:pt x="386565" y="141921"/>
                                        <a:pt x="386222" y="141718"/>
                                        <a:pt x="385981" y="141591"/>
                                      </a:cubicBezTo>
                                      <a:cubicBezTo>
                                        <a:pt x="383518" y="140550"/>
                                        <a:pt x="381487" y="141363"/>
                                        <a:pt x="380611" y="141718"/>
                                      </a:cubicBezTo>
                                      <a:cubicBezTo>
                                        <a:pt x="380573" y="141718"/>
                                        <a:pt x="380560" y="141731"/>
                                        <a:pt x="380534" y="141731"/>
                                      </a:cubicBezTo>
                                      <a:cubicBezTo>
                                        <a:pt x="380116" y="141464"/>
                                        <a:pt x="379709" y="141299"/>
                                        <a:pt x="379557" y="141248"/>
                                      </a:cubicBezTo>
                                      <a:cubicBezTo>
                                        <a:pt x="377246" y="140347"/>
                                        <a:pt x="375050" y="141083"/>
                                        <a:pt x="374123" y="141401"/>
                                      </a:cubicBezTo>
                                      <a:cubicBezTo>
                                        <a:pt x="374085" y="141401"/>
                                        <a:pt x="374034" y="141426"/>
                                        <a:pt x="374009" y="141439"/>
                                      </a:cubicBezTo>
                                      <a:cubicBezTo>
                                        <a:pt x="373729" y="141236"/>
                                        <a:pt x="373425" y="141096"/>
                                        <a:pt x="373209" y="141007"/>
                                      </a:cubicBezTo>
                                      <a:cubicBezTo>
                                        <a:pt x="370657" y="140042"/>
                                        <a:pt x="368600" y="140880"/>
                                        <a:pt x="367712" y="141248"/>
                                      </a:cubicBezTo>
                                      <a:cubicBezTo>
                                        <a:pt x="367661" y="141261"/>
                                        <a:pt x="367610" y="141286"/>
                                        <a:pt x="367572" y="141299"/>
                                      </a:cubicBezTo>
                                      <a:cubicBezTo>
                                        <a:pt x="367242" y="141083"/>
                                        <a:pt x="366823" y="140855"/>
                                        <a:pt x="366506" y="140779"/>
                                      </a:cubicBezTo>
                                      <a:cubicBezTo>
                                        <a:pt x="363535" y="139966"/>
                                        <a:pt x="361872" y="140804"/>
                                        <a:pt x="361173" y="141160"/>
                                      </a:cubicBezTo>
                                      <a:cubicBezTo>
                                        <a:pt x="361148" y="141172"/>
                                        <a:pt x="361110" y="141198"/>
                                        <a:pt x="361084" y="141210"/>
                                      </a:cubicBezTo>
                                      <a:cubicBezTo>
                                        <a:pt x="360716" y="141058"/>
                                        <a:pt x="360158" y="140817"/>
                                        <a:pt x="359891" y="140741"/>
                                      </a:cubicBezTo>
                                      <a:cubicBezTo>
                                        <a:pt x="357542" y="140068"/>
                                        <a:pt x="355841" y="140829"/>
                                        <a:pt x="355029" y="141210"/>
                                      </a:cubicBezTo>
                                      <a:cubicBezTo>
                                        <a:pt x="354978" y="141236"/>
                                        <a:pt x="354927" y="141261"/>
                                        <a:pt x="354876" y="141274"/>
                                      </a:cubicBezTo>
                                      <a:cubicBezTo>
                                        <a:pt x="354419" y="141020"/>
                                        <a:pt x="353772" y="140779"/>
                                        <a:pt x="353416" y="140702"/>
                                      </a:cubicBezTo>
                                      <a:cubicBezTo>
                                        <a:pt x="350890" y="140195"/>
                                        <a:pt x="349036" y="140906"/>
                                        <a:pt x="348249" y="141223"/>
                                      </a:cubicBezTo>
                                      <a:cubicBezTo>
                                        <a:pt x="348211" y="141248"/>
                                        <a:pt x="348173" y="141261"/>
                                        <a:pt x="348147" y="141261"/>
                                      </a:cubicBezTo>
                                      <a:cubicBezTo>
                                        <a:pt x="347817" y="141083"/>
                                        <a:pt x="347335" y="140880"/>
                                        <a:pt x="347081" y="140842"/>
                                      </a:cubicBezTo>
                                      <a:cubicBezTo>
                                        <a:pt x="343970" y="140322"/>
                                        <a:pt x="342434" y="141223"/>
                                        <a:pt x="341774" y="141591"/>
                                      </a:cubicBezTo>
                                      <a:cubicBezTo>
                                        <a:pt x="341774" y="141591"/>
                                        <a:pt x="341761" y="141591"/>
                                        <a:pt x="341761" y="141604"/>
                                      </a:cubicBezTo>
                                      <a:lnTo>
                                        <a:pt x="341736" y="141591"/>
                                      </a:lnTo>
                                      <a:cubicBezTo>
                                        <a:pt x="341254" y="141350"/>
                                        <a:pt x="340847" y="141160"/>
                                        <a:pt x="340606" y="141096"/>
                                      </a:cubicBezTo>
                                      <a:cubicBezTo>
                                        <a:pt x="338206" y="140423"/>
                                        <a:pt x="336467" y="141286"/>
                                        <a:pt x="335629" y="141693"/>
                                      </a:cubicBezTo>
                                      <a:cubicBezTo>
                                        <a:pt x="335566" y="141731"/>
                                        <a:pt x="335515" y="141756"/>
                                        <a:pt x="335464" y="141794"/>
                                      </a:cubicBezTo>
                                      <a:cubicBezTo>
                                        <a:pt x="335071" y="141604"/>
                                        <a:pt x="334690" y="141515"/>
                                        <a:pt x="334398" y="141439"/>
                                      </a:cubicBezTo>
                                      <a:lnTo>
                                        <a:pt x="334207" y="141401"/>
                                      </a:lnTo>
                                      <a:cubicBezTo>
                                        <a:pt x="331744" y="140817"/>
                                        <a:pt x="330018" y="141731"/>
                                        <a:pt x="329192" y="142175"/>
                                      </a:cubicBezTo>
                                      <a:cubicBezTo>
                                        <a:pt x="329154" y="142188"/>
                                        <a:pt x="329116" y="142213"/>
                                        <a:pt x="329078" y="142226"/>
                                      </a:cubicBezTo>
                                      <a:cubicBezTo>
                                        <a:pt x="328773" y="142074"/>
                                        <a:pt x="328354" y="141959"/>
                                        <a:pt x="327809" y="141832"/>
                                      </a:cubicBezTo>
                                      <a:cubicBezTo>
                                        <a:pt x="325117" y="141236"/>
                                        <a:pt x="323238" y="142315"/>
                                        <a:pt x="322451" y="142759"/>
                                      </a:cubicBezTo>
                                      <a:cubicBezTo>
                                        <a:pt x="322438" y="142772"/>
                                        <a:pt x="322413" y="142797"/>
                                        <a:pt x="322387" y="142810"/>
                                      </a:cubicBezTo>
                                      <a:cubicBezTo>
                                        <a:pt x="322197" y="142734"/>
                                        <a:pt x="321880" y="142607"/>
                                        <a:pt x="321372" y="142454"/>
                                      </a:cubicBezTo>
                                      <a:cubicBezTo>
                                        <a:pt x="318794" y="141578"/>
                                        <a:pt x="316674" y="142886"/>
                                        <a:pt x="315658" y="143495"/>
                                      </a:cubicBezTo>
                                      <a:cubicBezTo>
                                        <a:pt x="315570" y="143559"/>
                                        <a:pt x="315481" y="143610"/>
                                        <a:pt x="315417" y="143648"/>
                                      </a:cubicBezTo>
                                      <a:cubicBezTo>
                                        <a:pt x="315074" y="143508"/>
                                        <a:pt x="314656" y="143318"/>
                                        <a:pt x="314414" y="143242"/>
                                      </a:cubicBezTo>
                                      <a:cubicBezTo>
                                        <a:pt x="312510" y="142658"/>
                                        <a:pt x="311456" y="143089"/>
                                        <a:pt x="310745" y="143394"/>
                                      </a:cubicBezTo>
                                      <a:cubicBezTo>
                                        <a:pt x="310440" y="143546"/>
                                        <a:pt x="310237" y="143559"/>
                                        <a:pt x="310123" y="143572"/>
                                      </a:cubicBezTo>
                                      <a:cubicBezTo>
                                        <a:pt x="309298" y="143394"/>
                                        <a:pt x="308422" y="143483"/>
                                        <a:pt x="307838" y="143533"/>
                                      </a:cubicBezTo>
                                      <a:cubicBezTo>
                                        <a:pt x="307762" y="143546"/>
                                        <a:pt x="307723" y="143546"/>
                                        <a:pt x="307660" y="143546"/>
                                      </a:cubicBezTo>
                                      <a:cubicBezTo>
                                        <a:pt x="307584" y="142886"/>
                                        <a:pt x="307533" y="142327"/>
                                        <a:pt x="307444" y="141616"/>
                                      </a:cubicBezTo>
                                      <a:lnTo>
                                        <a:pt x="314986" y="135726"/>
                                      </a:lnTo>
                                      <a:lnTo>
                                        <a:pt x="305172" y="131980"/>
                                      </a:lnTo>
                                      <a:lnTo>
                                        <a:pt x="305171" y="131980"/>
                                      </a:lnTo>
                                      <a:close/>
                                      <a:moveTo>
                                        <a:pt x="302264" y="122827"/>
                                      </a:moveTo>
                                      <a:cubicBezTo>
                                        <a:pt x="302746" y="122636"/>
                                        <a:pt x="303280" y="122560"/>
                                        <a:pt x="303648" y="122141"/>
                                      </a:cubicBezTo>
                                      <a:cubicBezTo>
                                        <a:pt x="303838" y="121925"/>
                                        <a:pt x="303737" y="121519"/>
                                        <a:pt x="303876" y="121252"/>
                                      </a:cubicBezTo>
                                      <a:cubicBezTo>
                                        <a:pt x="305705" y="125290"/>
                                        <a:pt x="310085" y="127981"/>
                                        <a:pt x="315252" y="127981"/>
                                      </a:cubicBezTo>
                                      <a:cubicBezTo>
                                        <a:pt x="315480" y="127981"/>
                                        <a:pt x="315709" y="127981"/>
                                        <a:pt x="315963" y="127969"/>
                                      </a:cubicBezTo>
                                      <a:cubicBezTo>
                                        <a:pt x="320610" y="127765"/>
                                        <a:pt x="324723" y="125277"/>
                                        <a:pt x="326704" y="121710"/>
                                      </a:cubicBezTo>
                                      <a:lnTo>
                                        <a:pt x="333179" y="120948"/>
                                      </a:lnTo>
                                      <a:lnTo>
                                        <a:pt x="333179" y="120960"/>
                                      </a:lnTo>
                                      <a:lnTo>
                                        <a:pt x="332912" y="121798"/>
                                      </a:lnTo>
                                      <a:lnTo>
                                        <a:pt x="331439" y="126470"/>
                                      </a:lnTo>
                                      <a:lnTo>
                                        <a:pt x="328646" y="122014"/>
                                      </a:lnTo>
                                      <a:lnTo>
                                        <a:pt x="328646" y="122027"/>
                                      </a:lnTo>
                                      <a:lnTo>
                                        <a:pt x="328646" y="122014"/>
                                      </a:lnTo>
                                      <a:lnTo>
                                        <a:pt x="328392" y="123728"/>
                                      </a:lnTo>
                                      <a:cubicBezTo>
                                        <a:pt x="328316" y="124274"/>
                                        <a:pt x="327961" y="124820"/>
                                        <a:pt x="327415" y="125379"/>
                                      </a:cubicBezTo>
                                      <a:cubicBezTo>
                                        <a:pt x="325714" y="127042"/>
                                        <a:pt x="322032" y="128578"/>
                                        <a:pt x="317423" y="128908"/>
                                      </a:cubicBezTo>
                                      <a:cubicBezTo>
                                        <a:pt x="316217" y="128997"/>
                                        <a:pt x="315074" y="128971"/>
                                        <a:pt x="313983" y="128895"/>
                                      </a:cubicBezTo>
                                      <a:cubicBezTo>
                                        <a:pt x="310618" y="128667"/>
                                        <a:pt x="307939" y="127715"/>
                                        <a:pt x="306682" y="126369"/>
                                      </a:cubicBezTo>
                                      <a:cubicBezTo>
                                        <a:pt x="306492" y="126140"/>
                                        <a:pt x="306175" y="125950"/>
                                        <a:pt x="306060" y="125709"/>
                                      </a:cubicBezTo>
                                      <a:lnTo>
                                        <a:pt x="305299" y="124071"/>
                                      </a:lnTo>
                                      <a:lnTo>
                                        <a:pt x="304130" y="128692"/>
                                      </a:lnTo>
                                      <a:cubicBezTo>
                                        <a:pt x="303534" y="126750"/>
                                        <a:pt x="303064" y="124871"/>
                                        <a:pt x="302264" y="122827"/>
                                      </a:cubicBezTo>
                                      <a:moveTo>
                                        <a:pt x="301312" y="121963"/>
                                      </a:moveTo>
                                      <a:cubicBezTo>
                                        <a:pt x="299979" y="121963"/>
                                        <a:pt x="298697" y="120465"/>
                                        <a:pt x="298481" y="118663"/>
                                      </a:cubicBezTo>
                                      <a:cubicBezTo>
                                        <a:pt x="298366" y="117622"/>
                                        <a:pt x="298620" y="116631"/>
                                        <a:pt x="299154" y="115996"/>
                                      </a:cubicBezTo>
                                      <a:cubicBezTo>
                                        <a:pt x="299166" y="115984"/>
                                        <a:pt x="299179" y="115958"/>
                                        <a:pt x="299192" y="115958"/>
                                      </a:cubicBezTo>
                                      <a:cubicBezTo>
                                        <a:pt x="299433" y="115679"/>
                                        <a:pt x="299852" y="115336"/>
                                        <a:pt x="300461" y="115324"/>
                                      </a:cubicBezTo>
                                      <a:lnTo>
                                        <a:pt x="300512" y="115324"/>
                                      </a:lnTo>
                                      <a:cubicBezTo>
                                        <a:pt x="301845" y="115324"/>
                                        <a:pt x="303140" y="116822"/>
                                        <a:pt x="303343" y="118624"/>
                                      </a:cubicBezTo>
                                      <a:lnTo>
                                        <a:pt x="303343" y="118637"/>
                                      </a:lnTo>
                                      <a:cubicBezTo>
                                        <a:pt x="303470" y="119678"/>
                                        <a:pt x="303216" y="120668"/>
                                        <a:pt x="302683" y="121303"/>
                                      </a:cubicBezTo>
                                      <a:cubicBezTo>
                                        <a:pt x="302429" y="121608"/>
                                        <a:pt x="301998" y="121951"/>
                                        <a:pt x="301375" y="121963"/>
                                      </a:cubicBezTo>
                                      <a:lnTo>
                                        <a:pt x="301312" y="121963"/>
                                      </a:lnTo>
                                      <a:close/>
                                      <a:moveTo>
                                        <a:pt x="297021" y="110728"/>
                                      </a:moveTo>
                                      <a:cubicBezTo>
                                        <a:pt x="296399" y="109357"/>
                                        <a:pt x="295789" y="108049"/>
                                        <a:pt x="295205" y="106754"/>
                                      </a:cubicBezTo>
                                      <a:lnTo>
                                        <a:pt x="306213" y="103466"/>
                                      </a:lnTo>
                                      <a:cubicBezTo>
                                        <a:pt x="304778" y="106119"/>
                                        <a:pt x="302150" y="111591"/>
                                        <a:pt x="302188" y="114854"/>
                                      </a:cubicBezTo>
                                      <a:cubicBezTo>
                                        <a:pt x="301655" y="114511"/>
                                        <a:pt x="301134" y="114041"/>
                                        <a:pt x="300499" y="114041"/>
                                      </a:cubicBezTo>
                                      <a:lnTo>
                                        <a:pt x="300436" y="114041"/>
                                      </a:lnTo>
                                      <a:cubicBezTo>
                                        <a:pt x="299852" y="114067"/>
                                        <a:pt x="299382" y="114460"/>
                                        <a:pt x="298912" y="114790"/>
                                      </a:cubicBezTo>
                                      <a:cubicBezTo>
                                        <a:pt x="298278" y="113406"/>
                                        <a:pt x="297630" y="112035"/>
                                        <a:pt x="297021" y="110728"/>
                                      </a:cubicBezTo>
                                      <a:moveTo>
                                        <a:pt x="294202" y="71853"/>
                                      </a:moveTo>
                                      <a:cubicBezTo>
                                        <a:pt x="298874" y="64947"/>
                                        <a:pt x="307482" y="62484"/>
                                        <a:pt x="314122" y="62484"/>
                                      </a:cubicBezTo>
                                      <a:lnTo>
                                        <a:pt x="314478" y="62484"/>
                                      </a:lnTo>
                                      <a:cubicBezTo>
                                        <a:pt x="323542" y="62611"/>
                                        <a:pt x="327212" y="64833"/>
                                        <a:pt x="330754" y="66991"/>
                                      </a:cubicBezTo>
                                      <a:cubicBezTo>
                                        <a:pt x="334042" y="68997"/>
                                        <a:pt x="337508" y="71041"/>
                                        <a:pt x="345037" y="71193"/>
                                      </a:cubicBezTo>
                                      <a:cubicBezTo>
                                        <a:pt x="345824" y="73110"/>
                                        <a:pt x="346687" y="75421"/>
                                        <a:pt x="347538" y="78011"/>
                                      </a:cubicBezTo>
                                      <a:cubicBezTo>
                                        <a:pt x="338511" y="77414"/>
                                        <a:pt x="334080" y="75002"/>
                                        <a:pt x="329903" y="72640"/>
                                      </a:cubicBezTo>
                                      <a:cubicBezTo>
                                        <a:pt x="325878" y="70355"/>
                                        <a:pt x="322070" y="68197"/>
                                        <a:pt x="314719" y="67943"/>
                                      </a:cubicBezTo>
                                      <a:lnTo>
                                        <a:pt x="314351" y="67943"/>
                                      </a:lnTo>
                                      <a:cubicBezTo>
                                        <a:pt x="310872" y="67943"/>
                                        <a:pt x="303800" y="69543"/>
                                        <a:pt x="299585" y="75776"/>
                                      </a:cubicBezTo>
                                      <a:cubicBezTo>
                                        <a:pt x="296488" y="80372"/>
                                        <a:pt x="294266" y="89018"/>
                                        <a:pt x="300626" y="103808"/>
                                      </a:cubicBezTo>
                                      <a:lnTo>
                                        <a:pt x="295624" y="105294"/>
                                      </a:lnTo>
                                      <a:cubicBezTo>
                                        <a:pt x="289594" y="90694"/>
                                        <a:pt x="289086" y="79420"/>
                                        <a:pt x="294202" y="71853"/>
                                      </a:cubicBezTo>
                                      <a:moveTo>
                                        <a:pt x="290647" y="105840"/>
                                      </a:moveTo>
                                      <a:lnTo>
                                        <a:pt x="290647" y="105840"/>
                                      </a:lnTo>
                                      <a:cubicBezTo>
                                        <a:pt x="289797" y="106551"/>
                                        <a:pt x="288768" y="106868"/>
                                        <a:pt x="287626" y="106792"/>
                                      </a:cubicBezTo>
                                      <a:cubicBezTo>
                                        <a:pt x="286508" y="106703"/>
                                        <a:pt x="285518" y="106183"/>
                                        <a:pt x="284807" y="105345"/>
                                      </a:cubicBezTo>
                                      <a:cubicBezTo>
                                        <a:pt x="284083" y="104481"/>
                                        <a:pt x="283741" y="103402"/>
                                        <a:pt x="283855" y="102298"/>
                                      </a:cubicBezTo>
                                      <a:cubicBezTo>
                                        <a:pt x="283944" y="101193"/>
                                        <a:pt x="284477" y="100203"/>
                                        <a:pt x="285315" y="99479"/>
                                      </a:cubicBezTo>
                                      <a:cubicBezTo>
                                        <a:pt x="286077" y="98844"/>
                                        <a:pt x="287016" y="98514"/>
                                        <a:pt x="287981" y="98514"/>
                                      </a:cubicBezTo>
                                      <a:cubicBezTo>
                                        <a:pt x="288108" y="98514"/>
                                        <a:pt x="288222" y="98514"/>
                                        <a:pt x="288349" y="98527"/>
                                      </a:cubicBezTo>
                                      <a:cubicBezTo>
                                        <a:pt x="289454" y="98629"/>
                                        <a:pt x="290444" y="99136"/>
                                        <a:pt x="291155" y="99974"/>
                                      </a:cubicBezTo>
                                      <a:cubicBezTo>
                                        <a:pt x="292628" y="101752"/>
                                        <a:pt x="292399" y="104367"/>
                                        <a:pt x="290647" y="105840"/>
                                      </a:cubicBezTo>
                                      <a:moveTo>
                                        <a:pt x="282090" y="94452"/>
                                      </a:moveTo>
                                      <a:cubicBezTo>
                                        <a:pt x="280618" y="92700"/>
                                        <a:pt x="280846" y="90072"/>
                                        <a:pt x="282585" y="88599"/>
                                      </a:cubicBezTo>
                                      <a:cubicBezTo>
                                        <a:pt x="283347" y="87964"/>
                                        <a:pt x="284287" y="87621"/>
                                        <a:pt x="285264" y="87621"/>
                                      </a:cubicBezTo>
                                      <a:cubicBezTo>
                                        <a:pt x="285379" y="87621"/>
                                        <a:pt x="285493" y="87621"/>
                                        <a:pt x="285620" y="87634"/>
                                      </a:cubicBezTo>
                                      <a:cubicBezTo>
                                        <a:pt x="286724" y="87736"/>
                                        <a:pt x="287715" y="88256"/>
                                        <a:pt x="288438" y="89120"/>
                                      </a:cubicBezTo>
                                      <a:cubicBezTo>
                                        <a:pt x="289149" y="89970"/>
                                        <a:pt x="289492" y="91024"/>
                                        <a:pt x="289403" y="92141"/>
                                      </a:cubicBezTo>
                                      <a:cubicBezTo>
                                        <a:pt x="289314" y="93233"/>
                                        <a:pt x="288794" y="94249"/>
                                        <a:pt x="287930" y="94960"/>
                                      </a:cubicBezTo>
                                      <a:cubicBezTo>
                                        <a:pt x="287092" y="95658"/>
                                        <a:pt x="285975" y="96013"/>
                                        <a:pt x="284896" y="95912"/>
                                      </a:cubicBezTo>
                                      <a:cubicBezTo>
                                        <a:pt x="283792" y="95810"/>
                                        <a:pt x="282801" y="95290"/>
                                        <a:pt x="282090" y="94452"/>
                                      </a:cubicBezTo>
                                      <a:moveTo>
                                        <a:pt x="281824" y="83051"/>
                                      </a:moveTo>
                                      <a:cubicBezTo>
                                        <a:pt x="280338" y="81312"/>
                                        <a:pt x="280580" y="78684"/>
                                        <a:pt x="282344" y="77211"/>
                                      </a:cubicBezTo>
                                      <a:cubicBezTo>
                                        <a:pt x="283081" y="76576"/>
                                        <a:pt x="284020" y="76246"/>
                                        <a:pt x="284985" y="76246"/>
                                      </a:cubicBezTo>
                                      <a:cubicBezTo>
                                        <a:pt x="285112" y="76246"/>
                                        <a:pt x="285239" y="76246"/>
                                        <a:pt x="285366" y="76259"/>
                                      </a:cubicBezTo>
                                      <a:cubicBezTo>
                                        <a:pt x="286470" y="76360"/>
                                        <a:pt x="287473" y="76881"/>
                                        <a:pt x="288184" y="77731"/>
                                      </a:cubicBezTo>
                                      <a:cubicBezTo>
                                        <a:pt x="288895" y="78569"/>
                                        <a:pt x="289225" y="79648"/>
                                        <a:pt x="289136" y="80753"/>
                                      </a:cubicBezTo>
                                      <a:cubicBezTo>
                                        <a:pt x="289048" y="81858"/>
                                        <a:pt x="288527" y="82860"/>
                                        <a:pt x="287676" y="83559"/>
                                      </a:cubicBezTo>
                                      <a:cubicBezTo>
                                        <a:pt x="285924" y="85057"/>
                                        <a:pt x="283309" y="84816"/>
                                        <a:pt x="281824" y="83051"/>
                                      </a:cubicBezTo>
                                      <a:moveTo>
                                        <a:pt x="285582" y="66331"/>
                                      </a:moveTo>
                                      <a:cubicBezTo>
                                        <a:pt x="286369" y="65670"/>
                                        <a:pt x="287321" y="65366"/>
                                        <a:pt x="288261" y="65366"/>
                                      </a:cubicBezTo>
                                      <a:cubicBezTo>
                                        <a:pt x="289441" y="65366"/>
                                        <a:pt x="290622" y="65861"/>
                                        <a:pt x="291447" y="66838"/>
                                      </a:cubicBezTo>
                                      <a:cubicBezTo>
                                        <a:pt x="292158" y="67689"/>
                                        <a:pt x="292488" y="68755"/>
                                        <a:pt x="292399" y="69860"/>
                                      </a:cubicBezTo>
                                      <a:cubicBezTo>
                                        <a:pt x="292298" y="70965"/>
                                        <a:pt x="291777" y="71968"/>
                                        <a:pt x="290939" y="72678"/>
                                      </a:cubicBezTo>
                                      <a:lnTo>
                                        <a:pt x="290927" y="72678"/>
                                      </a:lnTo>
                                      <a:cubicBezTo>
                                        <a:pt x="290076" y="73377"/>
                                        <a:pt x="288997" y="73707"/>
                                        <a:pt x="287880" y="73631"/>
                                      </a:cubicBezTo>
                                      <a:cubicBezTo>
                                        <a:pt x="286775" y="73542"/>
                                        <a:pt x="285798" y="73034"/>
                                        <a:pt x="285087" y="72171"/>
                                      </a:cubicBezTo>
                                      <a:cubicBezTo>
                                        <a:pt x="283627" y="70419"/>
                                        <a:pt x="283842" y="67803"/>
                                        <a:pt x="285582" y="66331"/>
                                      </a:cubicBezTo>
                                      <a:moveTo>
                                        <a:pt x="293491" y="58167"/>
                                      </a:moveTo>
                                      <a:cubicBezTo>
                                        <a:pt x="294266" y="57507"/>
                                        <a:pt x="295218" y="57190"/>
                                        <a:pt x="296157" y="57190"/>
                                      </a:cubicBezTo>
                                      <a:cubicBezTo>
                                        <a:pt x="297338" y="57190"/>
                                        <a:pt x="298519" y="57710"/>
                                        <a:pt x="299344" y="58675"/>
                                      </a:cubicBezTo>
                                      <a:cubicBezTo>
                                        <a:pt x="300055" y="59526"/>
                                        <a:pt x="300385" y="60605"/>
                                        <a:pt x="300296" y="61709"/>
                                      </a:cubicBezTo>
                                      <a:cubicBezTo>
                                        <a:pt x="300207" y="62814"/>
                                        <a:pt x="299687" y="63804"/>
                                        <a:pt x="298836" y="64515"/>
                                      </a:cubicBezTo>
                                      <a:cubicBezTo>
                                        <a:pt x="297973" y="65239"/>
                                        <a:pt x="296830" y="65544"/>
                                        <a:pt x="295789" y="65480"/>
                                      </a:cubicBezTo>
                                      <a:cubicBezTo>
                                        <a:pt x="294685" y="65391"/>
                                        <a:pt x="293694" y="64858"/>
                                        <a:pt x="292971" y="64007"/>
                                      </a:cubicBezTo>
                                      <a:cubicBezTo>
                                        <a:pt x="292272" y="63157"/>
                                        <a:pt x="291930" y="62103"/>
                                        <a:pt x="292031" y="60998"/>
                                      </a:cubicBezTo>
                                      <a:cubicBezTo>
                                        <a:pt x="292120" y="59881"/>
                                        <a:pt x="292641" y="58878"/>
                                        <a:pt x="293491" y="58167"/>
                                      </a:cubicBezTo>
                                      <a:moveTo>
                                        <a:pt x="304016" y="53940"/>
                                      </a:moveTo>
                                      <a:cubicBezTo>
                                        <a:pt x="304791" y="53279"/>
                                        <a:pt x="305743" y="52962"/>
                                        <a:pt x="306682" y="52962"/>
                                      </a:cubicBezTo>
                                      <a:cubicBezTo>
                                        <a:pt x="307876" y="52962"/>
                                        <a:pt x="309044" y="53457"/>
                                        <a:pt x="309869" y="54447"/>
                                      </a:cubicBezTo>
                                      <a:cubicBezTo>
                                        <a:pt x="310580" y="55285"/>
                                        <a:pt x="310923" y="56365"/>
                                        <a:pt x="310821" y="57469"/>
                                      </a:cubicBezTo>
                                      <a:cubicBezTo>
                                        <a:pt x="310719" y="58574"/>
                                        <a:pt x="310199" y="59564"/>
                                        <a:pt x="309361" y="60275"/>
                                      </a:cubicBezTo>
                                      <a:lnTo>
                                        <a:pt x="309348" y="60275"/>
                                      </a:lnTo>
                                      <a:cubicBezTo>
                                        <a:pt x="308498" y="60986"/>
                                        <a:pt x="307368" y="61252"/>
                                        <a:pt x="306314" y="61240"/>
                                      </a:cubicBezTo>
                                      <a:cubicBezTo>
                                        <a:pt x="305209" y="61138"/>
                                        <a:pt x="304219" y="60630"/>
                                        <a:pt x="303508" y="59767"/>
                                      </a:cubicBezTo>
                                      <a:cubicBezTo>
                                        <a:pt x="302035" y="58015"/>
                                        <a:pt x="302264" y="55400"/>
                                        <a:pt x="304016" y="53940"/>
                                      </a:cubicBezTo>
                                      <a:moveTo>
                                        <a:pt x="315265" y="53305"/>
                                      </a:moveTo>
                                      <a:cubicBezTo>
                                        <a:pt x="316039" y="52657"/>
                                        <a:pt x="316991" y="52340"/>
                                        <a:pt x="317931" y="52340"/>
                                      </a:cubicBezTo>
                                      <a:cubicBezTo>
                                        <a:pt x="319112" y="52340"/>
                                        <a:pt x="320280" y="52848"/>
                                        <a:pt x="321105" y="53825"/>
                                      </a:cubicBezTo>
                                      <a:cubicBezTo>
                                        <a:pt x="322578" y="55577"/>
                                        <a:pt x="322349" y="58193"/>
                                        <a:pt x="320597" y="59665"/>
                                      </a:cubicBezTo>
                                      <a:cubicBezTo>
                                        <a:pt x="319746" y="60376"/>
                                        <a:pt x="318718" y="60744"/>
                                        <a:pt x="317575" y="60618"/>
                                      </a:cubicBezTo>
                                      <a:cubicBezTo>
                                        <a:pt x="316458" y="60529"/>
                                        <a:pt x="315468" y="59995"/>
                                        <a:pt x="314757" y="59145"/>
                                      </a:cubicBezTo>
                                      <a:cubicBezTo>
                                        <a:pt x="314046" y="58294"/>
                                        <a:pt x="313690" y="57228"/>
                                        <a:pt x="313805" y="56123"/>
                                      </a:cubicBezTo>
                                      <a:cubicBezTo>
                                        <a:pt x="313894" y="55019"/>
                                        <a:pt x="314414" y="54016"/>
                                        <a:pt x="315265" y="53305"/>
                                      </a:cubicBezTo>
                                      <a:moveTo>
                                        <a:pt x="326386" y="55907"/>
                                      </a:moveTo>
                                      <a:cubicBezTo>
                                        <a:pt x="327161" y="55247"/>
                                        <a:pt x="328113" y="54943"/>
                                        <a:pt x="329052" y="54943"/>
                                      </a:cubicBezTo>
                                      <a:cubicBezTo>
                                        <a:pt x="330233" y="54943"/>
                                        <a:pt x="331414" y="55438"/>
                                        <a:pt x="332239" y="56415"/>
                                      </a:cubicBezTo>
                                      <a:cubicBezTo>
                                        <a:pt x="333699" y="58167"/>
                                        <a:pt x="333471" y="60795"/>
                                        <a:pt x="331719" y="62268"/>
                                      </a:cubicBezTo>
                                      <a:cubicBezTo>
                                        <a:pt x="330868" y="62966"/>
                                        <a:pt x="329852" y="63233"/>
                                        <a:pt x="328697" y="63233"/>
                                      </a:cubicBezTo>
                                      <a:cubicBezTo>
                                        <a:pt x="327592" y="63119"/>
                                        <a:pt x="326589" y="62611"/>
                                        <a:pt x="325878" y="61747"/>
                                      </a:cubicBezTo>
                                      <a:cubicBezTo>
                                        <a:pt x="325168" y="60910"/>
                                        <a:pt x="324825" y="59830"/>
                                        <a:pt x="324914" y="58726"/>
                                      </a:cubicBezTo>
                                      <a:cubicBezTo>
                                        <a:pt x="325015" y="57621"/>
                                        <a:pt x="325536" y="56618"/>
                                        <a:pt x="326386" y="55907"/>
                                      </a:cubicBezTo>
                                      <a:moveTo>
                                        <a:pt x="336556" y="60986"/>
                                      </a:moveTo>
                                      <a:cubicBezTo>
                                        <a:pt x="337343" y="60338"/>
                                        <a:pt x="338308" y="60021"/>
                                        <a:pt x="339247" y="60021"/>
                                      </a:cubicBezTo>
                                      <a:cubicBezTo>
                                        <a:pt x="340428" y="60021"/>
                                        <a:pt x="341609" y="60529"/>
                                        <a:pt x="342409" y="61494"/>
                                      </a:cubicBezTo>
                                      <a:cubicBezTo>
                                        <a:pt x="343881" y="63246"/>
                                        <a:pt x="343653" y="65886"/>
                                        <a:pt x="341913" y="67346"/>
                                      </a:cubicBezTo>
                                      <a:cubicBezTo>
                                        <a:pt x="340161" y="68844"/>
                                        <a:pt x="337533" y="68603"/>
                                        <a:pt x="336048" y="66839"/>
                                      </a:cubicBezTo>
                                      <a:cubicBezTo>
                                        <a:pt x="334588" y="65086"/>
                                        <a:pt x="334804" y="62458"/>
                                        <a:pt x="336556" y="60986"/>
                                      </a:cubicBezTo>
                                      <a:moveTo>
                                        <a:pt x="349366" y="67803"/>
                                      </a:moveTo>
                                      <a:cubicBezTo>
                                        <a:pt x="350077" y="69517"/>
                                        <a:pt x="352832" y="76525"/>
                                        <a:pt x="353644" y="82124"/>
                                      </a:cubicBezTo>
                                      <a:cubicBezTo>
                                        <a:pt x="354508" y="87888"/>
                                        <a:pt x="354952" y="94871"/>
                                        <a:pt x="355054" y="96445"/>
                                      </a:cubicBezTo>
                                      <a:lnTo>
                                        <a:pt x="351765" y="96445"/>
                                      </a:lnTo>
                                      <a:cubicBezTo>
                                        <a:pt x="351689" y="94858"/>
                                        <a:pt x="351308" y="87177"/>
                                        <a:pt x="350013" y="81883"/>
                                      </a:cubicBezTo>
                                      <a:cubicBezTo>
                                        <a:pt x="348642" y="76297"/>
                                        <a:pt x="346014" y="70101"/>
                                        <a:pt x="344999" y="67803"/>
                                      </a:cubicBezTo>
                                      <a:lnTo>
                                        <a:pt x="349366" y="67803"/>
                                      </a:lnTo>
                                      <a:close/>
                                      <a:moveTo>
                                        <a:pt x="350483" y="60897"/>
                                      </a:moveTo>
                                      <a:lnTo>
                                        <a:pt x="357999" y="60897"/>
                                      </a:lnTo>
                                      <a:lnTo>
                                        <a:pt x="357999" y="53292"/>
                                      </a:lnTo>
                                      <a:cubicBezTo>
                                        <a:pt x="358634" y="53165"/>
                                        <a:pt x="359218" y="52911"/>
                                        <a:pt x="359878" y="52911"/>
                                      </a:cubicBezTo>
                                      <a:cubicBezTo>
                                        <a:pt x="360551" y="52911"/>
                                        <a:pt x="361148" y="53165"/>
                                        <a:pt x="361770" y="53292"/>
                                      </a:cubicBezTo>
                                      <a:lnTo>
                                        <a:pt x="361770" y="60897"/>
                                      </a:lnTo>
                                      <a:lnTo>
                                        <a:pt x="369286" y="60897"/>
                                      </a:lnTo>
                                      <a:cubicBezTo>
                                        <a:pt x="369400" y="61494"/>
                                        <a:pt x="369654" y="62052"/>
                                        <a:pt x="369654" y="62687"/>
                                      </a:cubicBezTo>
                                      <a:cubicBezTo>
                                        <a:pt x="369654" y="63068"/>
                                        <a:pt x="369514" y="63423"/>
                                        <a:pt x="369464" y="63791"/>
                                      </a:cubicBezTo>
                                      <a:lnTo>
                                        <a:pt x="350293" y="63791"/>
                                      </a:lnTo>
                                      <a:cubicBezTo>
                                        <a:pt x="350242" y="63423"/>
                                        <a:pt x="350115" y="63068"/>
                                        <a:pt x="350115" y="62687"/>
                                      </a:cubicBezTo>
                                      <a:cubicBezTo>
                                        <a:pt x="350115" y="62052"/>
                                        <a:pt x="350356" y="61494"/>
                                        <a:pt x="350483" y="60897"/>
                                      </a:cubicBezTo>
                                      <a:moveTo>
                                        <a:pt x="356069" y="53686"/>
                                      </a:moveTo>
                                      <a:lnTo>
                                        <a:pt x="356069" y="58967"/>
                                      </a:lnTo>
                                      <a:lnTo>
                                        <a:pt x="350864" y="58967"/>
                                      </a:lnTo>
                                      <a:cubicBezTo>
                                        <a:pt x="351842" y="56593"/>
                                        <a:pt x="353721" y="54689"/>
                                        <a:pt x="356069" y="53686"/>
                                      </a:cubicBezTo>
                                      <a:moveTo>
                                        <a:pt x="358228" y="44570"/>
                                      </a:moveTo>
                                      <a:cubicBezTo>
                                        <a:pt x="358774" y="44773"/>
                                        <a:pt x="359269" y="45167"/>
                                        <a:pt x="359853" y="45167"/>
                                      </a:cubicBezTo>
                                      <a:cubicBezTo>
                                        <a:pt x="360462" y="45167"/>
                                        <a:pt x="360932" y="44621"/>
                                        <a:pt x="361503" y="44405"/>
                                      </a:cubicBezTo>
                                      <a:cubicBezTo>
                                        <a:pt x="362151" y="46868"/>
                                        <a:pt x="363573" y="49813"/>
                                        <a:pt x="364944" y="52251"/>
                                      </a:cubicBezTo>
                                      <a:cubicBezTo>
                                        <a:pt x="363395" y="51502"/>
                                        <a:pt x="361719" y="50994"/>
                                        <a:pt x="359878" y="50994"/>
                                      </a:cubicBezTo>
                                      <a:cubicBezTo>
                                        <a:pt x="358050" y="50994"/>
                                        <a:pt x="356361" y="51502"/>
                                        <a:pt x="354813" y="52264"/>
                                      </a:cubicBezTo>
                                      <a:cubicBezTo>
                                        <a:pt x="356158" y="49877"/>
                                        <a:pt x="357542" y="46995"/>
                                        <a:pt x="358228" y="44570"/>
                                      </a:cubicBezTo>
                                      <a:moveTo>
                                        <a:pt x="357529" y="38260"/>
                                      </a:moveTo>
                                      <a:cubicBezTo>
                                        <a:pt x="358126" y="37549"/>
                                        <a:pt x="358989" y="37181"/>
                                        <a:pt x="359853" y="37181"/>
                                      </a:cubicBezTo>
                                      <a:cubicBezTo>
                                        <a:pt x="360551" y="37181"/>
                                        <a:pt x="361237" y="37410"/>
                                        <a:pt x="361808" y="37892"/>
                                      </a:cubicBezTo>
                                      <a:cubicBezTo>
                                        <a:pt x="362417" y="38413"/>
                                        <a:pt x="362798" y="39149"/>
                                        <a:pt x="362874" y="39949"/>
                                      </a:cubicBezTo>
                                      <a:cubicBezTo>
                                        <a:pt x="362951" y="40761"/>
                                        <a:pt x="362697" y="41549"/>
                                        <a:pt x="362189" y="42158"/>
                                      </a:cubicBezTo>
                                      <a:cubicBezTo>
                                        <a:pt x="361097" y="43466"/>
                                        <a:pt x="359192" y="43631"/>
                                        <a:pt x="357910" y="42526"/>
                                      </a:cubicBezTo>
                                      <a:cubicBezTo>
                                        <a:pt x="356628" y="41460"/>
                                        <a:pt x="356463" y="39543"/>
                                        <a:pt x="357529" y="38260"/>
                                      </a:cubicBezTo>
                                      <a:moveTo>
                                        <a:pt x="355485" y="29018"/>
                                      </a:moveTo>
                                      <a:lnTo>
                                        <a:pt x="364271" y="29018"/>
                                      </a:lnTo>
                                      <a:cubicBezTo>
                                        <a:pt x="363255" y="30681"/>
                                        <a:pt x="361732" y="33461"/>
                                        <a:pt x="360970" y="35772"/>
                                      </a:cubicBezTo>
                                      <a:cubicBezTo>
                                        <a:pt x="360195" y="35582"/>
                                        <a:pt x="359523" y="35442"/>
                                        <a:pt x="358748" y="35645"/>
                                      </a:cubicBezTo>
                                      <a:cubicBezTo>
                                        <a:pt x="357961" y="33347"/>
                                        <a:pt x="356488" y="30656"/>
                                        <a:pt x="355485" y="29018"/>
                                      </a:cubicBezTo>
                                      <a:moveTo>
                                        <a:pt x="368905" y="58967"/>
                                      </a:moveTo>
                                      <a:lnTo>
                                        <a:pt x="363700" y="58967"/>
                                      </a:lnTo>
                                      <a:lnTo>
                                        <a:pt x="363700" y="53686"/>
                                      </a:lnTo>
                                      <a:cubicBezTo>
                                        <a:pt x="366048" y="54689"/>
                                        <a:pt x="367927" y="56593"/>
                                        <a:pt x="368905" y="58967"/>
                                      </a:cubicBezTo>
                                      <a:moveTo>
                                        <a:pt x="370263" y="67803"/>
                                      </a:moveTo>
                                      <a:lnTo>
                                        <a:pt x="374529" y="67803"/>
                                      </a:lnTo>
                                      <a:cubicBezTo>
                                        <a:pt x="373514" y="70101"/>
                                        <a:pt x="370860" y="76297"/>
                                        <a:pt x="369489" y="81883"/>
                                      </a:cubicBezTo>
                                      <a:cubicBezTo>
                                        <a:pt x="368270" y="86898"/>
                                        <a:pt x="367838" y="94325"/>
                                        <a:pt x="367750" y="96445"/>
                                      </a:cubicBezTo>
                                      <a:lnTo>
                                        <a:pt x="364449" y="96445"/>
                                      </a:lnTo>
                                      <a:cubicBezTo>
                                        <a:pt x="364588" y="94363"/>
                                        <a:pt x="365058" y="87558"/>
                                        <a:pt x="365858" y="82124"/>
                                      </a:cubicBezTo>
                                      <a:cubicBezTo>
                                        <a:pt x="366607" y="77084"/>
                                        <a:pt x="368829" y="71117"/>
                                        <a:pt x="369794" y="68679"/>
                                      </a:cubicBezTo>
                                      <a:cubicBezTo>
                                        <a:pt x="369971" y="68400"/>
                                        <a:pt x="370111" y="68095"/>
                                        <a:pt x="370263" y="67803"/>
                                      </a:cubicBezTo>
                                      <a:moveTo>
                                        <a:pt x="388761" y="66991"/>
                                      </a:moveTo>
                                      <a:cubicBezTo>
                                        <a:pt x="392316" y="64833"/>
                                        <a:pt x="395973" y="62611"/>
                                        <a:pt x="405037" y="62484"/>
                                      </a:cubicBezTo>
                                      <a:lnTo>
                                        <a:pt x="405380" y="62484"/>
                                      </a:lnTo>
                                      <a:cubicBezTo>
                                        <a:pt x="412033" y="62484"/>
                                        <a:pt x="420641" y="64947"/>
                                        <a:pt x="425313" y="71853"/>
                                      </a:cubicBezTo>
                                      <a:cubicBezTo>
                                        <a:pt x="430417" y="79420"/>
                                        <a:pt x="429921" y="90694"/>
                                        <a:pt x="423904" y="105307"/>
                                      </a:cubicBezTo>
                                      <a:lnTo>
                                        <a:pt x="418889" y="103808"/>
                                      </a:lnTo>
                                      <a:cubicBezTo>
                                        <a:pt x="425249" y="89018"/>
                                        <a:pt x="423027" y="80372"/>
                                        <a:pt x="419930" y="75776"/>
                                      </a:cubicBezTo>
                                      <a:cubicBezTo>
                                        <a:pt x="415715" y="69543"/>
                                        <a:pt x="408630" y="67943"/>
                                        <a:pt x="405139" y="67943"/>
                                      </a:cubicBezTo>
                                      <a:lnTo>
                                        <a:pt x="404784" y="67943"/>
                                      </a:lnTo>
                                      <a:cubicBezTo>
                                        <a:pt x="397433" y="68197"/>
                                        <a:pt x="393637" y="70355"/>
                                        <a:pt x="389599" y="72640"/>
                                      </a:cubicBezTo>
                                      <a:cubicBezTo>
                                        <a:pt x="385435" y="75002"/>
                                        <a:pt x="380991" y="77414"/>
                                        <a:pt x="371977" y="78011"/>
                                      </a:cubicBezTo>
                                      <a:cubicBezTo>
                                        <a:pt x="372815" y="75421"/>
                                        <a:pt x="373691" y="73110"/>
                                        <a:pt x="374478" y="71193"/>
                                      </a:cubicBezTo>
                                      <a:cubicBezTo>
                                        <a:pt x="381994" y="71041"/>
                                        <a:pt x="385473" y="68984"/>
                                        <a:pt x="388761" y="66991"/>
                                      </a:cubicBezTo>
                                      <a:moveTo>
                                        <a:pt x="377094" y="61494"/>
                                      </a:moveTo>
                                      <a:cubicBezTo>
                                        <a:pt x="377792" y="60656"/>
                                        <a:pt x="378782" y="60148"/>
                                        <a:pt x="379874" y="60034"/>
                                      </a:cubicBezTo>
                                      <a:cubicBezTo>
                                        <a:pt x="380014" y="60021"/>
                                        <a:pt x="380141" y="60021"/>
                                        <a:pt x="380280" y="60021"/>
                                      </a:cubicBezTo>
                                      <a:cubicBezTo>
                                        <a:pt x="381245" y="60021"/>
                                        <a:pt x="382185" y="60351"/>
                                        <a:pt x="382934" y="60986"/>
                                      </a:cubicBezTo>
                                      <a:cubicBezTo>
                                        <a:pt x="383797" y="61697"/>
                                        <a:pt x="384318" y="62712"/>
                                        <a:pt x="384419" y="63817"/>
                                      </a:cubicBezTo>
                                      <a:cubicBezTo>
                                        <a:pt x="384508" y="64909"/>
                                        <a:pt x="384165" y="65988"/>
                                        <a:pt x="383454" y="66839"/>
                                      </a:cubicBezTo>
                                      <a:cubicBezTo>
                                        <a:pt x="381969" y="68578"/>
                                        <a:pt x="379328" y="68819"/>
                                        <a:pt x="377602" y="67346"/>
                                      </a:cubicBezTo>
                                      <a:cubicBezTo>
                                        <a:pt x="376764" y="66635"/>
                                        <a:pt x="376230" y="65645"/>
                                        <a:pt x="376142" y="64541"/>
                                      </a:cubicBezTo>
                                      <a:cubicBezTo>
                                        <a:pt x="376040" y="63436"/>
                                        <a:pt x="376383" y="62357"/>
                                        <a:pt x="377094" y="61494"/>
                                      </a:cubicBezTo>
                                      <a:moveTo>
                                        <a:pt x="387276" y="56415"/>
                                      </a:moveTo>
                                      <a:cubicBezTo>
                                        <a:pt x="387987" y="55577"/>
                                        <a:pt x="388990" y="55044"/>
                                        <a:pt x="390082" y="54955"/>
                                      </a:cubicBezTo>
                                      <a:cubicBezTo>
                                        <a:pt x="390209" y="54943"/>
                                        <a:pt x="390336" y="54930"/>
                                        <a:pt x="390463" y="54930"/>
                                      </a:cubicBezTo>
                                      <a:cubicBezTo>
                                        <a:pt x="391440" y="54930"/>
                                        <a:pt x="392380" y="55273"/>
                                        <a:pt x="393129" y="55895"/>
                                      </a:cubicBezTo>
                                      <a:cubicBezTo>
                                        <a:pt x="394868" y="57380"/>
                                        <a:pt x="395097" y="59995"/>
                                        <a:pt x="393637" y="61760"/>
                                      </a:cubicBezTo>
                                      <a:cubicBezTo>
                                        <a:pt x="392926" y="62598"/>
                                        <a:pt x="391910" y="63119"/>
                                        <a:pt x="390818" y="63220"/>
                                      </a:cubicBezTo>
                                      <a:cubicBezTo>
                                        <a:pt x="389574" y="63296"/>
                                        <a:pt x="388622" y="62966"/>
                                        <a:pt x="387797" y="62268"/>
                                      </a:cubicBezTo>
                                      <a:lnTo>
                                        <a:pt x="387797" y="62255"/>
                                      </a:lnTo>
                                      <a:cubicBezTo>
                                        <a:pt x="386933" y="61544"/>
                                        <a:pt x="386413" y="60554"/>
                                        <a:pt x="386311" y="59450"/>
                                      </a:cubicBezTo>
                                      <a:cubicBezTo>
                                        <a:pt x="386222" y="58345"/>
                                        <a:pt x="386565" y="57266"/>
                                        <a:pt x="387276" y="56415"/>
                                      </a:cubicBezTo>
                                      <a:moveTo>
                                        <a:pt x="398410" y="53787"/>
                                      </a:moveTo>
                                      <a:cubicBezTo>
                                        <a:pt x="399121" y="52937"/>
                                        <a:pt x="400124" y="52416"/>
                                        <a:pt x="401241" y="52315"/>
                                      </a:cubicBezTo>
                                      <a:cubicBezTo>
                                        <a:pt x="402295" y="52226"/>
                                        <a:pt x="403425" y="52568"/>
                                        <a:pt x="404250" y="53279"/>
                                      </a:cubicBezTo>
                                      <a:cubicBezTo>
                                        <a:pt x="405114" y="53990"/>
                                        <a:pt x="405634" y="54981"/>
                                        <a:pt x="405723" y="56085"/>
                                      </a:cubicBezTo>
                                      <a:cubicBezTo>
                                        <a:pt x="405736" y="56212"/>
                                        <a:pt x="405736" y="56326"/>
                                        <a:pt x="405736" y="56453"/>
                                      </a:cubicBezTo>
                                      <a:cubicBezTo>
                                        <a:pt x="405761" y="57431"/>
                                        <a:pt x="405418" y="58370"/>
                                        <a:pt x="404771" y="59119"/>
                                      </a:cubicBezTo>
                                      <a:cubicBezTo>
                                        <a:pt x="404060" y="59970"/>
                                        <a:pt x="403057" y="60503"/>
                                        <a:pt x="401940" y="60579"/>
                                      </a:cubicBezTo>
                                      <a:cubicBezTo>
                                        <a:pt x="400848" y="60681"/>
                                        <a:pt x="399781" y="60351"/>
                                        <a:pt x="398931" y="59640"/>
                                      </a:cubicBezTo>
                                      <a:lnTo>
                                        <a:pt x="398931" y="59627"/>
                                      </a:lnTo>
                                      <a:cubicBezTo>
                                        <a:pt x="397940" y="58802"/>
                                        <a:pt x="397433" y="57634"/>
                                        <a:pt x="397458" y="56441"/>
                                      </a:cubicBezTo>
                                      <a:cubicBezTo>
                                        <a:pt x="397458" y="55501"/>
                                        <a:pt x="397763" y="54562"/>
                                        <a:pt x="398410" y="53787"/>
                                      </a:cubicBezTo>
                                      <a:moveTo>
                                        <a:pt x="409646" y="54435"/>
                                      </a:moveTo>
                                      <a:cubicBezTo>
                                        <a:pt x="410357" y="53584"/>
                                        <a:pt x="411360" y="53064"/>
                                        <a:pt x="412452" y="52975"/>
                                      </a:cubicBezTo>
                                      <a:cubicBezTo>
                                        <a:pt x="412566" y="52962"/>
                                        <a:pt x="412693" y="52949"/>
                                        <a:pt x="412833" y="52949"/>
                                      </a:cubicBezTo>
                                      <a:cubicBezTo>
                                        <a:pt x="413798" y="52949"/>
                                        <a:pt x="414737" y="53292"/>
                                        <a:pt x="415486" y="53940"/>
                                      </a:cubicBezTo>
                                      <a:cubicBezTo>
                                        <a:pt x="417238" y="55400"/>
                                        <a:pt x="417479" y="58015"/>
                                        <a:pt x="416019" y="59767"/>
                                      </a:cubicBezTo>
                                      <a:cubicBezTo>
                                        <a:pt x="414534" y="61506"/>
                                        <a:pt x="411893" y="61748"/>
                                        <a:pt x="410154" y="60275"/>
                                      </a:cubicBezTo>
                                      <a:cubicBezTo>
                                        <a:pt x="409316" y="59577"/>
                                        <a:pt x="408783" y="58574"/>
                                        <a:pt x="408694" y="57482"/>
                                      </a:cubicBezTo>
                                      <a:cubicBezTo>
                                        <a:pt x="408592" y="56377"/>
                                        <a:pt x="408935" y="55298"/>
                                        <a:pt x="409646" y="54435"/>
                                      </a:cubicBezTo>
                                      <a:moveTo>
                                        <a:pt x="418546" y="64299"/>
                                      </a:moveTo>
                                      <a:cubicBezTo>
                                        <a:pt x="418622" y="64401"/>
                                        <a:pt x="418660" y="64515"/>
                                        <a:pt x="418736" y="64617"/>
                                      </a:cubicBezTo>
                                      <a:cubicBezTo>
                                        <a:pt x="418660" y="64591"/>
                                        <a:pt x="418597" y="64541"/>
                                        <a:pt x="418533" y="64515"/>
                                      </a:cubicBezTo>
                                      <a:cubicBezTo>
                                        <a:pt x="418559" y="64464"/>
                                        <a:pt x="418533" y="64350"/>
                                        <a:pt x="418546" y="64299"/>
                                      </a:cubicBezTo>
                                      <a:moveTo>
                                        <a:pt x="420171" y="58675"/>
                                      </a:moveTo>
                                      <a:cubicBezTo>
                                        <a:pt x="420882" y="57837"/>
                                        <a:pt x="421885" y="57304"/>
                                        <a:pt x="422989" y="57202"/>
                                      </a:cubicBezTo>
                                      <a:cubicBezTo>
                                        <a:pt x="424056" y="57113"/>
                                        <a:pt x="425148" y="57456"/>
                                        <a:pt x="426011" y="58167"/>
                                      </a:cubicBezTo>
                                      <a:cubicBezTo>
                                        <a:pt x="427763" y="59640"/>
                                        <a:pt x="428004" y="62268"/>
                                        <a:pt x="426544" y="64020"/>
                                      </a:cubicBezTo>
                                      <a:cubicBezTo>
                                        <a:pt x="425046" y="65759"/>
                                        <a:pt x="422431" y="66001"/>
                                        <a:pt x="420679" y="64515"/>
                                      </a:cubicBezTo>
                                      <a:cubicBezTo>
                                        <a:pt x="419828" y="63804"/>
                                        <a:pt x="419308" y="62814"/>
                                        <a:pt x="419206" y="61709"/>
                                      </a:cubicBezTo>
                                      <a:cubicBezTo>
                                        <a:pt x="419117" y="60605"/>
                                        <a:pt x="419447" y="59526"/>
                                        <a:pt x="420171" y="58675"/>
                                      </a:cubicBezTo>
                                      <a:moveTo>
                                        <a:pt x="431254" y="65366"/>
                                      </a:moveTo>
                                      <a:cubicBezTo>
                                        <a:pt x="432194" y="65366"/>
                                        <a:pt x="433146" y="65670"/>
                                        <a:pt x="433921" y="66331"/>
                                      </a:cubicBezTo>
                                      <a:cubicBezTo>
                                        <a:pt x="435673" y="67803"/>
                                        <a:pt x="435901" y="70419"/>
                                        <a:pt x="434428" y="72171"/>
                                      </a:cubicBezTo>
                                      <a:cubicBezTo>
                                        <a:pt x="433718" y="73034"/>
                                        <a:pt x="432714" y="73542"/>
                                        <a:pt x="431610" y="73631"/>
                                      </a:cubicBezTo>
                                      <a:cubicBezTo>
                                        <a:pt x="430493" y="73732"/>
                                        <a:pt x="429414" y="73402"/>
                                        <a:pt x="428576" y="72679"/>
                                      </a:cubicBezTo>
                                      <a:cubicBezTo>
                                        <a:pt x="426824" y="71206"/>
                                        <a:pt x="426595" y="68590"/>
                                        <a:pt x="428068" y="66839"/>
                                      </a:cubicBezTo>
                                      <a:cubicBezTo>
                                        <a:pt x="428880" y="65861"/>
                                        <a:pt x="430061" y="65366"/>
                                        <a:pt x="431255" y="65366"/>
                                      </a:cubicBezTo>
                                      <a:moveTo>
                                        <a:pt x="434162" y="76259"/>
                                      </a:moveTo>
                                      <a:cubicBezTo>
                                        <a:pt x="435241" y="76132"/>
                                        <a:pt x="436333" y="76487"/>
                                        <a:pt x="437171" y="77224"/>
                                      </a:cubicBezTo>
                                      <a:cubicBezTo>
                                        <a:pt x="438923" y="78684"/>
                                        <a:pt x="439164" y="81312"/>
                                        <a:pt x="437704" y="83064"/>
                                      </a:cubicBezTo>
                                      <a:cubicBezTo>
                                        <a:pt x="436206" y="84816"/>
                                        <a:pt x="433591" y="85057"/>
                                        <a:pt x="431838" y="83559"/>
                                      </a:cubicBezTo>
                                      <a:cubicBezTo>
                                        <a:pt x="431000" y="82861"/>
                                        <a:pt x="430467" y="81858"/>
                                        <a:pt x="430366" y="80753"/>
                                      </a:cubicBezTo>
                                      <a:cubicBezTo>
                                        <a:pt x="430277" y="79649"/>
                                        <a:pt x="430607" y="78569"/>
                                        <a:pt x="431331" y="77731"/>
                                      </a:cubicBezTo>
                                      <a:cubicBezTo>
                                        <a:pt x="432042" y="76868"/>
                                        <a:pt x="433045" y="76348"/>
                                        <a:pt x="434162" y="76259"/>
                                      </a:cubicBezTo>
                                      <a:moveTo>
                                        <a:pt x="436917" y="88599"/>
                                      </a:moveTo>
                                      <a:cubicBezTo>
                                        <a:pt x="437780" y="89310"/>
                                        <a:pt x="438301" y="90313"/>
                                        <a:pt x="438402" y="91417"/>
                                      </a:cubicBezTo>
                                      <a:cubicBezTo>
                                        <a:pt x="438478" y="92522"/>
                                        <a:pt x="438136" y="93601"/>
                                        <a:pt x="437425" y="94452"/>
                                      </a:cubicBezTo>
                                      <a:cubicBezTo>
                                        <a:pt x="436714" y="95290"/>
                                        <a:pt x="435711" y="95810"/>
                                        <a:pt x="434619" y="95912"/>
                                      </a:cubicBezTo>
                                      <a:cubicBezTo>
                                        <a:pt x="433527" y="96039"/>
                                        <a:pt x="432423" y="95658"/>
                                        <a:pt x="431585" y="94960"/>
                                      </a:cubicBezTo>
                                      <a:cubicBezTo>
                                        <a:pt x="430721" y="94236"/>
                                        <a:pt x="430188" y="93233"/>
                                        <a:pt x="430099" y="92128"/>
                                      </a:cubicBezTo>
                                      <a:cubicBezTo>
                                        <a:pt x="430023" y="91024"/>
                                        <a:pt x="430353" y="89957"/>
                                        <a:pt x="431077" y="89107"/>
                                      </a:cubicBezTo>
                                      <a:cubicBezTo>
                                        <a:pt x="432575" y="87329"/>
                                        <a:pt x="435190" y="87114"/>
                                        <a:pt x="436917" y="88599"/>
                                      </a:cubicBezTo>
                                      <a:moveTo>
                                        <a:pt x="434721" y="105332"/>
                                      </a:moveTo>
                                      <a:cubicBezTo>
                                        <a:pt x="433997" y="106170"/>
                                        <a:pt x="433007" y="106703"/>
                                        <a:pt x="431889" y="106792"/>
                                      </a:cubicBezTo>
                                      <a:cubicBezTo>
                                        <a:pt x="430912" y="106881"/>
                                        <a:pt x="429706" y="106551"/>
                                        <a:pt x="428855" y="105852"/>
                                      </a:cubicBezTo>
                                      <a:cubicBezTo>
                                        <a:pt x="427128" y="104367"/>
                                        <a:pt x="426887" y="101739"/>
                                        <a:pt x="428335" y="99987"/>
                                      </a:cubicBezTo>
                                      <a:cubicBezTo>
                                        <a:pt x="429820" y="98235"/>
                                        <a:pt x="432423" y="97981"/>
                                        <a:pt x="434187" y="99492"/>
                                      </a:cubicBezTo>
                                      <a:cubicBezTo>
                                        <a:pt x="435952" y="100939"/>
                                        <a:pt x="436181" y="103580"/>
                                        <a:pt x="434721" y="105332"/>
                                      </a:cubicBezTo>
                                      <a:moveTo>
                                        <a:pt x="425757" y="103821"/>
                                      </a:moveTo>
                                      <a:cubicBezTo>
                                        <a:pt x="425757" y="103796"/>
                                        <a:pt x="425770" y="103770"/>
                                        <a:pt x="425783" y="103745"/>
                                      </a:cubicBezTo>
                                      <a:cubicBezTo>
                                        <a:pt x="425795" y="103834"/>
                                        <a:pt x="425871" y="103885"/>
                                        <a:pt x="425897" y="103974"/>
                                      </a:cubicBezTo>
                                      <a:cubicBezTo>
                                        <a:pt x="425846" y="103885"/>
                                        <a:pt x="425795" y="103872"/>
                                        <a:pt x="425757" y="103821"/>
                                      </a:cubicBezTo>
                                      <a:moveTo>
                                        <a:pt x="422367" y="111032"/>
                                      </a:moveTo>
                                      <a:cubicBezTo>
                                        <a:pt x="421796" y="112251"/>
                                        <a:pt x="421199" y="113521"/>
                                        <a:pt x="420615" y="114803"/>
                                      </a:cubicBezTo>
                                      <a:cubicBezTo>
                                        <a:pt x="420133" y="114460"/>
                                        <a:pt x="419676" y="114067"/>
                                        <a:pt x="419079" y="114041"/>
                                      </a:cubicBezTo>
                                      <a:lnTo>
                                        <a:pt x="419003" y="114041"/>
                                      </a:lnTo>
                                      <a:cubicBezTo>
                                        <a:pt x="418394" y="114041"/>
                                        <a:pt x="417898" y="114511"/>
                                        <a:pt x="417353" y="114828"/>
                                      </a:cubicBezTo>
                                      <a:cubicBezTo>
                                        <a:pt x="417365" y="111553"/>
                                        <a:pt x="414724" y="106106"/>
                                        <a:pt x="413315" y="103466"/>
                                      </a:cubicBezTo>
                                      <a:lnTo>
                                        <a:pt x="424323" y="106754"/>
                                      </a:lnTo>
                                      <a:cubicBezTo>
                                        <a:pt x="423688" y="108150"/>
                                        <a:pt x="423053" y="109560"/>
                                        <a:pt x="422368" y="111032"/>
                                      </a:cubicBezTo>
                                      <a:moveTo>
                                        <a:pt x="418178" y="121963"/>
                                      </a:moveTo>
                                      <a:cubicBezTo>
                                        <a:pt x="417492" y="121925"/>
                                        <a:pt x="417086" y="121608"/>
                                        <a:pt x="416845" y="121316"/>
                                      </a:cubicBezTo>
                                      <a:cubicBezTo>
                                        <a:pt x="416286" y="120681"/>
                                        <a:pt x="416032" y="119678"/>
                                        <a:pt x="416159" y="118624"/>
                                      </a:cubicBezTo>
                                      <a:cubicBezTo>
                                        <a:pt x="416375" y="116784"/>
                                        <a:pt x="417657" y="115324"/>
                                        <a:pt x="419003" y="115324"/>
                                      </a:cubicBezTo>
                                      <a:lnTo>
                                        <a:pt x="419054" y="115324"/>
                                      </a:lnTo>
                                      <a:cubicBezTo>
                                        <a:pt x="419676" y="115336"/>
                                        <a:pt x="420095" y="115692"/>
                                        <a:pt x="420349" y="115971"/>
                                      </a:cubicBezTo>
                                      <a:cubicBezTo>
                                        <a:pt x="420907" y="116606"/>
                                        <a:pt x="421161" y="117609"/>
                                        <a:pt x="421034" y="118662"/>
                                      </a:cubicBezTo>
                                      <a:cubicBezTo>
                                        <a:pt x="420818" y="120465"/>
                                        <a:pt x="419511" y="121963"/>
                                        <a:pt x="418178" y="121963"/>
                                      </a:cubicBezTo>
                                      <a:moveTo>
                                        <a:pt x="323872" y="118091"/>
                                      </a:moveTo>
                                      <a:cubicBezTo>
                                        <a:pt x="324165" y="117748"/>
                                        <a:pt x="324558" y="117545"/>
                                        <a:pt x="325015" y="117482"/>
                                      </a:cubicBezTo>
                                      <a:lnTo>
                                        <a:pt x="334867" y="116339"/>
                                      </a:lnTo>
                                      <a:cubicBezTo>
                                        <a:pt x="334943" y="116327"/>
                                        <a:pt x="335019" y="116327"/>
                                        <a:pt x="335083" y="116327"/>
                                      </a:cubicBezTo>
                                      <a:cubicBezTo>
                                        <a:pt x="335477" y="116327"/>
                                        <a:pt x="335883" y="116466"/>
                                        <a:pt x="336162" y="116695"/>
                                      </a:cubicBezTo>
                                      <a:cubicBezTo>
                                        <a:pt x="336480" y="116936"/>
                                        <a:pt x="336683" y="117291"/>
                                        <a:pt x="336708" y="117672"/>
                                      </a:cubicBezTo>
                                      <a:cubicBezTo>
                                        <a:pt x="336759" y="118066"/>
                                        <a:pt x="336657" y="118459"/>
                                        <a:pt x="336403" y="118777"/>
                                      </a:cubicBezTo>
                                      <a:cubicBezTo>
                                        <a:pt x="336124" y="119132"/>
                                        <a:pt x="335692" y="119361"/>
                                        <a:pt x="335223" y="119424"/>
                                      </a:cubicBezTo>
                                      <a:lnTo>
                                        <a:pt x="325383" y="120567"/>
                                      </a:lnTo>
                                      <a:cubicBezTo>
                                        <a:pt x="325307" y="120567"/>
                                        <a:pt x="325231" y="120580"/>
                                        <a:pt x="325155" y="120580"/>
                                      </a:cubicBezTo>
                                      <a:cubicBezTo>
                                        <a:pt x="324317" y="120580"/>
                                        <a:pt x="323606" y="120021"/>
                                        <a:pt x="323517" y="119221"/>
                                      </a:cubicBezTo>
                                      <a:cubicBezTo>
                                        <a:pt x="323466" y="118815"/>
                                        <a:pt x="323593" y="118409"/>
                                        <a:pt x="323872" y="118091"/>
                                      </a:cubicBezTo>
                                      <a:moveTo>
                                        <a:pt x="355930" y="108900"/>
                                      </a:moveTo>
                                      <a:cubicBezTo>
                                        <a:pt x="355397" y="110118"/>
                                        <a:pt x="355435" y="111312"/>
                                        <a:pt x="355980" y="112505"/>
                                      </a:cubicBezTo>
                                      <a:cubicBezTo>
                                        <a:pt x="353479" y="113076"/>
                                        <a:pt x="349823" y="116174"/>
                                        <a:pt x="347957" y="117926"/>
                                      </a:cubicBezTo>
                                      <a:lnTo>
                                        <a:pt x="347957" y="103478"/>
                                      </a:lnTo>
                                      <a:cubicBezTo>
                                        <a:pt x="349810" y="105230"/>
                                        <a:pt x="353416" y="108303"/>
                                        <a:pt x="355930" y="108900"/>
                                      </a:cubicBezTo>
                                      <a:moveTo>
                                        <a:pt x="363192" y="110385"/>
                                      </a:moveTo>
                                      <a:cubicBezTo>
                                        <a:pt x="363268" y="111274"/>
                                        <a:pt x="363001" y="112150"/>
                                        <a:pt x="362430" y="112835"/>
                                      </a:cubicBezTo>
                                      <a:cubicBezTo>
                                        <a:pt x="361224" y="114232"/>
                                        <a:pt x="359116" y="114435"/>
                                        <a:pt x="357694" y="113254"/>
                                      </a:cubicBezTo>
                                      <a:cubicBezTo>
                                        <a:pt x="356285" y="112061"/>
                                        <a:pt x="356107" y="109941"/>
                                        <a:pt x="357275" y="108531"/>
                                      </a:cubicBezTo>
                                      <a:cubicBezTo>
                                        <a:pt x="358469" y="107122"/>
                                        <a:pt x="360602" y="106944"/>
                                        <a:pt x="362011" y="108112"/>
                                      </a:cubicBezTo>
                                      <a:cubicBezTo>
                                        <a:pt x="362697" y="108696"/>
                                        <a:pt x="363116" y="109496"/>
                                        <a:pt x="363192" y="110385"/>
                                      </a:cubicBezTo>
                                      <a:moveTo>
                                        <a:pt x="371635" y="103478"/>
                                      </a:moveTo>
                                      <a:lnTo>
                                        <a:pt x="371635" y="117926"/>
                                      </a:lnTo>
                                      <a:cubicBezTo>
                                        <a:pt x="369806" y="116200"/>
                                        <a:pt x="366277" y="113203"/>
                                        <a:pt x="363750" y="112543"/>
                                      </a:cubicBezTo>
                                      <a:cubicBezTo>
                                        <a:pt x="364093" y="111820"/>
                                        <a:pt x="364550" y="111109"/>
                                        <a:pt x="364474" y="110271"/>
                                      </a:cubicBezTo>
                                      <a:cubicBezTo>
                                        <a:pt x="364423" y="109725"/>
                                        <a:pt x="363966" y="109369"/>
                                        <a:pt x="363750" y="108874"/>
                                      </a:cubicBezTo>
                                      <a:cubicBezTo>
                                        <a:pt x="366251" y="108227"/>
                                        <a:pt x="369806" y="105205"/>
                                        <a:pt x="371635" y="103478"/>
                                      </a:cubicBezTo>
                                      <a:moveTo>
                                        <a:pt x="395985" y="119221"/>
                                      </a:moveTo>
                                      <a:cubicBezTo>
                                        <a:pt x="395884" y="120021"/>
                                        <a:pt x="395198" y="120580"/>
                                        <a:pt x="394348" y="120580"/>
                                      </a:cubicBezTo>
                                      <a:cubicBezTo>
                                        <a:pt x="394284" y="120580"/>
                                        <a:pt x="394208" y="120567"/>
                                        <a:pt x="394144" y="120567"/>
                                      </a:cubicBezTo>
                                      <a:lnTo>
                                        <a:pt x="384292" y="119424"/>
                                      </a:lnTo>
                                      <a:cubicBezTo>
                                        <a:pt x="383823" y="119373"/>
                                        <a:pt x="383429" y="119145"/>
                                        <a:pt x="383137" y="118815"/>
                                      </a:cubicBezTo>
                                      <a:cubicBezTo>
                                        <a:pt x="382870" y="118498"/>
                                        <a:pt x="382743" y="118079"/>
                                        <a:pt x="382794" y="117672"/>
                                      </a:cubicBezTo>
                                      <a:cubicBezTo>
                                        <a:pt x="382832" y="117291"/>
                                        <a:pt x="383023" y="116936"/>
                                        <a:pt x="383340" y="116695"/>
                                      </a:cubicBezTo>
                                      <a:cubicBezTo>
                                        <a:pt x="383645" y="116466"/>
                                        <a:pt x="384038" y="116327"/>
                                        <a:pt x="384432" y="116327"/>
                                      </a:cubicBezTo>
                                      <a:cubicBezTo>
                                        <a:pt x="384495" y="116327"/>
                                        <a:pt x="384584" y="116327"/>
                                        <a:pt x="384635" y="116339"/>
                                      </a:cubicBezTo>
                                      <a:lnTo>
                                        <a:pt x="394500" y="117482"/>
                                      </a:lnTo>
                                      <a:cubicBezTo>
                                        <a:pt x="394944" y="117533"/>
                                        <a:pt x="395350" y="117748"/>
                                        <a:pt x="395630" y="118091"/>
                                      </a:cubicBezTo>
                                      <a:cubicBezTo>
                                        <a:pt x="395909" y="118409"/>
                                        <a:pt x="396036" y="118815"/>
                                        <a:pt x="395985" y="119221"/>
                                      </a:cubicBezTo>
                                      <a:moveTo>
                                        <a:pt x="400886" y="114740"/>
                                      </a:moveTo>
                                      <a:cubicBezTo>
                                        <a:pt x="400556" y="113800"/>
                                        <a:pt x="399883" y="113114"/>
                                        <a:pt x="398918" y="112708"/>
                                      </a:cubicBezTo>
                                      <a:cubicBezTo>
                                        <a:pt x="398601" y="112594"/>
                                        <a:pt x="398144" y="112492"/>
                                        <a:pt x="397636" y="112492"/>
                                      </a:cubicBezTo>
                                      <a:cubicBezTo>
                                        <a:pt x="396912" y="112492"/>
                                        <a:pt x="396061" y="112683"/>
                                        <a:pt x="395401" y="113229"/>
                                      </a:cubicBezTo>
                                      <a:cubicBezTo>
                                        <a:pt x="394805" y="113698"/>
                                        <a:pt x="394182" y="114587"/>
                                        <a:pt x="394259" y="116174"/>
                                      </a:cubicBezTo>
                                      <a:lnTo>
                                        <a:pt x="385130" y="115108"/>
                                      </a:lnTo>
                                      <a:cubicBezTo>
                                        <a:pt x="385562" y="113572"/>
                                        <a:pt x="385168" y="112581"/>
                                        <a:pt x="384724" y="111972"/>
                                      </a:cubicBezTo>
                                      <a:cubicBezTo>
                                        <a:pt x="383810" y="110778"/>
                                        <a:pt x="382160" y="110550"/>
                                        <a:pt x="381410" y="110651"/>
                                      </a:cubicBezTo>
                                      <a:cubicBezTo>
                                        <a:pt x="380369" y="110804"/>
                                        <a:pt x="379557" y="111312"/>
                                        <a:pt x="379011" y="112150"/>
                                      </a:cubicBezTo>
                                      <a:cubicBezTo>
                                        <a:pt x="378033" y="113660"/>
                                        <a:pt x="378084" y="115946"/>
                                        <a:pt x="378287" y="117558"/>
                                      </a:cubicBezTo>
                                      <a:cubicBezTo>
                                        <a:pt x="375126" y="114321"/>
                                        <a:pt x="375469" y="111477"/>
                                        <a:pt x="376027" y="109966"/>
                                      </a:cubicBezTo>
                                      <a:cubicBezTo>
                                        <a:pt x="376929" y="107503"/>
                                        <a:pt x="379468" y="105649"/>
                                        <a:pt x="381944" y="105649"/>
                                      </a:cubicBezTo>
                                      <a:cubicBezTo>
                                        <a:pt x="381994" y="105649"/>
                                        <a:pt x="382045" y="105649"/>
                                        <a:pt x="382071" y="105662"/>
                                      </a:cubicBezTo>
                                      <a:cubicBezTo>
                                        <a:pt x="384127" y="105713"/>
                                        <a:pt x="385638" y="107020"/>
                                        <a:pt x="386375" y="109357"/>
                                      </a:cubicBezTo>
                                      <a:lnTo>
                                        <a:pt x="386387" y="109357"/>
                                      </a:lnTo>
                                      <a:cubicBezTo>
                                        <a:pt x="386463" y="109522"/>
                                        <a:pt x="386476" y="109610"/>
                                        <a:pt x="386476" y="109610"/>
                                      </a:cubicBezTo>
                                      <a:lnTo>
                                        <a:pt x="386819" y="110042"/>
                                      </a:lnTo>
                                      <a:lnTo>
                                        <a:pt x="387746" y="109471"/>
                                      </a:lnTo>
                                      <a:lnTo>
                                        <a:pt x="387581" y="108963"/>
                                      </a:lnTo>
                                      <a:cubicBezTo>
                                        <a:pt x="387555" y="108861"/>
                                        <a:pt x="387517" y="108773"/>
                                        <a:pt x="387492" y="108671"/>
                                      </a:cubicBezTo>
                                      <a:cubicBezTo>
                                        <a:pt x="387136" y="107236"/>
                                        <a:pt x="385943" y="100533"/>
                                        <a:pt x="392431" y="92598"/>
                                      </a:cubicBezTo>
                                      <a:cubicBezTo>
                                        <a:pt x="396912" y="101866"/>
                                        <a:pt x="394132" y="108150"/>
                                        <a:pt x="393459" y="109382"/>
                                      </a:cubicBezTo>
                                      <a:cubicBezTo>
                                        <a:pt x="393408" y="109471"/>
                                        <a:pt x="393357" y="109534"/>
                                        <a:pt x="393319" y="109623"/>
                                      </a:cubicBezTo>
                                      <a:lnTo>
                                        <a:pt x="393015" y="110144"/>
                                      </a:lnTo>
                                      <a:lnTo>
                                        <a:pt x="393802" y="110842"/>
                                      </a:lnTo>
                                      <a:lnTo>
                                        <a:pt x="394233" y="110512"/>
                                      </a:lnTo>
                                      <a:cubicBezTo>
                                        <a:pt x="394309" y="110461"/>
                                        <a:pt x="394462" y="110245"/>
                                        <a:pt x="394640" y="109928"/>
                                      </a:cubicBezTo>
                                      <a:cubicBezTo>
                                        <a:pt x="395871" y="108074"/>
                                        <a:pt x="397598" y="107287"/>
                                        <a:pt x="399426" y="107706"/>
                                      </a:cubicBezTo>
                                      <a:cubicBezTo>
                                        <a:pt x="401914" y="108239"/>
                                        <a:pt x="404009" y="110651"/>
                                        <a:pt x="404314" y="113318"/>
                                      </a:cubicBezTo>
                                      <a:cubicBezTo>
                                        <a:pt x="404504" y="114905"/>
                                        <a:pt x="404174" y="117761"/>
                                        <a:pt x="400315" y="120161"/>
                                      </a:cubicBezTo>
                                      <a:cubicBezTo>
                                        <a:pt x="400899" y="118637"/>
                                        <a:pt x="401495" y="116428"/>
                                        <a:pt x="400886" y="114739"/>
                                      </a:cubicBezTo>
                                      <a:moveTo>
                                        <a:pt x="394068" y="82073"/>
                                      </a:moveTo>
                                      <a:cubicBezTo>
                                        <a:pt x="393941" y="82175"/>
                                        <a:pt x="393852" y="82251"/>
                                        <a:pt x="393852" y="82315"/>
                                      </a:cubicBezTo>
                                      <a:lnTo>
                                        <a:pt x="393802" y="82315"/>
                                      </a:lnTo>
                                      <a:cubicBezTo>
                                        <a:pt x="393573" y="82315"/>
                                        <a:pt x="392722" y="82150"/>
                                        <a:pt x="391389" y="81883"/>
                                      </a:cubicBezTo>
                                      <a:cubicBezTo>
                                        <a:pt x="390145" y="81654"/>
                                        <a:pt x="388355" y="81299"/>
                                        <a:pt x="385689" y="80804"/>
                                      </a:cubicBezTo>
                                      <a:cubicBezTo>
                                        <a:pt x="378300" y="79458"/>
                                        <a:pt x="372790" y="82670"/>
                                        <a:pt x="370301" y="84486"/>
                                      </a:cubicBezTo>
                                      <a:cubicBezTo>
                                        <a:pt x="370441" y="83698"/>
                                        <a:pt x="370555" y="82886"/>
                                        <a:pt x="370733" y="82175"/>
                                      </a:cubicBezTo>
                                      <a:cubicBezTo>
                                        <a:pt x="370911" y="81464"/>
                                        <a:pt x="371165" y="80740"/>
                                        <a:pt x="371380" y="80004"/>
                                      </a:cubicBezTo>
                                      <a:cubicBezTo>
                                        <a:pt x="381385" y="79471"/>
                                        <a:pt x="386273" y="76741"/>
                                        <a:pt x="390551" y="74316"/>
                                      </a:cubicBezTo>
                                      <a:cubicBezTo>
                                        <a:pt x="394373" y="72133"/>
                                        <a:pt x="397978" y="70101"/>
                                        <a:pt x="404860" y="69860"/>
                                      </a:cubicBezTo>
                                      <a:lnTo>
                                        <a:pt x="405164" y="69860"/>
                                      </a:lnTo>
                                      <a:cubicBezTo>
                                        <a:pt x="408262" y="69860"/>
                                        <a:pt x="414572" y="71295"/>
                                        <a:pt x="418343" y="76855"/>
                                      </a:cubicBezTo>
                                      <a:cubicBezTo>
                                        <a:pt x="419117" y="78011"/>
                                        <a:pt x="419561" y="79382"/>
                                        <a:pt x="420018" y="80753"/>
                                      </a:cubicBezTo>
                                      <a:cubicBezTo>
                                        <a:pt x="418063" y="79547"/>
                                        <a:pt x="415549" y="78569"/>
                                        <a:pt x="414648" y="78366"/>
                                      </a:cubicBezTo>
                                      <a:cubicBezTo>
                                        <a:pt x="404733" y="76157"/>
                                        <a:pt x="395147" y="81235"/>
                                        <a:pt x="394068" y="82073"/>
                                      </a:cubicBezTo>
                                      <a:moveTo>
                                        <a:pt x="415105" y="119297"/>
                                      </a:moveTo>
                                      <a:cubicBezTo>
                                        <a:pt x="414902" y="119272"/>
                                        <a:pt x="414712" y="119221"/>
                                        <a:pt x="414483" y="119221"/>
                                      </a:cubicBezTo>
                                      <a:cubicBezTo>
                                        <a:pt x="411881" y="119221"/>
                                        <a:pt x="407653" y="121126"/>
                                        <a:pt x="405469" y="122205"/>
                                      </a:cubicBezTo>
                                      <a:lnTo>
                                        <a:pt x="409646" y="108392"/>
                                      </a:lnTo>
                                      <a:cubicBezTo>
                                        <a:pt x="410966" y="110677"/>
                                        <a:pt x="413709" y="114955"/>
                                        <a:pt x="415981" y="116047"/>
                                      </a:cubicBezTo>
                                      <a:cubicBezTo>
                                        <a:pt x="415486" y="116758"/>
                                        <a:pt x="415004" y="117507"/>
                                        <a:pt x="414877" y="118472"/>
                                      </a:cubicBezTo>
                                      <a:lnTo>
                                        <a:pt x="414877" y="118485"/>
                                      </a:lnTo>
                                      <a:cubicBezTo>
                                        <a:pt x="414851" y="118789"/>
                                        <a:pt x="415093" y="118993"/>
                                        <a:pt x="415105" y="119297"/>
                                      </a:cubicBezTo>
                                      <a:moveTo>
                                        <a:pt x="369476" y="97727"/>
                                      </a:moveTo>
                                      <a:cubicBezTo>
                                        <a:pt x="367470" y="99720"/>
                                        <a:pt x="363560" y="103935"/>
                                        <a:pt x="362405" y="106995"/>
                                      </a:cubicBezTo>
                                      <a:cubicBezTo>
                                        <a:pt x="360741" y="105878"/>
                                        <a:pt x="358735" y="106081"/>
                                        <a:pt x="357187" y="107262"/>
                                      </a:cubicBezTo>
                                      <a:cubicBezTo>
                                        <a:pt x="356145" y="104164"/>
                                        <a:pt x="352083" y="99771"/>
                                        <a:pt x="350026" y="97727"/>
                                      </a:cubicBezTo>
                                      <a:lnTo>
                                        <a:pt x="369476" y="97727"/>
                                      </a:lnTo>
                                      <a:close/>
                                      <a:moveTo>
                                        <a:pt x="355917" y="73618"/>
                                      </a:moveTo>
                                      <a:cubicBezTo>
                                        <a:pt x="355231" y="75167"/>
                                        <a:pt x="355308" y="76881"/>
                                        <a:pt x="356374" y="78227"/>
                                      </a:cubicBezTo>
                                      <a:cubicBezTo>
                                        <a:pt x="356361" y="78252"/>
                                        <a:pt x="356323" y="78252"/>
                                        <a:pt x="356310" y="78277"/>
                                      </a:cubicBezTo>
                                      <a:cubicBezTo>
                                        <a:pt x="354876" y="79979"/>
                                        <a:pt x="355016" y="82340"/>
                                        <a:pt x="356361" y="84041"/>
                                      </a:cubicBezTo>
                                      <a:cubicBezTo>
                                        <a:pt x="356349" y="84054"/>
                                        <a:pt x="356323" y="84054"/>
                                        <a:pt x="356310" y="84079"/>
                                      </a:cubicBezTo>
                                      <a:cubicBezTo>
                                        <a:pt x="355727" y="84778"/>
                                        <a:pt x="355587" y="85654"/>
                                        <a:pt x="355485" y="86517"/>
                                      </a:cubicBezTo>
                                      <a:cubicBezTo>
                                        <a:pt x="355307" y="84968"/>
                                        <a:pt x="355130" y="83406"/>
                                        <a:pt x="354914" y="81934"/>
                                      </a:cubicBezTo>
                                      <a:cubicBezTo>
                                        <a:pt x="354368" y="78214"/>
                                        <a:pt x="353073" y="74164"/>
                                        <a:pt x="351994" y="71142"/>
                                      </a:cubicBezTo>
                                      <a:cubicBezTo>
                                        <a:pt x="353124" y="72196"/>
                                        <a:pt x="354406" y="73072"/>
                                        <a:pt x="355917" y="73618"/>
                                      </a:cubicBezTo>
                                      <a:moveTo>
                                        <a:pt x="356311" y="66673"/>
                                      </a:moveTo>
                                      <a:cubicBezTo>
                                        <a:pt x="355117" y="68108"/>
                                        <a:pt x="355206" y="69924"/>
                                        <a:pt x="355955" y="71511"/>
                                      </a:cubicBezTo>
                                      <a:cubicBezTo>
                                        <a:pt x="353403" y="70381"/>
                                        <a:pt x="351448" y="68324"/>
                                        <a:pt x="350597" y="65734"/>
                                      </a:cubicBezTo>
                                      <a:lnTo>
                                        <a:pt x="358126" y="65734"/>
                                      </a:lnTo>
                                      <a:cubicBezTo>
                                        <a:pt x="357491" y="66001"/>
                                        <a:pt x="356780" y="66102"/>
                                        <a:pt x="356311" y="66673"/>
                                      </a:cubicBezTo>
                                      <a:moveTo>
                                        <a:pt x="362011" y="67067"/>
                                      </a:moveTo>
                                      <a:cubicBezTo>
                                        <a:pt x="363433" y="68248"/>
                                        <a:pt x="363611" y="70368"/>
                                        <a:pt x="362443" y="71764"/>
                                      </a:cubicBezTo>
                                      <a:cubicBezTo>
                                        <a:pt x="361567" y="71142"/>
                                        <a:pt x="360538" y="70723"/>
                                        <a:pt x="359459" y="70825"/>
                                      </a:cubicBezTo>
                                      <a:cubicBezTo>
                                        <a:pt x="358672" y="70888"/>
                                        <a:pt x="358088" y="71447"/>
                                        <a:pt x="357428" y="71879"/>
                                      </a:cubicBezTo>
                                      <a:cubicBezTo>
                                        <a:pt x="356298" y="70647"/>
                                        <a:pt x="356196" y="68794"/>
                                        <a:pt x="357275" y="67486"/>
                                      </a:cubicBezTo>
                                      <a:cubicBezTo>
                                        <a:pt x="358469" y="66064"/>
                                        <a:pt x="360602" y="65861"/>
                                        <a:pt x="362011" y="67067"/>
                                      </a:cubicBezTo>
                                      <a:moveTo>
                                        <a:pt x="363204" y="95937"/>
                                      </a:moveTo>
                                      <a:cubicBezTo>
                                        <a:pt x="363204" y="96077"/>
                                        <a:pt x="363179" y="96343"/>
                                        <a:pt x="363179" y="96445"/>
                                      </a:cubicBezTo>
                                      <a:lnTo>
                                        <a:pt x="362100" y="96445"/>
                                      </a:lnTo>
                                      <a:cubicBezTo>
                                        <a:pt x="362455" y="96229"/>
                                        <a:pt x="362912" y="96255"/>
                                        <a:pt x="363205" y="95937"/>
                                      </a:cubicBezTo>
                                      <a:moveTo>
                                        <a:pt x="363192" y="86758"/>
                                      </a:moveTo>
                                      <a:cubicBezTo>
                                        <a:pt x="363268" y="87634"/>
                                        <a:pt x="363001" y="88497"/>
                                        <a:pt x="362430" y="89183"/>
                                      </a:cubicBezTo>
                                      <a:cubicBezTo>
                                        <a:pt x="360868" y="88129"/>
                                        <a:pt x="358989" y="88282"/>
                                        <a:pt x="357440" y="89310"/>
                                      </a:cubicBezTo>
                                      <a:cubicBezTo>
                                        <a:pt x="356298" y="88091"/>
                                        <a:pt x="356209" y="86174"/>
                                        <a:pt x="357275" y="84892"/>
                                      </a:cubicBezTo>
                                      <a:cubicBezTo>
                                        <a:pt x="358469" y="83483"/>
                                        <a:pt x="360602" y="83279"/>
                                        <a:pt x="362011" y="84473"/>
                                      </a:cubicBezTo>
                                      <a:cubicBezTo>
                                        <a:pt x="362697" y="85057"/>
                                        <a:pt x="363128" y="85857"/>
                                        <a:pt x="363192" y="86758"/>
                                      </a:cubicBezTo>
                                      <a:moveTo>
                                        <a:pt x="357275" y="73288"/>
                                      </a:moveTo>
                                      <a:cubicBezTo>
                                        <a:pt x="357872" y="72602"/>
                                        <a:pt x="358685" y="72171"/>
                                        <a:pt x="359573" y="72095"/>
                                      </a:cubicBezTo>
                                      <a:cubicBezTo>
                                        <a:pt x="360411" y="71980"/>
                                        <a:pt x="361313" y="72285"/>
                                        <a:pt x="362011" y="72869"/>
                                      </a:cubicBezTo>
                                      <a:cubicBezTo>
                                        <a:pt x="362697" y="73440"/>
                                        <a:pt x="363116" y="74253"/>
                                        <a:pt x="363192" y="75142"/>
                                      </a:cubicBezTo>
                                      <a:cubicBezTo>
                                        <a:pt x="363268" y="76005"/>
                                        <a:pt x="362989" y="76830"/>
                                        <a:pt x="362405" y="77554"/>
                                      </a:cubicBezTo>
                                      <a:cubicBezTo>
                                        <a:pt x="360843" y="76500"/>
                                        <a:pt x="358977" y="76665"/>
                                        <a:pt x="357440" y="77681"/>
                                      </a:cubicBezTo>
                                      <a:cubicBezTo>
                                        <a:pt x="356311" y="76449"/>
                                        <a:pt x="356209" y="74570"/>
                                        <a:pt x="357275" y="73288"/>
                                      </a:cubicBezTo>
                                      <a:moveTo>
                                        <a:pt x="357275" y="79090"/>
                                      </a:moveTo>
                                      <a:cubicBezTo>
                                        <a:pt x="358469" y="77668"/>
                                        <a:pt x="360614" y="77490"/>
                                        <a:pt x="362011" y="78671"/>
                                      </a:cubicBezTo>
                                      <a:cubicBezTo>
                                        <a:pt x="362697" y="79242"/>
                                        <a:pt x="363128" y="80055"/>
                                        <a:pt x="363192" y="80956"/>
                                      </a:cubicBezTo>
                                      <a:cubicBezTo>
                                        <a:pt x="363268" y="81807"/>
                                        <a:pt x="362989" y="82632"/>
                                        <a:pt x="362405" y="83368"/>
                                      </a:cubicBezTo>
                                      <a:cubicBezTo>
                                        <a:pt x="360843" y="82302"/>
                                        <a:pt x="358977" y="82467"/>
                                        <a:pt x="357428" y="83483"/>
                                      </a:cubicBezTo>
                                      <a:cubicBezTo>
                                        <a:pt x="356298" y="82251"/>
                                        <a:pt x="356196" y="80398"/>
                                        <a:pt x="357275" y="79090"/>
                                      </a:cubicBezTo>
                                      <a:moveTo>
                                        <a:pt x="357275" y="90719"/>
                                      </a:moveTo>
                                      <a:cubicBezTo>
                                        <a:pt x="358469" y="89272"/>
                                        <a:pt x="360614" y="89107"/>
                                        <a:pt x="362011" y="90288"/>
                                      </a:cubicBezTo>
                                      <a:cubicBezTo>
                                        <a:pt x="363433" y="91494"/>
                                        <a:pt x="363611" y="93614"/>
                                        <a:pt x="362430" y="95010"/>
                                      </a:cubicBezTo>
                                      <a:cubicBezTo>
                                        <a:pt x="361224" y="96445"/>
                                        <a:pt x="359091" y="96610"/>
                                        <a:pt x="357694" y="95429"/>
                                      </a:cubicBezTo>
                                      <a:cubicBezTo>
                                        <a:pt x="356285" y="94249"/>
                                        <a:pt x="356107" y="92128"/>
                                        <a:pt x="357275" y="90719"/>
                                      </a:cubicBezTo>
                                      <a:moveTo>
                                        <a:pt x="355930" y="91100"/>
                                      </a:moveTo>
                                      <a:cubicBezTo>
                                        <a:pt x="355853" y="90186"/>
                                        <a:pt x="355752" y="89196"/>
                                        <a:pt x="355650" y="88193"/>
                                      </a:cubicBezTo>
                                      <a:cubicBezTo>
                                        <a:pt x="355815" y="88777"/>
                                        <a:pt x="355980" y="89361"/>
                                        <a:pt x="356374" y="89856"/>
                                      </a:cubicBezTo>
                                      <a:cubicBezTo>
                                        <a:pt x="356361" y="89881"/>
                                        <a:pt x="356323" y="89869"/>
                                        <a:pt x="356311" y="89881"/>
                                      </a:cubicBezTo>
                                      <a:cubicBezTo>
                                        <a:pt x="356019" y="90237"/>
                                        <a:pt x="356107" y="90706"/>
                                        <a:pt x="355930" y="91100"/>
                                      </a:cubicBezTo>
                                      <a:moveTo>
                                        <a:pt x="356869" y="96407"/>
                                      </a:moveTo>
                                      <a:cubicBezTo>
                                        <a:pt x="356907" y="96432"/>
                                        <a:pt x="356958" y="96432"/>
                                        <a:pt x="356983" y="96445"/>
                                      </a:cubicBezTo>
                                      <a:lnTo>
                                        <a:pt x="356323" y="96445"/>
                                      </a:lnTo>
                                      <a:cubicBezTo>
                                        <a:pt x="356311" y="96166"/>
                                        <a:pt x="356298" y="95899"/>
                                        <a:pt x="356247" y="95201"/>
                                      </a:cubicBezTo>
                                      <a:cubicBezTo>
                                        <a:pt x="356501" y="95594"/>
                                        <a:pt x="356501" y="96089"/>
                                        <a:pt x="356869" y="96407"/>
                                      </a:cubicBezTo>
                                      <a:moveTo>
                                        <a:pt x="363750" y="71536"/>
                                      </a:moveTo>
                                      <a:cubicBezTo>
                                        <a:pt x="364626" y="69682"/>
                                        <a:pt x="364474" y="67473"/>
                                        <a:pt x="362836" y="66089"/>
                                      </a:cubicBezTo>
                                      <a:cubicBezTo>
                                        <a:pt x="362506" y="65810"/>
                                        <a:pt x="362062" y="65899"/>
                                        <a:pt x="361681" y="65734"/>
                                      </a:cubicBezTo>
                                      <a:lnTo>
                                        <a:pt x="369172" y="65734"/>
                                      </a:lnTo>
                                      <a:cubicBezTo>
                                        <a:pt x="368321" y="68337"/>
                                        <a:pt x="366328" y="70419"/>
                                        <a:pt x="363750" y="71536"/>
                                      </a:cubicBezTo>
                                      <a:moveTo>
                                        <a:pt x="363801" y="88777"/>
                                      </a:moveTo>
                                      <a:cubicBezTo>
                                        <a:pt x="363738" y="89462"/>
                                        <a:pt x="363662" y="90148"/>
                                        <a:pt x="363598" y="90795"/>
                                      </a:cubicBezTo>
                                      <a:cubicBezTo>
                                        <a:pt x="363484" y="90580"/>
                                        <a:pt x="363420" y="90364"/>
                                        <a:pt x="363268" y="90161"/>
                                      </a:cubicBezTo>
                                      <a:cubicBezTo>
                                        <a:pt x="363306" y="90122"/>
                                        <a:pt x="363357" y="90072"/>
                                        <a:pt x="363408" y="90008"/>
                                      </a:cubicBezTo>
                                      <a:cubicBezTo>
                                        <a:pt x="363700" y="89665"/>
                                        <a:pt x="363623" y="89183"/>
                                        <a:pt x="363801" y="88777"/>
                                      </a:cubicBezTo>
                                      <a:moveTo>
                                        <a:pt x="363268" y="84359"/>
                                      </a:moveTo>
                                      <a:cubicBezTo>
                                        <a:pt x="363319" y="84308"/>
                                        <a:pt x="363344" y="84282"/>
                                        <a:pt x="363408" y="84219"/>
                                      </a:cubicBezTo>
                                      <a:cubicBezTo>
                                        <a:pt x="364195" y="83279"/>
                                        <a:pt x="364576" y="82073"/>
                                        <a:pt x="364474" y="80855"/>
                                      </a:cubicBezTo>
                                      <a:cubicBezTo>
                                        <a:pt x="364398" y="79940"/>
                                        <a:pt x="363814" y="79242"/>
                                        <a:pt x="363268" y="78557"/>
                                      </a:cubicBezTo>
                                      <a:cubicBezTo>
                                        <a:pt x="363319" y="78493"/>
                                        <a:pt x="363344" y="78481"/>
                                        <a:pt x="363408" y="78404"/>
                                      </a:cubicBezTo>
                                      <a:cubicBezTo>
                                        <a:pt x="364195" y="77465"/>
                                        <a:pt x="364576" y="76259"/>
                                        <a:pt x="364474" y="75027"/>
                                      </a:cubicBezTo>
                                      <a:cubicBezTo>
                                        <a:pt x="364423" y="74481"/>
                                        <a:pt x="363966" y="74126"/>
                                        <a:pt x="363750" y="73656"/>
                                      </a:cubicBezTo>
                                      <a:cubicBezTo>
                                        <a:pt x="365122" y="73174"/>
                                        <a:pt x="366315" y="72425"/>
                                        <a:pt x="367381" y="71536"/>
                                      </a:cubicBezTo>
                                      <a:cubicBezTo>
                                        <a:pt x="366328" y="74507"/>
                                        <a:pt x="365122" y="78404"/>
                                        <a:pt x="364601" y="81934"/>
                                      </a:cubicBezTo>
                                      <a:cubicBezTo>
                                        <a:pt x="364411" y="83216"/>
                                        <a:pt x="364246" y="84562"/>
                                        <a:pt x="364093" y="85920"/>
                                      </a:cubicBezTo>
                                      <a:cubicBezTo>
                                        <a:pt x="363928" y="85336"/>
                                        <a:pt x="363649" y="84828"/>
                                        <a:pt x="363268" y="84359"/>
                                      </a:cubicBezTo>
                                      <a:moveTo>
                                        <a:pt x="304867" y="78366"/>
                                      </a:moveTo>
                                      <a:cubicBezTo>
                                        <a:pt x="303965" y="78569"/>
                                        <a:pt x="301452" y="79547"/>
                                        <a:pt x="299496" y="80753"/>
                                      </a:cubicBezTo>
                                      <a:cubicBezTo>
                                        <a:pt x="299941" y="79382"/>
                                        <a:pt x="300410" y="78011"/>
                                        <a:pt x="301172" y="76855"/>
                                      </a:cubicBezTo>
                                      <a:cubicBezTo>
                                        <a:pt x="304943" y="71295"/>
                                        <a:pt x="311240" y="69860"/>
                                        <a:pt x="314338" y="69860"/>
                                      </a:cubicBezTo>
                                      <a:lnTo>
                                        <a:pt x="314643" y="69860"/>
                                      </a:lnTo>
                                      <a:cubicBezTo>
                                        <a:pt x="321536" y="70101"/>
                                        <a:pt x="325129" y="72133"/>
                                        <a:pt x="328951" y="74316"/>
                                      </a:cubicBezTo>
                                      <a:cubicBezTo>
                                        <a:pt x="333229" y="76741"/>
                                        <a:pt x="338117" y="79471"/>
                                        <a:pt x="348122" y="80004"/>
                                      </a:cubicBezTo>
                                      <a:cubicBezTo>
                                        <a:pt x="348337" y="80740"/>
                                        <a:pt x="348591" y="81464"/>
                                        <a:pt x="348769" y="82175"/>
                                      </a:cubicBezTo>
                                      <a:cubicBezTo>
                                        <a:pt x="348934" y="82861"/>
                                        <a:pt x="349048" y="83698"/>
                                        <a:pt x="349188" y="84460"/>
                                      </a:cubicBezTo>
                                      <a:cubicBezTo>
                                        <a:pt x="346725" y="82645"/>
                                        <a:pt x="341190" y="79420"/>
                                        <a:pt x="333813" y="80804"/>
                                      </a:cubicBezTo>
                                      <a:cubicBezTo>
                                        <a:pt x="331160" y="81299"/>
                                        <a:pt x="329370" y="81654"/>
                                        <a:pt x="328113" y="81896"/>
                                      </a:cubicBezTo>
                                      <a:cubicBezTo>
                                        <a:pt x="326665" y="82175"/>
                                        <a:pt x="325891" y="82378"/>
                                        <a:pt x="325739" y="82327"/>
                                      </a:cubicBezTo>
                                      <a:cubicBezTo>
                                        <a:pt x="325650" y="82251"/>
                                        <a:pt x="325574" y="82175"/>
                                        <a:pt x="325459" y="82086"/>
                                      </a:cubicBezTo>
                                      <a:cubicBezTo>
                                        <a:pt x="324444" y="81261"/>
                                        <a:pt x="314769" y="76195"/>
                                        <a:pt x="304867" y="78366"/>
                                      </a:cubicBezTo>
                                      <a:moveTo>
                                        <a:pt x="303521" y="116047"/>
                                      </a:moveTo>
                                      <a:cubicBezTo>
                                        <a:pt x="305819" y="114943"/>
                                        <a:pt x="308536" y="110677"/>
                                        <a:pt x="309869" y="108392"/>
                                      </a:cubicBezTo>
                                      <a:lnTo>
                                        <a:pt x="314046" y="122217"/>
                                      </a:lnTo>
                                      <a:cubicBezTo>
                                        <a:pt x="311634" y="121024"/>
                                        <a:pt x="306860" y="118955"/>
                                        <a:pt x="304384" y="119348"/>
                                      </a:cubicBezTo>
                                      <a:cubicBezTo>
                                        <a:pt x="304410" y="119031"/>
                                        <a:pt x="304651" y="118815"/>
                                        <a:pt x="304613" y="118472"/>
                                      </a:cubicBezTo>
                                      <a:cubicBezTo>
                                        <a:pt x="304499" y="117520"/>
                                        <a:pt x="304016" y="116771"/>
                                        <a:pt x="303521" y="116047"/>
                                      </a:cubicBezTo>
                                      <a:moveTo>
                                        <a:pt x="319188" y="120161"/>
                                      </a:moveTo>
                                      <a:cubicBezTo>
                                        <a:pt x="315341" y="117761"/>
                                        <a:pt x="315011" y="114905"/>
                                        <a:pt x="315189" y="113318"/>
                                      </a:cubicBezTo>
                                      <a:cubicBezTo>
                                        <a:pt x="315493" y="110652"/>
                                        <a:pt x="317588" y="108239"/>
                                        <a:pt x="320076" y="107706"/>
                                      </a:cubicBezTo>
                                      <a:cubicBezTo>
                                        <a:pt x="321968" y="107300"/>
                                        <a:pt x="323644" y="108087"/>
                                        <a:pt x="324888" y="109953"/>
                                      </a:cubicBezTo>
                                      <a:cubicBezTo>
                                        <a:pt x="325066" y="110258"/>
                                        <a:pt x="325193" y="110461"/>
                                        <a:pt x="325282" y="110512"/>
                                      </a:cubicBezTo>
                                      <a:lnTo>
                                        <a:pt x="325701" y="110855"/>
                                      </a:lnTo>
                                      <a:lnTo>
                                        <a:pt x="326475" y="110068"/>
                                      </a:lnTo>
                                      <a:lnTo>
                                        <a:pt x="326196" y="109623"/>
                                      </a:lnTo>
                                      <a:cubicBezTo>
                                        <a:pt x="326145" y="109534"/>
                                        <a:pt x="326094" y="109471"/>
                                        <a:pt x="326056" y="109395"/>
                                      </a:cubicBezTo>
                                      <a:cubicBezTo>
                                        <a:pt x="325396" y="108150"/>
                                        <a:pt x="322603" y="101879"/>
                                        <a:pt x="327072" y="92598"/>
                                      </a:cubicBezTo>
                                      <a:cubicBezTo>
                                        <a:pt x="333598" y="100558"/>
                                        <a:pt x="332366" y="107338"/>
                                        <a:pt x="332011" y="108709"/>
                                      </a:cubicBezTo>
                                      <a:cubicBezTo>
                                        <a:pt x="331985" y="108798"/>
                                        <a:pt x="331960" y="108874"/>
                                        <a:pt x="331922" y="108963"/>
                                      </a:cubicBezTo>
                                      <a:lnTo>
                                        <a:pt x="331744" y="109534"/>
                                      </a:lnTo>
                                      <a:lnTo>
                                        <a:pt x="332683" y="110042"/>
                                      </a:lnTo>
                                      <a:lnTo>
                                        <a:pt x="333026" y="109623"/>
                                      </a:lnTo>
                                      <a:cubicBezTo>
                                        <a:pt x="333077" y="109534"/>
                                        <a:pt x="333191" y="109306"/>
                                        <a:pt x="333280" y="108950"/>
                                      </a:cubicBezTo>
                                      <a:cubicBezTo>
                                        <a:pt x="334042" y="106868"/>
                                        <a:pt x="335489" y="105713"/>
                                        <a:pt x="337419" y="105662"/>
                                      </a:cubicBezTo>
                                      <a:cubicBezTo>
                                        <a:pt x="337470" y="105649"/>
                                        <a:pt x="337495" y="105649"/>
                                        <a:pt x="337546" y="105649"/>
                                      </a:cubicBezTo>
                                      <a:cubicBezTo>
                                        <a:pt x="340047" y="105649"/>
                                        <a:pt x="342574" y="107503"/>
                                        <a:pt x="343488" y="109966"/>
                                      </a:cubicBezTo>
                                      <a:cubicBezTo>
                                        <a:pt x="344046" y="111477"/>
                                        <a:pt x="344376" y="114321"/>
                                        <a:pt x="341228" y="117558"/>
                                      </a:cubicBezTo>
                                      <a:cubicBezTo>
                                        <a:pt x="341418" y="115946"/>
                                        <a:pt x="341482" y="113660"/>
                                        <a:pt x="340504" y="112162"/>
                                      </a:cubicBezTo>
                                      <a:cubicBezTo>
                                        <a:pt x="339945" y="111312"/>
                                        <a:pt x="339133" y="110804"/>
                                        <a:pt x="338092" y="110651"/>
                                      </a:cubicBezTo>
                                      <a:cubicBezTo>
                                        <a:pt x="337990" y="110626"/>
                                        <a:pt x="337863" y="110613"/>
                                        <a:pt x="337724" y="110613"/>
                                      </a:cubicBezTo>
                                      <a:cubicBezTo>
                                        <a:pt x="336873" y="110613"/>
                                        <a:pt x="335578" y="110956"/>
                                        <a:pt x="334804" y="111972"/>
                                      </a:cubicBezTo>
                                      <a:cubicBezTo>
                                        <a:pt x="334537" y="112327"/>
                                        <a:pt x="334664" y="113165"/>
                                        <a:pt x="334639" y="113851"/>
                                      </a:cubicBezTo>
                                      <a:cubicBezTo>
                                        <a:pt x="334613" y="114041"/>
                                        <a:pt x="334550" y="114219"/>
                                        <a:pt x="334588" y="114397"/>
                                      </a:cubicBezTo>
                                      <a:cubicBezTo>
                                        <a:pt x="334613" y="114676"/>
                                        <a:pt x="334448" y="114765"/>
                                        <a:pt x="334524" y="115095"/>
                                      </a:cubicBezTo>
                                      <a:lnTo>
                                        <a:pt x="325117" y="116187"/>
                                      </a:lnTo>
                                      <a:cubicBezTo>
                                        <a:pt x="325142" y="114676"/>
                                        <a:pt x="324672" y="113698"/>
                                        <a:pt x="324114" y="113229"/>
                                      </a:cubicBezTo>
                                      <a:cubicBezTo>
                                        <a:pt x="322958" y="112302"/>
                                        <a:pt x="321371" y="112429"/>
                                        <a:pt x="320597" y="112721"/>
                                      </a:cubicBezTo>
                                      <a:cubicBezTo>
                                        <a:pt x="320191" y="112873"/>
                                        <a:pt x="320064" y="113305"/>
                                        <a:pt x="319759" y="113571"/>
                                      </a:cubicBezTo>
                                      <a:cubicBezTo>
                                        <a:pt x="319670" y="113648"/>
                                        <a:pt x="319619" y="113724"/>
                                        <a:pt x="319543" y="113800"/>
                                      </a:cubicBezTo>
                                      <a:cubicBezTo>
                                        <a:pt x="319238" y="114130"/>
                                        <a:pt x="318781" y="114308"/>
                                        <a:pt x="318616" y="114752"/>
                                      </a:cubicBezTo>
                                      <a:cubicBezTo>
                                        <a:pt x="318007" y="116428"/>
                                        <a:pt x="318604" y="118637"/>
                                        <a:pt x="319188" y="120160"/>
                                      </a:cubicBezTo>
                                      <a:moveTo>
                                        <a:pt x="415385" y="128743"/>
                                      </a:moveTo>
                                      <a:lnTo>
                                        <a:pt x="414229" y="124084"/>
                                      </a:lnTo>
                                      <a:lnTo>
                                        <a:pt x="413467" y="125709"/>
                                      </a:lnTo>
                                      <a:cubicBezTo>
                                        <a:pt x="412414" y="127918"/>
                                        <a:pt x="407488" y="129302"/>
                                        <a:pt x="402105" y="128908"/>
                                      </a:cubicBezTo>
                                      <a:cubicBezTo>
                                        <a:pt x="395947" y="128489"/>
                                        <a:pt x="391440" y="125886"/>
                                        <a:pt x="391123" y="123728"/>
                                      </a:cubicBezTo>
                                      <a:lnTo>
                                        <a:pt x="390843" y="122001"/>
                                      </a:lnTo>
                                      <a:lnTo>
                                        <a:pt x="388076" y="126483"/>
                                      </a:lnTo>
                                      <a:lnTo>
                                        <a:pt x="386336" y="120948"/>
                                      </a:lnTo>
                                      <a:lnTo>
                                        <a:pt x="385689" y="122725"/>
                                      </a:lnTo>
                                      <a:cubicBezTo>
                                        <a:pt x="384623" y="125645"/>
                                        <a:pt x="379024" y="127042"/>
                                        <a:pt x="372904" y="125886"/>
                                      </a:cubicBezTo>
                                      <a:cubicBezTo>
                                        <a:pt x="367216" y="124820"/>
                                        <a:pt x="362709" y="121900"/>
                                        <a:pt x="362227" y="118942"/>
                                      </a:cubicBezTo>
                                      <a:lnTo>
                                        <a:pt x="361757" y="116187"/>
                                      </a:lnTo>
                                      <a:lnTo>
                                        <a:pt x="359764" y="123055"/>
                                      </a:lnTo>
                                      <a:lnTo>
                                        <a:pt x="358545" y="118866"/>
                                      </a:lnTo>
                                      <a:lnTo>
                                        <a:pt x="357758" y="116187"/>
                                      </a:lnTo>
                                      <a:lnTo>
                                        <a:pt x="357758" y="116212"/>
                                      </a:lnTo>
                                      <a:lnTo>
                                        <a:pt x="357745" y="116174"/>
                                      </a:lnTo>
                                      <a:lnTo>
                                        <a:pt x="357288" y="118942"/>
                                      </a:lnTo>
                                      <a:cubicBezTo>
                                        <a:pt x="357212" y="119437"/>
                                        <a:pt x="356869" y="119919"/>
                                        <a:pt x="356565" y="120402"/>
                                      </a:cubicBezTo>
                                      <a:cubicBezTo>
                                        <a:pt x="355904" y="121506"/>
                                        <a:pt x="354787" y="122547"/>
                                        <a:pt x="353251" y="123449"/>
                                      </a:cubicBezTo>
                                      <a:cubicBezTo>
                                        <a:pt x="351410" y="124515"/>
                                        <a:pt x="349150" y="125404"/>
                                        <a:pt x="346598" y="125886"/>
                                      </a:cubicBezTo>
                                      <a:cubicBezTo>
                                        <a:pt x="342015" y="126750"/>
                                        <a:pt x="337724" y="126178"/>
                                        <a:pt x="335413" y="124604"/>
                                      </a:cubicBezTo>
                                      <a:cubicBezTo>
                                        <a:pt x="334639" y="124084"/>
                                        <a:pt x="334093" y="123449"/>
                                        <a:pt x="333813" y="122712"/>
                                      </a:cubicBezTo>
                                      <a:lnTo>
                                        <a:pt x="333191" y="120948"/>
                                      </a:lnTo>
                                      <a:lnTo>
                                        <a:pt x="334740" y="120770"/>
                                      </a:lnTo>
                                      <a:cubicBezTo>
                                        <a:pt x="335058" y="121100"/>
                                        <a:pt x="335527" y="121265"/>
                                        <a:pt x="335883" y="121570"/>
                                      </a:cubicBezTo>
                                      <a:cubicBezTo>
                                        <a:pt x="336150" y="121836"/>
                                        <a:pt x="336543" y="122116"/>
                                        <a:pt x="337064" y="122408"/>
                                      </a:cubicBezTo>
                                      <a:cubicBezTo>
                                        <a:pt x="339120" y="123690"/>
                                        <a:pt x="341469" y="124617"/>
                                        <a:pt x="344097" y="124617"/>
                                      </a:cubicBezTo>
                                      <a:cubicBezTo>
                                        <a:pt x="344618" y="124617"/>
                                        <a:pt x="345126" y="124591"/>
                                        <a:pt x="345633" y="124541"/>
                                      </a:cubicBezTo>
                                      <a:cubicBezTo>
                                        <a:pt x="349290" y="124160"/>
                                        <a:pt x="352603" y="122433"/>
                                        <a:pt x="354711" y="119792"/>
                                      </a:cubicBezTo>
                                      <a:cubicBezTo>
                                        <a:pt x="356095" y="118078"/>
                                        <a:pt x="356679" y="116073"/>
                                        <a:pt x="356780" y="114041"/>
                                      </a:cubicBezTo>
                                      <a:cubicBezTo>
                                        <a:pt x="356831" y="114092"/>
                                        <a:pt x="356818" y="114168"/>
                                        <a:pt x="356869" y="114232"/>
                                      </a:cubicBezTo>
                                      <a:cubicBezTo>
                                        <a:pt x="357745" y="114955"/>
                                        <a:pt x="358786" y="115298"/>
                                        <a:pt x="359840" y="115298"/>
                                      </a:cubicBezTo>
                                      <a:cubicBezTo>
                                        <a:pt x="360919" y="115298"/>
                                        <a:pt x="361871" y="114676"/>
                                        <a:pt x="362722" y="113965"/>
                                      </a:cubicBezTo>
                                      <a:cubicBezTo>
                                        <a:pt x="362798" y="116034"/>
                                        <a:pt x="363395" y="118066"/>
                                        <a:pt x="364791" y="119805"/>
                                      </a:cubicBezTo>
                                      <a:cubicBezTo>
                                        <a:pt x="366912" y="122433"/>
                                        <a:pt x="370225" y="124160"/>
                                        <a:pt x="373882" y="124541"/>
                                      </a:cubicBezTo>
                                      <a:cubicBezTo>
                                        <a:pt x="374390" y="124591"/>
                                        <a:pt x="374897" y="124617"/>
                                        <a:pt x="375405" y="124617"/>
                                      </a:cubicBezTo>
                                      <a:cubicBezTo>
                                        <a:pt x="378186" y="124617"/>
                                        <a:pt x="380674" y="123601"/>
                                        <a:pt x="382782" y="122166"/>
                                      </a:cubicBezTo>
                                      <a:cubicBezTo>
                                        <a:pt x="382985" y="122040"/>
                                        <a:pt x="383150" y="121925"/>
                                        <a:pt x="383302" y="121798"/>
                                      </a:cubicBezTo>
                                      <a:cubicBezTo>
                                        <a:pt x="383772" y="121430"/>
                                        <a:pt x="384356" y="121189"/>
                                        <a:pt x="384762" y="120770"/>
                                      </a:cubicBezTo>
                                      <a:lnTo>
                                        <a:pt x="392811" y="121710"/>
                                      </a:lnTo>
                                      <a:cubicBezTo>
                                        <a:pt x="393141" y="122319"/>
                                        <a:pt x="393802" y="122687"/>
                                        <a:pt x="394259" y="123220"/>
                                      </a:cubicBezTo>
                                      <a:cubicBezTo>
                                        <a:pt x="394512" y="123614"/>
                                        <a:pt x="394893" y="124033"/>
                                        <a:pt x="395427" y="124452"/>
                                      </a:cubicBezTo>
                                      <a:cubicBezTo>
                                        <a:pt x="397610" y="126369"/>
                                        <a:pt x="400276" y="127829"/>
                                        <a:pt x="403552" y="127969"/>
                                      </a:cubicBezTo>
                                      <a:cubicBezTo>
                                        <a:pt x="403793" y="127969"/>
                                        <a:pt x="404009" y="127981"/>
                                        <a:pt x="404225" y="127981"/>
                                      </a:cubicBezTo>
                                      <a:cubicBezTo>
                                        <a:pt x="409417" y="127981"/>
                                        <a:pt x="413823" y="125290"/>
                                        <a:pt x="415638" y="121265"/>
                                      </a:cubicBezTo>
                                      <a:cubicBezTo>
                                        <a:pt x="415765" y="121532"/>
                                        <a:pt x="415677" y="121925"/>
                                        <a:pt x="415867" y="122154"/>
                                      </a:cubicBezTo>
                                      <a:cubicBezTo>
                                        <a:pt x="416248" y="122573"/>
                                        <a:pt x="416781" y="122662"/>
                                        <a:pt x="417264" y="122839"/>
                                      </a:cubicBezTo>
                                      <a:cubicBezTo>
                                        <a:pt x="416464" y="124934"/>
                                        <a:pt x="415994" y="126800"/>
                                        <a:pt x="415385" y="128743"/>
                                      </a:cubicBezTo>
                                      <a:moveTo>
                                        <a:pt x="402562" y="172226"/>
                                      </a:moveTo>
                                      <a:cubicBezTo>
                                        <a:pt x="401432" y="171718"/>
                                        <a:pt x="400023" y="171452"/>
                                        <a:pt x="398309" y="171452"/>
                                      </a:cubicBezTo>
                                      <a:cubicBezTo>
                                        <a:pt x="397471" y="171452"/>
                                        <a:pt x="396544" y="171528"/>
                                        <a:pt x="395554" y="171642"/>
                                      </a:cubicBezTo>
                                      <a:cubicBezTo>
                                        <a:pt x="395211" y="171680"/>
                                        <a:pt x="394868" y="171705"/>
                                        <a:pt x="394551" y="171705"/>
                                      </a:cubicBezTo>
                                      <a:cubicBezTo>
                                        <a:pt x="389206" y="171705"/>
                                        <a:pt x="386463" y="166729"/>
                                        <a:pt x="383823" y="161904"/>
                                      </a:cubicBezTo>
                                      <a:cubicBezTo>
                                        <a:pt x="383010" y="160432"/>
                                        <a:pt x="382248" y="159048"/>
                                        <a:pt x="381436" y="157854"/>
                                      </a:cubicBezTo>
                                      <a:cubicBezTo>
                                        <a:pt x="380687" y="156788"/>
                                        <a:pt x="379887" y="155925"/>
                                        <a:pt x="379074" y="155214"/>
                                      </a:cubicBezTo>
                                      <a:cubicBezTo>
                                        <a:pt x="380484" y="154604"/>
                                        <a:pt x="383391" y="153957"/>
                                        <a:pt x="387898" y="155798"/>
                                      </a:cubicBezTo>
                                      <a:cubicBezTo>
                                        <a:pt x="389269" y="156331"/>
                                        <a:pt x="390755" y="156115"/>
                                        <a:pt x="392215" y="155937"/>
                                      </a:cubicBezTo>
                                      <a:cubicBezTo>
                                        <a:pt x="394221" y="155645"/>
                                        <a:pt x="396214" y="155379"/>
                                        <a:pt x="398067" y="156902"/>
                                      </a:cubicBezTo>
                                      <a:cubicBezTo>
                                        <a:pt x="400632" y="159035"/>
                                        <a:pt x="402333" y="162298"/>
                                        <a:pt x="403946" y="165447"/>
                                      </a:cubicBezTo>
                                      <a:cubicBezTo>
                                        <a:pt x="405368" y="168176"/>
                                        <a:pt x="406713" y="170804"/>
                                        <a:pt x="408592" y="172505"/>
                                      </a:cubicBezTo>
                                      <a:cubicBezTo>
                                        <a:pt x="406015" y="173293"/>
                                        <a:pt x="403120" y="172467"/>
                                        <a:pt x="402562" y="172226"/>
                                      </a:cubicBezTo>
                                      <a:moveTo>
                                        <a:pt x="355739" y="170461"/>
                                      </a:moveTo>
                                      <a:cubicBezTo>
                                        <a:pt x="353632" y="169776"/>
                                        <a:pt x="351753" y="170169"/>
                                        <a:pt x="351232" y="170385"/>
                                      </a:cubicBezTo>
                                      <a:cubicBezTo>
                                        <a:pt x="347042" y="172023"/>
                                        <a:pt x="343856" y="169966"/>
                                        <a:pt x="343843" y="169953"/>
                                      </a:cubicBezTo>
                                      <a:cubicBezTo>
                                        <a:pt x="339895" y="167160"/>
                                        <a:pt x="338435" y="164355"/>
                                        <a:pt x="337051" y="161638"/>
                                      </a:cubicBezTo>
                                      <a:cubicBezTo>
                                        <a:pt x="336226" y="160025"/>
                                        <a:pt x="335451" y="158514"/>
                                        <a:pt x="334207" y="157067"/>
                                      </a:cubicBezTo>
                                      <a:cubicBezTo>
                                        <a:pt x="333610" y="156356"/>
                                        <a:pt x="333014" y="155759"/>
                                        <a:pt x="332404" y="155226"/>
                                      </a:cubicBezTo>
                                      <a:cubicBezTo>
                                        <a:pt x="333039" y="155010"/>
                                        <a:pt x="333813" y="154693"/>
                                        <a:pt x="334829" y="154185"/>
                                      </a:cubicBezTo>
                                      <a:cubicBezTo>
                                        <a:pt x="335527" y="153855"/>
                                        <a:pt x="338028" y="152878"/>
                                        <a:pt x="341609" y="154452"/>
                                      </a:cubicBezTo>
                                      <a:cubicBezTo>
                                        <a:pt x="343069" y="155087"/>
                                        <a:pt x="344465" y="154668"/>
                                        <a:pt x="345455" y="154388"/>
                                      </a:cubicBezTo>
                                      <a:cubicBezTo>
                                        <a:pt x="345659" y="154325"/>
                                        <a:pt x="345849" y="154274"/>
                                        <a:pt x="346039" y="154223"/>
                                      </a:cubicBezTo>
                                      <a:cubicBezTo>
                                        <a:pt x="347855" y="153830"/>
                                        <a:pt x="353924" y="153157"/>
                                        <a:pt x="356996" y="161638"/>
                                      </a:cubicBezTo>
                                      <a:lnTo>
                                        <a:pt x="357098" y="161980"/>
                                      </a:lnTo>
                                      <a:cubicBezTo>
                                        <a:pt x="358316" y="166157"/>
                                        <a:pt x="360107" y="168811"/>
                                        <a:pt x="362024" y="170461"/>
                                      </a:cubicBezTo>
                                      <a:cubicBezTo>
                                        <a:pt x="359916" y="170880"/>
                                        <a:pt x="356996" y="170842"/>
                                        <a:pt x="355739" y="170461"/>
                                      </a:cubicBezTo>
                                      <a:moveTo>
                                        <a:pt x="355244" y="41257"/>
                                      </a:moveTo>
                                      <a:cubicBezTo>
                                        <a:pt x="353010" y="42056"/>
                                        <a:pt x="350458" y="43453"/>
                                        <a:pt x="348883" y="44405"/>
                                      </a:cubicBezTo>
                                      <a:lnTo>
                                        <a:pt x="348883" y="35620"/>
                                      </a:lnTo>
                                      <a:cubicBezTo>
                                        <a:pt x="350521" y="36610"/>
                                        <a:pt x="353200" y="38070"/>
                                        <a:pt x="355498" y="38844"/>
                                      </a:cubicBezTo>
                                      <a:cubicBezTo>
                                        <a:pt x="355244" y="39695"/>
                                        <a:pt x="355054" y="40419"/>
                                        <a:pt x="355244" y="41257"/>
                                      </a:cubicBezTo>
                                      <a:moveTo>
                                        <a:pt x="370873" y="35620"/>
                                      </a:moveTo>
                                      <a:lnTo>
                                        <a:pt x="370873" y="44405"/>
                                      </a:lnTo>
                                      <a:cubicBezTo>
                                        <a:pt x="369260" y="43440"/>
                                        <a:pt x="366632" y="41967"/>
                                        <a:pt x="364360" y="41168"/>
                                      </a:cubicBezTo>
                                      <a:cubicBezTo>
                                        <a:pt x="364461" y="40685"/>
                                        <a:pt x="364842" y="40292"/>
                                        <a:pt x="364791" y="39784"/>
                                      </a:cubicBezTo>
                                      <a:cubicBezTo>
                                        <a:pt x="364766" y="39416"/>
                                        <a:pt x="364423" y="39187"/>
                                        <a:pt x="364309" y="38844"/>
                                      </a:cubicBezTo>
                                      <a:cubicBezTo>
                                        <a:pt x="366594" y="38070"/>
                                        <a:pt x="369248" y="36597"/>
                                        <a:pt x="370873" y="35620"/>
                                      </a:cubicBezTo>
                                      <a:moveTo>
                                        <a:pt x="459528" y="64083"/>
                                      </a:moveTo>
                                      <a:cubicBezTo>
                                        <a:pt x="460772" y="62357"/>
                                        <a:pt x="462068" y="61316"/>
                                        <a:pt x="463413" y="61037"/>
                                      </a:cubicBezTo>
                                      <a:cubicBezTo>
                                        <a:pt x="463705" y="61087"/>
                                        <a:pt x="464518" y="61341"/>
                                        <a:pt x="465229" y="62166"/>
                                      </a:cubicBezTo>
                                      <a:cubicBezTo>
                                        <a:pt x="465813" y="62839"/>
                                        <a:pt x="466397" y="64007"/>
                                        <a:pt x="466460" y="65962"/>
                                      </a:cubicBezTo>
                                      <a:cubicBezTo>
                                        <a:pt x="465724" y="66178"/>
                                        <a:pt x="464949" y="66915"/>
                                        <a:pt x="464772" y="67296"/>
                                      </a:cubicBezTo>
                                      <a:cubicBezTo>
                                        <a:pt x="463286" y="69784"/>
                                        <a:pt x="459516" y="73847"/>
                                        <a:pt x="457142" y="75002"/>
                                      </a:cubicBezTo>
                                      <a:cubicBezTo>
                                        <a:pt x="457700" y="69505"/>
                                        <a:pt x="458652" y="66305"/>
                                        <a:pt x="459528" y="64083"/>
                                      </a:cubicBezTo>
                                      <a:moveTo>
                                        <a:pt x="469190" y="73580"/>
                                      </a:moveTo>
                                      <a:cubicBezTo>
                                        <a:pt x="469266" y="73834"/>
                                        <a:pt x="469355" y="74075"/>
                                        <a:pt x="469418" y="74278"/>
                                      </a:cubicBezTo>
                                      <a:cubicBezTo>
                                        <a:pt x="469558" y="74684"/>
                                        <a:pt x="469710" y="75078"/>
                                        <a:pt x="469825" y="75345"/>
                                      </a:cubicBezTo>
                                      <a:cubicBezTo>
                                        <a:pt x="470053" y="75865"/>
                                        <a:pt x="470536" y="76246"/>
                                        <a:pt x="471044" y="76652"/>
                                      </a:cubicBezTo>
                                      <a:cubicBezTo>
                                        <a:pt x="471856" y="77312"/>
                                        <a:pt x="472707" y="77973"/>
                                        <a:pt x="472707" y="79344"/>
                                      </a:cubicBezTo>
                                      <a:lnTo>
                                        <a:pt x="472707" y="79979"/>
                                      </a:lnTo>
                                      <a:lnTo>
                                        <a:pt x="473341" y="79991"/>
                                      </a:lnTo>
                                      <a:lnTo>
                                        <a:pt x="473963" y="79966"/>
                                      </a:lnTo>
                                      <a:lnTo>
                                        <a:pt x="473989" y="79344"/>
                                      </a:lnTo>
                                      <a:cubicBezTo>
                                        <a:pt x="474078" y="77782"/>
                                        <a:pt x="474471" y="75700"/>
                                        <a:pt x="475220" y="74938"/>
                                      </a:cubicBezTo>
                                      <a:cubicBezTo>
                                        <a:pt x="475563" y="74596"/>
                                        <a:pt x="476261" y="73478"/>
                                        <a:pt x="476744" y="72336"/>
                                      </a:cubicBezTo>
                                      <a:cubicBezTo>
                                        <a:pt x="477061" y="73288"/>
                                        <a:pt x="477315" y="73999"/>
                                        <a:pt x="477607" y="74380"/>
                                      </a:cubicBezTo>
                                      <a:cubicBezTo>
                                        <a:pt x="478001" y="74926"/>
                                        <a:pt x="478407" y="78176"/>
                                        <a:pt x="478128" y="80588"/>
                                      </a:cubicBezTo>
                                      <a:lnTo>
                                        <a:pt x="478623" y="81400"/>
                                      </a:lnTo>
                                      <a:cubicBezTo>
                                        <a:pt x="478686" y="81413"/>
                                        <a:pt x="478750" y="81426"/>
                                        <a:pt x="478813" y="81426"/>
                                      </a:cubicBezTo>
                                      <a:cubicBezTo>
                                        <a:pt x="479219" y="81426"/>
                                        <a:pt x="479384" y="81007"/>
                                        <a:pt x="479588" y="80448"/>
                                      </a:cubicBezTo>
                                      <a:cubicBezTo>
                                        <a:pt x="479981" y="79356"/>
                                        <a:pt x="480946" y="76779"/>
                                        <a:pt x="482165" y="75725"/>
                                      </a:cubicBezTo>
                                      <a:lnTo>
                                        <a:pt x="482152" y="75713"/>
                                      </a:lnTo>
                                      <a:cubicBezTo>
                                        <a:pt x="482584" y="75294"/>
                                        <a:pt x="483206" y="74748"/>
                                        <a:pt x="483777" y="74291"/>
                                      </a:cubicBezTo>
                                      <a:cubicBezTo>
                                        <a:pt x="482850" y="76094"/>
                                        <a:pt x="482635" y="77604"/>
                                        <a:pt x="482546" y="78988"/>
                                      </a:cubicBezTo>
                                      <a:lnTo>
                                        <a:pt x="482520" y="79585"/>
                                      </a:lnTo>
                                      <a:cubicBezTo>
                                        <a:pt x="482444" y="81235"/>
                                        <a:pt x="482216" y="85628"/>
                                        <a:pt x="480261" y="85704"/>
                                      </a:cubicBezTo>
                                      <a:cubicBezTo>
                                        <a:pt x="478242" y="85768"/>
                                        <a:pt x="476922" y="85603"/>
                                        <a:pt x="475690" y="85438"/>
                                      </a:cubicBezTo>
                                      <a:cubicBezTo>
                                        <a:pt x="474712" y="85298"/>
                                        <a:pt x="473697" y="85171"/>
                                        <a:pt x="472288" y="85171"/>
                                      </a:cubicBezTo>
                                      <a:cubicBezTo>
                                        <a:pt x="471856" y="85171"/>
                                        <a:pt x="471412" y="85171"/>
                                        <a:pt x="470904" y="85196"/>
                                      </a:cubicBezTo>
                                      <a:cubicBezTo>
                                        <a:pt x="471577" y="84587"/>
                                        <a:pt x="471894" y="83508"/>
                                        <a:pt x="471234" y="82353"/>
                                      </a:cubicBezTo>
                                      <a:cubicBezTo>
                                        <a:pt x="471081" y="82099"/>
                                        <a:pt x="470878" y="81819"/>
                                        <a:pt x="470688" y="81527"/>
                                      </a:cubicBezTo>
                                      <a:cubicBezTo>
                                        <a:pt x="469609" y="79915"/>
                                        <a:pt x="468174" y="77744"/>
                                        <a:pt x="469190" y="73580"/>
                                      </a:cubicBezTo>
                                      <a:moveTo>
                                        <a:pt x="447861" y="106195"/>
                                      </a:moveTo>
                                      <a:lnTo>
                                        <a:pt x="447911" y="106233"/>
                                      </a:lnTo>
                                      <a:cubicBezTo>
                                        <a:pt x="447886" y="106221"/>
                                        <a:pt x="447873" y="106208"/>
                                        <a:pt x="447861" y="106195"/>
                                      </a:cubicBezTo>
                                      <a:close/>
                                      <a:moveTo>
                                        <a:pt x="451124" y="96585"/>
                                      </a:moveTo>
                                      <a:cubicBezTo>
                                        <a:pt x="451708" y="95531"/>
                                        <a:pt x="452381" y="94706"/>
                                        <a:pt x="453155" y="94299"/>
                                      </a:cubicBezTo>
                                      <a:cubicBezTo>
                                        <a:pt x="453282" y="94236"/>
                                        <a:pt x="453625" y="94198"/>
                                        <a:pt x="454044" y="94198"/>
                                      </a:cubicBezTo>
                                      <a:lnTo>
                                        <a:pt x="454044" y="94223"/>
                                      </a:lnTo>
                                      <a:cubicBezTo>
                                        <a:pt x="455313" y="94312"/>
                                        <a:pt x="456291" y="94858"/>
                                        <a:pt x="457230" y="96204"/>
                                      </a:cubicBezTo>
                                      <a:cubicBezTo>
                                        <a:pt x="456418" y="96839"/>
                                        <a:pt x="455478" y="97740"/>
                                        <a:pt x="454514" y="98692"/>
                                      </a:cubicBezTo>
                                      <a:cubicBezTo>
                                        <a:pt x="453295" y="99848"/>
                                        <a:pt x="451606" y="101498"/>
                                        <a:pt x="450552" y="102031"/>
                                      </a:cubicBezTo>
                                      <a:cubicBezTo>
                                        <a:pt x="450502" y="100076"/>
                                        <a:pt x="450578" y="97994"/>
                                        <a:pt x="451124" y="96585"/>
                                      </a:cubicBezTo>
                                      <a:moveTo>
                                        <a:pt x="468885" y="111769"/>
                                      </a:moveTo>
                                      <a:cubicBezTo>
                                        <a:pt x="469558" y="112200"/>
                                        <a:pt x="470586" y="113153"/>
                                        <a:pt x="471412" y="113902"/>
                                      </a:cubicBezTo>
                                      <a:cubicBezTo>
                                        <a:pt x="472948" y="115298"/>
                                        <a:pt x="473303" y="115679"/>
                                        <a:pt x="473849" y="115222"/>
                                      </a:cubicBezTo>
                                      <a:cubicBezTo>
                                        <a:pt x="474357" y="114816"/>
                                        <a:pt x="473989" y="114194"/>
                                        <a:pt x="473735" y="113724"/>
                                      </a:cubicBezTo>
                                      <a:cubicBezTo>
                                        <a:pt x="472872" y="112289"/>
                                        <a:pt x="471501" y="109661"/>
                                        <a:pt x="471082" y="107021"/>
                                      </a:cubicBezTo>
                                      <a:cubicBezTo>
                                        <a:pt x="471958" y="107655"/>
                                        <a:pt x="473240" y="108811"/>
                                        <a:pt x="474967" y="111312"/>
                                      </a:cubicBezTo>
                                      <a:cubicBezTo>
                                        <a:pt x="474992" y="111362"/>
                                        <a:pt x="475043" y="111413"/>
                                        <a:pt x="475068" y="111489"/>
                                      </a:cubicBezTo>
                                      <a:cubicBezTo>
                                        <a:pt x="475297" y="111845"/>
                                        <a:pt x="475627" y="112416"/>
                                        <a:pt x="476211" y="112416"/>
                                      </a:cubicBezTo>
                                      <a:cubicBezTo>
                                        <a:pt x="476249" y="112416"/>
                                        <a:pt x="476300" y="112416"/>
                                        <a:pt x="476363" y="112403"/>
                                      </a:cubicBezTo>
                                      <a:cubicBezTo>
                                        <a:pt x="477023" y="112277"/>
                                        <a:pt x="477252" y="111451"/>
                                        <a:pt x="477417" y="110575"/>
                                      </a:cubicBezTo>
                                      <a:cubicBezTo>
                                        <a:pt x="477506" y="109953"/>
                                        <a:pt x="478864" y="105230"/>
                                        <a:pt x="479715" y="103199"/>
                                      </a:cubicBezTo>
                                      <a:cubicBezTo>
                                        <a:pt x="480058" y="104545"/>
                                        <a:pt x="480553" y="106906"/>
                                        <a:pt x="480667" y="108849"/>
                                      </a:cubicBezTo>
                                      <a:lnTo>
                                        <a:pt x="480692" y="109179"/>
                                      </a:lnTo>
                                      <a:cubicBezTo>
                                        <a:pt x="480781" y="110664"/>
                                        <a:pt x="480845" y="111731"/>
                                        <a:pt x="480781" y="114079"/>
                                      </a:cubicBezTo>
                                      <a:cubicBezTo>
                                        <a:pt x="480781" y="114333"/>
                                        <a:pt x="480781" y="114866"/>
                                        <a:pt x="481276" y="115032"/>
                                      </a:cubicBezTo>
                                      <a:cubicBezTo>
                                        <a:pt x="481708" y="115209"/>
                                        <a:pt x="482038" y="114866"/>
                                        <a:pt x="482571" y="114156"/>
                                      </a:cubicBezTo>
                                      <a:cubicBezTo>
                                        <a:pt x="483105" y="113419"/>
                                        <a:pt x="484120" y="112061"/>
                                        <a:pt x="485936" y="110118"/>
                                      </a:cubicBezTo>
                                      <a:cubicBezTo>
                                        <a:pt x="486266" y="109788"/>
                                        <a:pt x="486837" y="109280"/>
                                        <a:pt x="487345" y="108861"/>
                                      </a:cubicBezTo>
                                      <a:cubicBezTo>
                                        <a:pt x="487243" y="109090"/>
                                        <a:pt x="487154" y="109344"/>
                                        <a:pt x="487040" y="109610"/>
                                      </a:cubicBezTo>
                                      <a:cubicBezTo>
                                        <a:pt x="486507" y="110969"/>
                                        <a:pt x="485758" y="112822"/>
                                        <a:pt x="485275" y="113597"/>
                                      </a:cubicBezTo>
                                      <a:cubicBezTo>
                                        <a:pt x="484717" y="114511"/>
                                        <a:pt x="484412" y="116542"/>
                                        <a:pt x="484526" y="117291"/>
                                      </a:cubicBezTo>
                                      <a:cubicBezTo>
                                        <a:pt x="484590" y="117710"/>
                                        <a:pt x="484679" y="118180"/>
                                        <a:pt x="484755" y="118701"/>
                                      </a:cubicBezTo>
                                      <a:cubicBezTo>
                                        <a:pt x="485352" y="122294"/>
                                        <a:pt x="485618" y="125315"/>
                                        <a:pt x="482965" y="125810"/>
                                      </a:cubicBezTo>
                                      <a:cubicBezTo>
                                        <a:pt x="481378" y="126140"/>
                                        <a:pt x="480705" y="125912"/>
                                        <a:pt x="479893" y="125671"/>
                                      </a:cubicBezTo>
                                      <a:cubicBezTo>
                                        <a:pt x="479080" y="125404"/>
                                        <a:pt x="478128" y="125137"/>
                                        <a:pt x="476338" y="125214"/>
                                      </a:cubicBezTo>
                                      <a:cubicBezTo>
                                        <a:pt x="473291" y="125328"/>
                                        <a:pt x="472148" y="125912"/>
                                        <a:pt x="471208" y="126382"/>
                                      </a:cubicBezTo>
                                      <a:cubicBezTo>
                                        <a:pt x="470599" y="126699"/>
                                        <a:pt x="470180" y="126902"/>
                                        <a:pt x="469317" y="126902"/>
                                      </a:cubicBezTo>
                                      <a:cubicBezTo>
                                        <a:pt x="469393" y="126864"/>
                                        <a:pt x="469457" y="126826"/>
                                        <a:pt x="469533" y="126775"/>
                                      </a:cubicBezTo>
                                      <a:cubicBezTo>
                                        <a:pt x="470663" y="126039"/>
                                        <a:pt x="471208" y="124388"/>
                                        <a:pt x="471043" y="122128"/>
                                      </a:cubicBezTo>
                                      <a:cubicBezTo>
                                        <a:pt x="470840" y="119310"/>
                                        <a:pt x="469215" y="112822"/>
                                        <a:pt x="467273" y="111134"/>
                                      </a:cubicBezTo>
                                      <a:cubicBezTo>
                                        <a:pt x="467006" y="110880"/>
                                        <a:pt x="466765" y="110677"/>
                                        <a:pt x="466587" y="110486"/>
                                      </a:cubicBezTo>
                                      <a:cubicBezTo>
                                        <a:pt x="467184" y="110766"/>
                                        <a:pt x="467958" y="111185"/>
                                        <a:pt x="468885" y="111769"/>
                                      </a:cubicBezTo>
                                      <a:moveTo>
                                        <a:pt x="231319" y="110156"/>
                                      </a:moveTo>
                                      <a:cubicBezTo>
                                        <a:pt x="231891" y="111604"/>
                                        <a:pt x="232627" y="113419"/>
                                        <a:pt x="233160" y="114270"/>
                                      </a:cubicBezTo>
                                      <a:cubicBezTo>
                                        <a:pt x="233516" y="114854"/>
                                        <a:pt x="233795" y="116580"/>
                                        <a:pt x="233719" y="117126"/>
                                      </a:cubicBezTo>
                                      <a:cubicBezTo>
                                        <a:pt x="233668" y="117520"/>
                                        <a:pt x="233592" y="117990"/>
                                        <a:pt x="233503" y="118472"/>
                                      </a:cubicBezTo>
                                      <a:cubicBezTo>
                                        <a:pt x="232983" y="121557"/>
                                        <a:pt x="232195" y="126191"/>
                                        <a:pt x="236169" y="127042"/>
                                      </a:cubicBezTo>
                                      <a:cubicBezTo>
                                        <a:pt x="236131" y="128146"/>
                                        <a:pt x="235649" y="130165"/>
                                        <a:pt x="234862" y="130889"/>
                                      </a:cubicBezTo>
                                      <a:cubicBezTo>
                                        <a:pt x="234570" y="131155"/>
                                        <a:pt x="234328" y="131142"/>
                                        <a:pt x="234189" y="131104"/>
                                      </a:cubicBezTo>
                                      <a:lnTo>
                                        <a:pt x="233909" y="132349"/>
                                      </a:lnTo>
                                      <a:cubicBezTo>
                                        <a:pt x="234582" y="132514"/>
                                        <a:pt x="235192" y="132323"/>
                                        <a:pt x="235725" y="131841"/>
                                      </a:cubicBezTo>
                                      <a:cubicBezTo>
                                        <a:pt x="236817" y="130825"/>
                                        <a:pt x="237375" y="128629"/>
                                        <a:pt x="237426" y="127232"/>
                                      </a:cubicBezTo>
                                      <a:cubicBezTo>
                                        <a:pt x="237883" y="127232"/>
                                        <a:pt x="238239" y="127232"/>
                                        <a:pt x="238581" y="127207"/>
                                      </a:cubicBezTo>
                                      <a:cubicBezTo>
                                        <a:pt x="238619" y="128641"/>
                                        <a:pt x="238188" y="131168"/>
                                        <a:pt x="237197" y="132184"/>
                                      </a:cubicBezTo>
                                      <a:cubicBezTo>
                                        <a:pt x="236817" y="132590"/>
                                        <a:pt x="236499" y="132628"/>
                                        <a:pt x="236220" y="132577"/>
                                      </a:cubicBezTo>
                                      <a:lnTo>
                                        <a:pt x="236029" y="133834"/>
                                      </a:lnTo>
                                      <a:cubicBezTo>
                                        <a:pt x="236791" y="133986"/>
                                        <a:pt x="237540" y="133694"/>
                                        <a:pt x="238124" y="133060"/>
                                      </a:cubicBezTo>
                                      <a:cubicBezTo>
                                        <a:pt x="239457" y="131676"/>
                                        <a:pt x="239952" y="128603"/>
                                        <a:pt x="239851" y="126927"/>
                                      </a:cubicBezTo>
                                      <a:cubicBezTo>
                                        <a:pt x="239889" y="126902"/>
                                        <a:pt x="239940" y="126889"/>
                                        <a:pt x="239978" y="126889"/>
                                      </a:cubicBezTo>
                                      <a:cubicBezTo>
                                        <a:pt x="240397" y="126750"/>
                                        <a:pt x="240828" y="126623"/>
                                        <a:pt x="241400" y="126547"/>
                                      </a:cubicBezTo>
                                      <a:cubicBezTo>
                                        <a:pt x="241451" y="127918"/>
                                        <a:pt x="241374" y="131803"/>
                                        <a:pt x="240270" y="133123"/>
                                      </a:cubicBezTo>
                                      <a:cubicBezTo>
                                        <a:pt x="239990" y="133440"/>
                                        <a:pt x="239762" y="133478"/>
                                        <a:pt x="239597" y="133491"/>
                                      </a:cubicBezTo>
                                      <a:lnTo>
                                        <a:pt x="239635" y="134773"/>
                                      </a:lnTo>
                                      <a:cubicBezTo>
                                        <a:pt x="240079" y="134761"/>
                                        <a:pt x="240765" y="134583"/>
                                        <a:pt x="241324" y="133834"/>
                                      </a:cubicBezTo>
                                      <a:cubicBezTo>
                                        <a:pt x="242669" y="132082"/>
                                        <a:pt x="242720" y="128045"/>
                                        <a:pt x="242669" y="126470"/>
                                      </a:cubicBezTo>
                                      <a:cubicBezTo>
                                        <a:pt x="242885" y="126470"/>
                                        <a:pt x="243152" y="126470"/>
                                        <a:pt x="243380" y="126496"/>
                                      </a:cubicBezTo>
                                      <a:cubicBezTo>
                                        <a:pt x="243329" y="128108"/>
                                        <a:pt x="243533" y="131739"/>
                                        <a:pt x="243786" y="132425"/>
                                      </a:cubicBezTo>
                                      <a:cubicBezTo>
                                        <a:pt x="244066" y="133225"/>
                                        <a:pt x="246110" y="142632"/>
                                        <a:pt x="243215" y="145120"/>
                                      </a:cubicBezTo>
                                      <a:cubicBezTo>
                                        <a:pt x="242911" y="145387"/>
                                        <a:pt x="242314" y="145603"/>
                                        <a:pt x="242111" y="145438"/>
                                      </a:cubicBezTo>
                                      <a:cubicBezTo>
                                        <a:pt x="241984" y="145362"/>
                                        <a:pt x="241806" y="144790"/>
                                        <a:pt x="242390" y="143153"/>
                                      </a:cubicBezTo>
                                      <a:lnTo>
                                        <a:pt x="241171" y="142721"/>
                                      </a:lnTo>
                                      <a:cubicBezTo>
                                        <a:pt x="240930" y="143432"/>
                                        <a:pt x="240156" y="145654"/>
                                        <a:pt x="241400" y="146504"/>
                                      </a:cubicBezTo>
                                      <a:cubicBezTo>
                                        <a:pt x="241666" y="146682"/>
                                        <a:pt x="241984" y="146771"/>
                                        <a:pt x="242288" y="146771"/>
                                      </a:cubicBezTo>
                                      <a:cubicBezTo>
                                        <a:pt x="242961" y="146771"/>
                                        <a:pt x="243634" y="146441"/>
                                        <a:pt x="244040" y="146098"/>
                                      </a:cubicBezTo>
                                      <a:cubicBezTo>
                                        <a:pt x="247824" y="142848"/>
                                        <a:pt x="245018" y="132120"/>
                                        <a:pt x="244980" y="132006"/>
                                      </a:cubicBezTo>
                                      <a:cubicBezTo>
                                        <a:pt x="244802" y="131498"/>
                                        <a:pt x="244625" y="127994"/>
                                        <a:pt x="244650" y="126597"/>
                                      </a:cubicBezTo>
                                      <a:cubicBezTo>
                                        <a:pt x="244675" y="126597"/>
                                        <a:pt x="244713" y="126597"/>
                                        <a:pt x="244751" y="126610"/>
                                      </a:cubicBezTo>
                                      <a:cubicBezTo>
                                        <a:pt x="244650" y="128019"/>
                                        <a:pt x="244599" y="131269"/>
                                        <a:pt x="245742" y="133047"/>
                                      </a:cubicBezTo>
                                      <a:cubicBezTo>
                                        <a:pt x="246186" y="133732"/>
                                        <a:pt x="246770" y="134164"/>
                                        <a:pt x="247481" y="134316"/>
                                      </a:cubicBezTo>
                                      <a:lnTo>
                                        <a:pt x="247735" y="133060"/>
                                      </a:lnTo>
                                      <a:cubicBezTo>
                                        <a:pt x="245996" y="132691"/>
                                        <a:pt x="245881" y="128578"/>
                                        <a:pt x="245996" y="126851"/>
                                      </a:cubicBezTo>
                                      <a:cubicBezTo>
                                        <a:pt x="246630" y="127004"/>
                                        <a:pt x="247062" y="127194"/>
                                        <a:pt x="247443" y="127385"/>
                                      </a:cubicBezTo>
                                      <a:cubicBezTo>
                                        <a:pt x="247291" y="128426"/>
                                        <a:pt x="247049" y="130965"/>
                                        <a:pt x="248116" y="132628"/>
                                      </a:cubicBezTo>
                                      <a:cubicBezTo>
                                        <a:pt x="248624" y="133415"/>
                                        <a:pt x="249335" y="133910"/>
                                        <a:pt x="250249" y="134113"/>
                                      </a:cubicBezTo>
                                      <a:lnTo>
                                        <a:pt x="250515" y="132856"/>
                                      </a:lnTo>
                                      <a:cubicBezTo>
                                        <a:pt x="249944" y="132742"/>
                                        <a:pt x="249512" y="132437"/>
                                        <a:pt x="249195" y="131955"/>
                                      </a:cubicBezTo>
                                      <a:cubicBezTo>
                                        <a:pt x="248484" y="130838"/>
                                        <a:pt x="248535" y="129022"/>
                                        <a:pt x="248649" y="127930"/>
                                      </a:cubicBezTo>
                                      <a:cubicBezTo>
                                        <a:pt x="249132" y="128108"/>
                                        <a:pt x="249703" y="128222"/>
                                        <a:pt x="250503" y="128172"/>
                                      </a:cubicBezTo>
                                      <a:cubicBezTo>
                                        <a:pt x="251899" y="128121"/>
                                        <a:pt x="257206" y="125683"/>
                                        <a:pt x="257714" y="114828"/>
                                      </a:cubicBezTo>
                                      <a:cubicBezTo>
                                        <a:pt x="258031" y="108227"/>
                                        <a:pt x="259314" y="103059"/>
                                        <a:pt x="260367" y="100114"/>
                                      </a:cubicBezTo>
                                      <a:cubicBezTo>
                                        <a:pt x="260698" y="99238"/>
                                        <a:pt x="261028" y="98476"/>
                                        <a:pt x="261358" y="97816"/>
                                      </a:cubicBezTo>
                                      <a:cubicBezTo>
                                        <a:pt x="261370" y="97765"/>
                                        <a:pt x="261409" y="97727"/>
                                        <a:pt x="261434" y="97676"/>
                                      </a:cubicBezTo>
                                      <a:cubicBezTo>
                                        <a:pt x="263300" y="99225"/>
                                        <a:pt x="266779" y="104113"/>
                                        <a:pt x="269572" y="108531"/>
                                      </a:cubicBezTo>
                                      <a:cubicBezTo>
                                        <a:pt x="269762" y="108976"/>
                                        <a:pt x="269915" y="109598"/>
                                        <a:pt x="269915" y="110055"/>
                                      </a:cubicBezTo>
                                      <a:cubicBezTo>
                                        <a:pt x="269915" y="110550"/>
                                        <a:pt x="269953" y="113292"/>
                                        <a:pt x="275057" y="114486"/>
                                      </a:cubicBezTo>
                                      <a:cubicBezTo>
                                        <a:pt x="278548" y="115298"/>
                                        <a:pt x="291980" y="142543"/>
                                        <a:pt x="301236" y="151798"/>
                                      </a:cubicBezTo>
                                      <a:cubicBezTo>
                                        <a:pt x="301591" y="152154"/>
                                        <a:pt x="301896" y="152471"/>
                                        <a:pt x="302188" y="152814"/>
                                      </a:cubicBezTo>
                                      <a:cubicBezTo>
                                        <a:pt x="302162" y="152827"/>
                                        <a:pt x="302061" y="152814"/>
                                        <a:pt x="302023" y="152814"/>
                                      </a:cubicBezTo>
                                      <a:cubicBezTo>
                                        <a:pt x="296868" y="152814"/>
                                        <a:pt x="292488" y="155620"/>
                                        <a:pt x="290622" y="160140"/>
                                      </a:cubicBezTo>
                                      <a:cubicBezTo>
                                        <a:pt x="288933" y="164253"/>
                                        <a:pt x="289758" y="168811"/>
                                        <a:pt x="292742" y="171782"/>
                                      </a:cubicBezTo>
                                      <a:cubicBezTo>
                                        <a:pt x="295256" y="174283"/>
                                        <a:pt x="297579" y="175006"/>
                                        <a:pt x="299674" y="175006"/>
                                      </a:cubicBezTo>
                                      <a:cubicBezTo>
                                        <a:pt x="301210" y="175006"/>
                                        <a:pt x="302632" y="174613"/>
                                        <a:pt x="303902" y="174257"/>
                                      </a:cubicBezTo>
                                      <a:cubicBezTo>
                                        <a:pt x="305298" y="173876"/>
                                        <a:pt x="306491" y="173495"/>
                                        <a:pt x="307558" y="173788"/>
                                      </a:cubicBezTo>
                                      <a:cubicBezTo>
                                        <a:pt x="312586" y="174943"/>
                                        <a:pt x="316178" y="173597"/>
                                        <a:pt x="317727" y="172797"/>
                                      </a:cubicBezTo>
                                      <a:cubicBezTo>
                                        <a:pt x="318159" y="173077"/>
                                        <a:pt x="318629" y="173292"/>
                                        <a:pt x="319111" y="173508"/>
                                      </a:cubicBezTo>
                                      <a:cubicBezTo>
                                        <a:pt x="321689" y="174562"/>
                                        <a:pt x="324520" y="174384"/>
                                        <a:pt x="327503" y="172988"/>
                                      </a:cubicBezTo>
                                      <a:cubicBezTo>
                                        <a:pt x="327910" y="172772"/>
                                        <a:pt x="329179" y="172188"/>
                                        <a:pt x="333064" y="173330"/>
                                      </a:cubicBezTo>
                                      <a:cubicBezTo>
                                        <a:pt x="336302" y="174295"/>
                                        <a:pt x="340910" y="173699"/>
                                        <a:pt x="343678" y="172035"/>
                                      </a:cubicBezTo>
                                      <a:cubicBezTo>
                                        <a:pt x="345138" y="172708"/>
                                        <a:pt x="348185" y="173660"/>
                                        <a:pt x="351918" y="172175"/>
                                      </a:cubicBezTo>
                                      <a:cubicBezTo>
                                        <a:pt x="352171" y="172074"/>
                                        <a:pt x="353555" y="171794"/>
                                        <a:pt x="355180" y="172289"/>
                                      </a:cubicBezTo>
                                      <a:cubicBezTo>
                                        <a:pt x="357072" y="172873"/>
                                        <a:pt x="361579" y="172886"/>
                                        <a:pt x="364093" y="171858"/>
                                      </a:cubicBezTo>
                                      <a:cubicBezTo>
                                        <a:pt x="365477" y="172581"/>
                                        <a:pt x="366873" y="172899"/>
                                        <a:pt x="368130" y="173000"/>
                                      </a:cubicBezTo>
                                      <a:cubicBezTo>
                                        <a:pt x="369920" y="173165"/>
                                        <a:pt x="371431" y="172950"/>
                                        <a:pt x="372739" y="172772"/>
                                      </a:cubicBezTo>
                                      <a:cubicBezTo>
                                        <a:pt x="374745" y="172518"/>
                                        <a:pt x="376332" y="172315"/>
                                        <a:pt x="378668" y="173242"/>
                                      </a:cubicBezTo>
                                      <a:cubicBezTo>
                                        <a:pt x="380090" y="173800"/>
                                        <a:pt x="385828" y="175159"/>
                                        <a:pt x="389891" y="172404"/>
                                      </a:cubicBezTo>
                                      <a:cubicBezTo>
                                        <a:pt x="391580" y="173330"/>
                                        <a:pt x="393535" y="173800"/>
                                        <a:pt x="395922" y="173546"/>
                                      </a:cubicBezTo>
                                      <a:cubicBezTo>
                                        <a:pt x="399057" y="173115"/>
                                        <a:pt x="400822" y="173559"/>
                                        <a:pt x="401787" y="173991"/>
                                      </a:cubicBezTo>
                                      <a:cubicBezTo>
                                        <a:pt x="402803" y="174422"/>
                                        <a:pt x="407119" y="175616"/>
                                        <a:pt x="410497" y="173800"/>
                                      </a:cubicBezTo>
                                      <a:cubicBezTo>
                                        <a:pt x="411220" y="174143"/>
                                        <a:pt x="412033" y="174359"/>
                                        <a:pt x="412922" y="174410"/>
                                      </a:cubicBezTo>
                                      <a:cubicBezTo>
                                        <a:pt x="413671" y="174410"/>
                                        <a:pt x="414445" y="174333"/>
                                        <a:pt x="415372" y="174206"/>
                                      </a:cubicBezTo>
                                      <a:cubicBezTo>
                                        <a:pt x="417213" y="173914"/>
                                        <a:pt x="419498" y="173597"/>
                                        <a:pt x="422443" y="174435"/>
                                      </a:cubicBezTo>
                                      <a:cubicBezTo>
                                        <a:pt x="425097" y="175222"/>
                                        <a:pt x="427915" y="173838"/>
                                        <a:pt x="429515" y="170931"/>
                                      </a:cubicBezTo>
                                      <a:cubicBezTo>
                                        <a:pt x="431762" y="166894"/>
                                        <a:pt x="431343" y="160431"/>
                                        <a:pt x="425402" y="155074"/>
                                      </a:cubicBezTo>
                                      <a:cubicBezTo>
                                        <a:pt x="424322" y="154109"/>
                                        <a:pt x="422088" y="152408"/>
                                        <a:pt x="416781" y="153093"/>
                                      </a:cubicBezTo>
                                      <a:cubicBezTo>
                                        <a:pt x="417289" y="152674"/>
                                        <a:pt x="417797" y="152281"/>
                                        <a:pt x="418279" y="151798"/>
                                      </a:cubicBezTo>
                                      <a:cubicBezTo>
                                        <a:pt x="427535" y="142543"/>
                                        <a:pt x="440954" y="115298"/>
                                        <a:pt x="444446" y="114486"/>
                                      </a:cubicBezTo>
                                      <a:cubicBezTo>
                                        <a:pt x="449575" y="113305"/>
                                        <a:pt x="449587" y="110550"/>
                                        <a:pt x="449587" y="110055"/>
                                      </a:cubicBezTo>
                                      <a:cubicBezTo>
                                        <a:pt x="449587" y="109636"/>
                                        <a:pt x="449740" y="109077"/>
                                        <a:pt x="449917" y="108646"/>
                                      </a:cubicBezTo>
                                      <a:cubicBezTo>
                                        <a:pt x="452596" y="104418"/>
                                        <a:pt x="456176" y="99263"/>
                                        <a:pt x="458068" y="97676"/>
                                      </a:cubicBezTo>
                                      <a:cubicBezTo>
                                        <a:pt x="458081" y="97702"/>
                                        <a:pt x="458106" y="97727"/>
                                        <a:pt x="458119" y="97740"/>
                                      </a:cubicBezTo>
                                      <a:cubicBezTo>
                                        <a:pt x="458462" y="98451"/>
                                        <a:pt x="458817" y="99263"/>
                                        <a:pt x="459198" y="100228"/>
                                      </a:cubicBezTo>
                                      <a:cubicBezTo>
                                        <a:pt x="460239" y="103199"/>
                                        <a:pt x="461471" y="108303"/>
                                        <a:pt x="461801" y="114828"/>
                                      </a:cubicBezTo>
                                      <a:cubicBezTo>
                                        <a:pt x="462309" y="125683"/>
                                        <a:pt x="467615" y="128121"/>
                                        <a:pt x="468999" y="128172"/>
                                      </a:cubicBezTo>
                                      <a:cubicBezTo>
                                        <a:pt x="469114" y="128184"/>
                                        <a:pt x="469215" y="128184"/>
                                        <a:pt x="469291" y="128184"/>
                                      </a:cubicBezTo>
                                      <a:cubicBezTo>
                                        <a:pt x="469964" y="128184"/>
                                        <a:pt x="470434" y="128083"/>
                                        <a:pt x="470853" y="127943"/>
                                      </a:cubicBezTo>
                                      <a:cubicBezTo>
                                        <a:pt x="470980" y="129022"/>
                                        <a:pt x="471018" y="130850"/>
                                        <a:pt x="470307" y="131955"/>
                                      </a:cubicBezTo>
                                      <a:cubicBezTo>
                                        <a:pt x="470002" y="132437"/>
                                        <a:pt x="469558" y="132742"/>
                                        <a:pt x="468999" y="132856"/>
                                      </a:cubicBezTo>
                                      <a:lnTo>
                                        <a:pt x="469266" y="134113"/>
                                      </a:lnTo>
                                      <a:cubicBezTo>
                                        <a:pt x="470167" y="133910"/>
                                        <a:pt x="470878" y="133415"/>
                                        <a:pt x="471386" y="132641"/>
                                      </a:cubicBezTo>
                                      <a:cubicBezTo>
                                        <a:pt x="472453" y="130977"/>
                                        <a:pt x="472224" y="128425"/>
                                        <a:pt x="472059" y="127397"/>
                                      </a:cubicBezTo>
                                      <a:cubicBezTo>
                                        <a:pt x="472440" y="127207"/>
                                        <a:pt x="472884" y="127004"/>
                                        <a:pt x="473506" y="126851"/>
                                      </a:cubicBezTo>
                                      <a:cubicBezTo>
                                        <a:pt x="473621" y="128578"/>
                                        <a:pt x="473506" y="132691"/>
                                        <a:pt x="471767" y="133059"/>
                                      </a:cubicBezTo>
                                      <a:lnTo>
                                        <a:pt x="472021" y="134316"/>
                                      </a:lnTo>
                                      <a:cubicBezTo>
                                        <a:pt x="472732" y="134164"/>
                                        <a:pt x="473316" y="133732"/>
                                        <a:pt x="473773" y="133047"/>
                                      </a:cubicBezTo>
                                      <a:cubicBezTo>
                                        <a:pt x="474916" y="131269"/>
                                        <a:pt x="474865" y="128019"/>
                                        <a:pt x="474763" y="126610"/>
                                      </a:cubicBezTo>
                                      <a:cubicBezTo>
                                        <a:pt x="474801" y="126597"/>
                                        <a:pt x="474839" y="126597"/>
                                        <a:pt x="474865" y="126597"/>
                                      </a:cubicBezTo>
                                      <a:cubicBezTo>
                                        <a:pt x="474878" y="127994"/>
                                        <a:pt x="474687" y="131511"/>
                                        <a:pt x="474509" y="132031"/>
                                      </a:cubicBezTo>
                                      <a:cubicBezTo>
                                        <a:pt x="474484" y="132120"/>
                                        <a:pt x="471678" y="142848"/>
                                        <a:pt x="475474" y="146085"/>
                                      </a:cubicBezTo>
                                      <a:cubicBezTo>
                                        <a:pt x="475868" y="146428"/>
                                        <a:pt x="476553" y="146771"/>
                                        <a:pt x="477201" y="146771"/>
                                      </a:cubicBezTo>
                                      <a:cubicBezTo>
                                        <a:pt x="477531" y="146771"/>
                                        <a:pt x="477836" y="146682"/>
                                        <a:pt x="478102" y="146504"/>
                                      </a:cubicBezTo>
                                      <a:cubicBezTo>
                                        <a:pt x="479372" y="145666"/>
                                        <a:pt x="478597" y="143445"/>
                                        <a:pt x="478331" y="142721"/>
                                      </a:cubicBezTo>
                                      <a:lnTo>
                                        <a:pt x="477125" y="143153"/>
                                      </a:lnTo>
                                      <a:cubicBezTo>
                                        <a:pt x="477696" y="144790"/>
                                        <a:pt x="477506" y="145362"/>
                                        <a:pt x="477391" y="145438"/>
                                      </a:cubicBezTo>
                                      <a:cubicBezTo>
                                        <a:pt x="477175" y="145565"/>
                                        <a:pt x="476604" y="145412"/>
                                        <a:pt x="476299" y="145120"/>
                                      </a:cubicBezTo>
                                      <a:cubicBezTo>
                                        <a:pt x="473430" y="142657"/>
                                        <a:pt x="475423" y="133339"/>
                                        <a:pt x="475728" y="132437"/>
                                      </a:cubicBezTo>
                                      <a:cubicBezTo>
                                        <a:pt x="475957" y="131739"/>
                                        <a:pt x="476173" y="128108"/>
                                        <a:pt x="476122" y="126496"/>
                                      </a:cubicBezTo>
                                      <a:cubicBezTo>
                                        <a:pt x="476388" y="126470"/>
                                        <a:pt x="476604" y="126470"/>
                                        <a:pt x="476845" y="126470"/>
                                      </a:cubicBezTo>
                                      <a:cubicBezTo>
                                        <a:pt x="476769" y="128032"/>
                                        <a:pt x="476820" y="132095"/>
                                        <a:pt x="478191" y="133872"/>
                                      </a:cubicBezTo>
                                      <a:cubicBezTo>
                                        <a:pt x="478762" y="134583"/>
                                        <a:pt x="479423" y="134761"/>
                                        <a:pt x="479880" y="134773"/>
                                      </a:cubicBezTo>
                                      <a:lnTo>
                                        <a:pt x="479905" y="133491"/>
                                      </a:lnTo>
                                      <a:cubicBezTo>
                                        <a:pt x="479753" y="133478"/>
                                        <a:pt x="479512" y="133440"/>
                                        <a:pt x="479245" y="133123"/>
                                      </a:cubicBezTo>
                                      <a:cubicBezTo>
                                        <a:pt x="478140" y="131828"/>
                                        <a:pt x="478052" y="127943"/>
                                        <a:pt x="478090" y="126547"/>
                                      </a:cubicBezTo>
                                      <a:cubicBezTo>
                                        <a:pt x="478674" y="126623"/>
                                        <a:pt x="479105" y="126750"/>
                                        <a:pt x="479512" y="126889"/>
                                      </a:cubicBezTo>
                                      <a:cubicBezTo>
                                        <a:pt x="479562" y="126902"/>
                                        <a:pt x="479613" y="126915"/>
                                        <a:pt x="479651" y="126927"/>
                                      </a:cubicBezTo>
                                      <a:cubicBezTo>
                                        <a:pt x="479562" y="128616"/>
                                        <a:pt x="480057" y="131676"/>
                                        <a:pt x="481390" y="133059"/>
                                      </a:cubicBezTo>
                                      <a:cubicBezTo>
                                        <a:pt x="481962" y="133681"/>
                                        <a:pt x="482711" y="133986"/>
                                        <a:pt x="483473" y="133834"/>
                                      </a:cubicBezTo>
                                      <a:lnTo>
                                        <a:pt x="483282" y="132577"/>
                                      </a:lnTo>
                                      <a:cubicBezTo>
                                        <a:pt x="483092" y="132615"/>
                                        <a:pt x="482711" y="132615"/>
                                        <a:pt x="482317" y="132183"/>
                                      </a:cubicBezTo>
                                      <a:cubicBezTo>
                                        <a:pt x="481327" y="131168"/>
                                        <a:pt x="480883" y="128654"/>
                                        <a:pt x="480921" y="127207"/>
                                      </a:cubicBezTo>
                                      <a:cubicBezTo>
                                        <a:pt x="481264" y="127257"/>
                                        <a:pt x="481606" y="127270"/>
                                        <a:pt x="482076" y="127232"/>
                                      </a:cubicBezTo>
                                      <a:cubicBezTo>
                                        <a:pt x="482140" y="128629"/>
                                        <a:pt x="482698" y="130825"/>
                                        <a:pt x="483790" y="131828"/>
                                      </a:cubicBezTo>
                                      <a:cubicBezTo>
                                        <a:pt x="484323" y="132336"/>
                                        <a:pt x="484984" y="132526"/>
                                        <a:pt x="485618" y="132348"/>
                                      </a:cubicBezTo>
                                      <a:lnTo>
                                        <a:pt x="485326" y="131104"/>
                                      </a:lnTo>
                                      <a:cubicBezTo>
                                        <a:pt x="485136" y="131155"/>
                                        <a:pt x="484920" y="131142"/>
                                        <a:pt x="484653" y="130888"/>
                                      </a:cubicBezTo>
                                      <a:cubicBezTo>
                                        <a:pt x="483828" y="130139"/>
                                        <a:pt x="483371" y="128146"/>
                                        <a:pt x="483346" y="127042"/>
                                      </a:cubicBezTo>
                                      <a:cubicBezTo>
                                        <a:pt x="487294" y="126191"/>
                                        <a:pt x="486520" y="121570"/>
                                        <a:pt x="486012" y="118497"/>
                                      </a:cubicBezTo>
                                      <a:cubicBezTo>
                                        <a:pt x="485923" y="117990"/>
                                        <a:pt x="485847" y="117533"/>
                                        <a:pt x="485796" y="117114"/>
                                      </a:cubicBezTo>
                                      <a:cubicBezTo>
                                        <a:pt x="485720" y="116593"/>
                                        <a:pt x="485999" y="114866"/>
                                        <a:pt x="486355" y="114270"/>
                                      </a:cubicBezTo>
                                      <a:cubicBezTo>
                                        <a:pt x="486900" y="113394"/>
                                        <a:pt x="487637" y="111566"/>
                                        <a:pt x="488221" y="110093"/>
                                      </a:cubicBezTo>
                                      <a:cubicBezTo>
                                        <a:pt x="488526" y="109369"/>
                                        <a:pt x="488754" y="108747"/>
                                        <a:pt x="488906" y="108455"/>
                                      </a:cubicBezTo>
                                      <a:cubicBezTo>
                                        <a:pt x="489046" y="108163"/>
                                        <a:pt x="489452" y="107363"/>
                                        <a:pt x="488843" y="106957"/>
                                      </a:cubicBezTo>
                                      <a:cubicBezTo>
                                        <a:pt x="487967" y="106284"/>
                                        <a:pt x="485885" y="108366"/>
                                        <a:pt x="485021" y="109255"/>
                                      </a:cubicBezTo>
                                      <a:cubicBezTo>
                                        <a:pt x="483638" y="110728"/>
                                        <a:pt x="482698" y="111870"/>
                                        <a:pt x="482089" y="112670"/>
                                      </a:cubicBezTo>
                                      <a:cubicBezTo>
                                        <a:pt x="482089" y="111185"/>
                                        <a:pt x="482025" y="110245"/>
                                        <a:pt x="481962" y="109115"/>
                                      </a:cubicBezTo>
                                      <a:lnTo>
                                        <a:pt x="481949" y="108760"/>
                                      </a:lnTo>
                                      <a:cubicBezTo>
                                        <a:pt x="481771" y="105967"/>
                                        <a:pt x="480781" y="101955"/>
                                        <a:pt x="480578" y="101549"/>
                                      </a:cubicBezTo>
                                      <a:cubicBezTo>
                                        <a:pt x="480413" y="101295"/>
                                        <a:pt x="480184" y="101142"/>
                                        <a:pt x="479892" y="101142"/>
                                      </a:cubicBezTo>
                                      <a:cubicBezTo>
                                        <a:pt x="479854" y="101142"/>
                                        <a:pt x="479816" y="101142"/>
                                        <a:pt x="479765" y="101155"/>
                                      </a:cubicBezTo>
                                      <a:cubicBezTo>
                                        <a:pt x="478293" y="101422"/>
                                        <a:pt x="476160" y="110283"/>
                                        <a:pt x="476134" y="110372"/>
                                      </a:cubicBezTo>
                                      <a:cubicBezTo>
                                        <a:pt x="476122" y="110486"/>
                                        <a:pt x="476096" y="110601"/>
                                        <a:pt x="476083" y="110690"/>
                                      </a:cubicBezTo>
                                      <a:cubicBezTo>
                                        <a:pt x="476058" y="110651"/>
                                        <a:pt x="476020" y="110601"/>
                                        <a:pt x="476007" y="110588"/>
                                      </a:cubicBezTo>
                                      <a:cubicBezTo>
                                        <a:pt x="473608" y="107084"/>
                                        <a:pt x="471957" y="106030"/>
                                        <a:pt x="471069" y="105484"/>
                                      </a:cubicBezTo>
                                      <a:cubicBezTo>
                                        <a:pt x="470878" y="105357"/>
                                        <a:pt x="470675" y="105230"/>
                                        <a:pt x="470650" y="105230"/>
                                      </a:cubicBezTo>
                                      <a:cubicBezTo>
                                        <a:pt x="469367" y="98552"/>
                                        <a:pt x="467222" y="94591"/>
                                        <a:pt x="464124" y="93131"/>
                                      </a:cubicBezTo>
                                      <a:cubicBezTo>
                                        <a:pt x="461255" y="91811"/>
                                        <a:pt x="458284" y="92649"/>
                                        <a:pt x="457738" y="92916"/>
                                      </a:cubicBezTo>
                                      <a:cubicBezTo>
                                        <a:pt x="457509" y="92979"/>
                                        <a:pt x="456532" y="92954"/>
                                        <a:pt x="455796" y="92941"/>
                                      </a:cubicBezTo>
                                      <a:cubicBezTo>
                                        <a:pt x="454132" y="92890"/>
                                        <a:pt x="453079" y="92890"/>
                                        <a:pt x="452558" y="93157"/>
                                      </a:cubicBezTo>
                                      <a:cubicBezTo>
                                        <a:pt x="451631" y="93639"/>
                                        <a:pt x="450857" y="94515"/>
                                        <a:pt x="450222" y="95594"/>
                                      </a:cubicBezTo>
                                      <a:lnTo>
                                        <a:pt x="450171" y="95569"/>
                                      </a:lnTo>
                                      <a:cubicBezTo>
                                        <a:pt x="450108" y="95721"/>
                                        <a:pt x="450032" y="95874"/>
                                        <a:pt x="449968" y="96051"/>
                                      </a:cubicBezTo>
                                      <a:cubicBezTo>
                                        <a:pt x="448826" y="98133"/>
                                        <a:pt x="448089" y="100863"/>
                                        <a:pt x="447505" y="103085"/>
                                      </a:cubicBezTo>
                                      <a:cubicBezTo>
                                        <a:pt x="447226" y="104088"/>
                                        <a:pt x="446921" y="105129"/>
                                        <a:pt x="446680" y="105687"/>
                                      </a:cubicBezTo>
                                      <a:cubicBezTo>
                                        <a:pt x="445537" y="105967"/>
                                        <a:pt x="444966" y="105459"/>
                                        <a:pt x="445436" y="104976"/>
                                      </a:cubicBezTo>
                                      <a:cubicBezTo>
                                        <a:pt x="447950" y="102348"/>
                                        <a:pt x="451885" y="88967"/>
                                        <a:pt x="453193" y="88205"/>
                                      </a:cubicBezTo>
                                      <a:cubicBezTo>
                                        <a:pt x="456938" y="86022"/>
                                        <a:pt x="457319" y="83292"/>
                                        <a:pt x="457217" y="81908"/>
                                      </a:cubicBezTo>
                                      <a:cubicBezTo>
                                        <a:pt x="457941" y="81172"/>
                                        <a:pt x="461725" y="76881"/>
                                        <a:pt x="462562" y="75611"/>
                                      </a:cubicBezTo>
                                      <a:cubicBezTo>
                                        <a:pt x="464670" y="72526"/>
                                        <a:pt x="465267" y="70203"/>
                                        <a:pt x="465609" y="68819"/>
                                      </a:cubicBezTo>
                                      <a:cubicBezTo>
                                        <a:pt x="465711" y="68438"/>
                                        <a:pt x="465813" y="68108"/>
                                        <a:pt x="465876" y="67918"/>
                                      </a:cubicBezTo>
                                      <a:cubicBezTo>
                                        <a:pt x="465901" y="67892"/>
                                        <a:pt x="465927" y="67867"/>
                                        <a:pt x="465940" y="67841"/>
                                      </a:cubicBezTo>
                                      <a:cubicBezTo>
                                        <a:pt x="466003" y="67740"/>
                                        <a:pt x="466168" y="67588"/>
                                        <a:pt x="466346" y="67448"/>
                                      </a:cubicBezTo>
                                      <a:cubicBezTo>
                                        <a:pt x="466117" y="70177"/>
                                        <a:pt x="465381" y="80271"/>
                                        <a:pt x="466447" y="83495"/>
                                      </a:cubicBezTo>
                                      <a:cubicBezTo>
                                        <a:pt x="467412" y="86415"/>
                                        <a:pt x="469863" y="86580"/>
                                        <a:pt x="470802" y="86492"/>
                                      </a:cubicBezTo>
                                      <a:cubicBezTo>
                                        <a:pt x="470802" y="86669"/>
                                        <a:pt x="470777" y="86847"/>
                                        <a:pt x="470713" y="86974"/>
                                      </a:cubicBezTo>
                                      <a:cubicBezTo>
                                        <a:pt x="470688" y="86999"/>
                                        <a:pt x="468809" y="90719"/>
                                        <a:pt x="469647" y="91963"/>
                                      </a:cubicBezTo>
                                      <a:cubicBezTo>
                                        <a:pt x="470434" y="93157"/>
                                        <a:pt x="471348" y="92979"/>
                                        <a:pt x="471805" y="92941"/>
                                      </a:cubicBezTo>
                                      <a:lnTo>
                                        <a:pt x="471576" y="91671"/>
                                      </a:lnTo>
                                      <a:cubicBezTo>
                                        <a:pt x="471284" y="91684"/>
                                        <a:pt x="471043" y="91760"/>
                                        <a:pt x="470713" y="91265"/>
                                      </a:cubicBezTo>
                                      <a:cubicBezTo>
                                        <a:pt x="470523" y="90757"/>
                                        <a:pt x="471411" y="88345"/>
                                        <a:pt x="471818" y="87583"/>
                                      </a:cubicBezTo>
                                      <a:cubicBezTo>
                                        <a:pt x="472021" y="87215"/>
                                        <a:pt x="472097" y="86796"/>
                                        <a:pt x="472097" y="86441"/>
                                      </a:cubicBezTo>
                                      <a:lnTo>
                                        <a:pt x="472859" y="86441"/>
                                      </a:lnTo>
                                      <a:cubicBezTo>
                                        <a:pt x="472833" y="86745"/>
                                        <a:pt x="472744" y="87101"/>
                                        <a:pt x="472656" y="87291"/>
                                      </a:cubicBezTo>
                                      <a:cubicBezTo>
                                        <a:pt x="472300" y="87939"/>
                                        <a:pt x="471767" y="89539"/>
                                        <a:pt x="472046" y="91379"/>
                                      </a:cubicBezTo>
                                      <a:cubicBezTo>
                                        <a:pt x="472275" y="92674"/>
                                        <a:pt x="472529" y="93055"/>
                                        <a:pt x="473811" y="93093"/>
                                      </a:cubicBezTo>
                                      <a:lnTo>
                                        <a:pt x="473849" y="91811"/>
                                      </a:lnTo>
                                      <a:cubicBezTo>
                                        <a:pt x="473773" y="91811"/>
                                        <a:pt x="473468" y="91811"/>
                                        <a:pt x="473468" y="91836"/>
                                      </a:cubicBezTo>
                                      <a:cubicBezTo>
                                        <a:pt x="473392" y="91748"/>
                                        <a:pt x="473354" y="91367"/>
                                        <a:pt x="473316" y="91189"/>
                                      </a:cubicBezTo>
                                      <a:cubicBezTo>
                                        <a:pt x="473087" y="89691"/>
                                        <a:pt x="473506" y="88371"/>
                                        <a:pt x="473773" y="87901"/>
                                      </a:cubicBezTo>
                                      <a:cubicBezTo>
                                        <a:pt x="473963" y="87571"/>
                                        <a:pt x="474078" y="87025"/>
                                        <a:pt x="474128" y="86530"/>
                                      </a:cubicBezTo>
                                      <a:cubicBezTo>
                                        <a:pt x="474585" y="86568"/>
                                        <a:pt x="475004" y="86631"/>
                                        <a:pt x="475423" y="86682"/>
                                      </a:cubicBezTo>
                                      <a:cubicBezTo>
                                        <a:pt x="475271" y="87317"/>
                                        <a:pt x="474928" y="88396"/>
                                        <a:pt x="474751" y="88688"/>
                                      </a:cubicBezTo>
                                      <a:cubicBezTo>
                                        <a:pt x="474420" y="89285"/>
                                        <a:pt x="473874" y="91913"/>
                                        <a:pt x="474585" y="93106"/>
                                      </a:cubicBezTo>
                                      <a:cubicBezTo>
                                        <a:pt x="474941" y="93753"/>
                                        <a:pt x="474839" y="96293"/>
                                        <a:pt x="474281" y="97118"/>
                                      </a:cubicBezTo>
                                      <a:cubicBezTo>
                                        <a:pt x="473456" y="98387"/>
                                        <a:pt x="473113" y="102666"/>
                                        <a:pt x="474230" y="103935"/>
                                      </a:cubicBezTo>
                                      <a:cubicBezTo>
                                        <a:pt x="474497" y="104227"/>
                                        <a:pt x="474839" y="104380"/>
                                        <a:pt x="475195" y="104380"/>
                                      </a:cubicBezTo>
                                      <a:cubicBezTo>
                                        <a:pt x="475411" y="104380"/>
                                        <a:pt x="475652" y="104316"/>
                                        <a:pt x="475868" y="104215"/>
                                      </a:cubicBezTo>
                                      <a:cubicBezTo>
                                        <a:pt x="477061" y="103605"/>
                                        <a:pt x="477099" y="102387"/>
                                        <a:pt x="477125" y="101561"/>
                                      </a:cubicBezTo>
                                      <a:lnTo>
                                        <a:pt x="475855" y="101511"/>
                                      </a:lnTo>
                                      <a:cubicBezTo>
                                        <a:pt x="475817" y="102526"/>
                                        <a:pt x="475690" y="102869"/>
                                        <a:pt x="475220" y="103098"/>
                                      </a:cubicBezTo>
                                      <a:cubicBezTo>
                                        <a:pt x="475220" y="103098"/>
                                        <a:pt x="475055" y="103009"/>
                                        <a:pt x="474928" y="102450"/>
                                      </a:cubicBezTo>
                                      <a:cubicBezTo>
                                        <a:pt x="474585" y="101041"/>
                                        <a:pt x="474890" y="98514"/>
                                        <a:pt x="475347" y="97816"/>
                                      </a:cubicBezTo>
                                      <a:cubicBezTo>
                                        <a:pt x="476134" y="96635"/>
                                        <a:pt x="476338" y="93601"/>
                                        <a:pt x="475690" y="92471"/>
                                      </a:cubicBezTo>
                                      <a:cubicBezTo>
                                        <a:pt x="475271" y="91798"/>
                                        <a:pt x="475665" y="89716"/>
                                        <a:pt x="475855" y="89335"/>
                                      </a:cubicBezTo>
                                      <a:cubicBezTo>
                                        <a:pt x="475995" y="89119"/>
                                        <a:pt x="476502" y="87825"/>
                                        <a:pt x="476693" y="86860"/>
                                      </a:cubicBezTo>
                                      <a:cubicBezTo>
                                        <a:pt x="476795" y="86872"/>
                                        <a:pt x="476883" y="86872"/>
                                        <a:pt x="476998" y="86898"/>
                                      </a:cubicBezTo>
                                      <a:cubicBezTo>
                                        <a:pt x="476553" y="88523"/>
                                        <a:pt x="476528" y="90072"/>
                                        <a:pt x="476947" y="91595"/>
                                      </a:cubicBezTo>
                                      <a:cubicBezTo>
                                        <a:pt x="477150" y="92370"/>
                                        <a:pt x="477417" y="93347"/>
                                        <a:pt x="478521" y="93500"/>
                                      </a:cubicBezTo>
                                      <a:lnTo>
                                        <a:pt x="478686" y="92217"/>
                                      </a:lnTo>
                                      <a:cubicBezTo>
                                        <a:pt x="478521" y="92205"/>
                                        <a:pt x="478432" y="92192"/>
                                        <a:pt x="478191" y="91265"/>
                                      </a:cubicBezTo>
                                      <a:cubicBezTo>
                                        <a:pt x="477810" y="89881"/>
                                        <a:pt x="477836" y="88485"/>
                                        <a:pt x="478305" y="86974"/>
                                      </a:cubicBezTo>
                                      <a:cubicBezTo>
                                        <a:pt x="478483" y="86987"/>
                                        <a:pt x="478686" y="86999"/>
                                        <a:pt x="478902" y="86999"/>
                                      </a:cubicBezTo>
                                      <a:cubicBezTo>
                                        <a:pt x="478597" y="88688"/>
                                        <a:pt x="478750" y="90262"/>
                                        <a:pt x="479334" y="91786"/>
                                      </a:cubicBezTo>
                                      <a:cubicBezTo>
                                        <a:pt x="479638" y="92585"/>
                                        <a:pt x="479981" y="93487"/>
                                        <a:pt x="481098" y="93500"/>
                                      </a:cubicBezTo>
                                      <a:lnTo>
                                        <a:pt x="481124" y="92243"/>
                                      </a:lnTo>
                                      <a:cubicBezTo>
                                        <a:pt x="481225" y="92395"/>
                                        <a:pt x="481340" y="92535"/>
                                        <a:pt x="481467" y="92623"/>
                                      </a:cubicBezTo>
                                      <a:cubicBezTo>
                                        <a:pt x="482647" y="93436"/>
                                        <a:pt x="483485" y="92941"/>
                                        <a:pt x="483841" y="92738"/>
                                      </a:cubicBezTo>
                                      <a:lnTo>
                                        <a:pt x="483155" y="91659"/>
                                      </a:lnTo>
                                      <a:cubicBezTo>
                                        <a:pt x="482927" y="91760"/>
                                        <a:pt x="482673" y="91887"/>
                                        <a:pt x="482216" y="91582"/>
                                      </a:cubicBezTo>
                                      <a:cubicBezTo>
                                        <a:pt x="481847" y="91189"/>
                                        <a:pt x="481809" y="88599"/>
                                        <a:pt x="481924" y="87761"/>
                                      </a:cubicBezTo>
                                      <a:cubicBezTo>
                                        <a:pt x="481987" y="87317"/>
                                        <a:pt x="481860" y="86872"/>
                                        <a:pt x="481720" y="86517"/>
                                      </a:cubicBezTo>
                                      <a:cubicBezTo>
                                        <a:pt x="483523" y="85222"/>
                                        <a:pt x="483701" y="81578"/>
                                        <a:pt x="483790" y="79648"/>
                                      </a:cubicBezTo>
                                      <a:lnTo>
                                        <a:pt x="483828" y="79064"/>
                                      </a:lnTo>
                                      <a:cubicBezTo>
                                        <a:pt x="483917" y="77427"/>
                                        <a:pt x="484222" y="75967"/>
                                        <a:pt x="485313" y="74164"/>
                                      </a:cubicBezTo>
                                      <a:cubicBezTo>
                                        <a:pt x="485618" y="73681"/>
                                        <a:pt x="486151" y="72767"/>
                                        <a:pt x="485491" y="72285"/>
                                      </a:cubicBezTo>
                                      <a:cubicBezTo>
                                        <a:pt x="485390" y="72209"/>
                                        <a:pt x="485263" y="72171"/>
                                        <a:pt x="485098" y="72171"/>
                                      </a:cubicBezTo>
                                      <a:cubicBezTo>
                                        <a:pt x="483714" y="72171"/>
                                        <a:pt x="480832" y="75230"/>
                                        <a:pt x="480794" y="75268"/>
                                      </a:cubicBezTo>
                                      <a:cubicBezTo>
                                        <a:pt x="480717" y="75357"/>
                                        <a:pt x="480654" y="75408"/>
                                        <a:pt x="480616" y="75459"/>
                                      </a:cubicBezTo>
                                      <a:cubicBezTo>
                                        <a:pt x="480400" y="74926"/>
                                        <a:pt x="480387" y="73478"/>
                                        <a:pt x="480387" y="72958"/>
                                      </a:cubicBezTo>
                                      <a:lnTo>
                                        <a:pt x="480362" y="72628"/>
                                      </a:lnTo>
                                      <a:cubicBezTo>
                                        <a:pt x="480273" y="66204"/>
                                        <a:pt x="476375" y="62509"/>
                                        <a:pt x="474293" y="60529"/>
                                      </a:cubicBezTo>
                                      <a:cubicBezTo>
                                        <a:pt x="471792" y="58180"/>
                                        <a:pt x="469494" y="59513"/>
                                        <a:pt x="469151" y="59754"/>
                                      </a:cubicBezTo>
                                      <a:cubicBezTo>
                                        <a:pt x="468771" y="59894"/>
                                        <a:pt x="466320" y="59881"/>
                                        <a:pt x="464670" y="59703"/>
                                      </a:cubicBezTo>
                                      <a:cubicBezTo>
                                        <a:pt x="462334" y="59488"/>
                                        <a:pt x="460379" y="60833"/>
                                        <a:pt x="458715" y="63068"/>
                                      </a:cubicBezTo>
                                      <a:lnTo>
                                        <a:pt x="458588" y="63004"/>
                                      </a:lnTo>
                                      <a:cubicBezTo>
                                        <a:pt x="458512" y="63195"/>
                                        <a:pt x="458436" y="63373"/>
                                        <a:pt x="458373" y="63576"/>
                                      </a:cubicBezTo>
                                      <a:cubicBezTo>
                                        <a:pt x="455414" y="67854"/>
                                        <a:pt x="453535" y="74799"/>
                                        <a:pt x="452456" y="79775"/>
                                      </a:cubicBezTo>
                                      <a:cubicBezTo>
                                        <a:pt x="452050" y="80156"/>
                                        <a:pt x="451428" y="80550"/>
                                        <a:pt x="451555" y="80004"/>
                                      </a:cubicBezTo>
                                      <a:cubicBezTo>
                                        <a:pt x="453815" y="70254"/>
                                        <a:pt x="452482" y="63715"/>
                                        <a:pt x="452977" y="63576"/>
                                      </a:cubicBezTo>
                                      <a:cubicBezTo>
                                        <a:pt x="458170" y="62090"/>
                                        <a:pt x="457712" y="59881"/>
                                        <a:pt x="457712" y="58916"/>
                                      </a:cubicBezTo>
                                      <a:cubicBezTo>
                                        <a:pt x="457712" y="58866"/>
                                        <a:pt x="457700" y="58700"/>
                                        <a:pt x="457687" y="58599"/>
                                      </a:cubicBezTo>
                                      <a:cubicBezTo>
                                        <a:pt x="458284" y="57367"/>
                                        <a:pt x="459426" y="54981"/>
                                        <a:pt x="460569" y="51642"/>
                                      </a:cubicBezTo>
                                      <a:cubicBezTo>
                                        <a:pt x="461635" y="48506"/>
                                        <a:pt x="463832" y="44278"/>
                                        <a:pt x="465330" y="43123"/>
                                      </a:cubicBezTo>
                                      <a:cubicBezTo>
                                        <a:pt x="468491" y="40673"/>
                                        <a:pt x="470446" y="32078"/>
                                        <a:pt x="475144" y="31494"/>
                                      </a:cubicBezTo>
                                      <a:cubicBezTo>
                                        <a:pt x="476236" y="31354"/>
                                        <a:pt x="480172" y="31925"/>
                                        <a:pt x="478877" y="31049"/>
                                      </a:cubicBezTo>
                                      <a:cubicBezTo>
                                        <a:pt x="478229" y="30618"/>
                                        <a:pt x="474662" y="26796"/>
                                        <a:pt x="467552" y="30567"/>
                                      </a:cubicBezTo>
                                      <a:cubicBezTo>
                                        <a:pt x="466460" y="31151"/>
                                        <a:pt x="458436" y="38210"/>
                                        <a:pt x="458170" y="47554"/>
                                      </a:cubicBezTo>
                                      <a:cubicBezTo>
                                        <a:pt x="458144" y="48417"/>
                                        <a:pt x="457294" y="53927"/>
                                        <a:pt x="455516" y="54904"/>
                                      </a:cubicBezTo>
                                      <a:lnTo>
                                        <a:pt x="455618" y="55070"/>
                                      </a:lnTo>
                                      <a:cubicBezTo>
                                        <a:pt x="455440" y="55019"/>
                                        <a:pt x="455338" y="54879"/>
                                        <a:pt x="455148" y="54866"/>
                                      </a:cubicBezTo>
                                      <a:cubicBezTo>
                                        <a:pt x="452380" y="54689"/>
                                        <a:pt x="451606" y="56187"/>
                                        <a:pt x="451504" y="56517"/>
                                      </a:cubicBezTo>
                                      <a:cubicBezTo>
                                        <a:pt x="451390" y="56847"/>
                                        <a:pt x="450387" y="57279"/>
                                        <a:pt x="450400" y="56631"/>
                                      </a:cubicBezTo>
                                      <a:cubicBezTo>
                                        <a:pt x="450463" y="54930"/>
                                        <a:pt x="449968" y="50677"/>
                                        <a:pt x="449752" y="50004"/>
                                      </a:cubicBezTo>
                                      <a:cubicBezTo>
                                        <a:pt x="449536" y="49356"/>
                                        <a:pt x="450235" y="46538"/>
                                        <a:pt x="450730" y="46462"/>
                                      </a:cubicBezTo>
                                      <a:cubicBezTo>
                                        <a:pt x="452926" y="46132"/>
                                        <a:pt x="452710" y="43136"/>
                                        <a:pt x="452710" y="42526"/>
                                      </a:cubicBezTo>
                                      <a:cubicBezTo>
                                        <a:pt x="452710" y="41561"/>
                                        <a:pt x="452545" y="41231"/>
                                        <a:pt x="452253" y="40876"/>
                                      </a:cubicBezTo>
                                      <a:cubicBezTo>
                                        <a:pt x="452495" y="39124"/>
                                        <a:pt x="454246" y="31519"/>
                                        <a:pt x="454450" y="30884"/>
                                      </a:cubicBezTo>
                                      <a:cubicBezTo>
                                        <a:pt x="456240" y="25082"/>
                                        <a:pt x="461674" y="18480"/>
                                        <a:pt x="462804" y="17884"/>
                                      </a:cubicBezTo>
                                      <a:cubicBezTo>
                                        <a:pt x="466854" y="15751"/>
                                        <a:pt x="466752" y="18430"/>
                                        <a:pt x="467793" y="17769"/>
                                      </a:cubicBezTo>
                                      <a:cubicBezTo>
                                        <a:pt x="468745" y="17173"/>
                                        <a:pt x="466930" y="14875"/>
                                        <a:pt x="463908" y="14557"/>
                                      </a:cubicBezTo>
                                      <a:cubicBezTo>
                                        <a:pt x="452799" y="13351"/>
                                        <a:pt x="451390" y="25920"/>
                                        <a:pt x="451606" y="30668"/>
                                      </a:cubicBezTo>
                                      <a:cubicBezTo>
                                        <a:pt x="451669" y="32103"/>
                                        <a:pt x="449828" y="39403"/>
                                        <a:pt x="449701" y="40127"/>
                                      </a:cubicBezTo>
                                      <a:cubicBezTo>
                                        <a:pt x="447987" y="40571"/>
                                        <a:pt x="447784" y="44405"/>
                                        <a:pt x="447899" y="44773"/>
                                      </a:cubicBezTo>
                                      <a:cubicBezTo>
                                        <a:pt x="448000" y="45154"/>
                                        <a:pt x="447403" y="45319"/>
                                        <a:pt x="447188" y="45599"/>
                                      </a:cubicBezTo>
                                      <a:cubicBezTo>
                                        <a:pt x="446972" y="45865"/>
                                        <a:pt x="446185" y="46068"/>
                                        <a:pt x="446147" y="45599"/>
                                      </a:cubicBezTo>
                                      <a:cubicBezTo>
                                        <a:pt x="446032" y="44329"/>
                                        <a:pt x="443811" y="39327"/>
                                        <a:pt x="444064" y="38819"/>
                                      </a:cubicBezTo>
                                      <a:cubicBezTo>
                                        <a:pt x="445550" y="35810"/>
                                        <a:pt x="445461" y="34959"/>
                                        <a:pt x="445372" y="34236"/>
                                      </a:cubicBezTo>
                                      <a:cubicBezTo>
                                        <a:pt x="445347" y="34033"/>
                                        <a:pt x="445296" y="33753"/>
                                        <a:pt x="445232" y="33474"/>
                                      </a:cubicBezTo>
                                      <a:cubicBezTo>
                                        <a:pt x="445804" y="33728"/>
                                        <a:pt x="445067" y="22949"/>
                                        <a:pt x="445448" y="20448"/>
                                      </a:cubicBezTo>
                                      <a:cubicBezTo>
                                        <a:pt x="446007" y="16652"/>
                                        <a:pt x="446375" y="15954"/>
                                        <a:pt x="446642" y="15383"/>
                                      </a:cubicBezTo>
                                      <a:cubicBezTo>
                                        <a:pt x="447276" y="14075"/>
                                        <a:pt x="447010" y="12970"/>
                                        <a:pt x="449155" y="11929"/>
                                      </a:cubicBezTo>
                                      <a:cubicBezTo>
                                        <a:pt x="450730" y="11168"/>
                                        <a:pt x="450895" y="9860"/>
                                        <a:pt x="451822" y="9416"/>
                                      </a:cubicBezTo>
                                      <a:cubicBezTo>
                                        <a:pt x="452469" y="9098"/>
                                        <a:pt x="450222" y="9060"/>
                                        <a:pt x="449308" y="9149"/>
                                      </a:cubicBezTo>
                                      <a:cubicBezTo>
                                        <a:pt x="448851" y="9187"/>
                                        <a:pt x="443023" y="9035"/>
                                        <a:pt x="441398" y="15319"/>
                                      </a:cubicBezTo>
                                      <a:cubicBezTo>
                                        <a:pt x="441195" y="16030"/>
                                        <a:pt x="441094" y="19496"/>
                                        <a:pt x="441309" y="21591"/>
                                      </a:cubicBezTo>
                                      <a:cubicBezTo>
                                        <a:pt x="441347" y="22035"/>
                                        <a:pt x="441297" y="22924"/>
                                        <a:pt x="441411" y="23533"/>
                                      </a:cubicBezTo>
                                      <a:cubicBezTo>
                                        <a:pt x="441525" y="24117"/>
                                        <a:pt x="442033" y="31062"/>
                                        <a:pt x="442300" y="32243"/>
                                      </a:cubicBezTo>
                                      <a:cubicBezTo>
                                        <a:pt x="442211" y="32281"/>
                                        <a:pt x="442160" y="32255"/>
                                        <a:pt x="442058" y="32306"/>
                                      </a:cubicBezTo>
                                      <a:cubicBezTo>
                                        <a:pt x="441284" y="32712"/>
                                        <a:pt x="440903" y="34833"/>
                                        <a:pt x="440840" y="35264"/>
                                      </a:cubicBezTo>
                                      <a:cubicBezTo>
                                        <a:pt x="440776" y="35709"/>
                                        <a:pt x="440446" y="35848"/>
                                        <a:pt x="440243" y="35366"/>
                                      </a:cubicBezTo>
                                      <a:cubicBezTo>
                                        <a:pt x="439545" y="33626"/>
                                        <a:pt x="435825" y="31113"/>
                                        <a:pt x="435875" y="30452"/>
                                      </a:cubicBezTo>
                                      <a:cubicBezTo>
                                        <a:pt x="435990" y="29043"/>
                                        <a:pt x="435774" y="27571"/>
                                        <a:pt x="435748" y="27164"/>
                                      </a:cubicBezTo>
                                      <a:cubicBezTo>
                                        <a:pt x="435723" y="26656"/>
                                        <a:pt x="435660" y="26111"/>
                                        <a:pt x="435469" y="25565"/>
                                      </a:cubicBezTo>
                                      <a:cubicBezTo>
                                        <a:pt x="435355" y="25235"/>
                                        <a:pt x="434834" y="24917"/>
                                        <a:pt x="434225" y="24752"/>
                                      </a:cubicBezTo>
                                      <a:cubicBezTo>
                                        <a:pt x="434149" y="23381"/>
                                        <a:pt x="433387" y="13313"/>
                                        <a:pt x="434733" y="10723"/>
                                      </a:cubicBezTo>
                                      <a:cubicBezTo>
                                        <a:pt x="435126" y="9936"/>
                                        <a:pt x="439265" y="6026"/>
                                        <a:pt x="439418" y="5378"/>
                                      </a:cubicBezTo>
                                      <a:cubicBezTo>
                                        <a:pt x="439595" y="4731"/>
                                        <a:pt x="439773" y="4401"/>
                                        <a:pt x="440370" y="3791"/>
                                      </a:cubicBezTo>
                                      <a:cubicBezTo>
                                        <a:pt x="440890" y="3233"/>
                                        <a:pt x="439595" y="3410"/>
                                        <a:pt x="438554" y="3360"/>
                                      </a:cubicBezTo>
                                      <a:cubicBezTo>
                                        <a:pt x="437513" y="3296"/>
                                        <a:pt x="432105" y="4274"/>
                                        <a:pt x="430289" y="8768"/>
                                      </a:cubicBezTo>
                                      <a:cubicBezTo>
                                        <a:pt x="429896" y="9771"/>
                                        <a:pt x="430035" y="13732"/>
                                        <a:pt x="430619" y="15040"/>
                                      </a:cubicBezTo>
                                      <a:cubicBezTo>
                                        <a:pt x="431051" y="15954"/>
                                        <a:pt x="430784" y="20778"/>
                                        <a:pt x="431559" y="22467"/>
                                      </a:cubicBezTo>
                                      <a:cubicBezTo>
                                        <a:pt x="431914" y="23267"/>
                                        <a:pt x="432029" y="24422"/>
                                        <a:pt x="432346" y="25158"/>
                                      </a:cubicBezTo>
                                      <a:cubicBezTo>
                                        <a:pt x="432206" y="25285"/>
                                        <a:pt x="432029" y="25336"/>
                                        <a:pt x="431914" y="25526"/>
                                      </a:cubicBezTo>
                                      <a:cubicBezTo>
                                        <a:pt x="431483" y="26288"/>
                                        <a:pt x="432016" y="28891"/>
                                        <a:pt x="431889" y="28916"/>
                                      </a:cubicBezTo>
                                      <a:cubicBezTo>
                                        <a:pt x="430365" y="29399"/>
                                        <a:pt x="427902" y="26415"/>
                                        <a:pt x="427077" y="25641"/>
                                      </a:cubicBezTo>
                                      <a:cubicBezTo>
                                        <a:pt x="426188" y="24828"/>
                                        <a:pt x="426519" y="23152"/>
                                        <a:pt x="426430" y="21388"/>
                                      </a:cubicBezTo>
                                      <a:cubicBezTo>
                                        <a:pt x="426379" y="20689"/>
                                        <a:pt x="425858" y="20562"/>
                                        <a:pt x="425325" y="20423"/>
                                      </a:cubicBezTo>
                                      <a:lnTo>
                                        <a:pt x="425554" y="20435"/>
                                      </a:lnTo>
                                      <a:cubicBezTo>
                                        <a:pt x="425376" y="19407"/>
                                        <a:pt x="423497" y="18328"/>
                                        <a:pt x="423548" y="14875"/>
                                      </a:cubicBezTo>
                                      <a:cubicBezTo>
                                        <a:pt x="423586" y="13402"/>
                                        <a:pt x="424132" y="9771"/>
                                        <a:pt x="424475" y="8273"/>
                                      </a:cubicBezTo>
                                      <a:cubicBezTo>
                                        <a:pt x="424741" y="7041"/>
                                        <a:pt x="424868" y="3652"/>
                                        <a:pt x="424183" y="1557"/>
                                      </a:cubicBezTo>
                                      <a:cubicBezTo>
                                        <a:pt x="424017" y="1036"/>
                                        <a:pt x="422951" y="-881"/>
                                        <a:pt x="422608" y="478"/>
                                      </a:cubicBezTo>
                                      <a:cubicBezTo>
                                        <a:pt x="422405" y="1328"/>
                                        <a:pt x="421580" y="5391"/>
                                        <a:pt x="420463" y="7232"/>
                                      </a:cubicBezTo>
                                      <a:cubicBezTo>
                                        <a:pt x="419104" y="9466"/>
                                        <a:pt x="419701" y="11980"/>
                                        <a:pt x="420260" y="13351"/>
                                      </a:cubicBezTo>
                                      <a:cubicBezTo>
                                        <a:pt x="420780" y="14684"/>
                                        <a:pt x="422075" y="16792"/>
                                        <a:pt x="422888" y="20182"/>
                                      </a:cubicBezTo>
                                      <a:lnTo>
                                        <a:pt x="422646" y="20182"/>
                                      </a:lnTo>
                                      <a:cubicBezTo>
                                        <a:pt x="421897" y="20131"/>
                                        <a:pt x="422456" y="22924"/>
                                        <a:pt x="422811" y="23660"/>
                                      </a:cubicBezTo>
                                      <a:cubicBezTo>
                                        <a:pt x="423192" y="24422"/>
                                        <a:pt x="420526" y="23241"/>
                                        <a:pt x="419320" y="22645"/>
                                      </a:cubicBezTo>
                                      <a:cubicBezTo>
                                        <a:pt x="418190" y="22073"/>
                                        <a:pt x="417771" y="20613"/>
                                        <a:pt x="417543" y="19433"/>
                                      </a:cubicBezTo>
                                      <a:cubicBezTo>
                                        <a:pt x="417441" y="18937"/>
                                        <a:pt x="416946" y="18836"/>
                                        <a:pt x="416349" y="18849"/>
                                      </a:cubicBezTo>
                                      <a:cubicBezTo>
                                        <a:pt x="415689" y="16843"/>
                                        <a:pt x="413823" y="15344"/>
                                        <a:pt x="414178" y="12031"/>
                                      </a:cubicBezTo>
                                      <a:cubicBezTo>
                                        <a:pt x="414318" y="10914"/>
                                        <a:pt x="414496" y="9352"/>
                                        <a:pt x="414572" y="8920"/>
                                      </a:cubicBezTo>
                                      <a:cubicBezTo>
                                        <a:pt x="414724" y="7994"/>
                                        <a:pt x="414458" y="5264"/>
                                        <a:pt x="413531" y="4452"/>
                                      </a:cubicBezTo>
                                      <a:cubicBezTo>
                                        <a:pt x="412998" y="3982"/>
                                        <a:pt x="412820" y="1709"/>
                                        <a:pt x="412490" y="2585"/>
                                      </a:cubicBezTo>
                                      <a:cubicBezTo>
                                        <a:pt x="412261" y="3207"/>
                                        <a:pt x="411296" y="5493"/>
                                        <a:pt x="410903" y="6470"/>
                                      </a:cubicBezTo>
                                      <a:cubicBezTo>
                                        <a:pt x="410077" y="8489"/>
                                        <a:pt x="410573" y="11828"/>
                                        <a:pt x="411398" y="13580"/>
                                      </a:cubicBezTo>
                                      <a:cubicBezTo>
                                        <a:pt x="411804" y="14430"/>
                                        <a:pt x="414064" y="17541"/>
                                        <a:pt x="414115" y="19141"/>
                                      </a:cubicBezTo>
                                      <a:cubicBezTo>
                                        <a:pt x="413480" y="19407"/>
                                        <a:pt x="414204" y="21210"/>
                                        <a:pt x="414737" y="21984"/>
                                      </a:cubicBezTo>
                                      <a:cubicBezTo>
                                        <a:pt x="415295" y="22835"/>
                                        <a:pt x="412109" y="21388"/>
                                        <a:pt x="410738" y="20562"/>
                                      </a:cubicBezTo>
                                      <a:cubicBezTo>
                                        <a:pt x="409493" y="19813"/>
                                        <a:pt x="408948" y="18836"/>
                                        <a:pt x="408859" y="17985"/>
                                      </a:cubicBezTo>
                                      <a:cubicBezTo>
                                        <a:pt x="408821" y="17554"/>
                                        <a:pt x="408579" y="17198"/>
                                        <a:pt x="408135" y="17008"/>
                                      </a:cubicBezTo>
                                      <a:cubicBezTo>
                                        <a:pt x="408033" y="15611"/>
                                        <a:pt x="405354" y="13758"/>
                                        <a:pt x="405393" y="13186"/>
                                      </a:cubicBezTo>
                                      <a:cubicBezTo>
                                        <a:pt x="405596" y="10127"/>
                                        <a:pt x="404948" y="7562"/>
                                        <a:pt x="404516" y="6737"/>
                                      </a:cubicBezTo>
                                      <a:cubicBezTo>
                                        <a:pt x="404072" y="5912"/>
                                        <a:pt x="403044" y="5328"/>
                                        <a:pt x="402930" y="5531"/>
                                      </a:cubicBezTo>
                                      <a:cubicBezTo>
                                        <a:pt x="402231" y="6940"/>
                                        <a:pt x="401292" y="9352"/>
                                        <a:pt x="401190" y="10393"/>
                                      </a:cubicBezTo>
                                      <a:cubicBezTo>
                                        <a:pt x="401025" y="11904"/>
                                        <a:pt x="401139" y="15141"/>
                                        <a:pt x="405532" y="17782"/>
                                      </a:cubicBezTo>
                                      <a:cubicBezTo>
                                        <a:pt x="405380" y="18430"/>
                                        <a:pt x="406357" y="19166"/>
                                        <a:pt x="406421" y="19433"/>
                                      </a:cubicBezTo>
                                      <a:cubicBezTo>
                                        <a:pt x="406522" y="19813"/>
                                        <a:pt x="402993" y="20410"/>
                                        <a:pt x="402434" y="19572"/>
                                      </a:cubicBezTo>
                                      <a:cubicBezTo>
                                        <a:pt x="401876" y="18734"/>
                                        <a:pt x="401038" y="17617"/>
                                        <a:pt x="399375" y="18176"/>
                                      </a:cubicBezTo>
                                      <a:cubicBezTo>
                                        <a:pt x="397699" y="18734"/>
                                        <a:pt x="399819" y="20385"/>
                                        <a:pt x="398994" y="20512"/>
                                      </a:cubicBezTo>
                                      <a:cubicBezTo>
                                        <a:pt x="391922" y="21438"/>
                                        <a:pt x="390564" y="23775"/>
                                        <a:pt x="393039" y="22835"/>
                                      </a:cubicBezTo>
                                      <a:cubicBezTo>
                                        <a:pt x="397508" y="21121"/>
                                        <a:pt x="408211" y="22378"/>
                                        <a:pt x="410306" y="22962"/>
                                      </a:cubicBezTo>
                                      <a:cubicBezTo>
                                        <a:pt x="472173" y="40330"/>
                                        <a:pt x="440116" y="112949"/>
                                        <a:pt x="414267" y="142708"/>
                                      </a:cubicBezTo>
                                      <a:cubicBezTo>
                                        <a:pt x="414330" y="142112"/>
                                        <a:pt x="414369" y="141642"/>
                                        <a:pt x="414419" y="141236"/>
                                      </a:cubicBezTo>
                                      <a:lnTo>
                                        <a:pt x="416882" y="137579"/>
                                      </a:lnTo>
                                      <a:lnTo>
                                        <a:pt x="415765" y="133897"/>
                                      </a:lnTo>
                                      <a:cubicBezTo>
                                        <a:pt x="416501" y="130774"/>
                                        <a:pt x="417479" y="127562"/>
                                        <a:pt x="418799" y="124058"/>
                                      </a:cubicBezTo>
                                      <a:cubicBezTo>
                                        <a:pt x="420691" y="123804"/>
                                        <a:pt x="422354" y="122052"/>
                                        <a:pt x="422926" y="119602"/>
                                      </a:cubicBezTo>
                                      <a:cubicBezTo>
                                        <a:pt x="423319" y="117837"/>
                                        <a:pt x="423179" y="116466"/>
                                        <a:pt x="422456" y="115387"/>
                                      </a:cubicBezTo>
                                      <a:cubicBezTo>
                                        <a:pt x="423014" y="114181"/>
                                        <a:pt x="423560" y="113013"/>
                                        <a:pt x="424106" y="111845"/>
                                      </a:cubicBezTo>
                                      <a:cubicBezTo>
                                        <a:pt x="425008" y="109915"/>
                                        <a:pt x="425871" y="108049"/>
                                        <a:pt x="426658" y="106259"/>
                                      </a:cubicBezTo>
                                      <a:lnTo>
                                        <a:pt x="426582" y="106221"/>
                                      </a:lnTo>
                                      <a:cubicBezTo>
                                        <a:pt x="426658" y="106208"/>
                                        <a:pt x="426798" y="106233"/>
                                        <a:pt x="426849" y="106208"/>
                                      </a:cubicBezTo>
                                      <a:cubicBezTo>
                                        <a:pt x="426950" y="106157"/>
                                        <a:pt x="426912" y="106094"/>
                                        <a:pt x="426963" y="106043"/>
                                      </a:cubicBezTo>
                                      <a:cubicBezTo>
                                        <a:pt x="427242" y="106437"/>
                                        <a:pt x="427230" y="106982"/>
                                        <a:pt x="427623" y="107313"/>
                                      </a:cubicBezTo>
                                      <a:lnTo>
                                        <a:pt x="427623" y="107325"/>
                                      </a:lnTo>
                                      <a:cubicBezTo>
                                        <a:pt x="428728" y="108239"/>
                                        <a:pt x="430086" y="108734"/>
                                        <a:pt x="431521" y="108734"/>
                                      </a:cubicBezTo>
                                      <a:cubicBezTo>
                                        <a:pt x="431686" y="108734"/>
                                        <a:pt x="431889" y="108722"/>
                                        <a:pt x="432067" y="108709"/>
                                      </a:cubicBezTo>
                                      <a:cubicBezTo>
                                        <a:pt x="433692" y="108582"/>
                                        <a:pt x="435152" y="107808"/>
                                        <a:pt x="436180" y="106551"/>
                                      </a:cubicBezTo>
                                      <a:cubicBezTo>
                                        <a:pt x="438326" y="103986"/>
                                        <a:pt x="437996" y="100152"/>
                                        <a:pt x="435444" y="98007"/>
                                      </a:cubicBezTo>
                                      <a:cubicBezTo>
                                        <a:pt x="435253" y="97867"/>
                                        <a:pt x="435012" y="97943"/>
                                        <a:pt x="434809" y="97816"/>
                                      </a:cubicBezTo>
                                      <a:cubicBezTo>
                                        <a:pt x="436409" y="97664"/>
                                        <a:pt x="437869" y="96915"/>
                                        <a:pt x="438884" y="95671"/>
                                      </a:cubicBezTo>
                                      <a:cubicBezTo>
                                        <a:pt x="439938" y="94452"/>
                                        <a:pt x="440446" y="92865"/>
                                        <a:pt x="440306" y="91252"/>
                                      </a:cubicBezTo>
                                      <a:cubicBezTo>
                                        <a:pt x="440154" y="89627"/>
                                        <a:pt x="439392" y="88167"/>
                                        <a:pt x="438148" y="87114"/>
                                      </a:cubicBezTo>
                                      <a:cubicBezTo>
                                        <a:pt x="437361" y="86466"/>
                                        <a:pt x="436371" y="86466"/>
                                        <a:pt x="435406" y="86263"/>
                                      </a:cubicBezTo>
                                      <a:cubicBezTo>
                                        <a:pt x="436815" y="86060"/>
                                        <a:pt x="438173" y="85476"/>
                                        <a:pt x="439164" y="84295"/>
                                      </a:cubicBezTo>
                                      <a:cubicBezTo>
                                        <a:pt x="441309" y="81731"/>
                                        <a:pt x="440967" y="77897"/>
                                        <a:pt x="438402" y="75751"/>
                                      </a:cubicBezTo>
                                      <a:cubicBezTo>
                                        <a:pt x="437196" y="74723"/>
                                        <a:pt x="435672" y="74266"/>
                                        <a:pt x="434073" y="74354"/>
                                      </a:cubicBezTo>
                                      <a:cubicBezTo>
                                        <a:pt x="434669" y="74012"/>
                                        <a:pt x="435444" y="73961"/>
                                        <a:pt x="435901" y="73415"/>
                                      </a:cubicBezTo>
                                      <a:cubicBezTo>
                                        <a:pt x="438046" y="70850"/>
                                        <a:pt x="437716" y="67004"/>
                                        <a:pt x="435165" y="64858"/>
                                      </a:cubicBezTo>
                                      <a:cubicBezTo>
                                        <a:pt x="433108" y="63157"/>
                                        <a:pt x="430442" y="63436"/>
                                        <a:pt x="428283" y="64731"/>
                                      </a:cubicBezTo>
                                      <a:cubicBezTo>
                                        <a:pt x="430010" y="62192"/>
                                        <a:pt x="429667" y="58713"/>
                                        <a:pt x="427242" y="56695"/>
                                      </a:cubicBezTo>
                                      <a:cubicBezTo>
                                        <a:pt x="426011" y="55666"/>
                                        <a:pt x="424500" y="55184"/>
                                        <a:pt x="422824" y="55311"/>
                                      </a:cubicBezTo>
                                      <a:cubicBezTo>
                                        <a:pt x="421237" y="55425"/>
                                        <a:pt x="419815" y="56187"/>
                                        <a:pt x="418787" y="57380"/>
                                      </a:cubicBezTo>
                                      <a:cubicBezTo>
                                        <a:pt x="418863" y="55552"/>
                                        <a:pt x="418228" y="53711"/>
                                        <a:pt x="416730" y="52467"/>
                                      </a:cubicBezTo>
                                      <a:cubicBezTo>
                                        <a:pt x="415486" y="51413"/>
                                        <a:pt x="413912" y="50943"/>
                                        <a:pt x="412299" y="51045"/>
                                      </a:cubicBezTo>
                                      <a:cubicBezTo>
                                        <a:pt x="410662" y="51197"/>
                                        <a:pt x="409214" y="51959"/>
                                        <a:pt x="408186" y="53203"/>
                                      </a:cubicBezTo>
                                      <a:cubicBezTo>
                                        <a:pt x="407780" y="53673"/>
                                        <a:pt x="407551" y="54219"/>
                                        <a:pt x="407322" y="54765"/>
                                      </a:cubicBezTo>
                                      <a:cubicBezTo>
                                        <a:pt x="406980" y="53635"/>
                                        <a:pt x="406421" y="52581"/>
                                        <a:pt x="405494" y="51794"/>
                                      </a:cubicBezTo>
                                      <a:cubicBezTo>
                                        <a:pt x="404250" y="50766"/>
                                        <a:pt x="402701" y="50271"/>
                                        <a:pt x="401063" y="50410"/>
                                      </a:cubicBezTo>
                                      <a:cubicBezTo>
                                        <a:pt x="399438" y="50537"/>
                                        <a:pt x="397978" y="51299"/>
                                        <a:pt x="396950" y="52543"/>
                                      </a:cubicBezTo>
                                      <a:cubicBezTo>
                                        <a:pt x="396112" y="53546"/>
                                        <a:pt x="395757" y="54790"/>
                                        <a:pt x="395655" y="56060"/>
                                      </a:cubicBezTo>
                                      <a:cubicBezTo>
                                        <a:pt x="395325" y="55463"/>
                                        <a:pt x="394919" y="54892"/>
                                        <a:pt x="394373" y="54422"/>
                                      </a:cubicBezTo>
                                      <a:cubicBezTo>
                                        <a:pt x="393103" y="53381"/>
                                        <a:pt x="391516" y="52873"/>
                                        <a:pt x="389904" y="53038"/>
                                      </a:cubicBezTo>
                                      <a:cubicBezTo>
                                        <a:pt x="388304" y="53178"/>
                                        <a:pt x="386844" y="53952"/>
                                        <a:pt x="385816" y="55184"/>
                                      </a:cubicBezTo>
                                      <a:cubicBezTo>
                                        <a:pt x="384762" y="56415"/>
                                        <a:pt x="384254" y="58002"/>
                                        <a:pt x="384394" y="59615"/>
                                      </a:cubicBezTo>
                                      <a:cubicBezTo>
                                        <a:pt x="384407" y="59704"/>
                                        <a:pt x="384470" y="59792"/>
                                        <a:pt x="384483" y="59894"/>
                                      </a:cubicBezTo>
                                      <a:cubicBezTo>
                                        <a:pt x="384368" y="59780"/>
                                        <a:pt x="384305" y="59615"/>
                                        <a:pt x="384178" y="59513"/>
                                      </a:cubicBezTo>
                                      <a:cubicBezTo>
                                        <a:pt x="382921" y="58472"/>
                                        <a:pt x="381309" y="57939"/>
                                        <a:pt x="379709" y="58129"/>
                                      </a:cubicBezTo>
                                      <a:cubicBezTo>
                                        <a:pt x="378097" y="58269"/>
                                        <a:pt x="376649" y="59031"/>
                                        <a:pt x="375634" y="60275"/>
                                      </a:cubicBezTo>
                                      <a:cubicBezTo>
                                        <a:pt x="374580" y="61506"/>
                                        <a:pt x="374085" y="63081"/>
                                        <a:pt x="374225" y="64718"/>
                                      </a:cubicBezTo>
                                      <a:cubicBezTo>
                                        <a:pt x="374275" y="65353"/>
                                        <a:pt x="374504" y="65950"/>
                                        <a:pt x="374745" y="66534"/>
                                      </a:cubicBezTo>
                                      <a:lnTo>
                                        <a:pt x="370911" y="66534"/>
                                      </a:lnTo>
                                      <a:cubicBezTo>
                                        <a:pt x="371330" y="65315"/>
                                        <a:pt x="371571" y="64020"/>
                                        <a:pt x="371571" y="62687"/>
                                      </a:cubicBezTo>
                                      <a:cubicBezTo>
                                        <a:pt x="371571" y="60059"/>
                                        <a:pt x="370543" y="57748"/>
                                        <a:pt x="369070" y="55793"/>
                                      </a:cubicBezTo>
                                      <a:lnTo>
                                        <a:pt x="369248" y="55679"/>
                                      </a:lnTo>
                                      <a:cubicBezTo>
                                        <a:pt x="369197" y="55603"/>
                                        <a:pt x="364322" y="48201"/>
                                        <a:pt x="363243" y="43593"/>
                                      </a:cubicBezTo>
                                      <a:cubicBezTo>
                                        <a:pt x="363357" y="43478"/>
                                        <a:pt x="363547" y="43529"/>
                                        <a:pt x="363649" y="43402"/>
                                      </a:cubicBezTo>
                                      <a:cubicBezTo>
                                        <a:pt x="363750" y="43288"/>
                                        <a:pt x="363687" y="43123"/>
                                        <a:pt x="363776" y="43009"/>
                                      </a:cubicBezTo>
                                      <a:cubicBezTo>
                                        <a:pt x="367013" y="44151"/>
                                        <a:pt x="371279" y="46919"/>
                                        <a:pt x="371304" y="46957"/>
                                      </a:cubicBezTo>
                                      <a:lnTo>
                                        <a:pt x="372790" y="47935"/>
                                      </a:lnTo>
                                      <a:lnTo>
                                        <a:pt x="372790" y="32103"/>
                                      </a:lnTo>
                                      <a:lnTo>
                                        <a:pt x="371317" y="33081"/>
                                      </a:lnTo>
                                      <a:cubicBezTo>
                                        <a:pt x="371266" y="33106"/>
                                        <a:pt x="366696" y="36102"/>
                                        <a:pt x="363433" y="37156"/>
                                      </a:cubicBezTo>
                                      <a:cubicBezTo>
                                        <a:pt x="363242" y="36940"/>
                                        <a:pt x="363255" y="36597"/>
                                        <a:pt x="363039" y="36420"/>
                                      </a:cubicBezTo>
                                      <a:cubicBezTo>
                                        <a:pt x="362963" y="36356"/>
                                        <a:pt x="362862" y="36381"/>
                                        <a:pt x="362798" y="36343"/>
                                      </a:cubicBezTo>
                                      <a:cubicBezTo>
                                        <a:pt x="363877" y="33081"/>
                                        <a:pt x="366785" y="28637"/>
                                        <a:pt x="366823" y="28586"/>
                                      </a:cubicBezTo>
                                      <a:lnTo>
                                        <a:pt x="367800" y="27088"/>
                                      </a:lnTo>
                                      <a:lnTo>
                                        <a:pt x="351969" y="27088"/>
                                      </a:lnTo>
                                      <a:lnTo>
                                        <a:pt x="352946" y="28586"/>
                                      </a:lnTo>
                                      <a:cubicBezTo>
                                        <a:pt x="352971" y="28637"/>
                                        <a:pt x="356006" y="33246"/>
                                        <a:pt x="357047" y="36521"/>
                                      </a:cubicBezTo>
                                      <a:cubicBezTo>
                                        <a:pt x="356742" y="36737"/>
                                        <a:pt x="356323" y="36724"/>
                                        <a:pt x="356069" y="37016"/>
                                      </a:cubicBezTo>
                                      <a:cubicBezTo>
                                        <a:pt x="352832" y="35924"/>
                                        <a:pt x="348503" y="33106"/>
                                        <a:pt x="348439" y="33081"/>
                                      </a:cubicBezTo>
                                      <a:lnTo>
                                        <a:pt x="346954" y="32103"/>
                                      </a:lnTo>
                                      <a:lnTo>
                                        <a:pt x="346954" y="47935"/>
                                      </a:lnTo>
                                      <a:lnTo>
                                        <a:pt x="348452" y="46957"/>
                                      </a:lnTo>
                                      <a:cubicBezTo>
                                        <a:pt x="348502" y="46919"/>
                                        <a:pt x="352883" y="44062"/>
                                        <a:pt x="356133" y="42958"/>
                                      </a:cubicBezTo>
                                      <a:cubicBezTo>
                                        <a:pt x="356298" y="43186"/>
                                        <a:pt x="356298" y="43478"/>
                                        <a:pt x="356514" y="43694"/>
                                      </a:cubicBezTo>
                                      <a:cubicBezTo>
                                        <a:pt x="355358" y="48303"/>
                                        <a:pt x="350559" y="55603"/>
                                        <a:pt x="350508" y="55679"/>
                                      </a:cubicBezTo>
                                      <a:lnTo>
                                        <a:pt x="350686" y="55793"/>
                                      </a:lnTo>
                                      <a:cubicBezTo>
                                        <a:pt x="349214" y="57748"/>
                                        <a:pt x="348185" y="60059"/>
                                        <a:pt x="348185" y="62687"/>
                                      </a:cubicBezTo>
                                      <a:cubicBezTo>
                                        <a:pt x="348185" y="64020"/>
                                        <a:pt x="348439" y="65315"/>
                                        <a:pt x="348858" y="66534"/>
                                      </a:cubicBezTo>
                                      <a:lnTo>
                                        <a:pt x="344770" y="66534"/>
                                      </a:lnTo>
                                      <a:cubicBezTo>
                                        <a:pt x="345633" y="64490"/>
                                        <a:pt x="345405" y="62065"/>
                                        <a:pt x="343894" y="60262"/>
                                      </a:cubicBezTo>
                                      <a:cubicBezTo>
                                        <a:pt x="341748" y="57710"/>
                                        <a:pt x="337902" y="57355"/>
                                        <a:pt x="335337" y="59513"/>
                                      </a:cubicBezTo>
                                      <a:cubicBezTo>
                                        <a:pt x="335197" y="59640"/>
                                        <a:pt x="335134" y="59792"/>
                                        <a:pt x="335019" y="59919"/>
                                      </a:cubicBezTo>
                                      <a:cubicBezTo>
                                        <a:pt x="335248" y="58282"/>
                                        <a:pt x="334867" y="56555"/>
                                        <a:pt x="333712" y="55184"/>
                                      </a:cubicBezTo>
                                      <a:cubicBezTo>
                                        <a:pt x="331554" y="52619"/>
                                        <a:pt x="327707" y="52289"/>
                                        <a:pt x="325142" y="54422"/>
                                      </a:cubicBezTo>
                                      <a:cubicBezTo>
                                        <a:pt x="324609" y="54879"/>
                                        <a:pt x="324215" y="55438"/>
                                        <a:pt x="323872" y="56022"/>
                                      </a:cubicBezTo>
                                      <a:cubicBezTo>
                                        <a:pt x="323784" y="54803"/>
                                        <a:pt x="323428" y="53584"/>
                                        <a:pt x="322578" y="52581"/>
                                      </a:cubicBezTo>
                                      <a:cubicBezTo>
                                        <a:pt x="320419" y="50029"/>
                                        <a:pt x="316598" y="49699"/>
                                        <a:pt x="314020" y="51832"/>
                                      </a:cubicBezTo>
                                      <a:cubicBezTo>
                                        <a:pt x="313106" y="52607"/>
                                        <a:pt x="312548" y="53660"/>
                                        <a:pt x="312218" y="54803"/>
                                      </a:cubicBezTo>
                                      <a:cubicBezTo>
                                        <a:pt x="311989" y="54244"/>
                                        <a:pt x="311735" y="53673"/>
                                        <a:pt x="311342" y="53203"/>
                                      </a:cubicBezTo>
                                      <a:cubicBezTo>
                                        <a:pt x="310301" y="51959"/>
                                        <a:pt x="308841" y="51197"/>
                                        <a:pt x="307216" y="51058"/>
                                      </a:cubicBezTo>
                                      <a:cubicBezTo>
                                        <a:pt x="305590" y="50918"/>
                                        <a:pt x="304016" y="51413"/>
                                        <a:pt x="302785" y="52467"/>
                                      </a:cubicBezTo>
                                      <a:cubicBezTo>
                                        <a:pt x="301274" y="53724"/>
                                        <a:pt x="300652" y="55552"/>
                                        <a:pt x="300728" y="57380"/>
                                      </a:cubicBezTo>
                                      <a:cubicBezTo>
                                        <a:pt x="298570" y="54892"/>
                                        <a:pt x="294799" y="54562"/>
                                        <a:pt x="292260" y="56695"/>
                                      </a:cubicBezTo>
                                      <a:cubicBezTo>
                                        <a:pt x="291003" y="57736"/>
                                        <a:pt x="290241" y="59221"/>
                                        <a:pt x="290102" y="60834"/>
                                      </a:cubicBezTo>
                                      <a:cubicBezTo>
                                        <a:pt x="290013" y="61976"/>
                                        <a:pt x="290330" y="63055"/>
                                        <a:pt x="290851" y="64058"/>
                                      </a:cubicBezTo>
                                      <a:cubicBezTo>
                                        <a:pt x="288768" y="63068"/>
                                        <a:pt x="286229" y="63284"/>
                                        <a:pt x="284363" y="64858"/>
                                      </a:cubicBezTo>
                                      <a:cubicBezTo>
                                        <a:pt x="281798" y="67004"/>
                                        <a:pt x="281468" y="70850"/>
                                        <a:pt x="283614" y="73415"/>
                                      </a:cubicBezTo>
                                      <a:cubicBezTo>
                                        <a:pt x="284007" y="73872"/>
                                        <a:pt x="284490" y="74202"/>
                                        <a:pt x="284985" y="74520"/>
                                      </a:cubicBezTo>
                                      <a:cubicBezTo>
                                        <a:pt x="283601" y="74545"/>
                                        <a:pt x="282192" y="74824"/>
                                        <a:pt x="281100" y="75738"/>
                                      </a:cubicBezTo>
                                      <a:cubicBezTo>
                                        <a:pt x="279856" y="76779"/>
                                        <a:pt x="279094" y="78252"/>
                                        <a:pt x="278954" y="79864"/>
                                      </a:cubicBezTo>
                                      <a:cubicBezTo>
                                        <a:pt x="278815" y="81477"/>
                                        <a:pt x="279310" y="83051"/>
                                        <a:pt x="280351" y="84295"/>
                                      </a:cubicBezTo>
                                      <a:cubicBezTo>
                                        <a:pt x="281341" y="85463"/>
                                        <a:pt x="282700" y="86047"/>
                                        <a:pt x="284109" y="86263"/>
                                      </a:cubicBezTo>
                                      <a:cubicBezTo>
                                        <a:pt x="283157" y="86466"/>
                                        <a:pt x="282141" y="86479"/>
                                        <a:pt x="281354" y="87126"/>
                                      </a:cubicBezTo>
                                      <a:cubicBezTo>
                                        <a:pt x="278802" y="89272"/>
                                        <a:pt x="278459" y="93106"/>
                                        <a:pt x="280605" y="95683"/>
                                      </a:cubicBezTo>
                                      <a:cubicBezTo>
                                        <a:pt x="281608" y="96864"/>
                                        <a:pt x="283004" y="97575"/>
                                        <a:pt x="284528" y="97765"/>
                                      </a:cubicBezTo>
                                      <a:cubicBezTo>
                                        <a:pt x="284388" y="97867"/>
                                        <a:pt x="284223" y="97892"/>
                                        <a:pt x="284084" y="98007"/>
                                      </a:cubicBezTo>
                                      <a:cubicBezTo>
                                        <a:pt x="282839" y="99048"/>
                                        <a:pt x="282065" y="100508"/>
                                        <a:pt x="281938" y="102133"/>
                                      </a:cubicBezTo>
                                      <a:cubicBezTo>
                                        <a:pt x="281786" y="103745"/>
                                        <a:pt x="282281" y="105332"/>
                                        <a:pt x="283334" y="106576"/>
                                      </a:cubicBezTo>
                                      <a:cubicBezTo>
                                        <a:pt x="284528" y="107998"/>
                                        <a:pt x="286255" y="108722"/>
                                        <a:pt x="287994" y="108722"/>
                                      </a:cubicBezTo>
                                      <a:cubicBezTo>
                                        <a:pt x="289365" y="108722"/>
                                        <a:pt x="290749" y="108265"/>
                                        <a:pt x="291892" y="107300"/>
                                      </a:cubicBezTo>
                                      <a:cubicBezTo>
                                        <a:pt x="292260" y="106995"/>
                                        <a:pt x="292476" y="106589"/>
                                        <a:pt x="292755" y="106208"/>
                                      </a:cubicBezTo>
                                      <a:cubicBezTo>
                                        <a:pt x="292806" y="106233"/>
                                        <a:pt x="292882" y="106221"/>
                                        <a:pt x="292945" y="106233"/>
                                      </a:cubicBezTo>
                                      <a:lnTo>
                                        <a:pt x="292869" y="106272"/>
                                      </a:lnTo>
                                      <a:cubicBezTo>
                                        <a:pt x="293618" y="107960"/>
                                        <a:pt x="294443" y="109712"/>
                                        <a:pt x="295281" y="111540"/>
                                      </a:cubicBezTo>
                                      <a:cubicBezTo>
                                        <a:pt x="295903" y="112861"/>
                                        <a:pt x="296538" y="114232"/>
                                        <a:pt x="297173" y="115628"/>
                                      </a:cubicBezTo>
                                      <a:cubicBezTo>
                                        <a:pt x="296525" y="116669"/>
                                        <a:pt x="296221" y="117901"/>
                                        <a:pt x="296602" y="119602"/>
                                      </a:cubicBezTo>
                                      <a:cubicBezTo>
                                        <a:pt x="297160" y="121964"/>
                                        <a:pt x="298760" y="123462"/>
                                        <a:pt x="300575" y="123804"/>
                                      </a:cubicBezTo>
                                      <a:cubicBezTo>
                                        <a:pt x="301908" y="127334"/>
                                        <a:pt x="302988" y="130660"/>
                                        <a:pt x="303762" y="133847"/>
                                      </a:cubicBezTo>
                                      <a:lnTo>
                                        <a:pt x="302620" y="137592"/>
                                      </a:lnTo>
                                      <a:lnTo>
                                        <a:pt x="305552" y="141909"/>
                                      </a:lnTo>
                                      <a:cubicBezTo>
                                        <a:pt x="305603" y="142416"/>
                                        <a:pt x="305641" y="142734"/>
                                        <a:pt x="305705" y="143254"/>
                                      </a:cubicBezTo>
                                      <a:cubicBezTo>
                                        <a:pt x="279767" y="113826"/>
                                        <a:pt x="246973" y="40431"/>
                                        <a:pt x="309209" y="22962"/>
                                      </a:cubicBezTo>
                                      <a:cubicBezTo>
                                        <a:pt x="311304" y="22378"/>
                                        <a:pt x="321993" y="21121"/>
                                        <a:pt x="326475" y="22835"/>
                                      </a:cubicBezTo>
                                      <a:cubicBezTo>
                                        <a:pt x="328938" y="23775"/>
                                        <a:pt x="327580" y="21439"/>
                                        <a:pt x="320508" y="20499"/>
                                      </a:cubicBezTo>
                                      <a:cubicBezTo>
                                        <a:pt x="319683" y="20385"/>
                                        <a:pt x="321828" y="18747"/>
                                        <a:pt x="320153" y="18189"/>
                                      </a:cubicBezTo>
                                      <a:cubicBezTo>
                                        <a:pt x="318477" y="17630"/>
                                        <a:pt x="317626" y="18747"/>
                                        <a:pt x="317067" y="19572"/>
                                      </a:cubicBezTo>
                                      <a:cubicBezTo>
                                        <a:pt x="316509" y="20423"/>
                                        <a:pt x="313005" y="19801"/>
                                        <a:pt x="313094" y="19433"/>
                                      </a:cubicBezTo>
                                      <a:cubicBezTo>
                                        <a:pt x="313157" y="19166"/>
                                        <a:pt x="314135" y="18430"/>
                                        <a:pt x="313982" y="17795"/>
                                      </a:cubicBezTo>
                                      <a:cubicBezTo>
                                        <a:pt x="318375" y="15142"/>
                                        <a:pt x="318489" y="11904"/>
                                        <a:pt x="318324" y="10393"/>
                                      </a:cubicBezTo>
                                      <a:cubicBezTo>
                                        <a:pt x="318210" y="9352"/>
                                        <a:pt x="317283" y="6940"/>
                                        <a:pt x="316585" y="5531"/>
                                      </a:cubicBezTo>
                                      <a:cubicBezTo>
                                        <a:pt x="316471" y="5328"/>
                                        <a:pt x="315430" y="5912"/>
                                        <a:pt x="314998" y="6737"/>
                                      </a:cubicBezTo>
                                      <a:cubicBezTo>
                                        <a:pt x="314554" y="7562"/>
                                        <a:pt x="313906" y="10127"/>
                                        <a:pt x="314122" y="13186"/>
                                      </a:cubicBezTo>
                                      <a:cubicBezTo>
                                        <a:pt x="314160" y="13758"/>
                                        <a:pt x="311494" y="15611"/>
                                        <a:pt x="311380" y="17008"/>
                                      </a:cubicBezTo>
                                      <a:lnTo>
                                        <a:pt x="311392" y="17021"/>
                                      </a:lnTo>
                                      <a:cubicBezTo>
                                        <a:pt x="310935" y="17198"/>
                                        <a:pt x="310707" y="17554"/>
                                        <a:pt x="310643" y="17985"/>
                                      </a:cubicBezTo>
                                      <a:cubicBezTo>
                                        <a:pt x="310555" y="18836"/>
                                        <a:pt x="310009" y="19814"/>
                                        <a:pt x="308764" y="20575"/>
                                      </a:cubicBezTo>
                                      <a:cubicBezTo>
                                        <a:pt x="307393" y="21388"/>
                                        <a:pt x="304219" y="22822"/>
                                        <a:pt x="304791" y="21985"/>
                                      </a:cubicBezTo>
                                      <a:cubicBezTo>
                                        <a:pt x="305298" y="21210"/>
                                        <a:pt x="306035" y="19420"/>
                                        <a:pt x="305400" y="19153"/>
                                      </a:cubicBezTo>
                                      <a:cubicBezTo>
                                        <a:pt x="305425" y="18125"/>
                                        <a:pt x="306238" y="16690"/>
                                        <a:pt x="307025" y="15408"/>
                                      </a:cubicBezTo>
                                      <a:cubicBezTo>
                                        <a:pt x="307469" y="14672"/>
                                        <a:pt x="307965" y="13885"/>
                                        <a:pt x="308117" y="13567"/>
                                      </a:cubicBezTo>
                                      <a:cubicBezTo>
                                        <a:pt x="308523" y="12691"/>
                                        <a:pt x="308853" y="11422"/>
                                        <a:pt x="308980" y="10114"/>
                                      </a:cubicBezTo>
                                      <a:cubicBezTo>
                                        <a:pt x="308980" y="10025"/>
                                        <a:pt x="308942" y="9949"/>
                                        <a:pt x="308955" y="9847"/>
                                      </a:cubicBezTo>
                                      <a:cubicBezTo>
                                        <a:pt x="309031" y="8641"/>
                                        <a:pt x="308993" y="7410"/>
                                        <a:pt x="308612" y="6470"/>
                                      </a:cubicBezTo>
                                      <a:cubicBezTo>
                                        <a:pt x="308256" y="5594"/>
                                        <a:pt x="307495" y="3779"/>
                                        <a:pt x="307165" y="2941"/>
                                      </a:cubicBezTo>
                                      <a:cubicBezTo>
                                        <a:pt x="307127" y="2852"/>
                                        <a:pt x="307038" y="2649"/>
                                        <a:pt x="307025" y="2585"/>
                                      </a:cubicBezTo>
                                      <a:cubicBezTo>
                                        <a:pt x="306885" y="2230"/>
                                        <a:pt x="306771" y="2446"/>
                                        <a:pt x="306644" y="2814"/>
                                      </a:cubicBezTo>
                                      <a:cubicBezTo>
                                        <a:pt x="306289" y="3246"/>
                                        <a:pt x="305819" y="4350"/>
                                        <a:pt x="305438" y="5709"/>
                                      </a:cubicBezTo>
                                      <a:cubicBezTo>
                                        <a:pt x="305044" y="6851"/>
                                        <a:pt x="304829" y="8260"/>
                                        <a:pt x="304943" y="8933"/>
                                      </a:cubicBezTo>
                                      <a:cubicBezTo>
                                        <a:pt x="305019" y="9340"/>
                                        <a:pt x="305197" y="10926"/>
                                        <a:pt x="305324" y="12044"/>
                                      </a:cubicBezTo>
                                      <a:cubicBezTo>
                                        <a:pt x="305336" y="12120"/>
                                        <a:pt x="305286" y="12145"/>
                                        <a:pt x="305298" y="12221"/>
                                      </a:cubicBezTo>
                                      <a:cubicBezTo>
                                        <a:pt x="305514" y="15002"/>
                                        <a:pt x="304207" y="16373"/>
                                        <a:pt x="303457" y="18188"/>
                                      </a:cubicBezTo>
                                      <a:cubicBezTo>
                                        <a:pt x="303381" y="18354"/>
                                        <a:pt x="303242" y="18506"/>
                                        <a:pt x="303191" y="18709"/>
                                      </a:cubicBezTo>
                                      <a:lnTo>
                                        <a:pt x="303216" y="18709"/>
                                      </a:lnTo>
                                      <a:cubicBezTo>
                                        <a:pt x="303191" y="18760"/>
                                        <a:pt x="303165" y="18785"/>
                                        <a:pt x="303140" y="18849"/>
                                      </a:cubicBezTo>
                                      <a:cubicBezTo>
                                        <a:pt x="302556" y="18849"/>
                                        <a:pt x="302074" y="18938"/>
                                        <a:pt x="301972" y="19433"/>
                                      </a:cubicBezTo>
                                      <a:cubicBezTo>
                                        <a:pt x="301743" y="20613"/>
                                        <a:pt x="301325" y="22073"/>
                                        <a:pt x="300195" y="22645"/>
                                      </a:cubicBezTo>
                                      <a:cubicBezTo>
                                        <a:pt x="298989" y="23241"/>
                                        <a:pt x="296322" y="24409"/>
                                        <a:pt x="296691" y="23673"/>
                                      </a:cubicBezTo>
                                      <a:cubicBezTo>
                                        <a:pt x="297046" y="22924"/>
                                        <a:pt x="297630" y="20131"/>
                                        <a:pt x="296856" y="20182"/>
                                      </a:cubicBezTo>
                                      <a:lnTo>
                                        <a:pt x="296589" y="20182"/>
                                      </a:lnTo>
                                      <a:cubicBezTo>
                                        <a:pt x="297414" y="16855"/>
                                        <a:pt x="298722" y="14672"/>
                                        <a:pt x="299268" y="13351"/>
                                      </a:cubicBezTo>
                                      <a:cubicBezTo>
                                        <a:pt x="299814" y="11993"/>
                                        <a:pt x="300410" y="9466"/>
                                        <a:pt x="299039" y="7232"/>
                                      </a:cubicBezTo>
                                      <a:cubicBezTo>
                                        <a:pt x="297909" y="5391"/>
                                        <a:pt x="297097" y="1341"/>
                                        <a:pt x="296894" y="491"/>
                                      </a:cubicBezTo>
                                      <a:cubicBezTo>
                                        <a:pt x="296564" y="-881"/>
                                        <a:pt x="295497" y="1036"/>
                                        <a:pt x="295332" y="1544"/>
                                      </a:cubicBezTo>
                                      <a:cubicBezTo>
                                        <a:pt x="294634" y="3652"/>
                                        <a:pt x="294773" y="7042"/>
                                        <a:pt x="295040" y="8273"/>
                                      </a:cubicBezTo>
                                      <a:cubicBezTo>
                                        <a:pt x="295370" y="9784"/>
                                        <a:pt x="295929" y="13402"/>
                                        <a:pt x="295967" y="14875"/>
                                      </a:cubicBezTo>
                                      <a:cubicBezTo>
                                        <a:pt x="296005" y="18315"/>
                                        <a:pt x="294050" y="19674"/>
                                        <a:pt x="293885" y="20524"/>
                                      </a:cubicBezTo>
                                      <a:lnTo>
                                        <a:pt x="294088" y="20512"/>
                                      </a:lnTo>
                                      <a:cubicBezTo>
                                        <a:pt x="293631" y="20664"/>
                                        <a:pt x="293123" y="20753"/>
                                        <a:pt x="293098" y="21388"/>
                                      </a:cubicBezTo>
                                      <a:cubicBezTo>
                                        <a:pt x="292996" y="23153"/>
                                        <a:pt x="293326" y="24816"/>
                                        <a:pt x="292425" y="25654"/>
                                      </a:cubicBezTo>
                                      <a:cubicBezTo>
                                        <a:pt x="291612" y="26403"/>
                                        <a:pt x="289149" y="29412"/>
                                        <a:pt x="287626" y="28929"/>
                                      </a:cubicBezTo>
                                      <a:cubicBezTo>
                                        <a:pt x="287499" y="28891"/>
                                        <a:pt x="287765" y="26149"/>
                                        <a:pt x="287549" y="25298"/>
                                      </a:cubicBezTo>
                                      <a:cubicBezTo>
                                        <a:pt x="287524" y="25158"/>
                                        <a:pt x="287346" y="25120"/>
                                        <a:pt x="287232" y="25031"/>
                                      </a:cubicBezTo>
                                      <a:cubicBezTo>
                                        <a:pt x="287600" y="24333"/>
                                        <a:pt x="287575" y="23305"/>
                                        <a:pt x="287956" y="22480"/>
                                      </a:cubicBezTo>
                                      <a:cubicBezTo>
                                        <a:pt x="288718" y="20791"/>
                                        <a:pt x="288464" y="15954"/>
                                        <a:pt x="288883" y="15040"/>
                                      </a:cubicBezTo>
                                      <a:cubicBezTo>
                                        <a:pt x="289479" y="13732"/>
                                        <a:pt x="289606" y="9771"/>
                                        <a:pt x="289200" y="8756"/>
                                      </a:cubicBezTo>
                                      <a:cubicBezTo>
                                        <a:pt x="287410" y="4287"/>
                                        <a:pt x="282001" y="3296"/>
                                        <a:pt x="280960" y="3347"/>
                                      </a:cubicBezTo>
                                      <a:cubicBezTo>
                                        <a:pt x="279919" y="3411"/>
                                        <a:pt x="278624" y="3233"/>
                                        <a:pt x="279145" y="3791"/>
                                      </a:cubicBezTo>
                                      <a:cubicBezTo>
                                        <a:pt x="279729" y="4414"/>
                                        <a:pt x="279919" y="4731"/>
                                        <a:pt x="280097" y="5378"/>
                                      </a:cubicBezTo>
                                      <a:cubicBezTo>
                                        <a:pt x="280249" y="6026"/>
                                        <a:pt x="284376" y="9936"/>
                                        <a:pt x="284794" y="10736"/>
                                      </a:cubicBezTo>
                                      <a:cubicBezTo>
                                        <a:pt x="286128" y="13301"/>
                                        <a:pt x="285366" y="23470"/>
                                        <a:pt x="285290" y="24955"/>
                                      </a:cubicBezTo>
                                      <a:cubicBezTo>
                                        <a:pt x="284820" y="25082"/>
                                        <a:pt x="284426" y="25260"/>
                                        <a:pt x="284388" y="25425"/>
                                      </a:cubicBezTo>
                                      <a:cubicBezTo>
                                        <a:pt x="284287" y="25908"/>
                                        <a:pt x="283715" y="26161"/>
                                        <a:pt x="283817" y="26657"/>
                                      </a:cubicBezTo>
                                      <a:cubicBezTo>
                                        <a:pt x="283893" y="27050"/>
                                        <a:pt x="283525" y="29043"/>
                                        <a:pt x="283639" y="30453"/>
                                      </a:cubicBezTo>
                                      <a:cubicBezTo>
                                        <a:pt x="283677" y="31113"/>
                                        <a:pt x="279970" y="33627"/>
                                        <a:pt x="279259" y="35366"/>
                                      </a:cubicBezTo>
                                      <a:cubicBezTo>
                                        <a:pt x="279069" y="35861"/>
                                        <a:pt x="278726" y="35709"/>
                                        <a:pt x="278662" y="35264"/>
                                      </a:cubicBezTo>
                                      <a:cubicBezTo>
                                        <a:pt x="278612" y="34833"/>
                                        <a:pt x="278497" y="32712"/>
                                        <a:pt x="277672" y="32382"/>
                                      </a:cubicBezTo>
                                      <a:cubicBezTo>
                                        <a:pt x="277367" y="32268"/>
                                        <a:pt x="277304" y="32192"/>
                                        <a:pt x="277190" y="32116"/>
                                      </a:cubicBezTo>
                                      <a:cubicBezTo>
                                        <a:pt x="277482" y="30503"/>
                                        <a:pt x="277990" y="24092"/>
                                        <a:pt x="278104" y="23521"/>
                                      </a:cubicBezTo>
                                      <a:cubicBezTo>
                                        <a:pt x="278205" y="22924"/>
                                        <a:pt x="278167" y="22023"/>
                                        <a:pt x="278205" y="21591"/>
                                      </a:cubicBezTo>
                                      <a:cubicBezTo>
                                        <a:pt x="278421" y="19496"/>
                                        <a:pt x="278307" y="16030"/>
                                        <a:pt x="278129" y="15319"/>
                                      </a:cubicBezTo>
                                      <a:cubicBezTo>
                                        <a:pt x="276491" y="9035"/>
                                        <a:pt x="270664" y="9187"/>
                                        <a:pt x="270194" y="9136"/>
                                      </a:cubicBezTo>
                                      <a:cubicBezTo>
                                        <a:pt x="269293" y="9048"/>
                                        <a:pt x="267033" y="9111"/>
                                        <a:pt x="267680" y="9416"/>
                                      </a:cubicBezTo>
                                      <a:cubicBezTo>
                                        <a:pt x="268607" y="9847"/>
                                        <a:pt x="268785" y="11168"/>
                                        <a:pt x="270359" y="11930"/>
                                      </a:cubicBezTo>
                                      <a:cubicBezTo>
                                        <a:pt x="272492" y="12958"/>
                                        <a:pt x="272238" y="14075"/>
                                        <a:pt x="272873" y="15395"/>
                                      </a:cubicBezTo>
                                      <a:cubicBezTo>
                                        <a:pt x="273127" y="15954"/>
                                        <a:pt x="273508" y="16640"/>
                                        <a:pt x="274067" y="20436"/>
                                      </a:cubicBezTo>
                                      <a:cubicBezTo>
                                        <a:pt x="274409" y="22721"/>
                                        <a:pt x="273940" y="32116"/>
                                        <a:pt x="274308" y="33538"/>
                                      </a:cubicBezTo>
                                      <a:cubicBezTo>
                                        <a:pt x="274181" y="34744"/>
                                        <a:pt x="274435" y="36750"/>
                                        <a:pt x="275438" y="38819"/>
                                      </a:cubicBezTo>
                                      <a:cubicBezTo>
                                        <a:pt x="275692" y="39340"/>
                                        <a:pt x="273470" y="44329"/>
                                        <a:pt x="273368" y="45599"/>
                                      </a:cubicBezTo>
                                      <a:cubicBezTo>
                                        <a:pt x="273317" y="46068"/>
                                        <a:pt x="272543" y="45865"/>
                                        <a:pt x="272327" y="45599"/>
                                      </a:cubicBezTo>
                                      <a:cubicBezTo>
                                        <a:pt x="272111" y="45319"/>
                                        <a:pt x="271502" y="45154"/>
                                        <a:pt x="271616" y="44773"/>
                                      </a:cubicBezTo>
                                      <a:cubicBezTo>
                                        <a:pt x="271718" y="44418"/>
                                        <a:pt x="271527" y="40571"/>
                                        <a:pt x="269813" y="40127"/>
                                      </a:cubicBezTo>
                                      <a:cubicBezTo>
                                        <a:pt x="269686" y="39403"/>
                                        <a:pt x="267833" y="32103"/>
                                        <a:pt x="267896" y="30668"/>
                                      </a:cubicBezTo>
                                      <a:cubicBezTo>
                                        <a:pt x="268125" y="25920"/>
                                        <a:pt x="266703" y="13351"/>
                                        <a:pt x="255607" y="14558"/>
                                      </a:cubicBezTo>
                                      <a:cubicBezTo>
                                        <a:pt x="252585" y="14875"/>
                                        <a:pt x="250770" y="17173"/>
                                        <a:pt x="251722" y="17770"/>
                                      </a:cubicBezTo>
                                      <a:cubicBezTo>
                                        <a:pt x="252014" y="17960"/>
                                        <a:pt x="252217" y="17884"/>
                                        <a:pt x="252433" y="17719"/>
                                      </a:cubicBezTo>
                                      <a:cubicBezTo>
                                        <a:pt x="252712" y="17605"/>
                                        <a:pt x="253029" y="17427"/>
                                        <a:pt x="253398" y="17224"/>
                                      </a:cubicBezTo>
                                      <a:cubicBezTo>
                                        <a:pt x="254007" y="16995"/>
                                        <a:pt x="254921" y="16944"/>
                                        <a:pt x="256711" y="17884"/>
                                      </a:cubicBezTo>
                                      <a:cubicBezTo>
                                        <a:pt x="257460" y="18531"/>
                                        <a:pt x="258120" y="19293"/>
                                        <a:pt x="258781" y="20055"/>
                                      </a:cubicBezTo>
                                      <a:cubicBezTo>
                                        <a:pt x="259276" y="20652"/>
                                        <a:pt x="259809" y="21312"/>
                                        <a:pt x="260368" y="22099"/>
                                      </a:cubicBezTo>
                                      <a:cubicBezTo>
                                        <a:pt x="260622" y="22454"/>
                                        <a:pt x="260876" y="22822"/>
                                        <a:pt x="261104" y="23203"/>
                                      </a:cubicBezTo>
                                      <a:cubicBezTo>
                                        <a:pt x="261421" y="23660"/>
                                        <a:pt x="261713" y="24168"/>
                                        <a:pt x="262018" y="24663"/>
                                      </a:cubicBezTo>
                                      <a:cubicBezTo>
                                        <a:pt x="263859" y="27977"/>
                                        <a:pt x="265116" y="31506"/>
                                        <a:pt x="265916" y="34490"/>
                                      </a:cubicBezTo>
                                      <a:cubicBezTo>
                                        <a:pt x="266487" y="36953"/>
                                        <a:pt x="267135" y="39860"/>
                                        <a:pt x="267236" y="40736"/>
                                      </a:cubicBezTo>
                                      <a:lnTo>
                                        <a:pt x="267274" y="40723"/>
                                      </a:lnTo>
                                      <a:cubicBezTo>
                                        <a:pt x="267274" y="40762"/>
                                        <a:pt x="267287" y="40825"/>
                                        <a:pt x="267287" y="40850"/>
                                      </a:cubicBezTo>
                                      <a:cubicBezTo>
                                        <a:pt x="266970" y="41206"/>
                                        <a:pt x="266805" y="41536"/>
                                        <a:pt x="266805" y="42526"/>
                                      </a:cubicBezTo>
                                      <a:cubicBezTo>
                                        <a:pt x="266805" y="43136"/>
                                        <a:pt x="266576" y="46132"/>
                                        <a:pt x="268772" y="46462"/>
                                      </a:cubicBezTo>
                                      <a:cubicBezTo>
                                        <a:pt x="269268" y="46538"/>
                                        <a:pt x="269978" y="49369"/>
                                        <a:pt x="269750" y="50017"/>
                                      </a:cubicBezTo>
                                      <a:cubicBezTo>
                                        <a:pt x="269547" y="50664"/>
                                        <a:pt x="269039" y="54930"/>
                                        <a:pt x="269103" y="56631"/>
                                      </a:cubicBezTo>
                                      <a:cubicBezTo>
                                        <a:pt x="269115" y="57279"/>
                                        <a:pt x="268125" y="56834"/>
                                        <a:pt x="268011" y="56517"/>
                                      </a:cubicBezTo>
                                      <a:cubicBezTo>
                                        <a:pt x="267897" y="56187"/>
                                        <a:pt x="266855" y="54486"/>
                                        <a:pt x="264138" y="54879"/>
                                      </a:cubicBezTo>
                                      <a:cubicBezTo>
                                        <a:pt x="264075" y="54892"/>
                                        <a:pt x="264024" y="54943"/>
                                        <a:pt x="263961" y="54955"/>
                                      </a:cubicBezTo>
                                      <a:lnTo>
                                        <a:pt x="263986" y="54905"/>
                                      </a:lnTo>
                                      <a:cubicBezTo>
                                        <a:pt x="262424" y="54041"/>
                                        <a:pt x="261625" y="49826"/>
                                        <a:pt x="261421" y="48214"/>
                                      </a:cubicBezTo>
                                      <a:cubicBezTo>
                                        <a:pt x="261396" y="47986"/>
                                        <a:pt x="261345" y="47655"/>
                                        <a:pt x="261345" y="47541"/>
                                      </a:cubicBezTo>
                                      <a:cubicBezTo>
                                        <a:pt x="261079" y="38210"/>
                                        <a:pt x="253055" y="31151"/>
                                        <a:pt x="251950" y="30567"/>
                                      </a:cubicBezTo>
                                      <a:cubicBezTo>
                                        <a:pt x="250173" y="29627"/>
                                        <a:pt x="248624" y="29158"/>
                                        <a:pt x="247291" y="28993"/>
                                      </a:cubicBezTo>
                                      <a:cubicBezTo>
                                        <a:pt x="246466" y="28891"/>
                                        <a:pt x="245869" y="29056"/>
                                        <a:pt x="245209" y="29145"/>
                                      </a:cubicBezTo>
                                      <a:cubicBezTo>
                                        <a:pt x="244777" y="29196"/>
                                        <a:pt x="244244" y="29132"/>
                                        <a:pt x="243876" y="29234"/>
                                      </a:cubicBezTo>
                                      <a:cubicBezTo>
                                        <a:pt x="243711" y="29285"/>
                                        <a:pt x="243647" y="29361"/>
                                        <a:pt x="243495" y="29412"/>
                                      </a:cubicBezTo>
                                      <a:cubicBezTo>
                                        <a:pt x="242378" y="29818"/>
                                        <a:pt x="241654" y="30262"/>
                                        <a:pt x="241197" y="30643"/>
                                      </a:cubicBezTo>
                                      <a:cubicBezTo>
                                        <a:pt x="241006" y="30783"/>
                                        <a:pt x="240727" y="30999"/>
                                        <a:pt x="240651" y="31049"/>
                                      </a:cubicBezTo>
                                      <a:lnTo>
                                        <a:pt x="240638" y="31049"/>
                                      </a:lnTo>
                                      <a:lnTo>
                                        <a:pt x="240638" y="31075"/>
                                      </a:lnTo>
                                      <a:cubicBezTo>
                                        <a:pt x="240346" y="31265"/>
                                        <a:pt x="240321" y="31392"/>
                                        <a:pt x="240511" y="31468"/>
                                      </a:cubicBezTo>
                                      <a:cubicBezTo>
                                        <a:pt x="241121" y="31684"/>
                                        <a:pt x="243533" y="31379"/>
                                        <a:pt x="244358" y="31494"/>
                                      </a:cubicBezTo>
                                      <a:cubicBezTo>
                                        <a:pt x="249056" y="32103"/>
                                        <a:pt x="251011" y="40673"/>
                                        <a:pt x="254185" y="43136"/>
                                      </a:cubicBezTo>
                                      <a:cubicBezTo>
                                        <a:pt x="255683" y="44278"/>
                                        <a:pt x="257867" y="48493"/>
                                        <a:pt x="258946" y="51642"/>
                                      </a:cubicBezTo>
                                      <a:cubicBezTo>
                                        <a:pt x="259073" y="52061"/>
                                        <a:pt x="259200" y="52289"/>
                                        <a:pt x="259339" y="52670"/>
                                      </a:cubicBezTo>
                                      <a:cubicBezTo>
                                        <a:pt x="260342" y="55425"/>
                                        <a:pt x="261307" y="57558"/>
                                        <a:pt x="261840" y="58637"/>
                                      </a:cubicBezTo>
                                      <a:lnTo>
                                        <a:pt x="261866" y="58574"/>
                                      </a:lnTo>
                                      <a:cubicBezTo>
                                        <a:pt x="261866" y="58663"/>
                                        <a:pt x="261840" y="58802"/>
                                        <a:pt x="261840" y="58866"/>
                                      </a:cubicBezTo>
                                      <a:cubicBezTo>
                                        <a:pt x="261840" y="59843"/>
                                        <a:pt x="261345" y="62103"/>
                                        <a:pt x="266525" y="63563"/>
                                      </a:cubicBezTo>
                                      <a:cubicBezTo>
                                        <a:pt x="267033" y="63703"/>
                                        <a:pt x="265687" y="70254"/>
                                        <a:pt x="267960" y="80017"/>
                                      </a:cubicBezTo>
                                      <a:cubicBezTo>
                                        <a:pt x="268049" y="80423"/>
                                        <a:pt x="267706" y="80283"/>
                                        <a:pt x="267338" y="80029"/>
                                      </a:cubicBezTo>
                                      <a:lnTo>
                                        <a:pt x="267274" y="79776"/>
                                      </a:lnTo>
                                      <a:cubicBezTo>
                                        <a:pt x="266170" y="74710"/>
                                        <a:pt x="264151" y="67486"/>
                                        <a:pt x="261003" y="63220"/>
                                      </a:cubicBezTo>
                                      <a:cubicBezTo>
                                        <a:pt x="260977" y="63144"/>
                                        <a:pt x="260952" y="63081"/>
                                        <a:pt x="260926" y="63004"/>
                                      </a:cubicBezTo>
                                      <a:lnTo>
                                        <a:pt x="260876" y="63043"/>
                                      </a:lnTo>
                                      <a:cubicBezTo>
                                        <a:pt x="259187" y="60821"/>
                                        <a:pt x="257143" y="59526"/>
                                        <a:pt x="254832" y="59704"/>
                                      </a:cubicBezTo>
                                      <a:cubicBezTo>
                                        <a:pt x="253182" y="59881"/>
                                        <a:pt x="250770" y="59894"/>
                                        <a:pt x="250440" y="59792"/>
                                      </a:cubicBezTo>
                                      <a:cubicBezTo>
                                        <a:pt x="249830" y="59386"/>
                                        <a:pt x="247608" y="58269"/>
                                        <a:pt x="245222" y="60529"/>
                                      </a:cubicBezTo>
                                      <a:cubicBezTo>
                                        <a:pt x="243127" y="62509"/>
                                        <a:pt x="239229" y="66204"/>
                                        <a:pt x="239127" y="72628"/>
                                      </a:cubicBezTo>
                                      <a:lnTo>
                                        <a:pt x="239127" y="72920"/>
                                      </a:lnTo>
                                      <a:cubicBezTo>
                                        <a:pt x="239102" y="74240"/>
                                        <a:pt x="239026" y="75078"/>
                                        <a:pt x="238899" y="75459"/>
                                      </a:cubicBezTo>
                                      <a:cubicBezTo>
                                        <a:pt x="238848" y="75408"/>
                                        <a:pt x="238785" y="75345"/>
                                        <a:pt x="238708" y="75269"/>
                                      </a:cubicBezTo>
                                      <a:cubicBezTo>
                                        <a:pt x="238683" y="75231"/>
                                        <a:pt x="235116" y="71473"/>
                                        <a:pt x="234011" y="72285"/>
                                      </a:cubicBezTo>
                                      <a:cubicBezTo>
                                        <a:pt x="233363" y="72767"/>
                                        <a:pt x="233897" y="73682"/>
                                        <a:pt x="234189" y="74151"/>
                                      </a:cubicBezTo>
                                      <a:cubicBezTo>
                                        <a:pt x="235395" y="76157"/>
                                        <a:pt x="235598" y="77744"/>
                                        <a:pt x="235674" y="79077"/>
                                      </a:cubicBezTo>
                                      <a:cubicBezTo>
                                        <a:pt x="235699" y="79230"/>
                                        <a:pt x="235699" y="79446"/>
                                        <a:pt x="235712" y="79687"/>
                                      </a:cubicBezTo>
                                      <a:cubicBezTo>
                                        <a:pt x="235814" y="81604"/>
                                        <a:pt x="236004" y="85222"/>
                                        <a:pt x="237782" y="86517"/>
                                      </a:cubicBezTo>
                                      <a:cubicBezTo>
                                        <a:pt x="237642" y="86873"/>
                                        <a:pt x="237540" y="87317"/>
                                        <a:pt x="237591" y="87736"/>
                                      </a:cubicBezTo>
                                      <a:cubicBezTo>
                                        <a:pt x="237718" y="88701"/>
                                        <a:pt x="237642" y="91202"/>
                                        <a:pt x="237299" y="91570"/>
                                      </a:cubicBezTo>
                                      <a:cubicBezTo>
                                        <a:pt x="236791" y="91913"/>
                                        <a:pt x="236576" y="91760"/>
                                        <a:pt x="236296" y="91633"/>
                                      </a:cubicBezTo>
                                      <a:lnTo>
                                        <a:pt x="235712" y="92763"/>
                                      </a:lnTo>
                                      <a:cubicBezTo>
                                        <a:pt x="236030" y="92941"/>
                                        <a:pt x="236855" y="93436"/>
                                        <a:pt x="238023" y="92624"/>
                                      </a:cubicBezTo>
                                      <a:cubicBezTo>
                                        <a:pt x="238163" y="92522"/>
                                        <a:pt x="238277" y="92395"/>
                                        <a:pt x="238391" y="92217"/>
                                      </a:cubicBezTo>
                                      <a:lnTo>
                                        <a:pt x="238404" y="93500"/>
                                      </a:lnTo>
                                      <a:cubicBezTo>
                                        <a:pt x="239521" y="93487"/>
                                        <a:pt x="239877" y="92548"/>
                                        <a:pt x="240181" y="91786"/>
                                      </a:cubicBezTo>
                                      <a:cubicBezTo>
                                        <a:pt x="240778" y="90275"/>
                                        <a:pt x="240918" y="88701"/>
                                        <a:pt x="240626" y="86999"/>
                                      </a:cubicBezTo>
                                      <a:cubicBezTo>
                                        <a:pt x="240829" y="86999"/>
                                        <a:pt x="241032" y="86987"/>
                                        <a:pt x="241222" y="86974"/>
                                      </a:cubicBezTo>
                                      <a:cubicBezTo>
                                        <a:pt x="241667" y="88485"/>
                                        <a:pt x="241705" y="89881"/>
                                        <a:pt x="241324" y="91265"/>
                                      </a:cubicBezTo>
                                      <a:cubicBezTo>
                                        <a:pt x="241083" y="92192"/>
                                        <a:pt x="240968" y="92205"/>
                                        <a:pt x="240816" y="92217"/>
                                      </a:cubicBezTo>
                                      <a:lnTo>
                                        <a:pt x="240981" y="93500"/>
                                      </a:lnTo>
                                      <a:cubicBezTo>
                                        <a:pt x="242086" y="93347"/>
                                        <a:pt x="242352" y="92382"/>
                                        <a:pt x="242568" y="91608"/>
                                      </a:cubicBezTo>
                                      <a:cubicBezTo>
                                        <a:pt x="242974" y="90072"/>
                                        <a:pt x="242962" y="88523"/>
                                        <a:pt x="242517" y="86898"/>
                                      </a:cubicBezTo>
                                      <a:cubicBezTo>
                                        <a:pt x="242619" y="86873"/>
                                        <a:pt x="242720" y="86873"/>
                                        <a:pt x="242809" y="86860"/>
                                      </a:cubicBezTo>
                                      <a:cubicBezTo>
                                        <a:pt x="243000" y="87837"/>
                                        <a:pt x="243533" y="89132"/>
                                        <a:pt x="243647" y="89335"/>
                                      </a:cubicBezTo>
                                      <a:cubicBezTo>
                                        <a:pt x="243863" y="89716"/>
                                        <a:pt x="244231" y="91786"/>
                                        <a:pt x="243838" y="92471"/>
                                      </a:cubicBezTo>
                                      <a:cubicBezTo>
                                        <a:pt x="243177" y="93563"/>
                                        <a:pt x="243355" y="96610"/>
                                        <a:pt x="244155" y="97816"/>
                                      </a:cubicBezTo>
                                      <a:cubicBezTo>
                                        <a:pt x="244612" y="98502"/>
                                        <a:pt x="244917" y="101016"/>
                                        <a:pt x="244574" y="102437"/>
                                      </a:cubicBezTo>
                                      <a:cubicBezTo>
                                        <a:pt x="244434" y="103034"/>
                                        <a:pt x="244295" y="103098"/>
                                        <a:pt x="244219" y="103060"/>
                                      </a:cubicBezTo>
                                      <a:cubicBezTo>
                                        <a:pt x="243812" y="102869"/>
                                        <a:pt x="243685" y="102514"/>
                                        <a:pt x="243660" y="101523"/>
                                      </a:cubicBezTo>
                                      <a:lnTo>
                                        <a:pt x="242390" y="101549"/>
                                      </a:lnTo>
                                      <a:cubicBezTo>
                                        <a:pt x="242403" y="102374"/>
                                        <a:pt x="242441" y="103606"/>
                                        <a:pt x="243647" y="104215"/>
                                      </a:cubicBezTo>
                                      <a:cubicBezTo>
                                        <a:pt x="243863" y="104316"/>
                                        <a:pt x="244104" y="104380"/>
                                        <a:pt x="244320" y="104380"/>
                                      </a:cubicBezTo>
                                      <a:cubicBezTo>
                                        <a:pt x="244676" y="104380"/>
                                        <a:pt x="245018" y="104228"/>
                                        <a:pt x="245285" y="103936"/>
                                      </a:cubicBezTo>
                                      <a:cubicBezTo>
                                        <a:pt x="246402" y="102666"/>
                                        <a:pt x="246060" y="98388"/>
                                        <a:pt x="245222" y="97105"/>
                                      </a:cubicBezTo>
                                      <a:cubicBezTo>
                                        <a:pt x="244676" y="96280"/>
                                        <a:pt x="244549" y="93754"/>
                                        <a:pt x="244930" y="93106"/>
                                      </a:cubicBezTo>
                                      <a:cubicBezTo>
                                        <a:pt x="245653" y="91887"/>
                                        <a:pt x="245095" y="89272"/>
                                        <a:pt x="244752" y="88675"/>
                                      </a:cubicBezTo>
                                      <a:cubicBezTo>
                                        <a:pt x="244587" y="88409"/>
                                        <a:pt x="244231" y="87317"/>
                                        <a:pt x="244079" y="86682"/>
                                      </a:cubicBezTo>
                                      <a:cubicBezTo>
                                        <a:pt x="244511" y="86644"/>
                                        <a:pt x="244930" y="86568"/>
                                        <a:pt x="245374" y="86530"/>
                                      </a:cubicBezTo>
                                      <a:cubicBezTo>
                                        <a:pt x="245437" y="87025"/>
                                        <a:pt x="245552" y="87558"/>
                                        <a:pt x="245729" y="87888"/>
                                      </a:cubicBezTo>
                                      <a:cubicBezTo>
                                        <a:pt x="245996" y="88383"/>
                                        <a:pt x="246428" y="89691"/>
                                        <a:pt x="246186" y="91189"/>
                                      </a:cubicBezTo>
                                      <a:cubicBezTo>
                                        <a:pt x="246148" y="91354"/>
                                        <a:pt x="246098" y="91748"/>
                                        <a:pt x="246123" y="91773"/>
                                      </a:cubicBezTo>
                                      <a:cubicBezTo>
                                        <a:pt x="246034" y="91798"/>
                                        <a:pt x="245755" y="91811"/>
                                        <a:pt x="245666" y="91811"/>
                                      </a:cubicBezTo>
                                      <a:lnTo>
                                        <a:pt x="245717" y="93093"/>
                                      </a:lnTo>
                                      <a:cubicBezTo>
                                        <a:pt x="246986" y="93055"/>
                                        <a:pt x="247240" y="92674"/>
                                        <a:pt x="247443" y="91379"/>
                                      </a:cubicBezTo>
                                      <a:cubicBezTo>
                                        <a:pt x="247799" y="89132"/>
                                        <a:pt x="246961" y="87469"/>
                                        <a:pt x="246859" y="87279"/>
                                      </a:cubicBezTo>
                                      <a:cubicBezTo>
                                        <a:pt x="246758" y="87101"/>
                                        <a:pt x="246694" y="86746"/>
                                        <a:pt x="246669" y="86441"/>
                                      </a:cubicBezTo>
                                      <a:cubicBezTo>
                                        <a:pt x="246897" y="86428"/>
                                        <a:pt x="247151" y="86415"/>
                                        <a:pt x="247418" y="86441"/>
                                      </a:cubicBezTo>
                                      <a:cubicBezTo>
                                        <a:pt x="247418" y="86784"/>
                                        <a:pt x="247481" y="87203"/>
                                        <a:pt x="247685" y="87583"/>
                                      </a:cubicBezTo>
                                      <a:cubicBezTo>
                                        <a:pt x="248078" y="88282"/>
                                        <a:pt x="248992" y="90757"/>
                                        <a:pt x="248814" y="91240"/>
                                      </a:cubicBezTo>
                                      <a:cubicBezTo>
                                        <a:pt x="248459" y="91748"/>
                                        <a:pt x="248167" y="91710"/>
                                        <a:pt x="247888" y="91659"/>
                                      </a:cubicBezTo>
                                      <a:lnTo>
                                        <a:pt x="247761" y="92941"/>
                                      </a:lnTo>
                                      <a:cubicBezTo>
                                        <a:pt x="248116" y="92979"/>
                                        <a:pt x="249081" y="93119"/>
                                        <a:pt x="249868" y="91964"/>
                                      </a:cubicBezTo>
                                      <a:cubicBezTo>
                                        <a:pt x="250706" y="90719"/>
                                        <a:pt x="248814" y="86999"/>
                                        <a:pt x="248814" y="86974"/>
                                      </a:cubicBezTo>
                                      <a:cubicBezTo>
                                        <a:pt x="248738" y="86847"/>
                                        <a:pt x="248700" y="86669"/>
                                        <a:pt x="248700" y="86492"/>
                                      </a:cubicBezTo>
                                      <a:cubicBezTo>
                                        <a:pt x="248802" y="86492"/>
                                        <a:pt x="248903" y="86504"/>
                                        <a:pt x="249005" y="86504"/>
                                      </a:cubicBezTo>
                                      <a:cubicBezTo>
                                        <a:pt x="250541" y="86492"/>
                                        <a:pt x="252331" y="85704"/>
                                        <a:pt x="253068" y="83495"/>
                                      </a:cubicBezTo>
                                      <a:cubicBezTo>
                                        <a:pt x="254134" y="80258"/>
                                        <a:pt x="253385" y="70178"/>
                                        <a:pt x="253144" y="67448"/>
                                      </a:cubicBezTo>
                                      <a:cubicBezTo>
                                        <a:pt x="253334" y="67588"/>
                                        <a:pt x="253499" y="67740"/>
                                        <a:pt x="253575" y="67842"/>
                                      </a:cubicBezTo>
                                      <a:lnTo>
                                        <a:pt x="253575" y="67854"/>
                                      </a:lnTo>
                                      <a:cubicBezTo>
                                        <a:pt x="253601" y="67880"/>
                                        <a:pt x="253626" y="67930"/>
                                        <a:pt x="253652" y="67956"/>
                                      </a:cubicBezTo>
                                      <a:cubicBezTo>
                                        <a:pt x="253715" y="68133"/>
                                        <a:pt x="253804" y="68438"/>
                                        <a:pt x="253880" y="68794"/>
                                      </a:cubicBezTo>
                                      <a:cubicBezTo>
                                        <a:pt x="254236" y="70177"/>
                                        <a:pt x="254820" y="72488"/>
                                        <a:pt x="256940" y="75611"/>
                                      </a:cubicBezTo>
                                      <a:cubicBezTo>
                                        <a:pt x="257676" y="76690"/>
                                        <a:pt x="260914" y="80448"/>
                                        <a:pt x="262285" y="81972"/>
                                      </a:cubicBezTo>
                                      <a:cubicBezTo>
                                        <a:pt x="262209" y="83381"/>
                                        <a:pt x="262653" y="86060"/>
                                        <a:pt x="266309" y="88205"/>
                                      </a:cubicBezTo>
                                      <a:cubicBezTo>
                                        <a:pt x="267630" y="88967"/>
                                        <a:pt x="271565" y="102361"/>
                                        <a:pt x="274079" y="104976"/>
                                      </a:cubicBezTo>
                                      <a:cubicBezTo>
                                        <a:pt x="274536" y="105459"/>
                                        <a:pt x="273978" y="105979"/>
                                        <a:pt x="272822" y="105687"/>
                                      </a:cubicBezTo>
                                      <a:cubicBezTo>
                                        <a:pt x="272721" y="105421"/>
                                        <a:pt x="272569" y="104773"/>
                                        <a:pt x="272403" y="104139"/>
                                      </a:cubicBezTo>
                                      <a:cubicBezTo>
                                        <a:pt x="271845" y="101853"/>
                                        <a:pt x="270943" y="98159"/>
                                        <a:pt x="269331" y="95582"/>
                                      </a:cubicBezTo>
                                      <a:cubicBezTo>
                                        <a:pt x="269331" y="95582"/>
                                        <a:pt x="269331" y="95569"/>
                                        <a:pt x="269318" y="95569"/>
                                      </a:cubicBezTo>
                                      <a:cubicBezTo>
                                        <a:pt x="268658" y="94490"/>
                                        <a:pt x="267871" y="93639"/>
                                        <a:pt x="266932" y="93131"/>
                                      </a:cubicBezTo>
                                      <a:cubicBezTo>
                                        <a:pt x="266424" y="92877"/>
                                        <a:pt x="265383" y="92890"/>
                                        <a:pt x="263745" y="92941"/>
                                      </a:cubicBezTo>
                                      <a:cubicBezTo>
                                        <a:pt x="263008" y="92966"/>
                                        <a:pt x="262005" y="92979"/>
                                        <a:pt x="261790" y="92928"/>
                                      </a:cubicBezTo>
                                      <a:cubicBezTo>
                                        <a:pt x="261218" y="92636"/>
                                        <a:pt x="258286" y="91760"/>
                                        <a:pt x="255378" y="93131"/>
                                      </a:cubicBezTo>
                                      <a:cubicBezTo>
                                        <a:pt x="252268" y="94617"/>
                                        <a:pt x="250135" y="98578"/>
                                        <a:pt x="248891" y="105180"/>
                                      </a:cubicBezTo>
                                      <a:cubicBezTo>
                                        <a:pt x="248840" y="105230"/>
                                        <a:pt x="248637" y="105345"/>
                                        <a:pt x="248459" y="105484"/>
                                      </a:cubicBezTo>
                                      <a:cubicBezTo>
                                        <a:pt x="247558" y="106030"/>
                                        <a:pt x="245907" y="107084"/>
                                        <a:pt x="243482" y="110588"/>
                                      </a:cubicBezTo>
                                      <a:cubicBezTo>
                                        <a:pt x="243469" y="110601"/>
                                        <a:pt x="243457" y="110651"/>
                                        <a:pt x="243431" y="110677"/>
                                      </a:cubicBezTo>
                                      <a:cubicBezTo>
                                        <a:pt x="243406" y="110601"/>
                                        <a:pt x="243393" y="110474"/>
                                        <a:pt x="243355" y="110359"/>
                                      </a:cubicBezTo>
                                      <a:cubicBezTo>
                                        <a:pt x="243342" y="110271"/>
                                        <a:pt x="241209" y="101409"/>
                                        <a:pt x="239737" y="101155"/>
                                      </a:cubicBezTo>
                                      <a:cubicBezTo>
                                        <a:pt x="239445" y="101066"/>
                                        <a:pt x="239115" y="101244"/>
                                        <a:pt x="238937" y="101549"/>
                                      </a:cubicBezTo>
                                      <a:cubicBezTo>
                                        <a:pt x="238708" y="101955"/>
                                        <a:pt x="237718" y="105979"/>
                                        <a:pt x="237566" y="108760"/>
                                      </a:cubicBezTo>
                                      <a:lnTo>
                                        <a:pt x="237540" y="109331"/>
                                      </a:lnTo>
                                      <a:cubicBezTo>
                                        <a:pt x="237477" y="110385"/>
                                        <a:pt x="237413" y="111261"/>
                                        <a:pt x="237413" y="112657"/>
                                      </a:cubicBezTo>
                                      <a:cubicBezTo>
                                        <a:pt x="236804" y="111845"/>
                                        <a:pt x="235877" y="110715"/>
                                        <a:pt x="234493" y="109255"/>
                                      </a:cubicBezTo>
                                      <a:cubicBezTo>
                                        <a:pt x="233821" y="108544"/>
                                        <a:pt x="231485" y="106271"/>
                                        <a:pt x="230659" y="106957"/>
                                      </a:cubicBezTo>
                                      <a:cubicBezTo>
                                        <a:pt x="230063" y="107363"/>
                                        <a:pt x="230456" y="108163"/>
                                        <a:pt x="230596" y="108455"/>
                                      </a:cubicBezTo>
                                      <a:cubicBezTo>
                                        <a:pt x="230748" y="108772"/>
                                        <a:pt x="231002" y="109407"/>
                                        <a:pt x="231319" y="110156"/>
                                      </a:cubicBezTo>
                                      <a:moveTo>
                                        <a:pt x="313513" y="237647"/>
                                      </a:moveTo>
                                      <a:cubicBezTo>
                                        <a:pt x="310085" y="238307"/>
                                        <a:pt x="308993" y="233280"/>
                                        <a:pt x="312370" y="232696"/>
                                      </a:cubicBezTo>
                                      <a:cubicBezTo>
                                        <a:pt x="315874" y="232074"/>
                                        <a:pt x="316230" y="237114"/>
                                        <a:pt x="313513" y="237647"/>
                                      </a:cubicBezTo>
                                      <a:moveTo>
                                        <a:pt x="298595" y="252387"/>
                                      </a:moveTo>
                                      <a:cubicBezTo>
                                        <a:pt x="298290" y="252311"/>
                                        <a:pt x="297084" y="250305"/>
                                        <a:pt x="296691" y="249924"/>
                                      </a:cubicBezTo>
                                      <a:cubicBezTo>
                                        <a:pt x="296602" y="249835"/>
                                        <a:pt x="296361" y="249543"/>
                                        <a:pt x="296056" y="249289"/>
                                      </a:cubicBezTo>
                                      <a:cubicBezTo>
                                        <a:pt x="295815" y="249099"/>
                                        <a:pt x="298163" y="247613"/>
                                        <a:pt x="298671" y="247537"/>
                                      </a:cubicBezTo>
                                      <a:cubicBezTo>
                                        <a:pt x="299217" y="247461"/>
                                        <a:pt x="301617" y="249873"/>
                                        <a:pt x="301528" y="250559"/>
                                      </a:cubicBezTo>
                                      <a:cubicBezTo>
                                        <a:pt x="301502" y="250736"/>
                                        <a:pt x="298951" y="252463"/>
                                        <a:pt x="298595" y="252387"/>
                                      </a:cubicBezTo>
                                      <a:moveTo>
                                        <a:pt x="338816" y="359234"/>
                                      </a:moveTo>
                                      <a:cubicBezTo>
                                        <a:pt x="339069" y="358676"/>
                                        <a:pt x="339069" y="360517"/>
                                        <a:pt x="339527" y="360669"/>
                                      </a:cubicBezTo>
                                      <a:cubicBezTo>
                                        <a:pt x="340352" y="360923"/>
                                        <a:pt x="341787" y="359387"/>
                                        <a:pt x="342688" y="358841"/>
                                      </a:cubicBezTo>
                                      <a:cubicBezTo>
                                        <a:pt x="343221" y="358523"/>
                                        <a:pt x="344745" y="357190"/>
                                        <a:pt x="345227" y="357254"/>
                                      </a:cubicBezTo>
                                      <a:cubicBezTo>
                                        <a:pt x="345151" y="357241"/>
                                        <a:pt x="343234" y="360060"/>
                                        <a:pt x="342853" y="360352"/>
                                      </a:cubicBezTo>
                                      <a:cubicBezTo>
                                        <a:pt x="342345" y="360745"/>
                                        <a:pt x="341380" y="361139"/>
                                        <a:pt x="340631" y="361621"/>
                                      </a:cubicBezTo>
                                      <a:cubicBezTo>
                                        <a:pt x="340365" y="361786"/>
                                        <a:pt x="338625" y="362967"/>
                                        <a:pt x="338422" y="362891"/>
                                      </a:cubicBezTo>
                                      <a:cubicBezTo>
                                        <a:pt x="337521" y="362573"/>
                                        <a:pt x="338714" y="359437"/>
                                        <a:pt x="338816" y="359234"/>
                                      </a:cubicBezTo>
                                      <a:moveTo>
                                        <a:pt x="341825" y="355108"/>
                                      </a:moveTo>
                                      <a:cubicBezTo>
                                        <a:pt x="342129" y="353280"/>
                                        <a:pt x="343018" y="352252"/>
                                        <a:pt x="343653" y="350830"/>
                                      </a:cubicBezTo>
                                      <a:cubicBezTo>
                                        <a:pt x="343792" y="351795"/>
                                        <a:pt x="342688" y="354270"/>
                                        <a:pt x="343323" y="354791"/>
                                      </a:cubicBezTo>
                                      <a:cubicBezTo>
                                        <a:pt x="343830" y="355197"/>
                                        <a:pt x="344668" y="354410"/>
                                        <a:pt x="345227" y="354156"/>
                                      </a:cubicBezTo>
                                      <a:cubicBezTo>
                                        <a:pt x="346763" y="353458"/>
                                        <a:pt x="348439" y="352683"/>
                                        <a:pt x="350077" y="351769"/>
                                      </a:cubicBezTo>
                                      <a:cubicBezTo>
                                        <a:pt x="351524" y="350982"/>
                                        <a:pt x="349277" y="352963"/>
                                        <a:pt x="348807" y="353280"/>
                                      </a:cubicBezTo>
                                      <a:cubicBezTo>
                                        <a:pt x="346954" y="354600"/>
                                        <a:pt x="345176" y="355502"/>
                                        <a:pt x="343018" y="356606"/>
                                      </a:cubicBezTo>
                                      <a:cubicBezTo>
                                        <a:pt x="343145" y="356555"/>
                                        <a:pt x="341888" y="357317"/>
                                        <a:pt x="341659" y="357101"/>
                                      </a:cubicBezTo>
                                      <a:cubicBezTo>
                                        <a:pt x="341570" y="357000"/>
                                        <a:pt x="341774" y="355464"/>
                                        <a:pt x="341824" y="355108"/>
                                      </a:cubicBezTo>
                                      <a:moveTo>
                                        <a:pt x="346268" y="349230"/>
                                      </a:moveTo>
                                      <a:cubicBezTo>
                                        <a:pt x="346738" y="347415"/>
                                        <a:pt x="348096" y="345751"/>
                                        <a:pt x="349366" y="344469"/>
                                      </a:cubicBezTo>
                                      <a:cubicBezTo>
                                        <a:pt x="349709" y="344126"/>
                                        <a:pt x="348820" y="345916"/>
                                        <a:pt x="348655" y="346373"/>
                                      </a:cubicBezTo>
                                      <a:cubicBezTo>
                                        <a:pt x="348325" y="347250"/>
                                        <a:pt x="347512" y="348875"/>
                                        <a:pt x="348414" y="349154"/>
                                      </a:cubicBezTo>
                                      <a:cubicBezTo>
                                        <a:pt x="349023" y="349357"/>
                                        <a:pt x="351765" y="347618"/>
                                        <a:pt x="352375" y="347338"/>
                                      </a:cubicBezTo>
                                      <a:cubicBezTo>
                                        <a:pt x="354076" y="346577"/>
                                        <a:pt x="355295" y="345790"/>
                                        <a:pt x="356818" y="345104"/>
                                      </a:cubicBezTo>
                                      <a:cubicBezTo>
                                        <a:pt x="354965" y="347313"/>
                                        <a:pt x="352464" y="348646"/>
                                        <a:pt x="349290" y="349865"/>
                                      </a:cubicBezTo>
                                      <a:cubicBezTo>
                                        <a:pt x="348833" y="350043"/>
                                        <a:pt x="346573" y="351223"/>
                                        <a:pt x="346027" y="350741"/>
                                      </a:cubicBezTo>
                                      <a:cubicBezTo>
                                        <a:pt x="345989" y="350715"/>
                                        <a:pt x="346167" y="349611"/>
                                        <a:pt x="346268" y="349230"/>
                                      </a:cubicBezTo>
                                      <a:moveTo>
                                        <a:pt x="352299" y="342336"/>
                                      </a:moveTo>
                                      <a:cubicBezTo>
                                        <a:pt x="352464" y="341816"/>
                                        <a:pt x="352667" y="341029"/>
                                        <a:pt x="353010" y="340597"/>
                                      </a:cubicBezTo>
                                      <a:cubicBezTo>
                                        <a:pt x="353403" y="340089"/>
                                        <a:pt x="354927" y="338807"/>
                                        <a:pt x="355231" y="338845"/>
                                      </a:cubicBezTo>
                                      <a:cubicBezTo>
                                        <a:pt x="355574" y="338883"/>
                                        <a:pt x="352718" y="342755"/>
                                        <a:pt x="354990" y="342336"/>
                                      </a:cubicBezTo>
                                      <a:cubicBezTo>
                                        <a:pt x="355955" y="342158"/>
                                        <a:pt x="358202" y="340813"/>
                                        <a:pt x="359523" y="340203"/>
                                      </a:cubicBezTo>
                                      <a:cubicBezTo>
                                        <a:pt x="360208" y="339861"/>
                                        <a:pt x="361605" y="339289"/>
                                        <a:pt x="360716" y="340038"/>
                                      </a:cubicBezTo>
                                      <a:cubicBezTo>
                                        <a:pt x="358761" y="341651"/>
                                        <a:pt x="356387" y="342641"/>
                                        <a:pt x="353962" y="343606"/>
                                      </a:cubicBezTo>
                                      <a:cubicBezTo>
                                        <a:pt x="353492" y="343796"/>
                                        <a:pt x="351892" y="344241"/>
                                        <a:pt x="351905" y="344241"/>
                                      </a:cubicBezTo>
                                      <a:cubicBezTo>
                                        <a:pt x="351613" y="344037"/>
                                        <a:pt x="352197" y="342679"/>
                                        <a:pt x="352299" y="342336"/>
                                      </a:cubicBezTo>
                                      <a:moveTo>
                                        <a:pt x="359523" y="336712"/>
                                      </a:moveTo>
                                      <a:cubicBezTo>
                                        <a:pt x="360056" y="336039"/>
                                        <a:pt x="362062" y="333830"/>
                                        <a:pt x="363090" y="333538"/>
                                      </a:cubicBezTo>
                                      <a:cubicBezTo>
                                        <a:pt x="363370" y="333449"/>
                                        <a:pt x="361694" y="335138"/>
                                        <a:pt x="362062" y="335747"/>
                                      </a:cubicBezTo>
                                      <a:cubicBezTo>
                                        <a:pt x="362544" y="336585"/>
                                        <a:pt x="365515" y="335912"/>
                                        <a:pt x="366416" y="335671"/>
                                      </a:cubicBezTo>
                                      <a:cubicBezTo>
                                        <a:pt x="366734" y="335595"/>
                                        <a:pt x="367661" y="335138"/>
                                        <a:pt x="368003" y="335366"/>
                                      </a:cubicBezTo>
                                      <a:cubicBezTo>
                                        <a:pt x="368130" y="335442"/>
                                        <a:pt x="367229" y="336153"/>
                                        <a:pt x="367051" y="336230"/>
                                      </a:cubicBezTo>
                                      <a:cubicBezTo>
                                        <a:pt x="366061" y="336661"/>
                                        <a:pt x="363433" y="337309"/>
                                        <a:pt x="362062" y="337575"/>
                                      </a:cubicBezTo>
                                      <a:cubicBezTo>
                                        <a:pt x="361440" y="337702"/>
                                        <a:pt x="359218" y="338236"/>
                                        <a:pt x="358964" y="337982"/>
                                      </a:cubicBezTo>
                                      <a:cubicBezTo>
                                        <a:pt x="358786" y="337791"/>
                                        <a:pt x="359497" y="336725"/>
                                        <a:pt x="359523" y="336712"/>
                                      </a:cubicBezTo>
                                      <a:moveTo>
                                        <a:pt x="369819" y="332103"/>
                                      </a:moveTo>
                                      <a:cubicBezTo>
                                        <a:pt x="370365" y="331621"/>
                                        <a:pt x="372155" y="329907"/>
                                        <a:pt x="372841" y="329882"/>
                                      </a:cubicBezTo>
                                      <a:cubicBezTo>
                                        <a:pt x="374136" y="329818"/>
                                        <a:pt x="370657" y="331837"/>
                                        <a:pt x="373006" y="331938"/>
                                      </a:cubicBezTo>
                                      <a:cubicBezTo>
                                        <a:pt x="373628" y="331977"/>
                                        <a:pt x="375938" y="332738"/>
                                        <a:pt x="377043" y="332814"/>
                                      </a:cubicBezTo>
                                      <a:cubicBezTo>
                                        <a:pt x="377602" y="332853"/>
                                        <a:pt x="376192" y="333081"/>
                                        <a:pt x="375545" y="333145"/>
                                      </a:cubicBezTo>
                                      <a:cubicBezTo>
                                        <a:pt x="373488" y="333297"/>
                                        <a:pt x="372561" y="333233"/>
                                        <a:pt x="371101" y="333221"/>
                                      </a:cubicBezTo>
                                      <a:cubicBezTo>
                                        <a:pt x="369502" y="333208"/>
                                        <a:pt x="368613" y="333233"/>
                                        <a:pt x="369819" y="332103"/>
                                      </a:cubicBezTo>
                                      <a:moveTo>
                                        <a:pt x="378236" y="329412"/>
                                      </a:moveTo>
                                      <a:cubicBezTo>
                                        <a:pt x="382680" y="327419"/>
                                        <a:pt x="389053" y="326898"/>
                                        <a:pt x="394817" y="328066"/>
                                      </a:cubicBezTo>
                                      <a:cubicBezTo>
                                        <a:pt x="393116" y="328193"/>
                                        <a:pt x="391123" y="329780"/>
                                        <a:pt x="388876" y="329171"/>
                                      </a:cubicBezTo>
                                      <a:cubicBezTo>
                                        <a:pt x="388609" y="329107"/>
                                        <a:pt x="388431" y="328714"/>
                                        <a:pt x="388076" y="328612"/>
                                      </a:cubicBezTo>
                                      <a:cubicBezTo>
                                        <a:pt x="386222" y="328092"/>
                                        <a:pt x="384711" y="329323"/>
                                        <a:pt x="382997" y="329564"/>
                                      </a:cubicBezTo>
                                      <a:cubicBezTo>
                                        <a:pt x="382223" y="329666"/>
                                        <a:pt x="381220" y="329437"/>
                                        <a:pt x="379912" y="329564"/>
                                      </a:cubicBezTo>
                                      <a:cubicBezTo>
                                        <a:pt x="379671" y="329590"/>
                                        <a:pt x="377894" y="329742"/>
                                        <a:pt x="377843" y="329640"/>
                                      </a:cubicBezTo>
                                      <a:cubicBezTo>
                                        <a:pt x="377792" y="329552"/>
                                        <a:pt x="380674" y="328307"/>
                                        <a:pt x="378237" y="329412"/>
                                      </a:cubicBezTo>
                                      <a:moveTo>
                                        <a:pt x="386171" y="323775"/>
                                      </a:moveTo>
                                      <a:cubicBezTo>
                                        <a:pt x="386565" y="322937"/>
                                        <a:pt x="386781" y="321756"/>
                                        <a:pt x="386806" y="321236"/>
                                      </a:cubicBezTo>
                                      <a:cubicBezTo>
                                        <a:pt x="386806" y="321084"/>
                                        <a:pt x="386578" y="320627"/>
                                        <a:pt x="386730" y="320436"/>
                                      </a:cubicBezTo>
                                      <a:cubicBezTo>
                                        <a:pt x="386997" y="320106"/>
                                        <a:pt x="387822" y="321871"/>
                                        <a:pt x="387847" y="322658"/>
                                      </a:cubicBezTo>
                                      <a:cubicBezTo>
                                        <a:pt x="387847" y="323432"/>
                                        <a:pt x="387517" y="324943"/>
                                        <a:pt x="387212" y="325121"/>
                                      </a:cubicBezTo>
                                      <a:cubicBezTo>
                                        <a:pt x="387098" y="325184"/>
                                        <a:pt x="385651" y="325425"/>
                                        <a:pt x="385384" y="325273"/>
                                      </a:cubicBezTo>
                                      <a:cubicBezTo>
                                        <a:pt x="385168" y="325184"/>
                                        <a:pt x="386032" y="324067"/>
                                        <a:pt x="386171" y="323775"/>
                                      </a:cubicBezTo>
                                      <a:moveTo>
                                        <a:pt x="396798" y="331710"/>
                                      </a:moveTo>
                                      <a:cubicBezTo>
                                        <a:pt x="394944" y="332421"/>
                                        <a:pt x="393091" y="332929"/>
                                        <a:pt x="391008" y="333462"/>
                                      </a:cubicBezTo>
                                      <a:cubicBezTo>
                                        <a:pt x="388558" y="334071"/>
                                        <a:pt x="386590" y="335138"/>
                                        <a:pt x="383239" y="334643"/>
                                      </a:cubicBezTo>
                                      <a:cubicBezTo>
                                        <a:pt x="386946" y="332675"/>
                                        <a:pt x="391478" y="332015"/>
                                        <a:pt x="396798" y="331710"/>
                                      </a:cubicBezTo>
                                      <a:moveTo>
                                        <a:pt x="398144" y="326390"/>
                                      </a:moveTo>
                                      <a:cubicBezTo>
                                        <a:pt x="399235" y="325235"/>
                                        <a:pt x="400543" y="322874"/>
                                        <a:pt x="400772" y="320842"/>
                                      </a:cubicBezTo>
                                      <a:cubicBezTo>
                                        <a:pt x="400784" y="320639"/>
                                        <a:pt x="400505" y="319712"/>
                                        <a:pt x="400683" y="319408"/>
                                      </a:cubicBezTo>
                                      <a:cubicBezTo>
                                        <a:pt x="400746" y="319319"/>
                                        <a:pt x="401546" y="322594"/>
                                        <a:pt x="401241" y="323610"/>
                                      </a:cubicBezTo>
                                      <a:cubicBezTo>
                                        <a:pt x="400797" y="325108"/>
                                        <a:pt x="399566" y="327584"/>
                                        <a:pt x="398702" y="327825"/>
                                      </a:cubicBezTo>
                                      <a:cubicBezTo>
                                        <a:pt x="398486" y="327876"/>
                                        <a:pt x="397052" y="327876"/>
                                        <a:pt x="396874" y="327584"/>
                                      </a:cubicBezTo>
                                      <a:cubicBezTo>
                                        <a:pt x="396734" y="327343"/>
                                        <a:pt x="398080" y="326467"/>
                                        <a:pt x="398144" y="326390"/>
                                      </a:cubicBezTo>
                                      <a:moveTo>
                                        <a:pt x="405050" y="336077"/>
                                      </a:moveTo>
                                      <a:cubicBezTo>
                                        <a:pt x="405507" y="336712"/>
                                        <a:pt x="406231" y="338807"/>
                                        <a:pt x="405291" y="337664"/>
                                      </a:cubicBezTo>
                                      <a:cubicBezTo>
                                        <a:pt x="404453" y="336636"/>
                                        <a:pt x="402054" y="335519"/>
                                        <a:pt x="400137" y="336395"/>
                                      </a:cubicBezTo>
                                      <a:cubicBezTo>
                                        <a:pt x="399985" y="336458"/>
                                        <a:pt x="398372" y="335569"/>
                                        <a:pt x="398385" y="335442"/>
                                      </a:cubicBezTo>
                                      <a:cubicBezTo>
                                        <a:pt x="398410" y="335011"/>
                                        <a:pt x="400721" y="334757"/>
                                        <a:pt x="401165" y="334731"/>
                                      </a:cubicBezTo>
                                      <a:cubicBezTo>
                                        <a:pt x="402993" y="334528"/>
                                        <a:pt x="404149" y="334782"/>
                                        <a:pt x="405050" y="336077"/>
                                      </a:cubicBezTo>
                                      <a:moveTo>
                                        <a:pt x="407437" y="328853"/>
                                      </a:moveTo>
                                      <a:cubicBezTo>
                                        <a:pt x="408300" y="328219"/>
                                        <a:pt x="409278" y="327330"/>
                                        <a:pt x="409735" y="326632"/>
                                      </a:cubicBezTo>
                                      <a:cubicBezTo>
                                        <a:pt x="409862" y="326416"/>
                                        <a:pt x="409646" y="326035"/>
                                        <a:pt x="410129" y="325756"/>
                                      </a:cubicBezTo>
                                      <a:cubicBezTo>
                                        <a:pt x="410230" y="325705"/>
                                        <a:pt x="409202" y="328993"/>
                                        <a:pt x="408618" y="329958"/>
                                      </a:cubicBezTo>
                                      <a:cubicBezTo>
                                        <a:pt x="408085" y="330847"/>
                                        <a:pt x="406891" y="332357"/>
                                        <a:pt x="406409" y="332345"/>
                                      </a:cubicBezTo>
                                      <a:cubicBezTo>
                                        <a:pt x="406409" y="332345"/>
                                        <a:pt x="404822" y="331151"/>
                                        <a:pt x="404809" y="330834"/>
                                      </a:cubicBezTo>
                                      <a:cubicBezTo>
                                        <a:pt x="404796" y="330225"/>
                                        <a:pt x="406955" y="329209"/>
                                        <a:pt x="407437" y="328853"/>
                                      </a:cubicBezTo>
                                      <a:moveTo>
                                        <a:pt x="411474" y="337423"/>
                                      </a:moveTo>
                                      <a:cubicBezTo>
                                        <a:pt x="412617" y="336407"/>
                                        <a:pt x="413912" y="334478"/>
                                        <a:pt x="414877" y="333538"/>
                                      </a:cubicBezTo>
                                      <a:cubicBezTo>
                                        <a:pt x="414978" y="333551"/>
                                        <a:pt x="414928" y="333614"/>
                                        <a:pt x="414877" y="333614"/>
                                      </a:cubicBezTo>
                                      <a:cubicBezTo>
                                        <a:pt x="414534" y="334858"/>
                                        <a:pt x="413887" y="335709"/>
                                        <a:pt x="413226" y="336864"/>
                                      </a:cubicBezTo>
                                      <a:cubicBezTo>
                                        <a:pt x="412807" y="337588"/>
                                        <a:pt x="412046" y="339734"/>
                                        <a:pt x="411170" y="339645"/>
                                      </a:cubicBezTo>
                                      <a:cubicBezTo>
                                        <a:pt x="410852" y="339607"/>
                                        <a:pt x="410281" y="338832"/>
                                        <a:pt x="410281" y="338528"/>
                                      </a:cubicBezTo>
                                      <a:cubicBezTo>
                                        <a:pt x="410306" y="337931"/>
                                        <a:pt x="411043" y="337791"/>
                                        <a:pt x="411474" y="337423"/>
                                      </a:cubicBezTo>
                                      <a:moveTo>
                                        <a:pt x="417416" y="343200"/>
                                      </a:moveTo>
                                      <a:cubicBezTo>
                                        <a:pt x="417225" y="343200"/>
                                        <a:pt x="415537" y="345332"/>
                                        <a:pt x="414877" y="346221"/>
                                      </a:cubicBezTo>
                                      <a:cubicBezTo>
                                        <a:pt x="414445" y="346856"/>
                                        <a:pt x="413886" y="348252"/>
                                        <a:pt x="413620" y="348367"/>
                                      </a:cubicBezTo>
                                      <a:cubicBezTo>
                                        <a:pt x="413633" y="348354"/>
                                        <a:pt x="411271" y="348494"/>
                                        <a:pt x="411246" y="348443"/>
                                      </a:cubicBezTo>
                                      <a:cubicBezTo>
                                        <a:pt x="411055" y="348252"/>
                                        <a:pt x="412439" y="346869"/>
                                        <a:pt x="412515" y="346780"/>
                                      </a:cubicBezTo>
                                      <a:cubicBezTo>
                                        <a:pt x="412960" y="346259"/>
                                        <a:pt x="413417" y="345586"/>
                                        <a:pt x="413861" y="345193"/>
                                      </a:cubicBezTo>
                                      <a:cubicBezTo>
                                        <a:pt x="414648" y="344507"/>
                                        <a:pt x="416413" y="343174"/>
                                        <a:pt x="417416" y="343200"/>
                                      </a:cubicBezTo>
                                      <a:moveTo>
                                        <a:pt x="418051" y="338845"/>
                                      </a:moveTo>
                                      <a:cubicBezTo>
                                        <a:pt x="419003" y="337613"/>
                                        <a:pt x="419879" y="336153"/>
                                        <a:pt x="420514" y="334731"/>
                                      </a:cubicBezTo>
                                      <a:cubicBezTo>
                                        <a:pt x="420323" y="336725"/>
                                        <a:pt x="419587" y="340648"/>
                                        <a:pt x="417975" y="341143"/>
                                      </a:cubicBezTo>
                                      <a:cubicBezTo>
                                        <a:pt x="417936" y="341168"/>
                                        <a:pt x="416540" y="341079"/>
                                        <a:pt x="416476" y="340991"/>
                                      </a:cubicBezTo>
                                      <a:cubicBezTo>
                                        <a:pt x="416210" y="340648"/>
                                        <a:pt x="417962" y="338959"/>
                                        <a:pt x="418051" y="338845"/>
                                      </a:cubicBezTo>
                                      <a:moveTo>
                                        <a:pt x="422266" y="343365"/>
                                      </a:moveTo>
                                      <a:cubicBezTo>
                                        <a:pt x="422748" y="343276"/>
                                        <a:pt x="423586" y="343314"/>
                                        <a:pt x="423929" y="343682"/>
                                      </a:cubicBezTo>
                                      <a:cubicBezTo>
                                        <a:pt x="424297" y="344088"/>
                                        <a:pt x="424449" y="346285"/>
                                        <a:pt x="424005" y="346539"/>
                                      </a:cubicBezTo>
                                      <a:cubicBezTo>
                                        <a:pt x="423777" y="346678"/>
                                        <a:pt x="422774" y="345637"/>
                                        <a:pt x="422494" y="345586"/>
                                      </a:cubicBezTo>
                                      <a:cubicBezTo>
                                        <a:pt x="421339" y="345421"/>
                                        <a:pt x="419308" y="346919"/>
                                        <a:pt x="418457" y="347656"/>
                                      </a:cubicBezTo>
                                      <a:cubicBezTo>
                                        <a:pt x="418241" y="347846"/>
                                        <a:pt x="417327" y="348519"/>
                                        <a:pt x="417340" y="348519"/>
                                      </a:cubicBezTo>
                                      <a:cubicBezTo>
                                        <a:pt x="417086" y="348405"/>
                                        <a:pt x="418330" y="346526"/>
                                        <a:pt x="418457" y="346297"/>
                                      </a:cubicBezTo>
                                      <a:cubicBezTo>
                                        <a:pt x="419358" y="344850"/>
                                        <a:pt x="420323" y="343745"/>
                                        <a:pt x="422266" y="343365"/>
                                      </a:cubicBezTo>
                                      <a:moveTo>
                                        <a:pt x="427662" y="350906"/>
                                      </a:moveTo>
                                      <a:cubicBezTo>
                                        <a:pt x="428119" y="350982"/>
                                        <a:pt x="428119" y="350995"/>
                                        <a:pt x="427738" y="351769"/>
                                      </a:cubicBezTo>
                                      <a:cubicBezTo>
                                        <a:pt x="426963" y="353420"/>
                                        <a:pt x="426024" y="354715"/>
                                        <a:pt x="424881" y="356060"/>
                                      </a:cubicBezTo>
                                      <a:cubicBezTo>
                                        <a:pt x="424716" y="356251"/>
                                        <a:pt x="423497" y="357254"/>
                                        <a:pt x="423612" y="357660"/>
                                      </a:cubicBezTo>
                                      <a:cubicBezTo>
                                        <a:pt x="423764" y="358130"/>
                                        <a:pt x="425110" y="357965"/>
                                        <a:pt x="425592" y="357889"/>
                                      </a:cubicBezTo>
                                      <a:cubicBezTo>
                                        <a:pt x="427408" y="357647"/>
                                        <a:pt x="429274" y="356721"/>
                                        <a:pt x="431000" y="356137"/>
                                      </a:cubicBezTo>
                                      <a:cubicBezTo>
                                        <a:pt x="431686" y="355908"/>
                                        <a:pt x="429172" y="357533"/>
                                        <a:pt x="428842" y="357736"/>
                                      </a:cubicBezTo>
                                      <a:cubicBezTo>
                                        <a:pt x="426989" y="358841"/>
                                        <a:pt x="425414" y="359336"/>
                                        <a:pt x="423053" y="360034"/>
                                      </a:cubicBezTo>
                                      <a:cubicBezTo>
                                        <a:pt x="422571" y="360174"/>
                                        <a:pt x="420273" y="361012"/>
                                        <a:pt x="419803" y="360821"/>
                                      </a:cubicBezTo>
                                      <a:cubicBezTo>
                                        <a:pt x="419600" y="360745"/>
                                        <a:pt x="420857" y="359412"/>
                                        <a:pt x="421072" y="359158"/>
                                      </a:cubicBezTo>
                                      <a:cubicBezTo>
                                        <a:pt x="422494" y="357508"/>
                                        <a:pt x="424145" y="355235"/>
                                        <a:pt x="425199" y="353762"/>
                                      </a:cubicBezTo>
                                      <a:cubicBezTo>
                                        <a:pt x="425338" y="353572"/>
                                        <a:pt x="426316" y="352912"/>
                                        <a:pt x="426151" y="352404"/>
                                      </a:cubicBezTo>
                                      <a:cubicBezTo>
                                        <a:pt x="425973" y="351845"/>
                                        <a:pt x="424145" y="352315"/>
                                        <a:pt x="423447" y="352493"/>
                                      </a:cubicBezTo>
                                      <a:cubicBezTo>
                                        <a:pt x="420780" y="353178"/>
                                        <a:pt x="418673" y="353889"/>
                                        <a:pt x="416311" y="355032"/>
                                      </a:cubicBezTo>
                                      <a:cubicBezTo>
                                        <a:pt x="415740" y="355311"/>
                                        <a:pt x="416096" y="354270"/>
                                        <a:pt x="416311" y="354004"/>
                                      </a:cubicBezTo>
                                      <a:cubicBezTo>
                                        <a:pt x="416807" y="353420"/>
                                        <a:pt x="420019" y="352036"/>
                                        <a:pt x="420996" y="351769"/>
                                      </a:cubicBezTo>
                                      <a:cubicBezTo>
                                        <a:pt x="421694" y="351604"/>
                                        <a:pt x="422418" y="351465"/>
                                        <a:pt x="422901" y="351376"/>
                                      </a:cubicBezTo>
                                      <a:cubicBezTo>
                                        <a:pt x="424335" y="351134"/>
                                        <a:pt x="426366" y="350665"/>
                                        <a:pt x="427662" y="350906"/>
                                      </a:cubicBezTo>
                                      <a:moveTo>
                                        <a:pt x="429871" y="346691"/>
                                      </a:moveTo>
                                      <a:cubicBezTo>
                                        <a:pt x="430924" y="345256"/>
                                        <a:pt x="431305" y="344215"/>
                                        <a:pt x="432334" y="343060"/>
                                      </a:cubicBezTo>
                                      <a:cubicBezTo>
                                        <a:pt x="432372" y="343009"/>
                                        <a:pt x="432321" y="342869"/>
                                        <a:pt x="432410" y="342908"/>
                                      </a:cubicBezTo>
                                      <a:cubicBezTo>
                                        <a:pt x="432587" y="342920"/>
                                        <a:pt x="432054" y="345155"/>
                                        <a:pt x="431940" y="345434"/>
                                      </a:cubicBezTo>
                                      <a:cubicBezTo>
                                        <a:pt x="431546" y="346399"/>
                                        <a:pt x="430290" y="348405"/>
                                        <a:pt x="429731" y="348684"/>
                                      </a:cubicBezTo>
                                      <a:cubicBezTo>
                                        <a:pt x="429528" y="348786"/>
                                        <a:pt x="428601" y="348913"/>
                                        <a:pt x="428449" y="348836"/>
                                      </a:cubicBezTo>
                                      <a:cubicBezTo>
                                        <a:pt x="428271" y="348748"/>
                                        <a:pt x="429591" y="347097"/>
                                        <a:pt x="429871" y="346691"/>
                                      </a:cubicBezTo>
                                      <a:moveTo>
                                        <a:pt x="407907" y="352099"/>
                                      </a:moveTo>
                                      <a:cubicBezTo>
                                        <a:pt x="407983" y="351541"/>
                                        <a:pt x="409265" y="351553"/>
                                        <a:pt x="409417" y="351541"/>
                                      </a:cubicBezTo>
                                      <a:cubicBezTo>
                                        <a:pt x="410789" y="351363"/>
                                        <a:pt x="412325" y="351617"/>
                                        <a:pt x="413150" y="352252"/>
                                      </a:cubicBezTo>
                                      <a:cubicBezTo>
                                        <a:pt x="414432" y="353280"/>
                                        <a:pt x="414001" y="354702"/>
                                        <a:pt x="412820" y="355895"/>
                                      </a:cubicBezTo>
                                      <a:cubicBezTo>
                                        <a:pt x="412236" y="356492"/>
                                        <a:pt x="412604" y="354804"/>
                                        <a:pt x="412198" y="354080"/>
                                      </a:cubicBezTo>
                                      <a:cubicBezTo>
                                        <a:pt x="411716" y="353255"/>
                                        <a:pt x="410332" y="352747"/>
                                        <a:pt x="409583" y="352658"/>
                                      </a:cubicBezTo>
                                      <a:cubicBezTo>
                                        <a:pt x="409380" y="352632"/>
                                        <a:pt x="407793" y="352861"/>
                                        <a:pt x="407907" y="352099"/>
                                      </a:cubicBezTo>
                                      <a:moveTo>
                                        <a:pt x="405685" y="352023"/>
                                      </a:moveTo>
                                      <a:cubicBezTo>
                                        <a:pt x="406802" y="353521"/>
                                        <a:pt x="404403" y="355095"/>
                                        <a:pt x="403704" y="355819"/>
                                      </a:cubicBezTo>
                                      <a:cubicBezTo>
                                        <a:pt x="403527" y="356010"/>
                                        <a:pt x="403412" y="356149"/>
                                        <a:pt x="403387" y="356060"/>
                                      </a:cubicBezTo>
                                      <a:cubicBezTo>
                                        <a:pt x="403133" y="355095"/>
                                        <a:pt x="404428" y="354169"/>
                                        <a:pt x="403616" y="352963"/>
                                      </a:cubicBezTo>
                                      <a:cubicBezTo>
                                        <a:pt x="403222" y="352379"/>
                                        <a:pt x="401965" y="351922"/>
                                        <a:pt x="401241" y="351934"/>
                                      </a:cubicBezTo>
                                      <a:cubicBezTo>
                                        <a:pt x="400975" y="351947"/>
                                        <a:pt x="400696" y="352264"/>
                                        <a:pt x="400454" y="352175"/>
                                      </a:cubicBezTo>
                                      <a:cubicBezTo>
                                        <a:pt x="400175" y="352074"/>
                                        <a:pt x="399705" y="350931"/>
                                        <a:pt x="399743" y="350906"/>
                                      </a:cubicBezTo>
                                      <a:cubicBezTo>
                                        <a:pt x="400556" y="349839"/>
                                        <a:pt x="405152" y="351299"/>
                                        <a:pt x="405685" y="352023"/>
                                      </a:cubicBezTo>
                                      <a:moveTo>
                                        <a:pt x="402752" y="339734"/>
                                      </a:moveTo>
                                      <a:cubicBezTo>
                                        <a:pt x="402524" y="339505"/>
                                        <a:pt x="401711" y="339353"/>
                                        <a:pt x="402346" y="339086"/>
                                      </a:cubicBezTo>
                                      <a:cubicBezTo>
                                        <a:pt x="403006" y="338807"/>
                                        <a:pt x="404631" y="339315"/>
                                        <a:pt x="404885" y="339569"/>
                                      </a:cubicBezTo>
                                      <a:cubicBezTo>
                                        <a:pt x="406701" y="341270"/>
                                        <a:pt x="405342" y="346120"/>
                                        <a:pt x="404098" y="347262"/>
                                      </a:cubicBezTo>
                                      <a:cubicBezTo>
                                        <a:pt x="403514" y="347783"/>
                                        <a:pt x="404250" y="346107"/>
                                        <a:pt x="404250" y="345358"/>
                                      </a:cubicBezTo>
                                      <a:cubicBezTo>
                                        <a:pt x="404301" y="343009"/>
                                        <a:pt x="403539" y="340495"/>
                                        <a:pt x="402752" y="339734"/>
                                      </a:cubicBezTo>
                                      <a:moveTo>
                                        <a:pt x="428373" y="365341"/>
                                      </a:moveTo>
                                      <a:cubicBezTo>
                                        <a:pt x="426862" y="365950"/>
                                        <a:pt x="424386" y="365696"/>
                                        <a:pt x="422342" y="365988"/>
                                      </a:cubicBezTo>
                                      <a:cubicBezTo>
                                        <a:pt x="421047" y="366166"/>
                                        <a:pt x="421606" y="366674"/>
                                        <a:pt x="422659" y="366864"/>
                                      </a:cubicBezTo>
                                      <a:cubicBezTo>
                                        <a:pt x="423472" y="366979"/>
                                        <a:pt x="424792" y="367017"/>
                                        <a:pt x="425998" y="366928"/>
                                      </a:cubicBezTo>
                                      <a:cubicBezTo>
                                        <a:pt x="426075" y="366915"/>
                                        <a:pt x="426912" y="366712"/>
                                        <a:pt x="427027" y="366776"/>
                                      </a:cubicBezTo>
                                      <a:cubicBezTo>
                                        <a:pt x="427281" y="366890"/>
                                        <a:pt x="425795" y="368007"/>
                                        <a:pt x="425668" y="368032"/>
                                      </a:cubicBezTo>
                                      <a:cubicBezTo>
                                        <a:pt x="424094" y="368553"/>
                                        <a:pt x="420996" y="368198"/>
                                        <a:pt x="418533" y="368350"/>
                                      </a:cubicBezTo>
                                      <a:cubicBezTo>
                                        <a:pt x="416515" y="368490"/>
                                        <a:pt x="419308" y="369327"/>
                                        <a:pt x="420120" y="369467"/>
                                      </a:cubicBezTo>
                                      <a:cubicBezTo>
                                        <a:pt x="420526" y="369543"/>
                                        <a:pt x="423650" y="369683"/>
                                        <a:pt x="422659" y="370102"/>
                                      </a:cubicBezTo>
                                      <a:cubicBezTo>
                                        <a:pt x="421542" y="370597"/>
                                        <a:pt x="419815" y="371156"/>
                                        <a:pt x="418533" y="370965"/>
                                      </a:cubicBezTo>
                                      <a:cubicBezTo>
                                        <a:pt x="416096" y="370635"/>
                                        <a:pt x="413303" y="370991"/>
                                        <a:pt x="411170" y="371600"/>
                                      </a:cubicBezTo>
                                      <a:cubicBezTo>
                                        <a:pt x="410040" y="371930"/>
                                        <a:pt x="409380" y="372882"/>
                                        <a:pt x="408224" y="373504"/>
                                      </a:cubicBezTo>
                                      <a:cubicBezTo>
                                        <a:pt x="406002" y="374698"/>
                                        <a:pt x="402701" y="374736"/>
                                        <a:pt x="400137" y="373822"/>
                                      </a:cubicBezTo>
                                      <a:cubicBezTo>
                                        <a:pt x="398423" y="373238"/>
                                        <a:pt x="396569" y="372197"/>
                                        <a:pt x="394741" y="372717"/>
                                      </a:cubicBezTo>
                                      <a:cubicBezTo>
                                        <a:pt x="398106" y="371816"/>
                                        <a:pt x="400188" y="370076"/>
                                        <a:pt x="402994" y="368756"/>
                                      </a:cubicBezTo>
                                      <a:cubicBezTo>
                                        <a:pt x="404758" y="367918"/>
                                        <a:pt x="407031" y="366674"/>
                                        <a:pt x="409176" y="366928"/>
                                      </a:cubicBezTo>
                                      <a:cubicBezTo>
                                        <a:pt x="409672" y="366979"/>
                                        <a:pt x="410154" y="367550"/>
                                        <a:pt x="410687" y="367487"/>
                                      </a:cubicBezTo>
                                      <a:cubicBezTo>
                                        <a:pt x="411043" y="367449"/>
                                        <a:pt x="411208" y="366991"/>
                                        <a:pt x="411474" y="366776"/>
                                      </a:cubicBezTo>
                                      <a:cubicBezTo>
                                        <a:pt x="413328" y="365189"/>
                                        <a:pt x="417302" y="364160"/>
                                        <a:pt x="420044" y="363995"/>
                                      </a:cubicBezTo>
                                      <a:cubicBezTo>
                                        <a:pt x="423409" y="363792"/>
                                        <a:pt x="427712" y="364516"/>
                                        <a:pt x="430594" y="363437"/>
                                      </a:cubicBezTo>
                                      <a:cubicBezTo>
                                        <a:pt x="430518" y="363462"/>
                                        <a:pt x="431064" y="363081"/>
                                        <a:pt x="430912" y="363437"/>
                                      </a:cubicBezTo>
                                      <a:cubicBezTo>
                                        <a:pt x="430683" y="363983"/>
                                        <a:pt x="429071" y="365062"/>
                                        <a:pt x="428373" y="365341"/>
                                      </a:cubicBezTo>
                                      <a:moveTo>
                                        <a:pt x="391313" y="352023"/>
                                      </a:moveTo>
                                      <a:lnTo>
                                        <a:pt x="391313" y="352023"/>
                                      </a:lnTo>
                                      <a:cubicBezTo>
                                        <a:pt x="391313" y="351731"/>
                                        <a:pt x="392773" y="351223"/>
                                        <a:pt x="393078" y="351134"/>
                                      </a:cubicBezTo>
                                      <a:cubicBezTo>
                                        <a:pt x="393624" y="351007"/>
                                        <a:pt x="394056" y="351084"/>
                                        <a:pt x="394576" y="351058"/>
                                      </a:cubicBezTo>
                                      <a:cubicBezTo>
                                        <a:pt x="396442" y="350982"/>
                                        <a:pt x="398410" y="351185"/>
                                        <a:pt x="398943" y="352658"/>
                                      </a:cubicBezTo>
                                      <a:cubicBezTo>
                                        <a:pt x="399286" y="353623"/>
                                        <a:pt x="398766" y="353940"/>
                                        <a:pt x="398144" y="354473"/>
                                      </a:cubicBezTo>
                                      <a:cubicBezTo>
                                        <a:pt x="398156" y="354473"/>
                                        <a:pt x="397420" y="355273"/>
                                        <a:pt x="397204" y="355108"/>
                                      </a:cubicBezTo>
                                      <a:cubicBezTo>
                                        <a:pt x="397204" y="355108"/>
                                        <a:pt x="397052" y="353826"/>
                                        <a:pt x="397115" y="354004"/>
                                      </a:cubicBezTo>
                                      <a:cubicBezTo>
                                        <a:pt x="396468" y="352239"/>
                                        <a:pt x="393802" y="353090"/>
                                        <a:pt x="392202" y="352658"/>
                                      </a:cubicBezTo>
                                      <a:cubicBezTo>
                                        <a:pt x="392329" y="352683"/>
                                        <a:pt x="391313" y="352023"/>
                                        <a:pt x="391313" y="352023"/>
                                      </a:cubicBezTo>
                                      <a:moveTo>
                                        <a:pt x="390209" y="357660"/>
                                      </a:moveTo>
                                      <a:cubicBezTo>
                                        <a:pt x="389955" y="357889"/>
                                        <a:pt x="390196" y="356086"/>
                                        <a:pt x="389980" y="355591"/>
                                      </a:cubicBezTo>
                                      <a:cubicBezTo>
                                        <a:pt x="389574" y="354664"/>
                                        <a:pt x="388190" y="354296"/>
                                        <a:pt x="387124" y="354397"/>
                                      </a:cubicBezTo>
                                      <a:cubicBezTo>
                                        <a:pt x="386286" y="354473"/>
                                        <a:pt x="386489" y="354562"/>
                                        <a:pt x="385943" y="354004"/>
                                      </a:cubicBezTo>
                                      <a:cubicBezTo>
                                        <a:pt x="385778" y="353826"/>
                                        <a:pt x="384749" y="353343"/>
                                        <a:pt x="384749" y="353204"/>
                                      </a:cubicBezTo>
                                      <a:cubicBezTo>
                                        <a:pt x="384737" y="352823"/>
                                        <a:pt x="386362" y="352455"/>
                                        <a:pt x="386578" y="352404"/>
                                      </a:cubicBezTo>
                                      <a:cubicBezTo>
                                        <a:pt x="391262" y="351604"/>
                                        <a:pt x="392913" y="355235"/>
                                        <a:pt x="390209" y="357660"/>
                                      </a:cubicBezTo>
                                      <a:moveTo>
                                        <a:pt x="384508" y="358206"/>
                                      </a:moveTo>
                                      <a:cubicBezTo>
                                        <a:pt x="384318" y="358181"/>
                                        <a:pt x="383988" y="356835"/>
                                        <a:pt x="384115" y="357101"/>
                                      </a:cubicBezTo>
                                      <a:cubicBezTo>
                                        <a:pt x="383721" y="356213"/>
                                        <a:pt x="382756" y="355654"/>
                                        <a:pt x="381487" y="355591"/>
                                      </a:cubicBezTo>
                                      <a:cubicBezTo>
                                        <a:pt x="380763" y="355553"/>
                                        <a:pt x="379849" y="356048"/>
                                        <a:pt x="379506" y="355971"/>
                                      </a:cubicBezTo>
                                      <a:cubicBezTo>
                                        <a:pt x="379480" y="355971"/>
                                        <a:pt x="378325" y="354969"/>
                                        <a:pt x="378401" y="354791"/>
                                      </a:cubicBezTo>
                                      <a:cubicBezTo>
                                        <a:pt x="378439" y="354664"/>
                                        <a:pt x="379696" y="354308"/>
                                        <a:pt x="379912" y="354232"/>
                                      </a:cubicBezTo>
                                      <a:cubicBezTo>
                                        <a:pt x="380407" y="354054"/>
                                        <a:pt x="380814" y="353864"/>
                                        <a:pt x="381486" y="353762"/>
                                      </a:cubicBezTo>
                                      <a:cubicBezTo>
                                        <a:pt x="383556" y="353445"/>
                                        <a:pt x="385295" y="354410"/>
                                        <a:pt x="385054" y="356771"/>
                                      </a:cubicBezTo>
                                      <a:cubicBezTo>
                                        <a:pt x="385016" y="357178"/>
                                        <a:pt x="384711" y="358219"/>
                                        <a:pt x="384508" y="358206"/>
                                      </a:cubicBezTo>
                                      <a:moveTo>
                                        <a:pt x="377525" y="359476"/>
                                      </a:moveTo>
                                      <a:cubicBezTo>
                                        <a:pt x="376916" y="360390"/>
                                        <a:pt x="377183" y="359869"/>
                                        <a:pt x="376967" y="358993"/>
                                      </a:cubicBezTo>
                                      <a:cubicBezTo>
                                        <a:pt x="376522" y="357190"/>
                                        <a:pt x="374059" y="357241"/>
                                        <a:pt x="372688" y="357812"/>
                                      </a:cubicBezTo>
                                      <a:cubicBezTo>
                                        <a:pt x="371901" y="358130"/>
                                        <a:pt x="370936" y="359145"/>
                                        <a:pt x="370225" y="359234"/>
                                      </a:cubicBezTo>
                                      <a:cubicBezTo>
                                        <a:pt x="370124" y="359260"/>
                                        <a:pt x="368714" y="358917"/>
                                        <a:pt x="368714" y="358917"/>
                                      </a:cubicBezTo>
                                      <a:cubicBezTo>
                                        <a:pt x="368702" y="358866"/>
                                        <a:pt x="369210" y="358422"/>
                                        <a:pt x="369286" y="358358"/>
                                      </a:cubicBezTo>
                                      <a:cubicBezTo>
                                        <a:pt x="370606" y="357216"/>
                                        <a:pt x="372828" y="355883"/>
                                        <a:pt x="375139" y="355667"/>
                                      </a:cubicBezTo>
                                      <a:cubicBezTo>
                                        <a:pt x="377754" y="355426"/>
                                        <a:pt x="378922" y="357317"/>
                                        <a:pt x="377525" y="359476"/>
                                      </a:cubicBezTo>
                                      <a:moveTo>
                                        <a:pt x="369819" y="363995"/>
                                      </a:moveTo>
                                      <a:cubicBezTo>
                                        <a:pt x="369629" y="364046"/>
                                        <a:pt x="368207" y="362573"/>
                                        <a:pt x="367762" y="362497"/>
                                      </a:cubicBezTo>
                                      <a:cubicBezTo>
                                        <a:pt x="365312" y="361989"/>
                                        <a:pt x="362900" y="364440"/>
                                        <a:pt x="361821" y="364630"/>
                                      </a:cubicBezTo>
                                      <a:cubicBezTo>
                                        <a:pt x="361706" y="364643"/>
                                        <a:pt x="360386" y="364389"/>
                                        <a:pt x="360386" y="364402"/>
                                      </a:cubicBezTo>
                                      <a:cubicBezTo>
                                        <a:pt x="360361" y="364351"/>
                                        <a:pt x="361376" y="362916"/>
                                        <a:pt x="361579" y="362726"/>
                                      </a:cubicBezTo>
                                      <a:cubicBezTo>
                                        <a:pt x="362912" y="361481"/>
                                        <a:pt x="365439" y="360644"/>
                                        <a:pt x="367762" y="360593"/>
                                      </a:cubicBezTo>
                                      <a:cubicBezTo>
                                        <a:pt x="368879" y="360542"/>
                                        <a:pt x="370670" y="360783"/>
                                        <a:pt x="370543" y="362332"/>
                                      </a:cubicBezTo>
                                      <a:cubicBezTo>
                                        <a:pt x="370530" y="362434"/>
                                        <a:pt x="370098" y="363932"/>
                                        <a:pt x="369819" y="363995"/>
                                      </a:cubicBezTo>
                                      <a:moveTo>
                                        <a:pt x="360234" y="367563"/>
                                      </a:moveTo>
                                      <a:cubicBezTo>
                                        <a:pt x="358583" y="367385"/>
                                        <a:pt x="355955" y="368350"/>
                                        <a:pt x="354520" y="368908"/>
                                      </a:cubicBezTo>
                                      <a:cubicBezTo>
                                        <a:pt x="353644" y="369264"/>
                                        <a:pt x="355536" y="367385"/>
                                        <a:pt x="355714" y="367258"/>
                                      </a:cubicBezTo>
                                      <a:cubicBezTo>
                                        <a:pt x="356488" y="366636"/>
                                        <a:pt x="357390" y="366242"/>
                                        <a:pt x="358494" y="366065"/>
                                      </a:cubicBezTo>
                                      <a:cubicBezTo>
                                        <a:pt x="360259" y="365760"/>
                                        <a:pt x="361846" y="366471"/>
                                        <a:pt x="362455" y="367334"/>
                                      </a:cubicBezTo>
                                      <a:cubicBezTo>
                                        <a:pt x="362544" y="367449"/>
                                        <a:pt x="362887" y="368236"/>
                                        <a:pt x="362773" y="368350"/>
                                      </a:cubicBezTo>
                                      <a:cubicBezTo>
                                        <a:pt x="362747" y="368388"/>
                                        <a:pt x="360526" y="367588"/>
                                        <a:pt x="360234" y="367563"/>
                                      </a:cubicBezTo>
                                      <a:moveTo>
                                        <a:pt x="353810" y="358917"/>
                                      </a:moveTo>
                                      <a:cubicBezTo>
                                        <a:pt x="353873" y="358409"/>
                                        <a:pt x="356425" y="357952"/>
                                        <a:pt x="357212" y="357889"/>
                                      </a:cubicBezTo>
                                      <a:cubicBezTo>
                                        <a:pt x="358520" y="357787"/>
                                        <a:pt x="360500" y="358308"/>
                                        <a:pt x="361097" y="359399"/>
                                      </a:cubicBezTo>
                                      <a:cubicBezTo>
                                        <a:pt x="361452" y="360034"/>
                                        <a:pt x="361833" y="361647"/>
                                        <a:pt x="360792" y="360745"/>
                                      </a:cubicBezTo>
                                      <a:cubicBezTo>
                                        <a:pt x="359891" y="359971"/>
                                        <a:pt x="358431" y="359107"/>
                                        <a:pt x="356577" y="359476"/>
                                      </a:cubicBezTo>
                                      <a:cubicBezTo>
                                        <a:pt x="355397" y="359704"/>
                                        <a:pt x="355244" y="360377"/>
                                        <a:pt x="354356" y="359476"/>
                                      </a:cubicBezTo>
                                      <a:cubicBezTo>
                                        <a:pt x="354343" y="359450"/>
                                        <a:pt x="353797" y="358993"/>
                                        <a:pt x="353810" y="358917"/>
                                      </a:cubicBezTo>
                                      <a:moveTo>
                                        <a:pt x="368245" y="356467"/>
                                      </a:moveTo>
                                      <a:cubicBezTo>
                                        <a:pt x="368042" y="356886"/>
                                        <a:pt x="368067" y="357114"/>
                                        <a:pt x="367915" y="356137"/>
                                      </a:cubicBezTo>
                                      <a:cubicBezTo>
                                        <a:pt x="367775" y="355197"/>
                                        <a:pt x="367115" y="353813"/>
                                        <a:pt x="366175" y="353521"/>
                                      </a:cubicBezTo>
                                      <a:cubicBezTo>
                                        <a:pt x="364766" y="353090"/>
                                        <a:pt x="363839" y="353978"/>
                                        <a:pt x="362620" y="353839"/>
                                      </a:cubicBezTo>
                                      <a:cubicBezTo>
                                        <a:pt x="362760" y="353851"/>
                                        <a:pt x="360868" y="352912"/>
                                        <a:pt x="360868" y="352810"/>
                                      </a:cubicBezTo>
                                      <a:cubicBezTo>
                                        <a:pt x="360843" y="352455"/>
                                        <a:pt x="363179" y="351833"/>
                                        <a:pt x="363484" y="351769"/>
                                      </a:cubicBezTo>
                                      <a:cubicBezTo>
                                        <a:pt x="366201" y="351338"/>
                                        <a:pt x="369552" y="353483"/>
                                        <a:pt x="368245" y="356467"/>
                                      </a:cubicBezTo>
                                      <a:moveTo>
                                        <a:pt x="371177" y="349078"/>
                                      </a:moveTo>
                                      <a:cubicBezTo>
                                        <a:pt x="369387" y="349192"/>
                                        <a:pt x="368918" y="350627"/>
                                        <a:pt x="367127" y="350512"/>
                                      </a:cubicBezTo>
                                      <a:cubicBezTo>
                                        <a:pt x="365833" y="350436"/>
                                        <a:pt x="365439" y="350550"/>
                                        <a:pt x="366099" y="349954"/>
                                      </a:cubicBezTo>
                                      <a:cubicBezTo>
                                        <a:pt x="367420" y="348773"/>
                                        <a:pt x="368448" y="347757"/>
                                        <a:pt x="370860" y="347491"/>
                                      </a:cubicBezTo>
                                      <a:cubicBezTo>
                                        <a:pt x="374136" y="347148"/>
                                        <a:pt x="376281" y="349243"/>
                                        <a:pt x="375075" y="352099"/>
                                      </a:cubicBezTo>
                                      <a:cubicBezTo>
                                        <a:pt x="374948" y="352379"/>
                                        <a:pt x="374567" y="353356"/>
                                        <a:pt x="374428" y="353356"/>
                                      </a:cubicBezTo>
                                      <a:cubicBezTo>
                                        <a:pt x="374186" y="353356"/>
                                        <a:pt x="374516" y="352353"/>
                                        <a:pt x="374504" y="352493"/>
                                      </a:cubicBezTo>
                                      <a:cubicBezTo>
                                        <a:pt x="374732" y="350436"/>
                                        <a:pt x="373361" y="348951"/>
                                        <a:pt x="371177" y="349078"/>
                                      </a:cubicBezTo>
                                      <a:moveTo>
                                        <a:pt x="378401" y="346462"/>
                                      </a:moveTo>
                                      <a:cubicBezTo>
                                        <a:pt x="376865" y="346488"/>
                                        <a:pt x="376624" y="347643"/>
                                        <a:pt x="375075" y="347021"/>
                                      </a:cubicBezTo>
                                      <a:cubicBezTo>
                                        <a:pt x="374732" y="346881"/>
                                        <a:pt x="374263" y="346856"/>
                                        <a:pt x="374186" y="346691"/>
                                      </a:cubicBezTo>
                                      <a:cubicBezTo>
                                        <a:pt x="374060" y="346361"/>
                                        <a:pt x="376459" y="345002"/>
                                        <a:pt x="376891" y="344875"/>
                                      </a:cubicBezTo>
                                      <a:cubicBezTo>
                                        <a:pt x="377221" y="344787"/>
                                        <a:pt x="377856" y="344825"/>
                                        <a:pt x="378236" y="344799"/>
                                      </a:cubicBezTo>
                                      <a:cubicBezTo>
                                        <a:pt x="381601" y="344634"/>
                                        <a:pt x="384432" y="346983"/>
                                        <a:pt x="382756" y="349954"/>
                                      </a:cubicBezTo>
                                      <a:cubicBezTo>
                                        <a:pt x="382820" y="349865"/>
                                        <a:pt x="382096" y="351274"/>
                                        <a:pt x="381969" y="351223"/>
                                      </a:cubicBezTo>
                                      <a:cubicBezTo>
                                        <a:pt x="381931" y="351223"/>
                                        <a:pt x="382286" y="349522"/>
                                        <a:pt x="382286" y="349636"/>
                                      </a:cubicBezTo>
                                      <a:cubicBezTo>
                                        <a:pt x="382248" y="347872"/>
                                        <a:pt x="380902" y="346424"/>
                                        <a:pt x="378401" y="346462"/>
                                      </a:cubicBezTo>
                                      <a:moveTo>
                                        <a:pt x="390932" y="346221"/>
                                      </a:moveTo>
                                      <a:cubicBezTo>
                                        <a:pt x="390958" y="347224"/>
                                        <a:pt x="390589" y="349078"/>
                                        <a:pt x="390145" y="347567"/>
                                      </a:cubicBezTo>
                                      <a:cubicBezTo>
                                        <a:pt x="389802" y="346475"/>
                                        <a:pt x="388952" y="345396"/>
                                        <a:pt x="387441" y="345269"/>
                                      </a:cubicBezTo>
                                      <a:cubicBezTo>
                                        <a:pt x="386298" y="345167"/>
                                        <a:pt x="385384" y="345878"/>
                                        <a:pt x="384826" y="345751"/>
                                      </a:cubicBezTo>
                                      <a:cubicBezTo>
                                        <a:pt x="384648" y="345713"/>
                                        <a:pt x="383899" y="344888"/>
                                        <a:pt x="384026" y="344634"/>
                                      </a:cubicBezTo>
                                      <a:cubicBezTo>
                                        <a:pt x="384280" y="344190"/>
                                        <a:pt x="386959" y="343707"/>
                                        <a:pt x="387847" y="343682"/>
                                      </a:cubicBezTo>
                                      <a:cubicBezTo>
                                        <a:pt x="389561" y="343657"/>
                                        <a:pt x="390882" y="344317"/>
                                        <a:pt x="390932" y="346221"/>
                                      </a:cubicBezTo>
                                      <a:moveTo>
                                        <a:pt x="392354" y="340508"/>
                                      </a:moveTo>
                                      <a:cubicBezTo>
                                        <a:pt x="392329" y="340533"/>
                                        <a:pt x="391377" y="339835"/>
                                        <a:pt x="391313" y="339810"/>
                                      </a:cubicBezTo>
                                      <a:cubicBezTo>
                                        <a:pt x="390577" y="339277"/>
                                        <a:pt x="389320" y="338185"/>
                                        <a:pt x="388241" y="337905"/>
                                      </a:cubicBezTo>
                                      <a:cubicBezTo>
                                        <a:pt x="386539" y="337436"/>
                                        <a:pt x="385625" y="337423"/>
                                        <a:pt x="384267" y="336788"/>
                                      </a:cubicBezTo>
                                      <a:cubicBezTo>
                                        <a:pt x="383251" y="336331"/>
                                        <a:pt x="383988" y="336128"/>
                                        <a:pt x="385054" y="336077"/>
                                      </a:cubicBezTo>
                                      <a:cubicBezTo>
                                        <a:pt x="387720" y="335899"/>
                                        <a:pt x="390183" y="336687"/>
                                        <a:pt x="391478" y="338604"/>
                                      </a:cubicBezTo>
                                      <a:cubicBezTo>
                                        <a:pt x="391783" y="339035"/>
                                        <a:pt x="392443" y="340445"/>
                                        <a:pt x="392354" y="340508"/>
                                      </a:cubicBezTo>
                                      <a:moveTo>
                                        <a:pt x="397750" y="338134"/>
                                      </a:moveTo>
                                      <a:cubicBezTo>
                                        <a:pt x="396658" y="337194"/>
                                        <a:pt x="393967" y="336268"/>
                                        <a:pt x="392278" y="335519"/>
                                      </a:cubicBezTo>
                                      <a:cubicBezTo>
                                        <a:pt x="391707" y="335265"/>
                                        <a:pt x="392583" y="335316"/>
                                        <a:pt x="393154" y="335277"/>
                                      </a:cubicBezTo>
                                      <a:cubicBezTo>
                                        <a:pt x="394094" y="335227"/>
                                        <a:pt x="395401" y="335176"/>
                                        <a:pt x="396315" y="335519"/>
                                      </a:cubicBezTo>
                                      <a:cubicBezTo>
                                        <a:pt x="397204" y="335836"/>
                                        <a:pt x="398778" y="337360"/>
                                        <a:pt x="398943" y="338058"/>
                                      </a:cubicBezTo>
                                      <a:cubicBezTo>
                                        <a:pt x="398981" y="338223"/>
                                        <a:pt x="399020" y="339569"/>
                                        <a:pt x="398867" y="339645"/>
                                      </a:cubicBezTo>
                                      <a:cubicBezTo>
                                        <a:pt x="398880" y="339632"/>
                                        <a:pt x="397826" y="338210"/>
                                        <a:pt x="397750" y="338134"/>
                                      </a:cubicBezTo>
                                      <a:moveTo>
                                        <a:pt x="394411" y="342971"/>
                                      </a:moveTo>
                                      <a:cubicBezTo>
                                        <a:pt x="394144" y="342920"/>
                                        <a:pt x="393510" y="343085"/>
                                        <a:pt x="393383" y="342971"/>
                                      </a:cubicBezTo>
                                      <a:cubicBezTo>
                                        <a:pt x="393421" y="342996"/>
                                        <a:pt x="393624" y="341600"/>
                                        <a:pt x="393700" y="341549"/>
                                      </a:cubicBezTo>
                                      <a:cubicBezTo>
                                        <a:pt x="393954" y="341371"/>
                                        <a:pt x="394843" y="341460"/>
                                        <a:pt x="394741" y="341460"/>
                                      </a:cubicBezTo>
                                      <a:cubicBezTo>
                                        <a:pt x="398512" y="341359"/>
                                        <a:pt x="398804" y="343911"/>
                                        <a:pt x="397674" y="346856"/>
                                      </a:cubicBezTo>
                                      <a:cubicBezTo>
                                        <a:pt x="397585" y="347097"/>
                                        <a:pt x="397521" y="347440"/>
                                        <a:pt x="397356" y="347656"/>
                                      </a:cubicBezTo>
                                      <a:cubicBezTo>
                                        <a:pt x="397471" y="347516"/>
                                        <a:pt x="397026" y="348202"/>
                                        <a:pt x="396798" y="347973"/>
                                      </a:cubicBezTo>
                                      <a:cubicBezTo>
                                        <a:pt x="396620" y="347783"/>
                                        <a:pt x="396849" y="347567"/>
                                        <a:pt x="396874" y="347262"/>
                                      </a:cubicBezTo>
                                      <a:cubicBezTo>
                                        <a:pt x="397077" y="345269"/>
                                        <a:pt x="396303" y="343276"/>
                                        <a:pt x="394411" y="342971"/>
                                      </a:cubicBezTo>
                                      <a:moveTo>
                                        <a:pt x="353416" y="363119"/>
                                      </a:moveTo>
                                      <a:cubicBezTo>
                                        <a:pt x="353314" y="363145"/>
                                        <a:pt x="352883" y="362129"/>
                                        <a:pt x="352857" y="362091"/>
                                      </a:cubicBezTo>
                                      <a:cubicBezTo>
                                        <a:pt x="350724" y="360085"/>
                                        <a:pt x="347322" y="362929"/>
                                        <a:pt x="345951" y="363602"/>
                                      </a:cubicBezTo>
                                      <a:cubicBezTo>
                                        <a:pt x="345278" y="363932"/>
                                        <a:pt x="344288" y="364389"/>
                                        <a:pt x="344592" y="363602"/>
                                      </a:cubicBezTo>
                                      <a:cubicBezTo>
                                        <a:pt x="346230" y="359577"/>
                                        <a:pt x="348160" y="355222"/>
                                        <a:pt x="351829" y="353204"/>
                                      </a:cubicBezTo>
                                      <a:cubicBezTo>
                                        <a:pt x="352667" y="352747"/>
                                        <a:pt x="353797" y="352785"/>
                                        <a:pt x="354597" y="352328"/>
                                      </a:cubicBezTo>
                                      <a:cubicBezTo>
                                        <a:pt x="355155" y="352023"/>
                                        <a:pt x="355739" y="350436"/>
                                        <a:pt x="356184" y="349801"/>
                                      </a:cubicBezTo>
                                      <a:cubicBezTo>
                                        <a:pt x="357161" y="348430"/>
                                        <a:pt x="358482" y="347338"/>
                                        <a:pt x="360081" y="346615"/>
                                      </a:cubicBezTo>
                                      <a:cubicBezTo>
                                        <a:pt x="360945" y="346221"/>
                                        <a:pt x="360894" y="346450"/>
                                        <a:pt x="361338" y="345663"/>
                                      </a:cubicBezTo>
                                      <a:cubicBezTo>
                                        <a:pt x="362405" y="343872"/>
                                        <a:pt x="364664" y="341828"/>
                                        <a:pt x="366810" y="341067"/>
                                      </a:cubicBezTo>
                                      <a:cubicBezTo>
                                        <a:pt x="367978" y="340648"/>
                                        <a:pt x="369349" y="341194"/>
                                        <a:pt x="370454" y="340762"/>
                                      </a:cubicBezTo>
                                      <a:cubicBezTo>
                                        <a:pt x="370962" y="340546"/>
                                        <a:pt x="371800" y="339099"/>
                                        <a:pt x="372282" y="338693"/>
                                      </a:cubicBezTo>
                                      <a:cubicBezTo>
                                        <a:pt x="373526" y="337677"/>
                                        <a:pt x="375824" y="336890"/>
                                        <a:pt x="377919" y="336712"/>
                                      </a:cubicBezTo>
                                      <a:cubicBezTo>
                                        <a:pt x="380217" y="336509"/>
                                        <a:pt x="382553" y="337118"/>
                                        <a:pt x="383873" y="338210"/>
                                      </a:cubicBezTo>
                                      <a:cubicBezTo>
                                        <a:pt x="384369" y="338642"/>
                                        <a:pt x="385638" y="339899"/>
                                        <a:pt x="385384" y="340508"/>
                                      </a:cubicBezTo>
                                      <a:cubicBezTo>
                                        <a:pt x="385270" y="340762"/>
                                        <a:pt x="383188" y="339289"/>
                                        <a:pt x="382845" y="339162"/>
                                      </a:cubicBezTo>
                                      <a:cubicBezTo>
                                        <a:pt x="380699" y="338375"/>
                                        <a:pt x="377195" y="338819"/>
                                        <a:pt x="375380" y="339480"/>
                                      </a:cubicBezTo>
                                      <a:cubicBezTo>
                                        <a:pt x="374478" y="339810"/>
                                        <a:pt x="373082" y="340368"/>
                                        <a:pt x="373006" y="340838"/>
                                      </a:cubicBezTo>
                                      <a:cubicBezTo>
                                        <a:pt x="372942" y="341117"/>
                                        <a:pt x="375443" y="343479"/>
                                        <a:pt x="375380" y="343530"/>
                                      </a:cubicBezTo>
                                      <a:cubicBezTo>
                                        <a:pt x="374783" y="343923"/>
                                        <a:pt x="372891" y="342831"/>
                                        <a:pt x="372282" y="342730"/>
                                      </a:cubicBezTo>
                                      <a:cubicBezTo>
                                        <a:pt x="369921" y="342362"/>
                                        <a:pt x="367547" y="343174"/>
                                        <a:pt x="365858" y="344076"/>
                                      </a:cubicBezTo>
                                      <a:cubicBezTo>
                                        <a:pt x="365528" y="344266"/>
                                        <a:pt x="363750" y="345383"/>
                                        <a:pt x="363788" y="345751"/>
                                      </a:cubicBezTo>
                                      <a:cubicBezTo>
                                        <a:pt x="363839" y="346018"/>
                                        <a:pt x="366290" y="347008"/>
                                        <a:pt x="366569" y="347173"/>
                                      </a:cubicBezTo>
                                      <a:cubicBezTo>
                                        <a:pt x="366683" y="347237"/>
                                        <a:pt x="367534" y="347491"/>
                                        <a:pt x="367521" y="347567"/>
                                      </a:cubicBezTo>
                                      <a:cubicBezTo>
                                        <a:pt x="367483" y="348138"/>
                                        <a:pt x="365617" y="347529"/>
                                        <a:pt x="364995" y="347567"/>
                                      </a:cubicBezTo>
                                      <a:cubicBezTo>
                                        <a:pt x="362824" y="347745"/>
                                        <a:pt x="359751" y="348925"/>
                                        <a:pt x="358329" y="350588"/>
                                      </a:cubicBezTo>
                                      <a:cubicBezTo>
                                        <a:pt x="358113" y="350830"/>
                                        <a:pt x="357250" y="352023"/>
                                        <a:pt x="357288" y="352099"/>
                                      </a:cubicBezTo>
                                      <a:cubicBezTo>
                                        <a:pt x="357453" y="352353"/>
                                        <a:pt x="357631" y="351985"/>
                                        <a:pt x="358164" y="352099"/>
                                      </a:cubicBezTo>
                                      <a:cubicBezTo>
                                        <a:pt x="358355" y="352137"/>
                                        <a:pt x="359675" y="352899"/>
                                        <a:pt x="359992" y="353356"/>
                                      </a:cubicBezTo>
                                      <a:cubicBezTo>
                                        <a:pt x="360081" y="353496"/>
                                        <a:pt x="360526" y="354334"/>
                                        <a:pt x="360310" y="354562"/>
                                      </a:cubicBezTo>
                                      <a:cubicBezTo>
                                        <a:pt x="360233" y="354638"/>
                                        <a:pt x="359167" y="354181"/>
                                        <a:pt x="358964" y="354156"/>
                                      </a:cubicBezTo>
                                      <a:cubicBezTo>
                                        <a:pt x="355473" y="353724"/>
                                        <a:pt x="352832" y="355273"/>
                                        <a:pt x="350788" y="356771"/>
                                      </a:cubicBezTo>
                                      <a:cubicBezTo>
                                        <a:pt x="350052" y="357317"/>
                                        <a:pt x="347258" y="359196"/>
                                        <a:pt x="348960" y="359704"/>
                                      </a:cubicBezTo>
                                      <a:cubicBezTo>
                                        <a:pt x="349455" y="359856"/>
                                        <a:pt x="350229" y="359501"/>
                                        <a:pt x="351118" y="359628"/>
                                      </a:cubicBezTo>
                                      <a:cubicBezTo>
                                        <a:pt x="352045" y="359768"/>
                                        <a:pt x="353441" y="360542"/>
                                        <a:pt x="353644" y="361304"/>
                                      </a:cubicBezTo>
                                      <a:cubicBezTo>
                                        <a:pt x="353759" y="361735"/>
                                        <a:pt x="353644" y="363068"/>
                                        <a:pt x="353416" y="363119"/>
                                      </a:cubicBezTo>
                                      <a:moveTo>
                                        <a:pt x="350470" y="369061"/>
                                      </a:moveTo>
                                      <a:cubicBezTo>
                                        <a:pt x="350407" y="369175"/>
                                        <a:pt x="349442" y="369683"/>
                                        <a:pt x="349366" y="369619"/>
                                      </a:cubicBezTo>
                                      <a:cubicBezTo>
                                        <a:pt x="349150" y="369518"/>
                                        <a:pt x="348985" y="368109"/>
                                        <a:pt x="348807" y="367804"/>
                                      </a:cubicBezTo>
                                      <a:cubicBezTo>
                                        <a:pt x="347842" y="366230"/>
                                        <a:pt x="344897" y="366128"/>
                                        <a:pt x="342929" y="367093"/>
                                      </a:cubicBezTo>
                                      <a:cubicBezTo>
                                        <a:pt x="344173" y="365506"/>
                                        <a:pt x="348465" y="364630"/>
                                        <a:pt x="349988" y="366458"/>
                                      </a:cubicBezTo>
                                      <a:cubicBezTo>
                                        <a:pt x="350394" y="366915"/>
                                        <a:pt x="350928" y="368401"/>
                                        <a:pt x="350470" y="369061"/>
                                      </a:cubicBezTo>
                                      <a:moveTo>
                                        <a:pt x="438694" y="360745"/>
                                      </a:moveTo>
                                      <a:cubicBezTo>
                                        <a:pt x="440446" y="358447"/>
                                        <a:pt x="442325" y="354486"/>
                                        <a:pt x="444560" y="352252"/>
                                      </a:cubicBezTo>
                                      <a:cubicBezTo>
                                        <a:pt x="445220" y="351604"/>
                                        <a:pt x="443849" y="354131"/>
                                        <a:pt x="443836" y="354397"/>
                                      </a:cubicBezTo>
                                      <a:cubicBezTo>
                                        <a:pt x="443811" y="355362"/>
                                        <a:pt x="443151" y="356873"/>
                                        <a:pt x="442097" y="357812"/>
                                      </a:cubicBezTo>
                                      <a:cubicBezTo>
                                        <a:pt x="440713" y="359057"/>
                                        <a:pt x="439393" y="360453"/>
                                        <a:pt x="438453" y="360986"/>
                                      </a:cubicBezTo>
                                      <a:cubicBezTo>
                                        <a:pt x="438275" y="361075"/>
                                        <a:pt x="438669" y="360758"/>
                                        <a:pt x="438694" y="360745"/>
                                      </a:cubicBezTo>
                                      <a:moveTo>
                                        <a:pt x="449156" y="358434"/>
                                      </a:moveTo>
                                      <a:cubicBezTo>
                                        <a:pt x="449549" y="357825"/>
                                        <a:pt x="450679" y="355654"/>
                                        <a:pt x="450908" y="354956"/>
                                      </a:cubicBezTo>
                                      <a:cubicBezTo>
                                        <a:pt x="450997" y="354638"/>
                                        <a:pt x="450984" y="353927"/>
                                        <a:pt x="451060" y="353762"/>
                                      </a:cubicBezTo>
                                      <a:cubicBezTo>
                                        <a:pt x="451263" y="353343"/>
                                        <a:pt x="452952" y="352239"/>
                                        <a:pt x="453371" y="352404"/>
                                      </a:cubicBezTo>
                                      <a:cubicBezTo>
                                        <a:pt x="453422" y="352429"/>
                                        <a:pt x="453168" y="353712"/>
                                        <a:pt x="452812" y="354397"/>
                                      </a:cubicBezTo>
                                      <a:cubicBezTo>
                                        <a:pt x="452076" y="355781"/>
                                        <a:pt x="449917" y="357965"/>
                                        <a:pt x="448673" y="359399"/>
                                      </a:cubicBezTo>
                                      <a:cubicBezTo>
                                        <a:pt x="448051" y="360136"/>
                                        <a:pt x="448851" y="358917"/>
                                        <a:pt x="449156" y="358434"/>
                                      </a:cubicBezTo>
                                      <a:moveTo>
                                        <a:pt x="313652" y="382582"/>
                                      </a:moveTo>
                                      <a:cubicBezTo>
                                        <a:pt x="316445" y="383521"/>
                                        <a:pt x="319048" y="383902"/>
                                        <a:pt x="321575" y="383915"/>
                                      </a:cubicBezTo>
                                      <a:cubicBezTo>
                                        <a:pt x="332950" y="384004"/>
                                        <a:pt x="343310" y="375751"/>
                                        <a:pt x="359624" y="375701"/>
                                      </a:cubicBezTo>
                                      <a:lnTo>
                                        <a:pt x="359713" y="375701"/>
                                      </a:lnTo>
                                      <a:cubicBezTo>
                                        <a:pt x="376065" y="375777"/>
                                        <a:pt x="386438" y="384004"/>
                                        <a:pt x="397813" y="383915"/>
                                      </a:cubicBezTo>
                                      <a:cubicBezTo>
                                        <a:pt x="400365" y="383915"/>
                                        <a:pt x="402981" y="383534"/>
                                        <a:pt x="405774" y="382582"/>
                                      </a:cubicBezTo>
                                      <a:cubicBezTo>
                                        <a:pt x="413429" y="379992"/>
                                        <a:pt x="420196" y="378570"/>
                                        <a:pt x="426201" y="377935"/>
                                      </a:cubicBezTo>
                                      <a:cubicBezTo>
                                        <a:pt x="425465" y="377402"/>
                                        <a:pt x="424640" y="376996"/>
                                        <a:pt x="423853" y="376932"/>
                                      </a:cubicBezTo>
                                      <a:cubicBezTo>
                                        <a:pt x="422215" y="376792"/>
                                        <a:pt x="421136" y="377478"/>
                                        <a:pt x="419879" y="377795"/>
                                      </a:cubicBezTo>
                                      <a:cubicBezTo>
                                        <a:pt x="418190" y="378240"/>
                                        <a:pt x="416616" y="377834"/>
                                        <a:pt x="414648" y="378113"/>
                                      </a:cubicBezTo>
                                      <a:cubicBezTo>
                                        <a:pt x="415626" y="377542"/>
                                        <a:pt x="416451" y="377059"/>
                                        <a:pt x="417416" y="376450"/>
                                      </a:cubicBezTo>
                                      <a:cubicBezTo>
                                        <a:pt x="418292" y="375904"/>
                                        <a:pt x="419206" y="374939"/>
                                        <a:pt x="420044" y="374622"/>
                                      </a:cubicBezTo>
                                      <a:cubicBezTo>
                                        <a:pt x="422482" y="373682"/>
                                        <a:pt x="428804" y="374342"/>
                                        <a:pt x="430201" y="375891"/>
                                      </a:cubicBezTo>
                                      <a:cubicBezTo>
                                        <a:pt x="430455" y="376196"/>
                                        <a:pt x="430950" y="376945"/>
                                        <a:pt x="431293" y="377580"/>
                                      </a:cubicBezTo>
                                      <a:cubicBezTo>
                                        <a:pt x="431965" y="377567"/>
                                        <a:pt x="432664" y="377554"/>
                                        <a:pt x="433311" y="377554"/>
                                      </a:cubicBezTo>
                                      <a:cubicBezTo>
                                        <a:pt x="436803" y="377542"/>
                                        <a:pt x="439938" y="377834"/>
                                        <a:pt x="442782" y="378316"/>
                                      </a:cubicBezTo>
                                      <a:cubicBezTo>
                                        <a:pt x="442935" y="378253"/>
                                        <a:pt x="443087" y="378189"/>
                                        <a:pt x="443201" y="378113"/>
                                      </a:cubicBezTo>
                                      <a:cubicBezTo>
                                        <a:pt x="444572" y="377250"/>
                                        <a:pt x="445905" y="375878"/>
                                        <a:pt x="447099" y="374622"/>
                                      </a:cubicBezTo>
                                      <a:cubicBezTo>
                                        <a:pt x="448534" y="373111"/>
                                        <a:pt x="449841" y="371498"/>
                                        <a:pt x="451060" y="369619"/>
                                      </a:cubicBezTo>
                                      <a:cubicBezTo>
                                        <a:pt x="452279" y="367766"/>
                                        <a:pt x="452888" y="365747"/>
                                        <a:pt x="453840" y="363437"/>
                                      </a:cubicBezTo>
                                      <a:cubicBezTo>
                                        <a:pt x="454437" y="361989"/>
                                        <a:pt x="455516" y="360910"/>
                                        <a:pt x="456062" y="359399"/>
                                      </a:cubicBezTo>
                                      <a:cubicBezTo>
                                        <a:pt x="456608" y="357901"/>
                                        <a:pt x="457319" y="356378"/>
                                        <a:pt x="457649" y="354638"/>
                                      </a:cubicBezTo>
                                      <a:cubicBezTo>
                                        <a:pt x="458106" y="352150"/>
                                        <a:pt x="457865" y="348621"/>
                                        <a:pt x="457091" y="345980"/>
                                      </a:cubicBezTo>
                                      <a:cubicBezTo>
                                        <a:pt x="457129" y="346119"/>
                                        <a:pt x="456697" y="344774"/>
                                        <a:pt x="456532" y="344710"/>
                                      </a:cubicBezTo>
                                      <a:cubicBezTo>
                                        <a:pt x="456037" y="344545"/>
                                        <a:pt x="454869" y="346856"/>
                                        <a:pt x="454704" y="347097"/>
                                      </a:cubicBezTo>
                                      <a:cubicBezTo>
                                        <a:pt x="452863" y="349865"/>
                                        <a:pt x="450362" y="351604"/>
                                        <a:pt x="447734" y="353521"/>
                                      </a:cubicBezTo>
                                      <a:cubicBezTo>
                                        <a:pt x="447937" y="353369"/>
                                        <a:pt x="447150" y="354207"/>
                                        <a:pt x="447010" y="354004"/>
                                      </a:cubicBezTo>
                                      <a:cubicBezTo>
                                        <a:pt x="446997" y="353978"/>
                                        <a:pt x="447442" y="352239"/>
                                        <a:pt x="447492" y="351858"/>
                                      </a:cubicBezTo>
                                      <a:cubicBezTo>
                                        <a:pt x="447619" y="351033"/>
                                        <a:pt x="447784" y="350119"/>
                                        <a:pt x="447810" y="349560"/>
                                      </a:cubicBezTo>
                                      <a:cubicBezTo>
                                        <a:pt x="447861" y="348798"/>
                                        <a:pt x="447988" y="346361"/>
                                        <a:pt x="447568" y="346221"/>
                                      </a:cubicBezTo>
                                      <a:cubicBezTo>
                                        <a:pt x="447340" y="346145"/>
                                        <a:pt x="446464" y="347757"/>
                                        <a:pt x="446058" y="348125"/>
                                      </a:cubicBezTo>
                                      <a:cubicBezTo>
                                        <a:pt x="445652" y="348506"/>
                                        <a:pt x="444979" y="348913"/>
                                        <a:pt x="444318" y="349319"/>
                                      </a:cubicBezTo>
                                      <a:cubicBezTo>
                                        <a:pt x="444001" y="349509"/>
                                        <a:pt x="442643" y="350487"/>
                                        <a:pt x="442490" y="350271"/>
                                      </a:cubicBezTo>
                                      <a:cubicBezTo>
                                        <a:pt x="442363" y="350068"/>
                                        <a:pt x="442909" y="348938"/>
                                        <a:pt x="442960" y="348367"/>
                                      </a:cubicBezTo>
                                      <a:cubicBezTo>
                                        <a:pt x="443176" y="346500"/>
                                        <a:pt x="442808" y="344951"/>
                                        <a:pt x="442401" y="343530"/>
                                      </a:cubicBezTo>
                                      <a:cubicBezTo>
                                        <a:pt x="442186" y="342704"/>
                                        <a:pt x="441500" y="341155"/>
                                        <a:pt x="440840" y="340597"/>
                                      </a:cubicBezTo>
                                      <a:cubicBezTo>
                                        <a:pt x="440878" y="340635"/>
                                        <a:pt x="439989" y="340038"/>
                                        <a:pt x="439799" y="340114"/>
                                      </a:cubicBezTo>
                                      <a:cubicBezTo>
                                        <a:pt x="439418" y="340292"/>
                                        <a:pt x="439608" y="341384"/>
                                        <a:pt x="439570" y="341549"/>
                                      </a:cubicBezTo>
                                      <a:cubicBezTo>
                                        <a:pt x="439139" y="343047"/>
                                        <a:pt x="437463" y="344736"/>
                                        <a:pt x="436549" y="345751"/>
                                      </a:cubicBezTo>
                                      <a:cubicBezTo>
                                        <a:pt x="435850" y="346526"/>
                                        <a:pt x="436523" y="344456"/>
                                        <a:pt x="436549" y="343682"/>
                                      </a:cubicBezTo>
                                      <a:cubicBezTo>
                                        <a:pt x="436650" y="339048"/>
                                        <a:pt x="434555" y="336915"/>
                                        <a:pt x="432499" y="334566"/>
                                      </a:cubicBezTo>
                                      <a:cubicBezTo>
                                        <a:pt x="431470" y="333386"/>
                                        <a:pt x="431826" y="334363"/>
                                        <a:pt x="431711" y="335519"/>
                                      </a:cubicBezTo>
                                      <a:cubicBezTo>
                                        <a:pt x="431495" y="337448"/>
                                        <a:pt x="430366" y="340241"/>
                                        <a:pt x="429248" y="341625"/>
                                      </a:cubicBezTo>
                                      <a:cubicBezTo>
                                        <a:pt x="429172" y="341727"/>
                                        <a:pt x="428677" y="342323"/>
                                        <a:pt x="428614" y="342260"/>
                                      </a:cubicBezTo>
                                      <a:cubicBezTo>
                                        <a:pt x="428436" y="342082"/>
                                        <a:pt x="428639" y="340102"/>
                                        <a:pt x="428614" y="339810"/>
                                      </a:cubicBezTo>
                                      <a:cubicBezTo>
                                        <a:pt x="428550" y="338997"/>
                                        <a:pt x="428322" y="337791"/>
                                        <a:pt x="428131" y="337271"/>
                                      </a:cubicBezTo>
                                      <a:cubicBezTo>
                                        <a:pt x="428055" y="337042"/>
                                        <a:pt x="427090" y="335239"/>
                                        <a:pt x="426633" y="335442"/>
                                      </a:cubicBezTo>
                                      <a:cubicBezTo>
                                        <a:pt x="426544" y="335468"/>
                                        <a:pt x="426290" y="336572"/>
                                        <a:pt x="426240" y="336712"/>
                                      </a:cubicBezTo>
                                      <a:cubicBezTo>
                                        <a:pt x="426087" y="337004"/>
                                        <a:pt x="425351" y="338159"/>
                                        <a:pt x="425198" y="338058"/>
                                      </a:cubicBezTo>
                                      <a:cubicBezTo>
                                        <a:pt x="425198" y="338058"/>
                                        <a:pt x="425236" y="336877"/>
                                        <a:pt x="425198" y="336560"/>
                                      </a:cubicBezTo>
                                      <a:cubicBezTo>
                                        <a:pt x="424805" y="332878"/>
                                        <a:pt x="423459" y="330732"/>
                                        <a:pt x="421313" y="328536"/>
                                      </a:cubicBezTo>
                                      <a:cubicBezTo>
                                        <a:pt x="420818" y="328028"/>
                                        <a:pt x="419549" y="326086"/>
                                        <a:pt x="418698" y="326555"/>
                                      </a:cubicBezTo>
                                      <a:cubicBezTo>
                                        <a:pt x="418266" y="326784"/>
                                        <a:pt x="418520" y="328218"/>
                                        <a:pt x="418457" y="328942"/>
                                      </a:cubicBezTo>
                                      <a:cubicBezTo>
                                        <a:pt x="418419" y="329361"/>
                                        <a:pt x="418330" y="329856"/>
                                        <a:pt x="418140" y="330605"/>
                                      </a:cubicBezTo>
                                      <a:cubicBezTo>
                                        <a:pt x="418051" y="330973"/>
                                        <a:pt x="417784" y="332408"/>
                                        <a:pt x="417505" y="331710"/>
                                      </a:cubicBezTo>
                                      <a:cubicBezTo>
                                        <a:pt x="417225" y="331012"/>
                                        <a:pt x="416248" y="330301"/>
                                        <a:pt x="415435" y="330199"/>
                                      </a:cubicBezTo>
                                      <a:cubicBezTo>
                                        <a:pt x="415004" y="330148"/>
                                        <a:pt x="413328" y="330783"/>
                                        <a:pt x="413379" y="330834"/>
                                      </a:cubicBezTo>
                                      <a:cubicBezTo>
                                        <a:pt x="413353" y="330808"/>
                                        <a:pt x="414064" y="328676"/>
                                        <a:pt x="414102" y="328371"/>
                                      </a:cubicBezTo>
                                      <a:cubicBezTo>
                                        <a:pt x="414445" y="325413"/>
                                        <a:pt x="413150" y="321909"/>
                                        <a:pt x="411639" y="320271"/>
                                      </a:cubicBezTo>
                                      <a:cubicBezTo>
                                        <a:pt x="411538" y="320182"/>
                                        <a:pt x="409836" y="318455"/>
                                        <a:pt x="409659" y="318532"/>
                                      </a:cubicBezTo>
                                      <a:cubicBezTo>
                                        <a:pt x="409456" y="318608"/>
                                        <a:pt x="408948" y="320207"/>
                                        <a:pt x="408859" y="320436"/>
                                      </a:cubicBezTo>
                                      <a:cubicBezTo>
                                        <a:pt x="408262" y="321909"/>
                                        <a:pt x="407919" y="323039"/>
                                        <a:pt x="407196" y="324245"/>
                                      </a:cubicBezTo>
                                      <a:cubicBezTo>
                                        <a:pt x="407120" y="324397"/>
                                        <a:pt x="406244" y="325971"/>
                                        <a:pt x="406002" y="325679"/>
                                      </a:cubicBezTo>
                                      <a:cubicBezTo>
                                        <a:pt x="405850" y="325502"/>
                                        <a:pt x="405952" y="323673"/>
                                        <a:pt x="405850" y="323229"/>
                                      </a:cubicBezTo>
                                      <a:cubicBezTo>
                                        <a:pt x="404936" y="319103"/>
                                        <a:pt x="401686" y="315751"/>
                                        <a:pt x="397674" y="315129"/>
                                      </a:cubicBezTo>
                                      <a:cubicBezTo>
                                        <a:pt x="397433" y="315091"/>
                                        <a:pt x="396176" y="314913"/>
                                        <a:pt x="396011" y="315129"/>
                                      </a:cubicBezTo>
                                      <a:cubicBezTo>
                                        <a:pt x="395808" y="315370"/>
                                        <a:pt x="396772" y="316488"/>
                                        <a:pt x="396874" y="316868"/>
                                      </a:cubicBezTo>
                                      <a:cubicBezTo>
                                        <a:pt x="397560" y="319217"/>
                                        <a:pt x="395960" y="322188"/>
                                        <a:pt x="394500" y="323140"/>
                                      </a:cubicBezTo>
                                      <a:cubicBezTo>
                                        <a:pt x="394386" y="323216"/>
                                        <a:pt x="393040" y="323978"/>
                                        <a:pt x="392507" y="323699"/>
                                      </a:cubicBezTo>
                                      <a:cubicBezTo>
                                        <a:pt x="392316" y="323584"/>
                                        <a:pt x="392202" y="322645"/>
                                        <a:pt x="392037" y="322340"/>
                                      </a:cubicBezTo>
                                      <a:cubicBezTo>
                                        <a:pt x="390818" y="320207"/>
                                        <a:pt x="387441" y="317503"/>
                                        <a:pt x="383556" y="317821"/>
                                      </a:cubicBezTo>
                                      <a:cubicBezTo>
                                        <a:pt x="383670" y="317821"/>
                                        <a:pt x="382439" y="317935"/>
                                        <a:pt x="382375" y="318138"/>
                                      </a:cubicBezTo>
                                      <a:cubicBezTo>
                                        <a:pt x="382248" y="318506"/>
                                        <a:pt x="383505" y="318811"/>
                                        <a:pt x="383632" y="318938"/>
                                      </a:cubicBezTo>
                                      <a:cubicBezTo>
                                        <a:pt x="385283" y="320715"/>
                                        <a:pt x="382401" y="323940"/>
                                        <a:pt x="381652" y="324486"/>
                                      </a:cubicBezTo>
                                      <a:cubicBezTo>
                                        <a:pt x="379519" y="326060"/>
                                        <a:pt x="376065" y="327012"/>
                                        <a:pt x="373552" y="327825"/>
                                      </a:cubicBezTo>
                                      <a:cubicBezTo>
                                        <a:pt x="364842" y="330631"/>
                                        <a:pt x="357339" y="334274"/>
                                        <a:pt x="351346" y="339962"/>
                                      </a:cubicBezTo>
                                      <a:cubicBezTo>
                                        <a:pt x="345570" y="345434"/>
                                        <a:pt x="340580" y="352455"/>
                                        <a:pt x="336518" y="359552"/>
                                      </a:cubicBezTo>
                                      <a:cubicBezTo>
                                        <a:pt x="333737" y="364389"/>
                                        <a:pt x="330195" y="370470"/>
                                        <a:pt x="322552" y="368832"/>
                                      </a:cubicBezTo>
                                      <a:cubicBezTo>
                                        <a:pt x="317575" y="367766"/>
                                        <a:pt x="314338" y="363208"/>
                                        <a:pt x="313982" y="357888"/>
                                      </a:cubicBezTo>
                                      <a:cubicBezTo>
                                        <a:pt x="313614" y="352455"/>
                                        <a:pt x="315366" y="347707"/>
                                        <a:pt x="316598" y="343199"/>
                                      </a:cubicBezTo>
                                      <a:cubicBezTo>
                                        <a:pt x="319746" y="331723"/>
                                        <a:pt x="323454" y="320817"/>
                                        <a:pt x="326767" y="309860"/>
                                      </a:cubicBezTo>
                                      <a:cubicBezTo>
                                        <a:pt x="329967" y="299298"/>
                                        <a:pt x="332950" y="283809"/>
                                        <a:pt x="334461" y="276407"/>
                                      </a:cubicBezTo>
                                      <a:cubicBezTo>
                                        <a:pt x="340390" y="247435"/>
                                        <a:pt x="333902" y="235882"/>
                                        <a:pt x="330322" y="231286"/>
                                      </a:cubicBezTo>
                                      <a:cubicBezTo>
                                        <a:pt x="328557" y="229014"/>
                                        <a:pt x="325358" y="226665"/>
                                        <a:pt x="321828" y="226602"/>
                                      </a:cubicBezTo>
                                      <a:cubicBezTo>
                                        <a:pt x="313881" y="226449"/>
                                        <a:pt x="309260" y="230829"/>
                                        <a:pt x="306682" y="236187"/>
                                      </a:cubicBezTo>
                                      <a:cubicBezTo>
                                        <a:pt x="306416" y="236746"/>
                                        <a:pt x="305603" y="238066"/>
                                        <a:pt x="305654" y="238409"/>
                                      </a:cubicBezTo>
                                      <a:cubicBezTo>
                                        <a:pt x="305743" y="239018"/>
                                        <a:pt x="307025" y="239285"/>
                                        <a:pt x="307406" y="239678"/>
                                      </a:cubicBezTo>
                                      <a:cubicBezTo>
                                        <a:pt x="308701" y="241049"/>
                                        <a:pt x="307647" y="242675"/>
                                        <a:pt x="307876" y="244846"/>
                                      </a:cubicBezTo>
                                      <a:cubicBezTo>
                                        <a:pt x="307926" y="245404"/>
                                        <a:pt x="308853" y="247410"/>
                                        <a:pt x="308993" y="247385"/>
                                      </a:cubicBezTo>
                                      <a:cubicBezTo>
                                        <a:pt x="308587" y="247473"/>
                                        <a:pt x="308041" y="246166"/>
                                        <a:pt x="307952" y="245950"/>
                                      </a:cubicBezTo>
                                      <a:cubicBezTo>
                                        <a:pt x="307406" y="244477"/>
                                        <a:pt x="307698" y="242243"/>
                                        <a:pt x="307241" y="240948"/>
                                      </a:cubicBezTo>
                                      <a:cubicBezTo>
                                        <a:pt x="307050" y="240440"/>
                                        <a:pt x="306098" y="239031"/>
                                        <a:pt x="305489" y="239221"/>
                                      </a:cubicBezTo>
                                      <a:cubicBezTo>
                                        <a:pt x="305210" y="239285"/>
                                        <a:pt x="304892" y="240427"/>
                                        <a:pt x="304702" y="240719"/>
                                      </a:cubicBezTo>
                                      <a:cubicBezTo>
                                        <a:pt x="303457" y="242573"/>
                                        <a:pt x="301299" y="244528"/>
                                        <a:pt x="299382" y="245874"/>
                                      </a:cubicBezTo>
                                      <a:cubicBezTo>
                                        <a:pt x="296348" y="248007"/>
                                        <a:pt x="293047" y="249441"/>
                                        <a:pt x="292399" y="253326"/>
                                      </a:cubicBezTo>
                                      <a:cubicBezTo>
                                        <a:pt x="292298" y="253948"/>
                                        <a:pt x="292310" y="255561"/>
                                        <a:pt x="292717" y="255789"/>
                                      </a:cubicBezTo>
                                      <a:cubicBezTo>
                                        <a:pt x="293148" y="256030"/>
                                        <a:pt x="293656" y="255332"/>
                                        <a:pt x="294469" y="254926"/>
                                      </a:cubicBezTo>
                                      <a:cubicBezTo>
                                        <a:pt x="295142" y="254583"/>
                                        <a:pt x="295967" y="254291"/>
                                        <a:pt x="296691" y="254050"/>
                                      </a:cubicBezTo>
                                      <a:cubicBezTo>
                                        <a:pt x="300042" y="252907"/>
                                        <a:pt x="303127" y="251295"/>
                                        <a:pt x="306124" y="249848"/>
                                      </a:cubicBezTo>
                                      <a:cubicBezTo>
                                        <a:pt x="307838" y="249010"/>
                                        <a:pt x="309653" y="247575"/>
                                        <a:pt x="311989" y="247537"/>
                                      </a:cubicBezTo>
                                      <a:cubicBezTo>
                                        <a:pt x="313411" y="247524"/>
                                        <a:pt x="315252" y="247372"/>
                                        <a:pt x="317816" y="246674"/>
                                      </a:cubicBezTo>
                                      <a:cubicBezTo>
                                        <a:pt x="319505" y="246217"/>
                                        <a:pt x="321447" y="244934"/>
                                        <a:pt x="321828" y="244846"/>
                                      </a:cubicBezTo>
                                      <a:cubicBezTo>
                                        <a:pt x="323593" y="244439"/>
                                        <a:pt x="324736" y="246750"/>
                                        <a:pt x="325091" y="248019"/>
                                      </a:cubicBezTo>
                                      <a:cubicBezTo>
                                        <a:pt x="325510" y="249568"/>
                                        <a:pt x="325586" y="251117"/>
                                        <a:pt x="325650" y="252615"/>
                                      </a:cubicBezTo>
                                      <a:cubicBezTo>
                                        <a:pt x="325726" y="255129"/>
                                        <a:pt x="325307" y="257516"/>
                                        <a:pt x="325002" y="259915"/>
                                      </a:cubicBezTo>
                                      <a:cubicBezTo>
                                        <a:pt x="324710" y="262201"/>
                                        <a:pt x="324431" y="264651"/>
                                        <a:pt x="323974" y="266885"/>
                                      </a:cubicBezTo>
                                      <a:cubicBezTo>
                                        <a:pt x="318718" y="292747"/>
                                        <a:pt x="310910" y="314888"/>
                                        <a:pt x="300664" y="335201"/>
                                      </a:cubicBezTo>
                                      <a:cubicBezTo>
                                        <a:pt x="296297" y="343796"/>
                                        <a:pt x="290977" y="352607"/>
                                        <a:pt x="289466" y="363843"/>
                                      </a:cubicBezTo>
                                      <a:cubicBezTo>
                                        <a:pt x="288832" y="368502"/>
                                        <a:pt x="289060" y="373352"/>
                                        <a:pt x="290063" y="377681"/>
                                      </a:cubicBezTo>
                                      <a:cubicBezTo>
                                        <a:pt x="296805" y="378087"/>
                                        <a:pt x="304625" y="379522"/>
                                        <a:pt x="313652" y="382582"/>
                                      </a:cubicBezTo>
                                      <a:moveTo>
                                        <a:pt x="313817" y="235209"/>
                                      </a:moveTo>
                                      <a:cubicBezTo>
                                        <a:pt x="313817" y="235768"/>
                                        <a:pt x="313373" y="236225"/>
                                        <a:pt x="312802" y="236225"/>
                                      </a:cubicBezTo>
                                      <a:cubicBezTo>
                                        <a:pt x="312243" y="236225"/>
                                        <a:pt x="311799" y="235768"/>
                                        <a:pt x="311799" y="235209"/>
                                      </a:cubicBezTo>
                                      <a:cubicBezTo>
                                        <a:pt x="311799" y="234651"/>
                                        <a:pt x="312243" y="234194"/>
                                        <a:pt x="312802" y="234194"/>
                                      </a:cubicBezTo>
                                      <a:cubicBezTo>
                                        <a:pt x="313373" y="234194"/>
                                        <a:pt x="313817" y="234651"/>
                                        <a:pt x="313817" y="235209"/>
                                      </a:cubicBezTo>
                                      <a:moveTo>
                                        <a:pt x="59645" y="496983"/>
                                      </a:moveTo>
                                      <a:cubicBezTo>
                                        <a:pt x="62261" y="496729"/>
                                        <a:pt x="64838" y="496158"/>
                                        <a:pt x="66552" y="495929"/>
                                      </a:cubicBezTo>
                                      <a:cubicBezTo>
                                        <a:pt x="68164" y="495714"/>
                                        <a:pt x="64990" y="497301"/>
                                        <a:pt x="64355" y="497478"/>
                                      </a:cubicBezTo>
                                      <a:cubicBezTo>
                                        <a:pt x="60864" y="498557"/>
                                        <a:pt x="46353" y="498418"/>
                                        <a:pt x="42112" y="498824"/>
                                      </a:cubicBezTo>
                                      <a:cubicBezTo>
                                        <a:pt x="44664" y="498494"/>
                                        <a:pt x="56446" y="497301"/>
                                        <a:pt x="59645" y="496983"/>
                                      </a:cubicBezTo>
                                      <a:moveTo>
                                        <a:pt x="88338" y="491549"/>
                                      </a:moveTo>
                                      <a:cubicBezTo>
                                        <a:pt x="98317" y="488109"/>
                                        <a:pt x="106442" y="483703"/>
                                        <a:pt x="111902" y="475591"/>
                                      </a:cubicBezTo>
                                      <a:cubicBezTo>
                                        <a:pt x="111902" y="475591"/>
                                        <a:pt x="112333" y="475070"/>
                                        <a:pt x="112321" y="475388"/>
                                      </a:cubicBezTo>
                                      <a:cubicBezTo>
                                        <a:pt x="112232" y="476797"/>
                                        <a:pt x="112549" y="477279"/>
                                        <a:pt x="109413" y="481761"/>
                                      </a:cubicBezTo>
                                      <a:cubicBezTo>
                                        <a:pt x="104754" y="488363"/>
                                        <a:pt x="98698" y="491257"/>
                                        <a:pt x="90560" y="494101"/>
                                      </a:cubicBezTo>
                                      <a:cubicBezTo>
                                        <a:pt x="88935" y="494660"/>
                                        <a:pt x="86472" y="495104"/>
                                        <a:pt x="84796" y="495510"/>
                                      </a:cubicBezTo>
                                      <a:cubicBezTo>
                                        <a:pt x="79527" y="496729"/>
                                        <a:pt x="75731" y="496628"/>
                                        <a:pt x="69574" y="496970"/>
                                      </a:cubicBezTo>
                                      <a:cubicBezTo>
                                        <a:pt x="75007" y="493720"/>
                                        <a:pt x="81368" y="493949"/>
                                        <a:pt x="88338" y="491549"/>
                                      </a:cubicBezTo>
                                      <a:moveTo>
                                        <a:pt x="118262" y="472887"/>
                                      </a:moveTo>
                                      <a:cubicBezTo>
                                        <a:pt x="119265" y="470665"/>
                                        <a:pt x="119862" y="468215"/>
                                        <a:pt x="120548" y="466006"/>
                                      </a:cubicBezTo>
                                      <a:cubicBezTo>
                                        <a:pt x="121474" y="463098"/>
                                        <a:pt x="121868" y="459886"/>
                                        <a:pt x="122439" y="456814"/>
                                      </a:cubicBezTo>
                                      <a:cubicBezTo>
                                        <a:pt x="123531" y="450885"/>
                                        <a:pt x="124928" y="445984"/>
                                        <a:pt x="125867" y="439522"/>
                                      </a:cubicBezTo>
                                      <a:cubicBezTo>
                                        <a:pt x="127492" y="428452"/>
                                        <a:pt x="127188" y="415083"/>
                                        <a:pt x="128889" y="404380"/>
                                      </a:cubicBezTo>
                                      <a:cubicBezTo>
                                        <a:pt x="129054" y="403416"/>
                                        <a:pt x="128914" y="401816"/>
                                        <a:pt x="129206" y="400724"/>
                                      </a:cubicBezTo>
                                      <a:cubicBezTo>
                                        <a:pt x="129485" y="399772"/>
                                        <a:pt x="130044" y="398655"/>
                                        <a:pt x="130565" y="397296"/>
                                      </a:cubicBezTo>
                                      <a:cubicBezTo>
                                        <a:pt x="131136" y="395785"/>
                                        <a:pt x="132050" y="391964"/>
                                        <a:pt x="132025" y="395620"/>
                                      </a:cubicBezTo>
                                      <a:cubicBezTo>
                                        <a:pt x="131974" y="403035"/>
                                        <a:pt x="130704" y="409992"/>
                                        <a:pt x="130146" y="417305"/>
                                      </a:cubicBezTo>
                                      <a:cubicBezTo>
                                        <a:pt x="129917" y="420352"/>
                                        <a:pt x="129663" y="423678"/>
                                        <a:pt x="129371" y="426585"/>
                                      </a:cubicBezTo>
                                      <a:cubicBezTo>
                                        <a:pt x="129194" y="428477"/>
                                        <a:pt x="129194" y="430343"/>
                                        <a:pt x="129105" y="432006"/>
                                      </a:cubicBezTo>
                                      <a:cubicBezTo>
                                        <a:pt x="128902" y="436209"/>
                                        <a:pt x="128381" y="440957"/>
                                        <a:pt x="127848" y="445667"/>
                                      </a:cubicBezTo>
                                      <a:cubicBezTo>
                                        <a:pt x="127860" y="445578"/>
                                        <a:pt x="127835" y="447026"/>
                                        <a:pt x="128102" y="446607"/>
                                      </a:cubicBezTo>
                                      <a:cubicBezTo>
                                        <a:pt x="128610" y="445769"/>
                                        <a:pt x="128876" y="444766"/>
                                        <a:pt x="128889" y="444639"/>
                                      </a:cubicBezTo>
                                      <a:cubicBezTo>
                                        <a:pt x="129321" y="442239"/>
                                        <a:pt x="129651" y="440487"/>
                                        <a:pt x="129841" y="437745"/>
                                      </a:cubicBezTo>
                                      <a:cubicBezTo>
                                        <a:pt x="130108" y="433847"/>
                                        <a:pt x="130298" y="430051"/>
                                        <a:pt x="130819" y="426852"/>
                                      </a:cubicBezTo>
                                      <a:cubicBezTo>
                                        <a:pt x="131034" y="425506"/>
                                        <a:pt x="131085" y="423627"/>
                                        <a:pt x="131238" y="422320"/>
                                      </a:cubicBezTo>
                                      <a:cubicBezTo>
                                        <a:pt x="131326" y="421647"/>
                                        <a:pt x="131428" y="420822"/>
                                        <a:pt x="131517" y="420136"/>
                                      </a:cubicBezTo>
                                      <a:cubicBezTo>
                                        <a:pt x="131834" y="417927"/>
                                        <a:pt x="131910" y="415743"/>
                                        <a:pt x="132342" y="413445"/>
                                      </a:cubicBezTo>
                                      <a:cubicBezTo>
                                        <a:pt x="133497" y="407224"/>
                                        <a:pt x="134983" y="400902"/>
                                        <a:pt x="136405" y="395620"/>
                                      </a:cubicBezTo>
                                      <a:cubicBezTo>
                                        <a:pt x="136684" y="394579"/>
                                        <a:pt x="137928" y="391710"/>
                                        <a:pt x="138487" y="390618"/>
                                      </a:cubicBezTo>
                                      <a:cubicBezTo>
                                        <a:pt x="138487" y="390606"/>
                                        <a:pt x="138741" y="390072"/>
                                        <a:pt x="138703" y="390415"/>
                                      </a:cubicBezTo>
                                      <a:cubicBezTo>
                                        <a:pt x="138030" y="396166"/>
                                        <a:pt x="136379" y="401460"/>
                                        <a:pt x="135668" y="406894"/>
                                      </a:cubicBezTo>
                                      <a:cubicBezTo>
                                        <a:pt x="132761" y="429188"/>
                                        <a:pt x="132367" y="454618"/>
                                        <a:pt x="125042" y="474029"/>
                                      </a:cubicBezTo>
                                      <a:cubicBezTo>
                                        <a:pt x="122490" y="480822"/>
                                        <a:pt x="118580" y="486573"/>
                                        <a:pt x="113666" y="491118"/>
                                      </a:cubicBezTo>
                                      <a:cubicBezTo>
                                        <a:pt x="111039" y="493568"/>
                                        <a:pt x="108702" y="495638"/>
                                        <a:pt x="105440" y="497174"/>
                                      </a:cubicBezTo>
                                      <a:cubicBezTo>
                                        <a:pt x="95499" y="501859"/>
                                        <a:pt x="84085" y="501668"/>
                                        <a:pt x="70513" y="502493"/>
                                      </a:cubicBezTo>
                                      <a:cubicBezTo>
                                        <a:pt x="80327" y="500729"/>
                                        <a:pt x="89557" y="499129"/>
                                        <a:pt x="97720" y="495409"/>
                                      </a:cubicBezTo>
                                      <a:cubicBezTo>
                                        <a:pt x="99980" y="494368"/>
                                        <a:pt x="103027" y="492933"/>
                                        <a:pt x="104652" y="491397"/>
                                      </a:cubicBezTo>
                                      <a:cubicBezTo>
                                        <a:pt x="104894" y="491169"/>
                                        <a:pt x="105706" y="490547"/>
                                        <a:pt x="105935" y="490293"/>
                                      </a:cubicBezTo>
                                      <a:cubicBezTo>
                                        <a:pt x="106417" y="489747"/>
                                        <a:pt x="106900" y="489391"/>
                                        <a:pt x="107420" y="488922"/>
                                      </a:cubicBezTo>
                                      <a:cubicBezTo>
                                        <a:pt x="111851" y="484821"/>
                                        <a:pt x="115647" y="478625"/>
                                        <a:pt x="118262" y="472887"/>
                                      </a:cubicBezTo>
                                      <a:moveTo>
                                        <a:pt x="129739" y="381972"/>
                                      </a:moveTo>
                                      <a:cubicBezTo>
                                        <a:pt x="129752" y="380259"/>
                                        <a:pt x="130412" y="377580"/>
                                        <a:pt x="130260" y="376335"/>
                                      </a:cubicBezTo>
                                      <a:cubicBezTo>
                                        <a:pt x="130247" y="376297"/>
                                        <a:pt x="130235" y="376145"/>
                                        <a:pt x="130260" y="376120"/>
                                      </a:cubicBezTo>
                                      <a:cubicBezTo>
                                        <a:pt x="130349" y="376031"/>
                                        <a:pt x="130387" y="376018"/>
                                        <a:pt x="130463" y="376120"/>
                                      </a:cubicBezTo>
                                      <a:cubicBezTo>
                                        <a:pt x="131263" y="377427"/>
                                        <a:pt x="130984" y="380792"/>
                                        <a:pt x="131199" y="382798"/>
                                      </a:cubicBezTo>
                                      <a:cubicBezTo>
                                        <a:pt x="131479" y="385578"/>
                                        <a:pt x="132380" y="388333"/>
                                        <a:pt x="131720" y="390199"/>
                                      </a:cubicBezTo>
                                      <a:cubicBezTo>
                                        <a:pt x="131441" y="390948"/>
                                        <a:pt x="130653" y="392548"/>
                                        <a:pt x="130146" y="393640"/>
                                      </a:cubicBezTo>
                                      <a:cubicBezTo>
                                        <a:pt x="129435" y="395214"/>
                                        <a:pt x="129714" y="391736"/>
                                        <a:pt x="129739" y="390923"/>
                                      </a:cubicBezTo>
                                      <a:cubicBezTo>
                                        <a:pt x="129777" y="388790"/>
                                        <a:pt x="129689" y="384918"/>
                                        <a:pt x="129739" y="381972"/>
                                      </a:cubicBezTo>
                                      <a:moveTo>
                                        <a:pt x="129739" y="369759"/>
                                      </a:moveTo>
                                      <a:cubicBezTo>
                                        <a:pt x="130666" y="369505"/>
                                        <a:pt x="132659" y="369670"/>
                                        <a:pt x="133383" y="370178"/>
                                      </a:cubicBezTo>
                                      <a:cubicBezTo>
                                        <a:pt x="133472" y="370254"/>
                                        <a:pt x="133574" y="370889"/>
                                        <a:pt x="133586" y="370914"/>
                                      </a:cubicBezTo>
                                      <a:cubicBezTo>
                                        <a:pt x="133739" y="371105"/>
                                        <a:pt x="134348" y="371029"/>
                                        <a:pt x="134627" y="371232"/>
                                      </a:cubicBezTo>
                                      <a:cubicBezTo>
                                        <a:pt x="135237" y="371676"/>
                                        <a:pt x="135503" y="372540"/>
                                        <a:pt x="136087" y="372997"/>
                                      </a:cubicBezTo>
                                      <a:cubicBezTo>
                                        <a:pt x="137395" y="374025"/>
                                        <a:pt x="139858" y="373898"/>
                                        <a:pt x="140988" y="375180"/>
                                      </a:cubicBezTo>
                                      <a:cubicBezTo>
                                        <a:pt x="141102" y="375320"/>
                                        <a:pt x="141839" y="376298"/>
                                        <a:pt x="141508" y="376755"/>
                                      </a:cubicBezTo>
                                      <a:cubicBezTo>
                                        <a:pt x="141382" y="376932"/>
                                        <a:pt x="137535" y="377707"/>
                                        <a:pt x="137243" y="377694"/>
                                      </a:cubicBezTo>
                                      <a:cubicBezTo>
                                        <a:pt x="137052" y="377681"/>
                                        <a:pt x="134704" y="375625"/>
                                        <a:pt x="134005" y="374977"/>
                                      </a:cubicBezTo>
                                      <a:cubicBezTo>
                                        <a:pt x="132456" y="373555"/>
                                        <a:pt x="130958" y="372095"/>
                                        <a:pt x="129511" y="370483"/>
                                      </a:cubicBezTo>
                                      <a:cubicBezTo>
                                        <a:pt x="129257" y="370191"/>
                                        <a:pt x="128965" y="369988"/>
                                        <a:pt x="129739" y="369759"/>
                                      </a:cubicBezTo>
                                      <a:moveTo>
                                        <a:pt x="145584" y="380398"/>
                                      </a:moveTo>
                                      <a:cubicBezTo>
                                        <a:pt x="146574" y="380881"/>
                                        <a:pt x="146917" y="382404"/>
                                        <a:pt x="147869" y="383217"/>
                                      </a:cubicBezTo>
                                      <a:cubicBezTo>
                                        <a:pt x="148301" y="383572"/>
                                        <a:pt x="149456" y="384207"/>
                                        <a:pt x="150167" y="384359"/>
                                      </a:cubicBezTo>
                                      <a:cubicBezTo>
                                        <a:pt x="151018" y="384562"/>
                                        <a:pt x="152859" y="384220"/>
                                        <a:pt x="153405" y="384461"/>
                                      </a:cubicBezTo>
                                      <a:cubicBezTo>
                                        <a:pt x="154357" y="384905"/>
                                        <a:pt x="153862" y="387813"/>
                                        <a:pt x="153405" y="388638"/>
                                      </a:cubicBezTo>
                                      <a:cubicBezTo>
                                        <a:pt x="152732" y="389806"/>
                                        <a:pt x="149507" y="391824"/>
                                        <a:pt x="147983" y="391240"/>
                                      </a:cubicBezTo>
                                      <a:cubicBezTo>
                                        <a:pt x="147552" y="391075"/>
                                        <a:pt x="146536" y="389120"/>
                                        <a:pt x="146104" y="388536"/>
                                      </a:cubicBezTo>
                                      <a:cubicBezTo>
                                        <a:pt x="144010" y="385743"/>
                                        <a:pt x="141839" y="383280"/>
                                        <a:pt x="139744" y="381236"/>
                                      </a:cubicBezTo>
                                      <a:lnTo>
                                        <a:pt x="139744" y="381211"/>
                                      </a:lnTo>
                                      <a:cubicBezTo>
                                        <a:pt x="139896" y="381211"/>
                                        <a:pt x="140023" y="381160"/>
                                        <a:pt x="140137" y="381135"/>
                                      </a:cubicBezTo>
                                      <a:cubicBezTo>
                                        <a:pt x="142067" y="381795"/>
                                        <a:pt x="143616" y="379459"/>
                                        <a:pt x="145584" y="380398"/>
                                      </a:cubicBezTo>
                                      <a:moveTo>
                                        <a:pt x="142448" y="291452"/>
                                      </a:moveTo>
                                      <a:cubicBezTo>
                                        <a:pt x="147412" y="289014"/>
                                        <a:pt x="153392" y="289065"/>
                                        <a:pt x="158724" y="290830"/>
                                      </a:cubicBezTo>
                                      <a:cubicBezTo>
                                        <a:pt x="160552" y="291452"/>
                                        <a:pt x="162800" y="291553"/>
                                        <a:pt x="164666" y="291985"/>
                                      </a:cubicBezTo>
                                      <a:cubicBezTo>
                                        <a:pt x="169744" y="293178"/>
                                        <a:pt x="172004" y="296479"/>
                                        <a:pt x="174670" y="299907"/>
                                      </a:cubicBezTo>
                                      <a:cubicBezTo>
                                        <a:pt x="175127" y="300504"/>
                                        <a:pt x="176790" y="302510"/>
                                        <a:pt x="176854" y="302510"/>
                                      </a:cubicBezTo>
                                      <a:cubicBezTo>
                                        <a:pt x="177616" y="302472"/>
                                        <a:pt x="178149" y="299564"/>
                                        <a:pt x="178111" y="298549"/>
                                      </a:cubicBezTo>
                                      <a:cubicBezTo>
                                        <a:pt x="177946" y="292670"/>
                                        <a:pt x="171661" y="289331"/>
                                        <a:pt x="169871" y="284990"/>
                                      </a:cubicBezTo>
                                      <a:cubicBezTo>
                                        <a:pt x="168919" y="282666"/>
                                        <a:pt x="170938" y="282996"/>
                                        <a:pt x="172690" y="283644"/>
                                      </a:cubicBezTo>
                                      <a:cubicBezTo>
                                        <a:pt x="175711" y="284761"/>
                                        <a:pt x="181704" y="285802"/>
                                        <a:pt x="181551" y="281663"/>
                                      </a:cubicBezTo>
                                      <a:cubicBezTo>
                                        <a:pt x="181513" y="280660"/>
                                        <a:pt x="180713" y="279683"/>
                                        <a:pt x="180726" y="278642"/>
                                      </a:cubicBezTo>
                                      <a:cubicBezTo>
                                        <a:pt x="180726" y="277715"/>
                                        <a:pt x="181386" y="276318"/>
                                        <a:pt x="182085" y="275925"/>
                                      </a:cubicBezTo>
                                      <a:cubicBezTo>
                                        <a:pt x="182669" y="275595"/>
                                        <a:pt x="183481" y="275836"/>
                                        <a:pt x="184154" y="275506"/>
                                      </a:cubicBezTo>
                                      <a:cubicBezTo>
                                        <a:pt x="190997" y="272218"/>
                                        <a:pt x="189347" y="260360"/>
                                        <a:pt x="190629" y="251524"/>
                                      </a:cubicBezTo>
                                      <a:cubicBezTo>
                                        <a:pt x="190997" y="248984"/>
                                        <a:pt x="191581" y="246839"/>
                                        <a:pt x="192076" y="244757"/>
                                      </a:cubicBezTo>
                                      <a:cubicBezTo>
                                        <a:pt x="192229" y="244135"/>
                                        <a:pt x="194780" y="244516"/>
                                        <a:pt x="195631" y="244541"/>
                                      </a:cubicBezTo>
                                      <a:cubicBezTo>
                                        <a:pt x="196139" y="244566"/>
                                        <a:pt x="198792" y="244300"/>
                                        <a:pt x="199059" y="244541"/>
                                      </a:cubicBezTo>
                                      <a:cubicBezTo>
                                        <a:pt x="199338" y="244769"/>
                                        <a:pt x="198577" y="248959"/>
                                        <a:pt x="198437" y="249746"/>
                                      </a:cubicBezTo>
                                      <a:cubicBezTo>
                                        <a:pt x="197650" y="254418"/>
                                        <a:pt x="196977" y="260207"/>
                                        <a:pt x="196672" y="265184"/>
                                      </a:cubicBezTo>
                                      <a:cubicBezTo>
                                        <a:pt x="195936" y="277131"/>
                                        <a:pt x="195923" y="288989"/>
                                        <a:pt x="194692" y="300542"/>
                                      </a:cubicBezTo>
                                      <a:cubicBezTo>
                                        <a:pt x="193613" y="310698"/>
                                        <a:pt x="192724" y="319941"/>
                                        <a:pt x="191150" y="329412"/>
                                      </a:cubicBezTo>
                                      <a:lnTo>
                                        <a:pt x="191213" y="329425"/>
                                      </a:lnTo>
                                      <a:cubicBezTo>
                                        <a:pt x="191150" y="329666"/>
                                        <a:pt x="191124" y="329894"/>
                                        <a:pt x="191099" y="330098"/>
                                      </a:cubicBezTo>
                                      <a:cubicBezTo>
                                        <a:pt x="191073" y="330174"/>
                                        <a:pt x="191124" y="330250"/>
                                        <a:pt x="191200" y="330275"/>
                                      </a:cubicBezTo>
                                      <a:lnTo>
                                        <a:pt x="191226" y="330275"/>
                                      </a:lnTo>
                                      <a:cubicBezTo>
                                        <a:pt x="191302" y="330275"/>
                                        <a:pt x="191353" y="330225"/>
                                        <a:pt x="191378" y="330148"/>
                                      </a:cubicBezTo>
                                      <a:cubicBezTo>
                                        <a:pt x="191416" y="329907"/>
                                        <a:pt x="191429" y="329691"/>
                                        <a:pt x="191492" y="329488"/>
                                      </a:cubicBezTo>
                                      <a:cubicBezTo>
                                        <a:pt x="193651" y="323305"/>
                                        <a:pt x="194476" y="315472"/>
                                        <a:pt x="195530" y="308566"/>
                                      </a:cubicBezTo>
                                      <a:cubicBezTo>
                                        <a:pt x="195618" y="307943"/>
                                        <a:pt x="195872" y="305506"/>
                                        <a:pt x="196152" y="305430"/>
                                      </a:cubicBezTo>
                                      <a:cubicBezTo>
                                        <a:pt x="196406" y="305366"/>
                                        <a:pt x="197053" y="307131"/>
                                        <a:pt x="197078" y="307207"/>
                                      </a:cubicBezTo>
                                      <a:cubicBezTo>
                                        <a:pt x="199161" y="311460"/>
                                        <a:pt x="200316" y="316970"/>
                                        <a:pt x="201154" y="322010"/>
                                      </a:cubicBezTo>
                                      <a:cubicBezTo>
                                        <a:pt x="202309" y="328980"/>
                                        <a:pt x="202842" y="337080"/>
                                        <a:pt x="202512" y="344850"/>
                                      </a:cubicBezTo>
                                      <a:cubicBezTo>
                                        <a:pt x="202271" y="350512"/>
                                        <a:pt x="201903" y="355857"/>
                                        <a:pt x="200532" y="360796"/>
                                      </a:cubicBezTo>
                                      <a:cubicBezTo>
                                        <a:pt x="199681" y="363868"/>
                                        <a:pt x="197853" y="366750"/>
                                        <a:pt x="197193" y="369543"/>
                                      </a:cubicBezTo>
                                      <a:cubicBezTo>
                                        <a:pt x="196126" y="374139"/>
                                        <a:pt x="193333" y="377872"/>
                                        <a:pt x="192292" y="382899"/>
                                      </a:cubicBezTo>
                                      <a:cubicBezTo>
                                        <a:pt x="191327" y="387533"/>
                                        <a:pt x="190616" y="392840"/>
                                        <a:pt x="190210" y="397702"/>
                                      </a:cubicBezTo>
                                      <a:lnTo>
                                        <a:pt x="190286" y="397677"/>
                                      </a:lnTo>
                                      <a:cubicBezTo>
                                        <a:pt x="190261" y="397740"/>
                                        <a:pt x="190223" y="397817"/>
                                        <a:pt x="190223" y="397893"/>
                                      </a:cubicBezTo>
                                      <a:cubicBezTo>
                                        <a:pt x="190223" y="397943"/>
                                        <a:pt x="190261" y="397994"/>
                                        <a:pt x="190286" y="398045"/>
                                      </a:cubicBezTo>
                                      <a:lnTo>
                                        <a:pt x="190210" y="398020"/>
                                      </a:lnTo>
                                      <a:cubicBezTo>
                                        <a:pt x="188141" y="414258"/>
                                        <a:pt x="186160" y="429378"/>
                                        <a:pt x="184573" y="444943"/>
                                      </a:cubicBezTo>
                                      <a:cubicBezTo>
                                        <a:pt x="184192" y="448701"/>
                                        <a:pt x="183786" y="452662"/>
                                        <a:pt x="184053" y="456192"/>
                                      </a:cubicBezTo>
                                      <a:cubicBezTo>
                                        <a:pt x="184383" y="460432"/>
                                        <a:pt x="186236" y="462578"/>
                                        <a:pt x="189169" y="464126"/>
                                      </a:cubicBezTo>
                                      <a:cubicBezTo>
                                        <a:pt x="203109" y="471515"/>
                                        <a:pt x="224616" y="470881"/>
                                        <a:pt x="241400" y="474550"/>
                                      </a:cubicBezTo>
                                      <a:cubicBezTo>
                                        <a:pt x="238264" y="474778"/>
                                        <a:pt x="234671" y="475096"/>
                                        <a:pt x="231294" y="475388"/>
                                      </a:cubicBezTo>
                                      <a:lnTo>
                                        <a:pt x="231294" y="475426"/>
                                      </a:lnTo>
                                      <a:cubicBezTo>
                                        <a:pt x="231218" y="475426"/>
                                        <a:pt x="231154" y="475400"/>
                                        <a:pt x="231053" y="475400"/>
                                      </a:cubicBezTo>
                                      <a:cubicBezTo>
                                        <a:pt x="231002" y="475400"/>
                                        <a:pt x="230951" y="475400"/>
                                        <a:pt x="230888" y="475413"/>
                                      </a:cubicBezTo>
                                      <a:cubicBezTo>
                                        <a:pt x="230786" y="475426"/>
                                        <a:pt x="230735" y="475527"/>
                                        <a:pt x="230748" y="475629"/>
                                      </a:cubicBezTo>
                                      <a:cubicBezTo>
                                        <a:pt x="230773" y="475718"/>
                                        <a:pt x="230862" y="475781"/>
                                        <a:pt x="230951" y="475756"/>
                                      </a:cubicBezTo>
                                      <a:lnTo>
                                        <a:pt x="231053" y="475756"/>
                                      </a:lnTo>
                                      <a:cubicBezTo>
                                        <a:pt x="231091" y="475756"/>
                                        <a:pt x="231154" y="475768"/>
                                        <a:pt x="231205" y="475781"/>
                                      </a:cubicBezTo>
                                      <a:lnTo>
                                        <a:pt x="231180" y="475806"/>
                                      </a:lnTo>
                                      <a:cubicBezTo>
                                        <a:pt x="234950" y="476746"/>
                                        <a:pt x="240029" y="475730"/>
                                        <a:pt x="243482" y="476949"/>
                                      </a:cubicBezTo>
                                      <a:cubicBezTo>
                                        <a:pt x="239788" y="477000"/>
                                        <a:pt x="235953" y="477355"/>
                                        <a:pt x="232741" y="478092"/>
                                      </a:cubicBezTo>
                                      <a:lnTo>
                                        <a:pt x="232386" y="478092"/>
                                      </a:lnTo>
                                      <a:cubicBezTo>
                                        <a:pt x="232310" y="478092"/>
                                        <a:pt x="232272" y="478143"/>
                                        <a:pt x="232272" y="478193"/>
                                      </a:cubicBezTo>
                                      <a:cubicBezTo>
                                        <a:pt x="232272" y="478269"/>
                                        <a:pt x="232310" y="478308"/>
                                        <a:pt x="232386" y="478308"/>
                                      </a:cubicBezTo>
                                      <a:lnTo>
                                        <a:pt x="232741" y="478308"/>
                                      </a:lnTo>
                                      <a:cubicBezTo>
                                        <a:pt x="233744" y="478549"/>
                                        <a:pt x="236385" y="479856"/>
                                        <a:pt x="235877" y="480605"/>
                                      </a:cubicBezTo>
                                      <a:cubicBezTo>
                                        <a:pt x="235903" y="480580"/>
                                        <a:pt x="233884" y="481253"/>
                                        <a:pt x="233579" y="481329"/>
                                      </a:cubicBezTo>
                                      <a:cubicBezTo>
                                        <a:pt x="229263" y="482256"/>
                                        <a:pt x="223549" y="481037"/>
                                        <a:pt x="219093" y="480504"/>
                                      </a:cubicBezTo>
                                      <a:cubicBezTo>
                                        <a:pt x="210371" y="479437"/>
                                        <a:pt x="200392" y="478587"/>
                                        <a:pt x="191353" y="479450"/>
                                      </a:cubicBezTo>
                                      <a:cubicBezTo>
                                        <a:pt x="186173" y="479945"/>
                                        <a:pt x="181551" y="479222"/>
                                        <a:pt x="177273" y="479666"/>
                                      </a:cubicBezTo>
                                      <a:cubicBezTo>
                                        <a:pt x="176473" y="479742"/>
                                        <a:pt x="175635" y="479653"/>
                                        <a:pt x="175089" y="479666"/>
                                      </a:cubicBezTo>
                                      <a:cubicBezTo>
                                        <a:pt x="174848" y="479666"/>
                                        <a:pt x="173439" y="480123"/>
                                        <a:pt x="172791" y="479869"/>
                                      </a:cubicBezTo>
                                      <a:cubicBezTo>
                                        <a:pt x="171864" y="479501"/>
                                        <a:pt x="170925" y="475819"/>
                                        <a:pt x="171433" y="474867"/>
                                      </a:cubicBezTo>
                                      <a:cubicBezTo>
                                        <a:pt x="171623" y="474524"/>
                                        <a:pt x="172969" y="473864"/>
                                        <a:pt x="173109" y="473927"/>
                                      </a:cubicBezTo>
                                      <a:cubicBezTo>
                                        <a:pt x="173363" y="474042"/>
                                        <a:pt x="173337" y="475578"/>
                                        <a:pt x="173528" y="475908"/>
                                      </a:cubicBezTo>
                                      <a:cubicBezTo>
                                        <a:pt x="173934" y="476632"/>
                                        <a:pt x="175178" y="477495"/>
                                        <a:pt x="176130" y="477470"/>
                                      </a:cubicBezTo>
                                      <a:cubicBezTo>
                                        <a:pt x="178352" y="477406"/>
                                        <a:pt x="180675" y="476162"/>
                                        <a:pt x="183011" y="475908"/>
                                      </a:cubicBezTo>
                                      <a:cubicBezTo>
                                        <a:pt x="191149" y="475032"/>
                                        <a:pt x="200024" y="477749"/>
                                        <a:pt x="207502" y="477355"/>
                                      </a:cubicBezTo>
                                      <a:lnTo>
                                        <a:pt x="207502" y="477317"/>
                                      </a:lnTo>
                                      <a:cubicBezTo>
                                        <a:pt x="207578" y="477330"/>
                                        <a:pt x="207654" y="477355"/>
                                        <a:pt x="207705" y="477355"/>
                                      </a:cubicBezTo>
                                      <a:lnTo>
                                        <a:pt x="207781" y="477355"/>
                                      </a:lnTo>
                                      <a:cubicBezTo>
                                        <a:pt x="207895" y="477355"/>
                                        <a:pt x="207997" y="477254"/>
                                        <a:pt x="207997" y="477127"/>
                                      </a:cubicBezTo>
                                      <a:cubicBezTo>
                                        <a:pt x="207997" y="477025"/>
                                        <a:pt x="207883" y="476924"/>
                                        <a:pt x="207768" y="476924"/>
                                      </a:cubicBezTo>
                                      <a:lnTo>
                                        <a:pt x="207718" y="476924"/>
                                      </a:lnTo>
                                      <a:cubicBezTo>
                                        <a:pt x="207692" y="476924"/>
                                        <a:pt x="207629" y="476924"/>
                                        <a:pt x="207591" y="476898"/>
                                      </a:cubicBezTo>
                                      <a:cubicBezTo>
                                        <a:pt x="207578" y="476898"/>
                                        <a:pt x="207578" y="476924"/>
                                        <a:pt x="207565" y="476924"/>
                                      </a:cubicBezTo>
                                      <a:cubicBezTo>
                                        <a:pt x="200316" y="475172"/>
                                        <a:pt x="192597" y="474588"/>
                                        <a:pt x="184154" y="473927"/>
                                      </a:cubicBezTo>
                                      <a:cubicBezTo>
                                        <a:pt x="182986" y="473826"/>
                                        <a:pt x="178276" y="473839"/>
                                        <a:pt x="177793" y="473090"/>
                                      </a:cubicBezTo>
                                      <a:cubicBezTo>
                                        <a:pt x="177133" y="472023"/>
                                        <a:pt x="178593" y="469916"/>
                                        <a:pt x="178631" y="469014"/>
                                      </a:cubicBezTo>
                                      <a:cubicBezTo>
                                        <a:pt x="178631" y="468887"/>
                                        <a:pt x="178695" y="468354"/>
                                        <a:pt x="178682" y="468189"/>
                                      </a:cubicBezTo>
                                      <a:cubicBezTo>
                                        <a:pt x="178631" y="467783"/>
                                        <a:pt x="178606" y="467529"/>
                                        <a:pt x="178530" y="467148"/>
                                      </a:cubicBezTo>
                                      <a:cubicBezTo>
                                        <a:pt x="178123" y="464990"/>
                                        <a:pt x="178022" y="460724"/>
                                        <a:pt x="178111" y="457766"/>
                                      </a:cubicBezTo>
                                      <a:cubicBezTo>
                                        <a:pt x="178619" y="443026"/>
                                        <a:pt x="179063" y="428972"/>
                                        <a:pt x="180206" y="414080"/>
                                      </a:cubicBezTo>
                                      <a:cubicBezTo>
                                        <a:pt x="180625" y="408468"/>
                                        <a:pt x="181374" y="403390"/>
                                        <a:pt x="181653" y="397499"/>
                                      </a:cubicBezTo>
                                      <a:cubicBezTo>
                                        <a:pt x="181818" y="393982"/>
                                        <a:pt x="183024" y="391342"/>
                                        <a:pt x="184052" y="388942"/>
                                      </a:cubicBezTo>
                                      <a:cubicBezTo>
                                        <a:pt x="184662" y="387558"/>
                                        <a:pt x="184992" y="386086"/>
                                        <a:pt x="185411" y="384689"/>
                                      </a:cubicBezTo>
                                      <a:cubicBezTo>
                                        <a:pt x="187925" y="375904"/>
                                        <a:pt x="189512" y="366686"/>
                                        <a:pt x="190210" y="356314"/>
                                      </a:cubicBezTo>
                                      <a:cubicBezTo>
                                        <a:pt x="190794" y="347554"/>
                                        <a:pt x="190845" y="335607"/>
                                        <a:pt x="187709" y="328167"/>
                                      </a:cubicBezTo>
                                      <a:cubicBezTo>
                                        <a:pt x="187480" y="327622"/>
                                        <a:pt x="186998" y="327203"/>
                                        <a:pt x="186757" y="326492"/>
                                      </a:cubicBezTo>
                                      <a:cubicBezTo>
                                        <a:pt x="184827" y="320461"/>
                                        <a:pt x="182085" y="316310"/>
                                        <a:pt x="178936" y="311790"/>
                                      </a:cubicBezTo>
                                      <a:cubicBezTo>
                                        <a:pt x="177743" y="310063"/>
                                        <a:pt x="176955" y="308388"/>
                                        <a:pt x="175813" y="306470"/>
                                      </a:cubicBezTo>
                                      <a:cubicBezTo>
                                        <a:pt x="174721" y="304655"/>
                                        <a:pt x="172766" y="302827"/>
                                        <a:pt x="171331" y="300846"/>
                                      </a:cubicBezTo>
                                      <a:cubicBezTo>
                                        <a:pt x="169922" y="298878"/>
                                        <a:pt x="168424" y="296555"/>
                                        <a:pt x="166646" y="295324"/>
                                      </a:cubicBezTo>
                                      <a:cubicBezTo>
                                        <a:pt x="164424" y="293775"/>
                                        <a:pt x="160895" y="293432"/>
                                        <a:pt x="158292" y="293229"/>
                                      </a:cubicBezTo>
                                      <a:cubicBezTo>
                                        <a:pt x="155537" y="293026"/>
                                        <a:pt x="152186" y="291286"/>
                                        <a:pt x="148809" y="291045"/>
                                      </a:cubicBezTo>
                                      <a:cubicBezTo>
                                        <a:pt x="147793" y="290982"/>
                                        <a:pt x="146942" y="291045"/>
                                        <a:pt x="145368" y="291248"/>
                                      </a:cubicBezTo>
                                      <a:cubicBezTo>
                                        <a:pt x="144581" y="291363"/>
                                        <a:pt x="141369" y="291997"/>
                                        <a:pt x="142448" y="291451"/>
                                      </a:cubicBezTo>
                                      <a:moveTo>
                                        <a:pt x="145901" y="120364"/>
                                      </a:moveTo>
                                      <a:cubicBezTo>
                                        <a:pt x="145749" y="121037"/>
                                        <a:pt x="143933" y="116682"/>
                                        <a:pt x="143908" y="115146"/>
                                      </a:cubicBezTo>
                                      <a:cubicBezTo>
                                        <a:pt x="143883" y="113241"/>
                                        <a:pt x="145673" y="115120"/>
                                        <a:pt x="145990" y="113381"/>
                                      </a:cubicBezTo>
                                      <a:cubicBezTo>
                                        <a:pt x="146143" y="112594"/>
                                        <a:pt x="145482" y="112442"/>
                                        <a:pt x="146206" y="112124"/>
                                      </a:cubicBezTo>
                                      <a:cubicBezTo>
                                        <a:pt x="146727" y="111883"/>
                                        <a:pt x="147412" y="110652"/>
                                        <a:pt x="148187" y="110664"/>
                                      </a:cubicBezTo>
                                      <a:cubicBezTo>
                                        <a:pt x="148644" y="110677"/>
                                        <a:pt x="149558" y="112416"/>
                                        <a:pt x="148910" y="113686"/>
                                      </a:cubicBezTo>
                                      <a:cubicBezTo>
                                        <a:pt x="148148" y="115222"/>
                                        <a:pt x="146257" y="118713"/>
                                        <a:pt x="145901" y="120364"/>
                                      </a:cubicBezTo>
                                      <a:moveTo>
                                        <a:pt x="144327" y="123804"/>
                                      </a:moveTo>
                                      <a:cubicBezTo>
                                        <a:pt x="144327" y="123741"/>
                                        <a:pt x="144492" y="122433"/>
                                        <a:pt x="144543" y="122763"/>
                                      </a:cubicBezTo>
                                      <a:cubicBezTo>
                                        <a:pt x="144479" y="122344"/>
                                        <a:pt x="143464" y="121202"/>
                                        <a:pt x="143908" y="120465"/>
                                      </a:cubicBezTo>
                                      <a:cubicBezTo>
                                        <a:pt x="143908" y="120465"/>
                                        <a:pt x="145343" y="122002"/>
                                        <a:pt x="145482" y="122763"/>
                                      </a:cubicBezTo>
                                      <a:cubicBezTo>
                                        <a:pt x="145711" y="124007"/>
                                        <a:pt x="144619" y="126013"/>
                                        <a:pt x="144327" y="123804"/>
                                      </a:cubicBezTo>
                                      <a:moveTo>
                                        <a:pt x="138804" y="98260"/>
                                      </a:moveTo>
                                      <a:cubicBezTo>
                                        <a:pt x="137230" y="91354"/>
                                        <a:pt x="138995" y="84854"/>
                                        <a:pt x="141204" y="80334"/>
                                      </a:cubicBezTo>
                                      <a:cubicBezTo>
                                        <a:pt x="141610" y="79496"/>
                                        <a:pt x="141851" y="80194"/>
                                        <a:pt x="142029" y="80537"/>
                                      </a:cubicBezTo>
                                      <a:cubicBezTo>
                                        <a:pt x="142270" y="80994"/>
                                        <a:pt x="142930" y="81654"/>
                                        <a:pt x="143286" y="82099"/>
                                      </a:cubicBezTo>
                                      <a:cubicBezTo>
                                        <a:pt x="145152" y="84371"/>
                                        <a:pt x="147729" y="86466"/>
                                        <a:pt x="149228" y="88777"/>
                                      </a:cubicBezTo>
                                      <a:cubicBezTo>
                                        <a:pt x="151094" y="91659"/>
                                        <a:pt x="151411" y="96178"/>
                                        <a:pt x="151843" y="99403"/>
                                      </a:cubicBezTo>
                                      <a:cubicBezTo>
                                        <a:pt x="151957" y="100304"/>
                                        <a:pt x="152592" y="102387"/>
                                        <a:pt x="152363" y="102844"/>
                                      </a:cubicBezTo>
                                      <a:cubicBezTo>
                                        <a:pt x="152135" y="103263"/>
                                        <a:pt x="151526" y="102793"/>
                                        <a:pt x="151322" y="102958"/>
                                      </a:cubicBezTo>
                                      <a:cubicBezTo>
                                        <a:pt x="150129" y="103821"/>
                                        <a:pt x="150624" y="106475"/>
                                        <a:pt x="150370" y="108379"/>
                                      </a:cubicBezTo>
                                      <a:cubicBezTo>
                                        <a:pt x="149367" y="107338"/>
                                        <a:pt x="149190" y="104126"/>
                                        <a:pt x="149228" y="102640"/>
                                      </a:cubicBezTo>
                                      <a:cubicBezTo>
                                        <a:pt x="149316" y="98476"/>
                                        <a:pt x="150281" y="92992"/>
                                        <a:pt x="148085" y="88980"/>
                                      </a:cubicBezTo>
                                      <a:cubicBezTo>
                                        <a:pt x="147501" y="87926"/>
                                        <a:pt x="145800" y="85895"/>
                                        <a:pt x="145051" y="85120"/>
                                      </a:cubicBezTo>
                                      <a:cubicBezTo>
                                        <a:pt x="144759" y="84803"/>
                                        <a:pt x="142981" y="83229"/>
                                        <a:pt x="142651" y="83457"/>
                                      </a:cubicBezTo>
                                      <a:cubicBezTo>
                                        <a:pt x="142156" y="83813"/>
                                        <a:pt x="143210" y="85615"/>
                                        <a:pt x="143387" y="86060"/>
                                      </a:cubicBezTo>
                                      <a:cubicBezTo>
                                        <a:pt x="144098" y="87698"/>
                                        <a:pt x="144454" y="88878"/>
                                        <a:pt x="144758" y="90021"/>
                                      </a:cubicBezTo>
                                      <a:cubicBezTo>
                                        <a:pt x="144962" y="90872"/>
                                        <a:pt x="145533" y="91671"/>
                                        <a:pt x="145584" y="92420"/>
                                      </a:cubicBezTo>
                                      <a:cubicBezTo>
                                        <a:pt x="145660" y="93817"/>
                                        <a:pt x="145127" y="99136"/>
                                        <a:pt x="144644" y="99301"/>
                                      </a:cubicBezTo>
                                      <a:cubicBezTo>
                                        <a:pt x="144441" y="99378"/>
                                        <a:pt x="144009" y="98502"/>
                                        <a:pt x="143819" y="98159"/>
                                      </a:cubicBezTo>
                                      <a:cubicBezTo>
                                        <a:pt x="142727" y="96318"/>
                                        <a:pt x="141953" y="94312"/>
                                        <a:pt x="140810" y="93195"/>
                                      </a:cubicBezTo>
                                      <a:cubicBezTo>
                                        <a:pt x="140772" y="92992"/>
                                        <a:pt x="140747" y="92789"/>
                                        <a:pt x="140721" y="92560"/>
                                      </a:cubicBezTo>
                                      <a:cubicBezTo>
                                        <a:pt x="140708" y="92484"/>
                                        <a:pt x="140645" y="92420"/>
                                        <a:pt x="140556" y="92433"/>
                                      </a:cubicBezTo>
                                      <a:cubicBezTo>
                                        <a:pt x="140467" y="92433"/>
                                        <a:pt x="140416" y="92509"/>
                                        <a:pt x="140429" y="92585"/>
                                      </a:cubicBezTo>
                                      <a:cubicBezTo>
                                        <a:pt x="140454" y="92827"/>
                                        <a:pt x="140467" y="93093"/>
                                        <a:pt x="140543" y="93360"/>
                                      </a:cubicBezTo>
                                      <a:lnTo>
                                        <a:pt x="140467" y="93360"/>
                                      </a:lnTo>
                                      <a:cubicBezTo>
                                        <a:pt x="140912" y="98819"/>
                                        <a:pt x="141508" y="104050"/>
                                        <a:pt x="144543" y="107020"/>
                                      </a:cubicBezTo>
                                      <a:cubicBezTo>
                                        <a:pt x="144974" y="107465"/>
                                        <a:pt x="146498" y="108430"/>
                                        <a:pt x="146523" y="108684"/>
                                      </a:cubicBezTo>
                                      <a:cubicBezTo>
                                        <a:pt x="146561" y="109242"/>
                                        <a:pt x="144809" y="110169"/>
                                        <a:pt x="144758" y="110144"/>
                                      </a:cubicBezTo>
                                      <a:cubicBezTo>
                                        <a:pt x="144682" y="110131"/>
                                        <a:pt x="144035" y="108988"/>
                                        <a:pt x="143908" y="108785"/>
                                      </a:cubicBezTo>
                                      <a:cubicBezTo>
                                        <a:pt x="141800" y="105713"/>
                                        <a:pt x="139629" y="101904"/>
                                        <a:pt x="138804" y="98260"/>
                                      </a:cubicBezTo>
                                      <a:moveTo>
                                        <a:pt x="161949" y="130063"/>
                                      </a:moveTo>
                                      <a:cubicBezTo>
                                        <a:pt x="159803" y="129974"/>
                                        <a:pt x="157048" y="129670"/>
                                        <a:pt x="155068" y="128603"/>
                                      </a:cubicBezTo>
                                      <a:cubicBezTo>
                                        <a:pt x="153862" y="127956"/>
                                        <a:pt x="152059" y="126750"/>
                                        <a:pt x="151526" y="126102"/>
                                      </a:cubicBezTo>
                                      <a:cubicBezTo>
                                        <a:pt x="151107" y="125607"/>
                                        <a:pt x="150599" y="123131"/>
                                        <a:pt x="150370" y="122446"/>
                                      </a:cubicBezTo>
                                      <a:cubicBezTo>
                                        <a:pt x="150294" y="122192"/>
                                        <a:pt x="150205" y="122002"/>
                                        <a:pt x="150142" y="121887"/>
                                      </a:cubicBezTo>
                                      <a:cubicBezTo>
                                        <a:pt x="150205" y="121989"/>
                                        <a:pt x="150307" y="122129"/>
                                        <a:pt x="150485" y="122357"/>
                                      </a:cubicBezTo>
                                      <a:cubicBezTo>
                                        <a:pt x="151069" y="123093"/>
                                        <a:pt x="152046" y="123449"/>
                                        <a:pt x="152770" y="124122"/>
                                      </a:cubicBezTo>
                                      <a:cubicBezTo>
                                        <a:pt x="155207" y="126369"/>
                                        <a:pt x="158153" y="129327"/>
                                        <a:pt x="161949" y="130063"/>
                                      </a:cubicBezTo>
                                      <a:moveTo>
                                        <a:pt x="157150" y="112543"/>
                                      </a:moveTo>
                                      <a:cubicBezTo>
                                        <a:pt x="158128" y="111870"/>
                                        <a:pt x="158470" y="111528"/>
                                        <a:pt x="159562" y="111299"/>
                                      </a:cubicBezTo>
                                      <a:cubicBezTo>
                                        <a:pt x="160146" y="111172"/>
                                        <a:pt x="161797" y="110944"/>
                                        <a:pt x="162685" y="111299"/>
                                      </a:cubicBezTo>
                                      <a:cubicBezTo>
                                        <a:pt x="162533" y="111236"/>
                                        <a:pt x="164590" y="112365"/>
                                        <a:pt x="164983" y="112746"/>
                                      </a:cubicBezTo>
                                      <a:cubicBezTo>
                                        <a:pt x="166392" y="114194"/>
                                        <a:pt x="163980" y="112962"/>
                                        <a:pt x="163193" y="112848"/>
                                      </a:cubicBezTo>
                                      <a:cubicBezTo>
                                        <a:pt x="161009" y="112556"/>
                                        <a:pt x="159143" y="113457"/>
                                        <a:pt x="157772" y="114105"/>
                                      </a:cubicBezTo>
                                      <a:cubicBezTo>
                                        <a:pt x="157645" y="114168"/>
                                        <a:pt x="156248" y="114689"/>
                                        <a:pt x="156007" y="114625"/>
                                      </a:cubicBezTo>
                                      <a:cubicBezTo>
                                        <a:pt x="156413" y="114727"/>
                                        <a:pt x="155169" y="113737"/>
                                        <a:pt x="155271" y="114105"/>
                                      </a:cubicBezTo>
                                      <a:cubicBezTo>
                                        <a:pt x="155119" y="113533"/>
                                        <a:pt x="156807" y="112784"/>
                                        <a:pt x="157150" y="112543"/>
                                      </a:cubicBezTo>
                                      <a:moveTo>
                                        <a:pt x="158089" y="103999"/>
                                      </a:moveTo>
                                      <a:cubicBezTo>
                                        <a:pt x="159372" y="103783"/>
                                        <a:pt x="161593" y="103250"/>
                                        <a:pt x="164031" y="103364"/>
                                      </a:cubicBezTo>
                                      <a:cubicBezTo>
                                        <a:pt x="166558" y="103504"/>
                                        <a:pt x="169198" y="104723"/>
                                        <a:pt x="170811" y="106500"/>
                                      </a:cubicBezTo>
                                      <a:cubicBezTo>
                                        <a:pt x="170950" y="106640"/>
                                        <a:pt x="172106" y="108493"/>
                                        <a:pt x="172169" y="108379"/>
                                      </a:cubicBezTo>
                                      <a:cubicBezTo>
                                        <a:pt x="172055" y="108646"/>
                                        <a:pt x="170341" y="107516"/>
                                        <a:pt x="170595" y="107643"/>
                                      </a:cubicBezTo>
                                      <a:cubicBezTo>
                                        <a:pt x="167230" y="105916"/>
                                        <a:pt x="162482" y="104646"/>
                                        <a:pt x="157467" y="104723"/>
                                      </a:cubicBezTo>
                                      <a:cubicBezTo>
                                        <a:pt x="157429" y="104723"/>
                                        <a:pt x="155626" y="105370"/>
                                        <a:pt x="155690" y="104621"/>
                                      </a:cubicBezTo>
                                      <a:cubicBezTo>
                                        <a:pt x="155753" y="104037"/>
                                        <a:pt x="157721" y="104050"/>
                                        <a:pt x="158089" y="103999"/>
                                      </a:cubicBezTo>
                                      <a:moveTo>
                                        <a:pt x="165186" y="97943"/>
                                      </a:moveTo>
                                      <a:cubicBezTo>
                                        <a:pt x="165453" y="96940"/>
                                        <a:pt x="165364" y="95074"/>
                                        <a:pt x="165707" y="93982"/>
                                      </a:cubicBezTo>
                                      <a:cubicBezTo>
                                        <a:pt x="166139" y="92573"/>
                                        <a:pt x="166989" y="91037"/>
                                        <a:pt x="167472" y="89399"/>
                                      </a:cubicBezTo>
                                      <a:cubicBezTo>
                                        <a:pt x="167954" y="87774"/>
                                        <a:pt x="168335" y="85869"/>
                                        <a:pt x="168932" y="84498"/>
                                      </a:cubicBezTo>
                                      <a:cubicBezTo>
                                        <a:pt x="169871" y="82340"/>
                                        <a:pt x="170963" y="80588"/>
                                        <a:pt x="171331" y="78658"/>
                                      </a:cubicBezTo>
                                      <a:cubicBezTo>
                                        <a:pt x="171344" y="78620"/>
                                        <a:pt x="171306" y="78455"/>
                                        <a:pt x="171331" y="78442"/>
                                      </a:cubicBezTo>
                                      <a:cubicBezTo>
                                        <a:pt x="171522" y="78303"/>
                                        <a:pt x="172550" y="79852"/>
                                        <a:pt x="172690" y="80220"/>
                                      </a:cubicBezTo>
                                      <a:cubicBezTo>
                                        <a:pt x="173083" y="81299"/>
                                        <a:pt x="173033" y="82416"/>
                                        <a:pt x="173109" y="83241"/>
                                      </a:cubicBezTo>
                                      <a:cubicBezTo>
                                        <a:pt x="173324" y="85768"/>
                                        <a:pt x="172347" y="89183"/>
                                        <a:pt x="171027" y="91583"/>
                                      </a:cubicBezTo>
                                      <a:cubicBezTo>
                                        <a:pt x="169655" y="94046"/>
                                        <a:pt x="169224" y="95366"/>
                                        <a:pt x="168627" y="97626"/>
                                      </a:cubicBezTo>
                                      <a:cubicBezTo>
                                        <a:pt x="168208" y="99200"/>
                                        <a:pt x="166431" y="102260"/>
                                        <a:pt x="164755" y="100660"/>
                                      </a:cubicBezTo>
                                      <a:cubicBezTo>
                                        <a:pt x="163777" y="99695"/>
                                        <a:pt x="164945" y="98845"/>
                                        <a:pt x="165186" y="97943"/>
                                      </a:cubicBezTo>
                                      <a:moveTo>
                                        <a:pt x="157937" y="117444"/>
                                      </a:moveTo>
                                      <a:cubicBezTo>
                                        <a:pt x="158204" y="117977"/>
                                        <a:pt x="158102" y="119526"/>
                                        <a:pt x="159435" y="119805"/>
                                      </a:cubicBezTo>
                                      <a:cubicBezTo>
                                        <a:pt x="161314" y="120186"/>
                                        <a:pt x="163180" y="118840"/>
                                        <a:pt x="162266" y="116606"/>
                                      </a:cubicBezTo>
                                      <a:cubicBezTo>
                                        <a:pt x="162114" y="116238"/>
                                        <a:pt x="161962" y="116415"/>
                                        <a:pt x="162685" y="116301"/>
                                      </a:cubicBezTo>
                                      <a:cubicBezTo>
                                        <a:pt x="164463" y="115996"/>
                                        <a:pt x="164272" y="119132"/>
                                        <a:pt x="163409" y="120148"/>
                                      </a:cubicBezTo>
                                      <a:cubicBezTo>
                                        <a:pt x="162292" y="121494"/>
                                        <a:pt x="159676" y="121379"/>
                                        <a:pt x="158204" y="120148"/>
                                      </a:cubicBezTo>
                                      <a:cubicBezTo>
                                        <a:pt x="157861" y="119881"/>
                                        <a:pt x="156185" y="117355"/>
                                        <a:pt x="157353" y="117545"/>
                                      </a:cubicBezTo>
                                      <a:cubicBezTo>
                                        <a:pt x="157429" y="117558"/>
                                        <a:pt x="157861" y="117329"/>
                                        <a:pt x="157937" y="117444"/>
                                      </a:cubicBezTo>
                                      <a:moveTo>
                                        <a:pt x="160882" y="117977"/>
                                      </a:moveTo>
                                      <a:cubicBezTo>
                                        <a:pt x="160882" y="118358"/>
                                        <a:pt x="160425" y="118650"/>
                                        <a:pt x="159854" y="118650"/>
                                      </a:cubicBezTo>
                                      <a:cubicBezTo>
                                        <a:pt x="159283" y="118650"/>
                                        <a:pt x="158838" y="118358"/>
                                        <a:pt x="158838" y="117977"/>
                                      </a:cubicBezTo>
                                      <a:cubicBezTo>
                                        <a:pt x="158838" y="117609"/>
                                        <a:pt x="159283" y="117304"/>
                                        <a:pt x="159854" y="117304"/>
                                      </a:cubicBezTo>
                                      <a:cubicBezTo>
                                        <a:pt x="160425" y="117304"/>
                                        <a:pt x="160882" y="117609"/>
                                        <a:pt x="160882" y="117977"/>
                                      </a:cubicBezTo>
                                      <a:moveTo>
                                        <a:pt x="157353" y="116301"/>
                                      </a:moveTo>
                                      <a:cubicBezTo>
                                        <a:pt x="157125" y="116073"/>
                                        <a:pt x="158293" y="115184"/>
                                        <a:pt x="158724" y="115057"/>
                                      </a:cubicBezTo>
                                      <a:cubicBezTo>
                                        <a:pt x="159854" y="114663"/>
                                        <a:pt x="160832" y="114473"/>
                                        <a:pt x="161632" y="114308"/>
                                      </a:cubicBezTo>
                                      <a:cubicBezTo>
                                        <a:pt x="162444" y="114156"/>
                                        <a:pt x="163879" y="114397"/>
                                        <a:pt x="164234" y="114943"/>
                                      </a:cubicBezTo>
                                      <a:cubicBezTo>
                                        <a:pt x="165059" y="116187"/>
                                        <a:pt x="162634" y="115222"/>
                                        <a:pt x="162266" y="115260"/>
                                      </a:cubicBezTo>
                                      <a:cubicBezTo>
                                        <a:pt x="161822" y="115298"/>
                                        <a:pt x="157797" y="116720"/>
                                        <a:pt x="157353" y="116301"/>
                                      </a:cubicBezTo>
                                      <a:moveTo>
                                        <a:pt x="175292" y="118701"/>
                                      </a:moveTo>
                                      <a:cubicBezTo>
                                        <a:pt x="176803" y="119615"/>
                                        <a:pt x="178187" y="121494"/>
                                        <a:pt x="179990" y="123284"/>
                                      </a:cubicBezTo>
                                      <a:cubicBezTo>
                                        <a:pt x="181577" y="124871"/>
                                        <a:pt x="183557" y="126039"/>
                                        <a:pt x="184573" y="127143"/>
                                      </a:cubicBezTo>
                                      <a:cubicBezTo>
                                        <a:pt x="185132" y="127753"/>
                                        <a:pt x="184662" y="127600"/>
                                        <a:pt x="185513" y="127867"/>
                                      </a:cubicBezTo>
                                      <a:cubicBezTo>
                                        <a:pt x="185703" y="127930"/>
                                        <a:pt x="186033" y="128565"/>
                                        <a:pt x="186452" y="128819"/>
                                      </a:cubicBezTo>
                                      <a:cubicBezTo>
                                        <a:pt x="187811" y="129619"/>
                                        <a:pt x="189575" y="129759"/>
                                        <a:pt x="189994" y="130266"/>
                                      </a:cubicBezTo>
                                      <a:cubicBezTo>
                                        <a:pt x="190159" y="130469"/>
                                        <a:pt x="190756" y="132399"/>
                                        <a:pt x="190210" y="132767"/>
                                      </a:cubicBezTo>
                                      <a:cubicBezTo>
                                        <a:pt x="190108" y="132844"/>
                                        <a:pt x="187379" y="131422"/>
                                        <a:pt x="187392" y="131422"/>
                                      </a:cubicBezTo>
                                      <a:cubicBezTo>
                                        <a:pt x="187201" y="131371"/>
                                        <a:pt x="186973" y="131536"/>
                                        <a:pt x="186757" y="131523"/>
                                      </a:cubicBezTo>
                                      <a:cubicBezTo>
                                        <a:pt x="185589" y="131409"/>
                                        <a:pt x="185144" y="129924"/>
                                        <a:pt x="184472" y="129759"/>
                                      </a:cubicBezTo>
                                      <a:cubicBezTo>
                                        <a:pt x="183938" y="129606"/>
                                        <a:pt x="182478" y="129847"/>
                                        <a:pt x="182085" y="130165"/>
                                      </a:cubicBezTo>
                                      <a:cubicBezTo>
                                        <a:pt x="180828" y="131168"/>
                                        <a:pt x="182301" y="133491"/>
                                        <a:pt x="183012" y="133910"/>
                                      </a:cubicBezTo>
                                      <a:cubicBezTo>
                                        <a:pt x="185132" y="135192"/>
                                        <a:pt x="186922" y="133808"/>
                                        <a:pt x="187506" y="136944"/>
                                      </a:cubicBezTo>
                                      <a:cubicBezTo>
                                        <a:pt x="187607" y="137592"/>
                                        <a:pt x="188052" y="139204"/>
                                        <a:pt x="188534" y="139649"/>
                                      </a:cubicBezTo>
                                      <a:cubicBezTo>
                                        <a:pt x="189042" y="140131"/>
                                        <a:pt x="185271" y="142708"/>
                                        <a:pt x="184472" y="143089"/>
                                      </a:cubicBezTo>
                                      <a:cubicBezTo>
                                        <a:pt x="183075" y="143749"/>
                                        <a:pt x="180574" y="143724"/>
                                        <a:pt x="178936" y="143292"/>
                                      </a:cubicBezTo>
                                      <a:cubicBezTo>
                                        <a:pt x="177540" y="142937"/>
                                        <a:pt x="175978" y="140893"/>
                                        <a:pt x="174150" y="141845"/>
                                      </a:cubicBezTo>
                                      <a:cubicBezTo>
                                        <a:pt x="173477" y="142200"/>
                                        <a:pt x="173705" y="143495"/>
                                        <a:pt x="173007" y="143825"/>
                                      </a:cubicBezTo>
                                      <a:cubicBezTo>
                                        <a:pt x="171953" y="144308"/>
                                        <a:pt x="168817" y="143470"/>
                                        <a:pt x="167789" y="143394"/>
                                      </a:cubicBezTo>
                                      <a:cubicBezTo>
                                        <a:pt x="164844" y="143216"/>
                                        <a:pt x="161949" y="143381"/>
                                        <a:pt x="159245" y="142683"/>
                                      </a:cubicBezTo>
                                      <a:cubicBezTo>
                                        <a:pt x="156579" y="141972"/>
                                        <a:pt x="153506" y="139801"/>
                                        <a:pt x="152160" y="138087"/>
                                      </a:cubicBezTo>
                                      <a:cubicBezTo>
                                        <a:pt x="150980" y="136614"/>
                                        <a:pt x="150002" y="134215"/>
                                        <a:pt x="149647" y="132971"/>
                                      </a:cubicBezTo>
                                      <a:cubicBezTo>
                                        <a:pt x="149304" y="131764"/>
                                        <a:pt x="148809" y="128756"/>
                                        <a:pt x="148606" y="127232"/>
                                      </a:cubicBezTo>
                                      <a:cubicBezTo>
                                        <a:pt x="148555" y="126864"/>
                                        <a:pt x="150129" y="129454"/>
                                        <a:pt x="150485" y="130165"/>
                                      </a:cubicBezTo>
                                      <a:cubicBezTo>
                                        <a:pt x="151119" y="131485"/>
                                        <a:pt x="151615" y="132488"/>
                                        <a:pt x="152364" y="133402"/>
                                      </a:cubicBezTo>
                                      <a:cubicBezTo>
                                        <a:pt x="154408" y="135903"/>
                                        <a:pt x="156909" y="137858"/>
                                        <a:pt x="159448" y="139763"/>
                                      </a:cubicBezTo>
                                      <a:cubicBezTo>
                                        <a:pt x="162228" y="141832"/>
                                        <a:pt x="168716" y="141896"/>
                                        <a:pt x="172690" y="141324"/>
                                      </a:cubicBezTo>
                                      <a:cubicBezTo>
                                        <a:pt x="173680" y="141172"/>
                                        <a:pt x="174213" y="141363"/>
                                        <a:pt x="173426" y="140271"/>
                                      </a:cubicBezTo>
                                      <a:cubicBezTo>
                                        <a:pt x="172728" y="139344"/>
                                        <a:pt x="169985" y="138125"/>
                                        <a:pt x="169249" y="136944"/>
                                      </a:cubicBezTo>
                                      <a:cubicBezTo>
                                        <a:pt x="169021" y="136576"/>
                                        <a:pt x="170874" y="136627"/>
                                        <a:pt x="172169" y="136944"/>
                                      </a:cubicBezTo>
                                      <a:cubicBezTo>
                                        <a:pt x="174658" y="137528"/>
                                        <a:pt x="177032" y="140601"/>
                                        <a:pt x="179253" y="141528"/>
                                      </a:cubicBezTo>
                                      <a:cubicBezTo>
                                        <a:pt x="179584" y="141667"/>
                                        <a:pt x="182948" y="142124"/>
                                        <a:pt x="183011" y="141324"/>
                                      </a:cubicBezTo>
                                      <a:cubicBezTo>
                                        <a:pt x="183062" y="140652"/>
                                        <a:pt x="181716" y="140829"/>
                                        <a:pt x="181234" y="140588"/>
                                      </a:cubicBezTo>
                                      <a:cubicBezTo>
                                        <a:pt x="180739" y="140334"/>
                                        <a:pt x="179444" y="139331"/>
                                        <a:pt x="179165" y="139026"/>
                                      </a:cubicBezTo>
                                      <a:cubicBezTo>
                                        <a:pt x="178682" y="138519"/>
                                        <a:pt x="176549" y="135891"/>
                                        <a:pt x="178212" y="136525"/>
                                      </a:cubicBezTo>
                                      <a:cubicBezTo>
                                        <a:pt x="179736" y="137097"/>
                                        <a:pt x="179406" y="136068"/>
                                        <a:pt x="180510" y="135891"/>
                                      </a:cubicBezTo>
                                      <a:cubicBezTo>
                                        <a:pt x="180968" y="135827"/>
                                        <a:pt x="182973" y="137224"/>
                                        <a:pt x="183012" y="136119"/>
                                      </a:cubicBezTo>
                                      <a:cubicBezTo>
                                        <a:pt x="183037" y="135586"/>
                                        <a:pt x="181970" y="135675"/>
                                        <a:pt x="181653" y="135484"/>
                                      </a:cubicBezTo>
                                      <a:cubicBezTo>
                                        <a:pt x="181031" y="135116"/>
                                        <a:pt x="179304" y="133656"/>
                                        <a:pt x="178631" y="132666"/>
                                      </a:cubicBezTo>
                                      <a:cubicBezTo>
                                        <a:pt x="178238" y="132082"/>
                                        <a:pt x="177552" y="130343"/>
                                        <a:pt x="177997" y="129644"/>
                                      </a:cubicBezTo>
                                      <a:cubicBezTo>
                                        <a:pt x="178301" y="129187"/>
                                        <a:pt x="179609" y="129606"/>
                                        <a:pt x="180092" y="128819"/>
                                      </a:cubicBezTo>
                                      <a:cubicBezTo>
                                        <a:pt x="180498" y="128146"/>
                                        <a:pt x="180383" y="126788"/>
                                        <a:pt x="180206" y="126001"/>
                                      </a:cubicBezTo>
                                      <a:cubicBezTo>
                                        <a:pt x="179266" y="122154"/>
                                        <a:pt x="172931" y="120376"/>
                                        <a:pt x="171230" y="117748"/>
                                      </a:cubicBezTo>
                                      <a:cubicBezTo>
                                        <a:pt x="171281" y="117837"/>
                                        <a:pt x="170087" y="115882"/>
                                        <a:pt x="170392" y="115577"/>
                                      </a:cubicBezTo>
                                      <a:cubicBezTo>
                                        <a:pt x="170455" y="115514"/>
                                        <a:pt x="170392" y="115450"/>
                                        <a:pt x="170493" y="115463"/>
                                      </a:cubicBezTo>
                                      <a:cubicBezTo>
                                        <a:pt x="172817" y="115577"/>
                                        <a:pt x="173769" y="117761"/>
                                        <a:pt x="175292" y="118701"/>
                                      </a:cubicBezTo>
                                      <a:moveTo>
                                        <a:pt x="178835" y="117939"/>
                                      </a:moveTo>
                                      <a:cubicBezTo>
                                        <a:pt x="178809" y="118015"/>
                                        <a:pt x="178733" y="118091"/>
                                        <a:pt x="178733" y="118167"/>
                                      </a:cubicBezTo>
                                      <a:cubicBezTo>
                                        <a:pt x="178809" y="118993"/>
                                        <a:pt x="180663" y="119843"/>
                                        <a:pt x="181348" y="120465"/>
                                      </a:cubicBezTo>
                                      <a:cubicBezTo>
                                        <a:pt x="183138" y="122090"/>
                                        <a:pt x="184281" y="123741"/>
                                        <a:pt x="185513" y="125467"/>
                                      </a:cubicBezTo>
                                      <a:cubicBezTo>
                                        <a:pt x="185678" y="125696"/>
                                        <a:pt x="187150" y="127765"/>
                                        <a:pt x="186033" y="126724"/>
                                      </a:cubicBezTo>
                                      <a:cubicBezTo>
                                        <a:pt x="184954" y="125721"/>
                                        <a:pt x="183672" y="124604"/>
                                        <a:pt x="182707" y="123703"/>
                                      </a:cubicBezTo>
                                      <a:cubicBezTo>
                                        <a:pt x="181082" y="122167"/>
                                        <a:pt x="179850" y="120351"/>
                                        <a:pt x="178530" y="118383"/>
                                      </a:cubicBezTo>
                                      <a:cubicBezTo>
                                        <a:pt x="178390" y="118180"/>
                                        <a:pt x="178238" y="118053"/>
                                        <a:pt x="178098" y="117888"/>
                                      </a:cubicBezTo>
                                      <a:cubicBezTo>
                                        <a:pt x="178327" y="117888"/>
                                        <a:pt x="178657" y="117990"/>
                                        <a:pt x="178834" y="117939"/>
                                      </a:cubicBezTo>
                                      <a:moveTo>
                                        <a:pt x="192914" y="134951"/>
                                      </a:moveTo>
                                      <a:cubicBezTo>
                                        <a:pt x="193029" y="134888"/>
                                        <a:pt x="193295" y="135269"/>
                                        <a:pt x="193333" y="135573"/>
                                      </a:cubicBezTo>
                                      <a:cubicBezTo>
                                        <a:pt x="193663" y="137922"/>
                                        <a:pt x="191429" y="142023"/>
                                        <a:pt x="189575" y="142784"/>
                                      </a:cubicBezTo>
                                      <a:cubicBezTo>
                                        <a:pt x="187506" y="143622"/>
                                        <a:pt x="189042" y="142353"/>
                                        <a:pt x="189575" y="141845"/>
                                      </a:cubicBezTo>
                                      <a:cubicBezTo>
                                        <a:pt x="190997" y="140461"/>
                                        <a:pt x="192267" y="138925"/>
                                        <a:pt x="192698" y="136424"/>
                                      </a:cubicBezTo>
                                      <a:cubicBezTo>
                                        <a:pt x="192749" y="136221"/>
                                        <a:pt x="192533" y="135180"/>
                                        <a:pt x="192914" y="134951"/>
                                      </a:cubicBezTo>
                                      <a:moveTo>
                                        <a:pt x="182910" y="168747"/>
                                      </a:moveTo>
                                      <a:cubicBezTo>
                                        <a:pt x="186084" y="171807"/>
                                        <a:pt x="189245" y="174219"/>
                                        <a:pt x="191657" y="178117"/>
                                      </a:cubicBezTo>
                                      <a:cubicBezTo>
                                        <a:pt x="196913" y="184617"/>
                                        <a:pt x="199605" y="193212"/>
                                        <a:pt x="202715" y="201274"/>
                                      </a:cubicBezTo>
                                      <a:cubicBezTo>
                                        <a:pt x="203782" y="204029"/>
                                        <a:pt x="204760" y="209336"/>
                                        <a:pt x="204798" y="212738"/>
                                      </a:cubicBezTo>
                                      <a:cubicBezTo>
                                        <a:pt x="204848" y="217321"/>
                                        <a:pt x="203287" y="221523"/>
                                        <a:pt x="202093" y="225358"/>
                                      </a:cubicBezTo>
                                      <a:cubicBezTo>
                                        <a:pt x="201979" y="225713"/>
                                        <a:pt x="201433" y="228125"/>
                                        <a:pt x="201357" y="228176"/>
                                      </a:cubicBezTo>
                                      <a:cubicBezTo>
                                        <a:pt x="201014" y="228379"/>
                                        <a:pt x="199338" y="226145"/>
                                        <a:pt x="199275" y="225980"/>
                                      </a:cubicBezTo>
                                      <a:cubicBezTo>
                                        <a:pt x="198894" y="224913"/>
                                        <a:pt x="199224" y="223161"/>
                                        <a:pt x="199275" y="221917"/>
                                      </a:cubicBezTo>
                                      <a:cubicBezTo>
                                        <a:pt x="199503" y="216293"/>
                                        <a:pt x="199300" y="212192"/>
                                        <a:pt x="198234" y="207533"/>
                                      </a:cubicBezTo>
                                      <a:cubicBezTo>
                                        <a:pt x="196901" y="201693"/>
                                        <a:pt x="194260" y="196208"/>
                                        <a:pt x="191657" y="191777"/>
                                      </a:cubicBezTo>
                                      <a:cubicBezTo>
                                        <a:pt x="191111" y="190850"/>
                                        <a:pt x="190172" y="188667"/>
                                        <a:pt x="189474" y="188972"/>
                                      </a:cubicBezTo>
                                      <a:cubicBezTo>
                                        <a:pt x="188877" y="189238"/>
                                        <a:pt x="190223" y="191003"/>
                                        <a:pt x="190312" y="191155"/>
                                      </a:cubicBezTo>
                                      <a:cubicBezTo>
                                        <a:pt x="194463" y="198658"/>
                                        <a:pt x="197231" y="207799"/>
                                        <a:pt x="196990" y="218680"/>
                                      </a:cubicBezTo>
                                      <a:cubicBezTo>
                                        <a:pt x="196977" y="219276"/>
                                        <a:pt x="196837" y="221904"/>
                                        <a:pt x="196571" y="222133"/>
                                      </a:cubicBezTo>
                                      <a:cubicBezTo>
                                        <a:pt x="195961" y="222628"/>
                                        <a:pt x="194019" y="221079"/>
                                        <a:pt x="193447" y="220559"/>
                                      </a:cubicBezTo>
                                      <a:cubicBezTo>
                                        <a:pt x="191835" y="219149"/>
                                        <a:pt x="190248" y="216572"/>
                                        <a:pt x="188534" y="214617"/>
                                      </a:cubicBezTo>
                                      <a:lnTo>
                                        <a:pt x="188509" y="214642"/>
                                      </a:lnTo>
                                      <a:cubicBezTo>
                                        <a:pt x="188483" y="214604"/>
                                        <a:pt x="188471" y="214528"/>
                                        <a:pt x="188471" y="214452"/>
                                      </a:cubicBezTo>
                                      <a:cubicBezTo>
                                        <a:pt x="188458" y="214414"/>
                                        <a:pt x="188407" y="214376"/>
                                        <a:pt x="188369" y="214388"/>
                                      </a:cubicBezTo>
                                      <a:cubicBezTo>
                                        <a:pt x="188331" y="214388"/>
                                        <a:pt x="188293" y="214439"/>
                                        <a:pt x="188306" y="214464"/>
                                      </a:cubicBezTo>
                                      <a:cubicBezTo>
                                        <a:pt x="188318" y="214528"/>
                                        <a:pt x="188331" y="214579"/>
                                        <a:pt x="188331" y="214630"/>
                                      </a:cubicBezTo>
                                      <a:lnTo>
                                        <a:pt x="188331" y="214617"/>
                                      </a:lnTo>
                                      <a:cubicBezTo>
                                        <a:pt x="187887" y="216559"/>
                                        <a:pt x="189131" y="223428"/>
                                        <a:pt x="186871" y="223999"/>
                                      </a:cubicBezTo>
                                      <a:cubicBezTo>
                                        <a:pt x="186160" y="224189"/>
                                        <a:pt x="184916" y="223275"/>
                                        <a:pt x="184256" y="223059"/>
                                      </a:cubicBezTo>
                                      <a:cubicBezTo>
                                        <a:pt x="183265" y="222755"/>
                                        <a:pt x="182123" y="222361"/>
                                        <a:pt x="181450" y="222234"/>
                                      </a:cubicBezTo>
                                      <a:cubicBezTo>
                                        <a:pt x="178987" y="221777"/>
                                        <a:pt x="179774" y="221308"/>
                                        <a:pt x="178631" y="219619"/>
                                      </a:cubicBezTo>
                                      <a:cubicBezTo>
                                        <a:pt x="178327" y="219175"/>
                                        <a:pt x="177793" y="219098"/>
                                        <a:pt x="177489" y="218578"/>
                                      </a:cubicBezTo>
                                      <a:cubicBezTo>
                                        <a:pt x="177286" y="218235"/>
                                        <a:pt x="177387" y="217854"/>
                                        <a:pt x="177171" y="217321"/>
                                      </a:cubicBezTo>
                                      <a:cubicBezTo>
                                        <a:pt x="176460" y="215632"/>
                                        <a:pt x="174746" y="214731"/>
                                        <a:pt x="174467" y="213677"/>
                                      </a:cubicBezTo>
                                      <a:cubicBezTo>
                                        <a:pt x="174289" y="213043"/>
                                        <a:pt x="174721" y="212573"/>
                                        <a:pt x="174467" y="211697"/>
                                      </a:cubicBezTo>
                                      <a:cubicBezTo>
                                        <a:pt x="174239" y="210948"/>
                                        <a:pt x="172791" y="208371"/>
                                        <a:pt x="172791" y="208371"/>
                                      </a:cubicBezTo>
                                      <a:cubicBezTo>
                                        <a:pt x="171979" y="208294"/>
                                        <a:pt x="171750" y="211189"/>
                                        <a:pt x="171534" y="212217"/>
                                      </a:cubicBezTo>
                                      <a:cubicBezTo>
                                        <a:pt x="171065" y="214515"/>
                                        <a:pt x="170493" y="216521"/>
                                        <a:pt x="170595" y="219200"/>
                                      </a:cubicBezTo>
                                      <a:cubicBezTo>
                                        <a:pt x="170646" y="220190"/>
                                        <a:pt x="170493" y="222336"/>
                                        <a:pt x="171027" y="222958"/>
                                      </a:cubicBezTo>
                                      <a:cubicBezTo>
                                        <a:pt x="171750" y="223821"/>
                                        <a:pt x="173477" y="223618"/>
                                        <a:pt x="174772" y="223796"/>
                                      </a:cubicBezTo>
                                      <a:cubicBezTo>
                                        <a:pt x="177159" y="224126"/>
                                        <a:pt x="179622" y="225307"/>
                                        <a:pt x="182288" y="226081"/>
                                      </a:cubicBezTo>
                                      <a:cubicBezTo>
                                        <a:pt x="187671" y="227668"/>
                                        <a:pt x="193486" y="229547"/>
                                        <a:pt x="199275" y="230474"/>
                                      </a:cubicBezTo>
                                      <a:cubicBezTo>
                                        <a:pt x="202271" y="230944"/>
                                        <a:pt x="205255" y="231820"/>
                                        <a:pt x="208251" y="231820"/>
                                      </a:cubicBezTo>
                                      <a:cubicBezTo>
                                        <a:pt x="211768" y="231807"/>
                                        <a:pt x="216503" y="232518"/>
                                        <a:pt x="219601" y="231616"/>
                                      </a:cubicBezTo>
                                      <a:cubicBezTo>
                                        <a:pt x="221188" y="231159"/>
                                        <a:pt x="222813" y="229852"/>
                                        <a:pt x="224299" y="228684"/>
                                      </a:cubicBezTo>
                                      <a:cubicBezTo>
                                        <a:pt x="224959" y="228189"/>
                                        <a:pt x="228298" y="225611"/>
                                        <a:pt x="229313" y="225980"/>
                                      </a:cubicBezTo>
                                      <a:cubicBezTo>
                                        <a:pt x="229402" y="226018"/>
                                        <a:pt x="227612" y="230347"/>
                                        <a:pt x="226698" y="230575"/>
                                      </a:cubicBezTo>
                                      <a:lnTo>
                                        <a:pt x="226749" y="230613"/>
                                      </a:lnTo>
                                      <a:cubicBezTo>
                                        <a:pt x="226533" y="230677"/>
                                        <a:pt x="226368" y="230804"/>
                                        <a:pt x="226216" y="230817"/>
                                      </a:cubicBezTo>
                                      <a:cubicBezTo>
                                        <a:pt x="226152" y="230842"/>
                                        <a:pt x="226102" y="230880"/>
                                        <a:pt x="226114" y="230956"/>
                                      </a:cubicBezTo>
                                      <a:cubicBezTo>
                                        <a:pt x="226127" y="231007"/>
                                        <a:pt x="226165" y="231045"/>
                                        <a:pt x="226228" y="231045"/>
                                      </a:cubicBezTo>
                                      <a:lnTo>
                                        <a:pt x="226241" y="231045"/>
                                      </a:lnTo>
                                      <a:cubicBezTo>
                                        <a:pt x="226508" y="231007"/>
                                        <a:pt x="226660" y="230867"/>
                                        <a:pt x="226812" y="230829"/>
                                      </a:cubicBezTo>
                                      <a:lnTo>
                                        <a:pt x="226800" y="230880"/>
                                      </a:lnTo>
                                      <a:cubicBezTo>
                                        <a:pt x="228882" y="230512"/>
                                        <a:pt x="229898" y="229814"/>
                                        <a:pt x="231916" y="229115"/>
                                      </a:cubicBezTo>
                                      <a:cubicBezTo>
                                        <a:pt x="232640" y="228849"/>
                                        <a:pt x="234697" y="227820"/>
                                        <a:pt x="235141" y="228176"/>
                                      </a:cubicBezTo>
                                      <a:cubicBezTo>
                                        <a:pt x="235877" y="228760"/>
                                        <a:pt x="233821" y="230664"/>
                                        <a:pt x="233262" y="231198"/>
                                      </a:cubicBezTo>
                                      <a:cubicBezTo>
                                        <a:pt x="232221" y="232188"/>
                                        <a:pt x="231116" y="232467"/>
                                        <a:pt x="230583" y="233178"/>
                                      </a:cubicBezTo>
                                      <a:cubicBezTo>
                                        <a:pt x="230583" y="233178"/>
                                        <a:pt x="230558" y="233178"/>
                                        <a:pt x="230545" y="233191"/>
                                      </a:cubicBezTo>
                                      <a:cubicBezTo>
                                        <a:pt x="230532" y="233305"/>
                                        <a:pt x="230291" y="233280"/>
                                        <a:pt x="230113" y="233470"/>
                                      </a:cubicBezTo>
                                      <a:cubicBezTo>
                                        <a:pt x="230075" y="233534"/>
                                        <a:pt x="230088" y="233584"/>
                                        <a:pt x="230126" y="233622"/>
                                      </a:cubicBezTo>
                                      <a:cubicBezTo>
                                        <a:pt x="230151" y="233635"/>
                                        <a:pt x="230164" y="233635"/>
                                        <a:pt x="230202" y="233635"/>
                                      </a:cubicBezTo>
                                      <a:cubicBezTo>
                                        <a:pt x="230227" y="233635"/>
                                        <a:pt x="230253" y="233622"/>
                                        <a:pt x="230278" y="233597"/>
                                      </a:cubicBezTo>
                                      <a:cubicBezTo>
                                        <a:pt x="230316" y="233508"/>
                                        <a:pt x="230558" y="233508"/>
                                        <a:pt x="230697" y="233305"/>
                                      </a:cubicBezTo>
                                      <a:lnTo>
                                        <a:pt x="230773" y="233381"/>
                                      </a:lnTo>
                                      <a:cubicBezTo>
                                        <a:pt x="233300" y="233673"/>
                                        <a:pt x="238327" y="231274"/>
                                        <a:pt x="240778" y="232239"/>
                                      </a:cubicBezTo>
                                      <a:cubicBezTo>
                                        <a:pt x="240930" y="232302"/>
                                        <a:pt x="242720" y="234168"/>
                                        <a:pt x="242657" y="234321"/>
                                      </a:cubicBezTo>
                                      <a:cubicBezTo>
                                        <a:pt x="242492" y="234714"/>
                                        <a:pt x="238658" y="235222"/>
                                        <a:pt x="238061" y="235362"/>
                                      </a:cubicBezTo>
                                      <a:cubicBezTo>
                                        <a:pt x="234862" y="236136"/>
                                        <a:pt x="232932" y="236923"/>
                                        <a:pt x="230583" y="238028"/>
                                      </a:cubicBezTo>
                                      <a:cubicBezTo>
                                        <a:pt x="230558" y="238028"/>
                                        <a:pt x="230456" y="238053"/>
                                        <a:pt x="230367" y="238066"/>
                                      </a:cubicBezTo>
                                      <a:cubicBezTo>
                                        <a:pt x="230278" y="238091"/>
                                        <a:pt x="230215" y="238168"/>
                                        <a:pt x="230227" y="238256"/>
                                      </a:cubicBezTo>
                                      <a:cubicBezTo>
                                        <a:pt x="230240" y="238345"/>
                                        <a:pt x="230329" y="238396"/>
                                        <a:pt x="230405" y="238396"/>
                                      </a:cubicBezTo>
                                      <a:lnTo>
                                        <a:pt x="230431" y="238396"/>
                                      </a:lnTo>
                                      <a:cubicBezTo>
                                        <a:pt x="230507" y="238396"/>
                                        <a:pt x="230583" y="238371"/>
                                        <a:pt x="230659" y="238333"/>
                                      </a:cubicBezTo>
                                      <a:lnTo>
                                        <a:pt x="230659" y="238396"/>
                                      </a:lnTo>
                                      <a:cubicBezTo>
                                        <a:pt x="234417" y="238955"/>
                                        <a:pt x="238759" y="240313"/>
                                        <a:pt x="240575" y="243081"/>
                                      </a:cubicBezTo>
                                      <a:cubicBezTo>
                                        <a:pt x="240905" y="243614"/>
                                        <a:pt x="242314" y="245683"/>
                                        <a:pt x="241082" y="244960"/>
                                      </a:cubicBezTo>
                                      <a:cubicBezTo>
                                        <a:pt x="238949" y="243690"/>
                                        <a:pt x="235433" y="242357"/>
                                        <a:pt x="233059" y="241824"/>
                                      </a:cubicBezTo>
                                      <a:cubicBezTo>
                                        <a:pt x="232894" y="241799"/>
                                        <a:pt x="228196" y="241088"/>
                                        <a:pt x="228158" y="241202"/>
                                      </a:cubicBezTo>
                                      <a:cubicBezTo>
                                        <a:pt x="227993" y="241672"/>
                                        <a:pt x="229047" y="241938"/>
                                        <a:pt x="228679" y="241722"/>
                                      </a:cubicBezTo>
                                      <a:cubicBezTo>
                                        <a:pt x="230545" y="242751"/>
                                        <a:pt x="232284" y="243373"/>
                                        <a:pt x="233478" y="244541"/>
                                      </a:cubicBezTo>
                                      <a:cubicBezTo>
                                        <a:pt x="233681" y="244744"/>
                                        <a:pt x="235484" y="246712"/>
                                        <a:pt x="235458" y="246940"/>
                                      </a:cubicBezTo>
                                      <a:cubicBezTo>
                                        <a:pt x="235420" y="247359"/>
                                        <a:pt x="233909" y="248172"/>
                                        <a:pt x="233795" y="248184"/>
                                      </a:cubicBezTo>
                                      <a:cubicBezTo>
                                        <a:pt x="231662" y="248438"/>
                                        <a:pt x="229847" y="245239"/>
                                        <a:pt x="228475" y="244439"/>
                                      </a:cubicBezTo>
                                      <a:cubicBezTo>
                                        <a:pt x="225568" y="242725"/>
                                        <a:pt x="220693" y="242027"/>
                                        <a:pt x="216478" y="242040"/>
                                      </a:cubicBezTo>
                                      <a:cubicBezTo>
                                        <a:pt x="210295" y="242052"/>
                                        <a:pt x="203096" y="242446"/>
                                        <a:pt x="196774" y="242243"/>
                                      </a:cubicBezTo>
                                      <a:cubicBezTo>
                                        <a:pt x="191416" y="242078"/>
                                        <a:pt x="186300" y="241341"/>
                                        <a:pt x="181145" y="240999"/>
                                      </a:cubicBezTo>
                                      <a:cubicBezTo>
                                        <a:pt x="175445" y="240605"/>
                                        <a:pt x="169757" y="239780"/>
                                        <a:pt x="164348" y="239640"/>
                                      </a:cubicBezTo>
                                      <a:cubicBezTo>
                                        <a:pt x="161796" y="239577"/>
                                        <a:pt x="159676" y="240135"/>
                                        <a:pt x="157670" y="239335"/>
                                      </a:cubicBezTo>
                                      <a:cubicBezTo>
                                        <a:pt x="152884" y="237406"/>
                                        <a:pt x="153430" y="230664"/>
                                        <a:pt x="152985" y="225154"/>
                                      </a:cubicBezTo>
                                      <a:cubicBezTo>
                                        <a:pt x="152440" y="218552"/>
                                        <a:pt x="151792" y="213182"/>
                                        <a:pt x="150992" y="206479"/>
                                      </a:cubicBezTo>
                                      <a:cubicBezTo>
                                        <a:pt x="152186" y="208536"/>
                                        <a:pt x="152363" y="210707"/>
                                        <a:pt x="153303" y="212839"/>
                                      </a:cubicBezTo>
                                      <a:cubicBezTo>
                                        <a:pt x="154103" y="214718"/>
                                        <a:pt x="155664" y="216039"/>
                                        <a:pt x="156528" y="217753"/>
                                      </a:cubicBezTo>
                                      <a:cubicBezTo>
                                        <a:pt x="157581" y="219822"/>
                                        <a:pt x="156909" y="222285"/>
                                        <a:pt x="156845" y="225040"/>
                                      </a:cubicBezTo>
                                      <a:cubicBezTo>
                                        <a:pt x="156718" y="230525"/>
                                        <a:pt x="157493" y="235641"/>
                                        <a:pt x="162571" y="236415"/>
                                      </a:cubicBezTo>
                                      <a:cubicBezTo>
                                        <a:pt x="162990" y="236466"/>
                                        <a:pt x="163384" y="236238"/>
                                        <a:pt x="163815" y="236301"/>
                                      </a:cubicBezTo>
                                      <a:cubicBezTo>
                                        <a:pt x="164374" y="236390"/>
                                        <a:pt x="164882" y="236923"/>
                                        <a:pt x="165491" y="237038"/>
                                      </a:cubicBezTo>
                                      <a:cubicBezTo>
                                        <a:pt x="167357" y="237393"/>
                                        <a:pt x="169554" y="236885"/>
                                        <a:pt x="171661" y="237038"/>
                                      </a:cubicBezTo>
                                      <a:cubicBezTo>
                                        <a:pt x="173997" y="237190"/>
                                        <a:pt x="176156" y="237888"/>
                                        <a:pt x="178631" y="237977"/>
                                      </a:cubicBezTo>
                                      <a:cubicBezTo>
                                        <a:pt x="180434" y="238028"/>
                                        <a:pt x="182504" y="238612"/>
                                        <a:pt x="184471" y="238916"/>
                                      </a:cubicBezTo>
                                      <a:cubicBezTo>
                                        <a:pt x="192508" y="240123"/>
                                        <a:pt x="201522" y="241087"/>
                                        <a:pt x="209495" y="241418"/>
                                      </a:cubicBezTo>
                                      <a:lnTo>
                                        <a:pt x="209482" y="241367"/>
                                      </a:lnTo>
                                      <a:cubicBezTo>
                                        <a:pt x="209724" y="241379"/>
                                        <a:pt x="209965" y="241468"/>
                                        <a:pt x="210206" y="241583"/>
                                      </a:cubicBezTo>
                                      <a:lnTo>
                                        <a:pt x="210269" y="241583"/>
                                      </a:lnTo>
                                      <a:cubicBezTo>
                                        <a:pt x="210346" y="241583"/>
                                        <a:pt x="210409" y="241545"/>
                                        <a:pt x="210434" y="241481"/>
                                      </a:cubicBezTo>
                                      <a:cubicBezTo>
                                        <a:pt x="210485" y="241392"/>
                                        <a:pt x="210434" y="241291"/>
                                        <a:pt x="210346" y="241253"/>
                                      </a:cubicBezTo>
                                      <a:cubicBezTo>
                                        <a:pt x="210117" y="241151"/>
                                        <a:pt x="209838" y="241075"/>
                                        <a:pt x="209558" y="241037"/>
                                      </a:cubicBezTo>
                                      <a:lnTo>
                                        <a:pt x="209609" y="240999"/>
                                      </a:lnTo>
                                      <a:cubicBezTo>
                                        <a:pt x="206600" y="240338"/>
                                        <a:pt x="203350" y="239450"/>
                                        <a:pt x="200316" y="238396"/>
                                      </a:cubicBezTo>
                                      <a:cubicBezTo>
                                        <a:pt x="197802" y="237507"/>
                                        <a:pt x="194857" y="237736"/>
                                        <a:pt x="192394" y="236936"/>
                                      </a:cubicBezTo>
                                      <a:cubicBezTo>
                                        <a:pt x="190464" y="236301"/>
                                        <a:pt x="188725" y="235349"/>
                                        <a:pt x="187392" y="235362"/>
                                      </a:cubicBezTo>
                                      <a:cubicBezTo>
                                        <a:pt x="186884" y="235374"/>
                                        <a:pt x="186452" y="235019"/>
                                        <a:pt x="185830" y="234841"/>
                                      </a:cubicBezTo>
                                      <a:cubicBezTo>
                                        <a:pt x="181843" y="233775"/>
                                        <a:pt x="176397" y="233902"/>
                                        <a:pt x="172474" y="232658"/>
                                      </a:cubicBezTo>
                                      <a:cubicBezTo>
                                        <a:pt x="169706" y="231782"/>
                                        <a:pt x="167802" y="229674"/>
                                        <a:pt x="165605" y="228684"/>
                                      </a:cubicBezTo>
                                      <a:cubicBezTo>
                                        <a:pt x="165364" y="228582"/>
                                        <a:pt x="164958" y="228620"/>
                                        <a:pt x="164755" y="228481"/>
                                      </a:cubicBezTo>
                                      <a:cubicBezTo>
                                        <a:pt x="163929" y="227897"/>
                                        <a:pt x="161771" y="225180"/>
                                        <a:pt x="161225" y="223694"/>
                                      </a:cubicBezTo>
                                      <a:cubicBezTo>
                                        <a:pt x="160692" y="222298"/>
                                        <a:pt x="160883" y="218426"/>
                                        <a:pt x="161949" y="217016"/>
                                      </a:cubicBezTo>
                                      <a:cubicBezTo>
                                        <a:pt x="162698" y="216026"/>
                                        <a:pt x="164488" y="215925"/>
                                        <a:pt x="165605" y="215455"/>
                                      </a:cubicBezTo>
                                      <a:cubicBezTo>
                                        <a:pt x="168589" y="214185"/>
                                        <a:pt x="170836" y="210948"/>
                                        <a:pt x="170912" y="207215"/>
                                      </a:cubicBezTo>
                                      <a:cubicBezTo>
                                        <a:pt x="170938" y="206479"/>
                                        <a:pt x="170328" y="204067"/>
                                        <a:pt x="170912" y="203559"/>
                                      </a:cubicBezTo>
                                      <a:cubicBezTo>
                                        <a:pt x="171458" y="203115"/>
                                        <a:pt x="173896" y="204498"/>
                                        <a:pt x="174251" y="204917"/>
                                      </a:cubicBezTo>
                                      <a:cubicBezTo>
                                        <a:pt x="175280" y="206162"/>
                                        <a:pt x="175077" y="208256"/>
                                        <a:pt x="176029" y="209310"/>
                                      </a:cubicBezTo>
                                      <a:lnTo>
                                        <a:pt x="176029" y="209285"/>
                                      </a:lnTo>
                                      <a:cubicBezTo>
                                        <a:pt x="176067" y="209361"/>
                                        <a:pt x="176092" y="209437"/>
                                        <a:pt x="176143" y="209513"/>
                                      </a:cubicBezTo>
                                      <a:cubicBezTo>
                                        <a:pt x="176181" y="209564"/>
                                        <a:pt x="176257" y="209602"/>
                                        <a:pt x="176321" y="209602"/>
                                      </a:cubicBezTo>
                                      <a:cubicBezTo>
                                        <a:pt x="176372" y="209602"/>
                                        <a:pt x="176410" y="209589"/>
                                        <a:pt x="176448" y="209564"/>
                                      </a:cubicBezTo>
                                      <a:cubicBezTo>
                                        <a:pt x="176549" y="209488"/>
                                        <a:pt x="176562" y="209361"/>
                                        <a:pt x="176499" y="209259"/>
                                      </a:cubicBezTo>
                                      <a:cubicBezTo>
                                        <a:pt x="176486" y="209247"/>
                                        <a:pt x="176461" y="209183"/>
                                        <a:pt x="176435" y="209120"/>
                                      </a:cubicBezTo>
                                      <a:cubicBezTo>
                                        <a:pt x="176613" y="207444"/>
                                        <a:pt x="175762" y="205527"/>
                                        <a:pt x="175508" y="204092"/>
                                      </a:cubicBezTo>
                                      <a:cubicBezTo>
                                        <a:pt x="175204" y="202442"/>
                                        <a:pt x="175635" y="200817"/>
                                        <a:pt x="175089" y="199395"/>
                                      </a:cubicBezTo>
                                      <a:cubicBezTo>
                                        <a:pt x="174810" y="198658"/>
                                        <a:pt x="174251" y="197884"/>
                                        <a:pt x="173832" y="197414"/>
                                      </a:cubicBezTo>
                                      <a:cubicBezTo>
                                        <a:pt x="173401" y="196919"/>
                                        <a:pt x="172461" y="196652"/>
                                        <a:pt x="172169" y="195954"/>
                                      </a:cubicBezTo>
                                      <a:cubicBezTo>
                                        <a:pt x="171687" y="194786"/>
                                        <a:pt x="172449" y="193237"/>
                                        <a:pt x="172271" y="191574"/>
                                      </a:cubicBezTo>
                                      <a:cubicBezTo>
                                        <a:pt x="172169" y="190596"/>
                                        <a:pt x="171827" y="189505"/>
                                        <a:pt x="171230" y="188756"/>
                                      </a:cubicBezTo>
                                      <a:cubicBezTo>
                                        <a:pt x="170709" y="188108"/>
                                        <a:pt x="169694" y="187676"/>
                                        <a:pt x="169351" y="186991"/>
                                      </a:cubicBezTo>
                                      <a:cubicBezTo>
                                        <a:pt x="169097" y="186470"/>
                                        <a:pt x="169160" y="185493"/>
                                        <a:pt x="169046" y="184896"/>
                                      </a:cubicBezTo>
                                      <a:cubicBezTo>
                                        <a:pt x="168792" y="183703"/>
                                        <a:pt x="168157" y="181633"/>
                                        <a:pt x="167891" y="180211"/>
                                      </a:cubicBezTo>
                                      <a:cubicBezTo>
                                        <a:pt x="167573" y="178459"/>
                                        <a:pt x="168640" y="180034"/>
                                        <a:pt x="169148" y="180427"/>
                                      </a:cubicBezTo>
                                      <a:cubicBezTo>
                                        <a:pt x="171319" y="182103"/>
                                        <a:pt x="172233" y="184096"/>
                                        <a:pt x="173211" y="187296"/>
                                      </a:cubicBezTo>
                                      <a:cubicBezTo>
                                        <a:pt x="173693" y="188857"/>
                                        <a:pt x="174645" y="190609"/>
                                        <a:pt x="175293" y="192095"/>
                                      </a:cubicBezTo>
                                      <a:cubicBezTo>
                                        <a:pt x="175648" y="192907"/>
                                        <a:pt x="176664" y="194151"/>
                                        <a:pt x="176448" y="192399"/>
                                      </a:cubicBezTo>
                                      <a:cubicBezTo>
                                        <a:pt x="176296" y="191193"/>
                                        <a:pt x="176054" y="189632"/>
                                        <a:pt x="176029" y="188451"/>
                                      </a:cubicBezTo>
                                      <a:cubicBezTo>
                                        <a:pt x="175966" y="186001"/>
                                        <a:pt x="177184" y="183246"/>
                                        <a:pt x="176854" y="180427"/>
                                      </a:cubicBezTo>
                                      <a:cubicBezTo>
                                        <a:pt x="176562" y="177825"/>
                                        <a:pt x="174912" y="176644"/>
                                        <a:pt x="175508" y="173749"/>
                                      </a:cubicBezTo>
                                      <a:cubicBezTo>
                                        <a:pt x="175813" y="172302"/>
                                        <a:pt x="177057" y="171375"/>
                                        <a:pt x="176753" y="169572"/>
                                      </a:cubicBezTo>
                                      <a:cubicBezTo>
                                        <a:pt x="176397" y="167477"/>
                                        <a:pt x="175064" y="165471"/>
                                        <a:pt x="174670" y="162894"/>
                                      </a:cubicBezTo>
                                      <a:cubicBezTo>
                                        <a:pt x="174556" y="162120"/>
                                        <a:pt x="174785" y="161307"/>
                                        <a:pt x="174670" y="160507"/>
                                      </a:cubicBezTo>
                                      <a:cubicBezTo>
                                        <a:pt x="174277" y="157689"/>
                                        <a:pt x="173921" y="152623"/>
                                        <a:pt x="174670" y="149551"/>
                                      </a:cubicBezTo>
                                      <a:cubicBezTo>
                                        <a:pt x="175127" y="147710"/>
                                        <a:pt x="175242" y="151075"/>
                                        <a:pt x="175292" y="151430"/>
                                      </a:cubicBezTo>
                                      <a:cubicBezTo>
                                        <a:pt x="176270" y="157435"/>
                                        <a:pt x="179139" y="165103"/>
                                        <a:pt x="182910" y="168747"/>
                                      </a:cubicBezTo>
                                      <a:moveTo>
                                        <a:pt x="205737" y="223999"/>
                                      </a:moveTo>
                                      <a:cubicBezTo>
                                        <a:pt x="206664" y="220686"/>
                                        <a:pt x="207578" y="216674"/>
                                        <a:pt x="207413" y="211900"/>
                                      </a:cubicBezTo>
                                      <a:cubicBezTo>
                                        <a:pt x="207413" y="211773"/>
                                        <a:pt x="207096" y="211088"/>
                                        <a:pt x="207197" y="210973"/>
                                      </a:cubicBezTo>
                                      <a:cubicBezTo>
                                        <a:pt x="207565" y="210567"/>
                                        <a:pt x="207718" y="212129"/>
                                        <a:pt x="207616" y="211900"/>
                                      </a:cubicBezTo>
                                      <a:cubicBezTo>
                                        <a:pt x="208200" y="213157"/>
                                        <a:pt x="209330" y="214439"/>
                                        <a:pt x="210231" y="216090"/>
                                      </a:cubicBezTo>
                                      <a:cubicBezTo>
                                        <a:pt x="210638" y="216826"/>
                                        <a:pt x="212644" y="219581"/>
                                        <a:pt x="212618" y="220457"/>
                                      </a:cubicBezTo>
                                      <a:cubicBezTo>
                                        <a:pt x="212593" y="221511"/>
                                        <a:pt x="209724" y="222920"/>
                                        <a:pt x="209089" y="223377"/>
                                      </a:cubicBezTo>
                                      <a:cubicBezTo>
                                        <a:pt x="208352" y="223910"/>
                                        <a:pt x="206918" y="225078"/>
                                        <a:pt x="205953" y="225878"/>
                                      </a:cubicBezTo>
                                      <a:cubicBezTo>
                                        <a:pt x="205039" y="226653"/>
                                        <a:pt x="205547" y="224685"/>
                                        <a:pt x="205737" y="223999"/>
                                      </a:cubicBezTo>
                                      <a:moveTo>
                                        <a:pt x="218357" y="229535"/>
                                      </a:moveTo>
                                      <a:cubicBezTo>
                                        <a:pt x="218712" y="230157"/>
                                        <a:pt x="217760" y="230106"/>
                                        <a:pt x="216478" y="230157"/>
                                      </a:cubicBezTo>
                                      <a:cubicBezTo>
                                        <a:pt x="213113" y="230258"/>
                                        <a:pt x="207946" y="230360"/>
                                        <a:pt x="204391" y="229535"/>
                                      </a:cubicBezTo>
                                      <a:cubicBezTo>
                                        <a:pt x="203680" y="229357"/>
                                        <a:pt x="205407" y="228544"/>
                                        <a:pt x="206055" y="228176"/>
                                      </a:cubicBezTo>
                                      <a:cubicBezTo>
                                        <a:pt x="208784" y="226602"/>
                                        <a:pt x="211438" y="225180"/>
                                        <a:pt x="213659" y="223377"/>
                                      </a:cubicBezTo>
                                      <a:cubicBezTo>
                                        <a:pt x="213748" y="223301"/>
                                        <a:pt x="213723" y="223187"/>
                                        <a:pt x="213875" y="223174"/>
                                      </a:cubicBezTo>
                                      <a:cubicBezTo>
                                        <a:pt x="214662" y="223047"/>
                                        <a:pt x="217684" y="228341"/>
                                        <a:pt x="218357" y="229535"/>
                                      </a:cubicBezTo>
                                      <a:moveTo>
                                        <a:pt x="215234" y="176555"/>
                                      </a:moveTo>
                                      <a:cubicBezTo>
                                        <a:pt x="217849" y="173419"/>
                                        <a:pt x="222521" y="170347"/>
                                        <a:pt x="226597" y="167909"/>
                                      </a:cubicBezTo>
                                      <a:cubicBezTo>
                                        <a:pt x="230951" y="165319"/>
                                        <a:pt x="234697" y="163174"/>
                                        <a:pt x="238658" y="161320"/>
                                      </a:cubicBezTo>
                                      <a:cubicBezTo>
                                        <a:pt x="239381" y="160977"/>
                                        <a:pt x="240562" y="160241"/>
                                        <a:pt x="240499" y="160317"/>
                                      </a:cubicBezTo>
                                      <a:cubicBezTo>
                                        <a:pt x="239902" y="160977"/>
                                        <a:pt x="237096" y="163237"/>
                                        <a:pt x="236080" y="164050"/>
                                      </a:cubicBezTo>
                                      <a:cubicBezTo>
                                        <a:pt x="233249" y="166322"/>
                                        <a:pt x="230431" y="168087"/>
                                        <a:pt x="227435" y="169991"/>
                                      </a:cubicBezTo>
                                      <a:cubicBezTo>
                                        <a:pt x="225555" y="171185"/>
                                        <a:pt x="223905" y="172658"/>
                                        <a:pt x="222115" y="174067"/>
                                      </a:cubicBezTo>
                                      <a:cubicBezTo>
                                        <a:pt x="220693" y="175159"/>
                                        <a:pt x="219030" y="177203"/>
                                        <a:pt x="218154" y="178637"/>
                                      </a:cubicBezTo>
                                      <a:cubicBezTo>
                                        <a:pt x="216161" y="181938"/>
                                        <a:pt x="214370" y="187296"/>
                                        <a:pt x="214599" y="191574"/>
                                      </a:cubicBezTo>
                                      <a:cubicBezTo>
                                        <a:pt x="215221" y="202759"/>
                                        <a:pt x="219842" y="212382"/>
                                        <a:pt x="223994" y="221511"/>
                                      </a:cubicBezTo>
                                      <a:cubicBezTo>
                                        <a:pt x="224514" y="222653"/>
                                        <a:pt x="225936" y="225027"/>
                                        <a:pt x="225759" y="225357"/>
                                      </a:cubicBezTo>
                                      <a:cubicBezTo>
                                        <a:pt x="225238" y="226360"/>
                                        <a:pt x="224134" y="225040"/>
                                        <a:pt x="223994" y="224837"/>
                                      </a:cubicBezTo>
                                      <a:cubicBezTo>
                                        <a:pt x="221467" y="221485"/>
                                        <a:pt x="218459" y="216001"/>
                                        <a:pt x="216580" y="211900"/>
                                      </a:cubicBezTo>
                                      <a:cubicBezTo>
                                        <a:pt x="214244" y="206771"/>
                                        <a:pt x="211933" y="200360"/>
                                        <a:pt x="210968" y="194291"/>
                                      </a:cubicBezTo>
                                      <a:cubicBezTo>
                                        <a:pt x="209851" y="187359"/>
                                        <a:pt x="211463" y="181087"/>
                                        <a:pt x="215234" y="176555"/>
                                      </a:cubicBezTo>
                                      <a:moveTo>
                                        <a:pt x="245056" y="158464"/>
                                      </a:moveTo>
                                      <a:cubicBezTo>
                                        <a:pt x="247888" y="157245"/>
                                        <a:pt x="249767" y="156267"/>
                                        <a:pt x="252014" y="155493"/>
                                      </a:cubicBezTo>
                                      <a:cubicBezTo>
                                        <a:pt x="248890" y="157245"/>
                                        <a:pt x="246529" y="158705"/>
                                        <a:pt x="243533" y="160267"/>
                                      </a:cubicBezTo>
                                      <a:cubicBezTo>
                                        <a:pt x="243152" y="160482"/>
                                        <a:pt x="240295" y="162412"/>
                                        <a:pt x="240029" y="162349"/>
                                      </a:cubicBezTo>
                                      <a:cubicBezTo>
                                        <a:pt x="239851" y="162298"/>
                                        <a:pt x="242136" y="160355"/>
                                        <a:pt x="241603" y="160812"/>
                                      </a:cubicBezTo>
                                      <a:cubicBezTo>
                                        <a:pt x="242898" y="159721"/>
                                        <a:pt x="243254" y="159251"/>
                                        <a:pt x="245056" y="158464"/>
                                      </a:cubicBezTo>
                                      <a:moveTo>
                                        <a:pt x="235369" y="211430"/>
                                      </a:moveTo>
                                      <a:lnTo>
                                        <a:pt x="235369" y="226399"/>
                                      </a:lnTo>
                                      <a:cubicBezTo>
                                        <a:pt x="235369" y="226373"/>
                                        <a:pt x="235357" y="226297"/>
                                        <a:pt x="235357" y="226297"/>
                                      </a:cubicBezTo>
                                      <a:cubicBezTo>
                                        <a:pt x="234836" y="225586"/>
                                        <a:pt x="233567" y="225002"/>
                                        <a:pt x="232538" y="224837"/>
                                      </a:cubicBezTo>
                                      <a:cubicBezTo>
                                        <a:pt x="232208" y="224774"/>
                                        <a:pt x="231523" y="225015"/>
                                        <a:pt x="231091" y="224837"/>
                                      </a:cubicBezTo>
                                      <a:cubicBezTo>
                                        <a:pt x="230443" y="224558"/>
                                        <a:pt x="229402" y="222336"/>
                                        <a:pt x="228996" y="221511"/>
                                      </a:cubicBezTo>
                                      <a:cubicBezTo>
                                        <a:pt x="228222" y="219937"/>
                                        <a:pt x="227803" y="218972"/>
                                        <a:pt x="227219" y="217854"/>
                                      </a:cubicBezTo>
                                      <a:cubicBezTo>
                                        <a:pt x="226990" y="217410"/>
                                        <a:pt x="226101" y="216839"/>
                                        <a:pt x="226279" y="216293"/>
                                      </a:cubicBezTo>
                                      <a:cubicBezTo>
                                        <a:pt x="226343" y="216128"/>
                                        <a:pt x="228310" y="214960"/>
                                        <a:pt x="228679" y="214719"/>
                                      </a:cubicBezTo>
                                      <a:cubicBezTo>
                                        <a:pt x="229618" y="214109"/>
                                        <a:pt x="230647" y="213652"/>
                                        <a:pt x="231294" y="213360"/>
                                      </a:cubicBezTo>
                                      <a:cubicBezTo>
                                        <a:pt x="231662" y="213195"/>
                                        <a:pt x="233617" y="212332"/>
                                        <a:pt x="235369" y="211430"/>
                                      </a:cubicBezTo>
                                      <a:moveTo>
                                        <a:pt x="223791" y="205336"/>
                                      </a:moveTo>
                                      <a:cubicBezTo>
                                        <a:pt x="226393" y="204410"/>
                                        <a:pt x="229593" y="203331"/>
                                        <a:pt x="231383" y="202213"/>
                                      </a:cubicBezTo>
                                      <a:cubicBezTo>
                                        <a:pt x="231891" y="201909"/>
                                        <a:pt x="233414" y="199598"/>
                                        <a:pt x="233795" y="199598"/>
                                      </a:cubicBezTo>
                                      <a:cubicBezTo>
                                        <a:pt x="234214" y="199611"/>
                                        <a:pt x="234773" y="201223"/>
                                        <a:pt x="234722" y="201172"/>
                                      </a:cubicBezTo>
                                      <a:cubicBezTo>
                                        <a:pt x="234925" y="201401"/>
                                        <a:pt x="235154" y="201401"/>
                                        <a:pt x="235369" y="201540"/>
                                      </a:cubicBezTo>
                                      <a:lnTo>
                                        <a:pt x="235369" y="209297"/>
                                      </a:lnTo>
                                      <a:cubicBezTo>
                                        <a:pt x="234506" y="209590"/>
                                        <a:pt x="233706" y="209932"/>
                                        <a:pt x="233478" y="210034"/>
                                      </a:cubicBezTo>
                                      <a:cubicBezTo>
                                        <a:pt x="230989" y="211062"/>
                                        <a:pt x="229796" y="211468"/>
                                        <a:pt x="227841" y="212738"/>
                                      </a:cubicBezTo>
                                      <a:cubicBezTo>
                                        <a:pt x="227536" y="212941"/>
                                        <a:pt x="225581" y="214427"/>
                                        <a:pt x="225022" y="214211"/>
                                      </a:cubicBezTo>
                                      <a:cubicBezTo>
                                        <a:pt x="224667" y="214058"/>
                                        <a:pt x="224286" y="212497"/>
                                        <a:pt x="224197" y="212217"/>
                                      </a:cubicBezTo>
                                      <a:cubicBezTo>
                                        <a:pt x="223905" y="211380"/>
                                        <a:pt x="223753" y="210923"/>
                                        <a:pt x="223473" y="210135"/>
                                      </a:cubicBezTo>
                                      <a:cubicBezTo>
                                        <a:pt x="223283" y="209615"/>
                                        <a:pt x="221785" y="206390"/>
                                        <a:pt x="222001" y="205958"/>
                                      </a:cubicBezTo>
                                      <a:cubicBezTo>
                                        <a:pt x="222001" y="205971"/>
                                        <a:pt x="223765" y="205349"/>
                                        <a:pt x="223791" y="205336"/>
                                      </a:cubicBezTo>
                                      <a:moveTo>
                                        <a:pt x="240499" y="200855"/>
                                      </a:moveTo>
                                      <a:lnTo>
                                        <a:pt x="246402" y="200855"/>
                                      </a:lnTo>
                                      <a:cubicBezTo>
                                        <a:pt x="246224" y="201363"/>
                                        <a:pt x="246021" y="201858"/>
                                        <a:pt x="246199" y="202112"/>
                                      </a:cubicBezTo>
                                      <a:cubicBezTo>
                                        <a:pt x="246504" y="202505"/>
                                        <a:pt x="247532" y="201718"/>
                                        <a:pt x="248446" y="200855"/>
                                      </a:cubicBezTo>
                                      <a:lnTo>
                                        <a:pt x="251912" y="200855"/>
                                      </a:lnTo>
                                      <a:cubicBezTo>
                                        <a:pt x="251607" y="201451"/>
                                        <a:pt x="251290" y="202036"/>
                                        <a:pt x="251633" y="202315"/>
                                      </a:cubicBezTo>
                                      <a:cubicBezTo>
                                        <a:pt x="252090" y="202721"/>
                                        <a:pt x="253715" y="201464"/>
                                        <a:pt x="254121" y="201071"/>
                                      </a:cubicBezTo>
                                      <a:cubicBezTo>
                                        <a:pt x="254159" y="201033"/>
                                        <a:pt x="254248" y="200906"/>
                                        <a:pt x="254286" y="200855"/>
                                      </a:cubicBezTo>
                                      <a:lnTo>
                                        <a:pt x="256013" y="200855"/>
                                      </a:lnTo>
                                      <a:cubicBezTo>
                                        <a:pt x="255988" y="200944"/>
                                        <a:pt x="255899" y="201159"/>
                                        <a:pt x="255899" y="201159"/>
                                      </a:cubicBezTo>
                                      <a:cubicBezTo>
                                        <a:pt x="255569" y="201934"/>
                                        <a:pt x="254667" y="202886"/>
                                        <a:pt x="254845" y="203153"/>
                                      </a:cubicBezTo>
                                      <a:cubicBezTo>
                                        <a:pt x="255581" y="204168"/>
                                        <a:pt x="259250" y="201528"/>
                                        <a:pt x="259758" y="201274"/>
                                      </a:cubicBezTo>
                                      <a:cubicBezTo>
                                        <a:pt x="259999" y="201147"/>
                                        <a:pt x="260253" y="200994"/>
                                        <a:pt x="260507" y="200855"/>
                                      </a:cubicBezTo>
                                      <a:lnTo>
                                        <a:pt x="458982" y="200855"/>
                                      </a:lnTo>
                                      <a:cubicBezTo>
                                        <a:pt x="459224" y="200994"/>
                                        <a:pt x="459478" y="201147"/>
                                        <a:pt x="459719" y="201274"/>
                                      </a:cubicBezTo>
                                      <a:cubicBezTo>
                                        <a:pt x="460214" y="201528"/>
                                        <a:pt x="463896" y="204168"/>
                                        <a:pt x="464619" y="203153"/>
                                      </a:cubicBezTo>
                                      <a:cubicBezTo>
                                        <a:pt x="464810" y="202873"/>
                                        <a:pt x="463896" y="201934"/>
                                        <a:pt x="463578" y="201159"/>
                                      </a:cubicBezTo>
                                      <a:cubicBezTo>
                                        <a:pt x="463578" y="201159"/>
                                        <a:pt x="463489" y="200931"/>
                                        <a:pt x="463451" y="200855"/>
                                      </a:cubicBezTo>
                                      <a:lnTo>
                                        <a:pt x="465191" y="200855"/>
                                      </a:lnTo>
                                      <a:cubicBezTo>
                                        <a:pt x="465229" y="200906"/>
                                        <a:pt x="465318" y="201033"/>
                                        <a:pt x="465343" y="201058"/>
                                      </a:cubicBezTo>
                                      <a:cubicBezTo>
                                        <a:pt x="465762" y="201464"/>
                                        <a:pt x="467387" y="202708"/>
                                        <a:pt x="467857" y="202315"/>
                                      </a:cubicBezTo>
                                      <a:cubicBezTo>
                                        <a:pt x="468187" y="202036"/>
                                        <a:pt x="467869" y="201464"/>
                                        <a:pt x="467565" y="200855"/>
                                      </a:cubicBezTo>
                                      <a:lnTo>
                                        <a:pt x="471031" y="200855"/>
                                      </a:lnTo>
                                      <a:cubicBezTo>
                                        <a:pt x="471932" y="201718"/>
                                        <a:pt x="472973" y="202505"/>
                                        <a:pt x="473265" y="202112"/>
                                      </a:cubicBezTo>
                                      <a:cubicBezTo>
                                        <a:pt x="473443" y="201870"/>
                                        <a:pt x="473252" y="201363"/>
                                        <a:pt x="473075" y="200855"/>
                                      </a:cubicBezTo>
                                      <a:lnTo>
                                        <a:pt x="478686" y="200855"/>
                                      </a:lnTo>
                                      <a:lnTo>
                                        <a:pt x="478686" y="228735"/>
                                      </a:lnTo>
                                      <a:cubicBezTo>
                                        <a:pt x="478254" y="229382"/>
                                        <a:pt x="478343" y="230144"/>
                                        <a:pt x="477747" y="230982"/>
                                      </a:cubicBezTo>
                                      <a:cubicBezTo>
                                        <a:pt x="477010" y="232036"/>
                                        <a:pt x="475550" y="231731"/>
                                        <a:pt x="474750" y="232455"/>
                                      </a:cubicBezTo>
                                      <a:cubicBezTo>
                                        <a:pt x="474319" y="232810"/>
                                        <a:pt x="473392" y="234054"/>
                                        <a:pt x="473379" y="235578"/>
                                      </a:cubicBezTo>
                                      <a:cubicBezTo>
                                        <a:pt x="473379" y="236670"/>
                                        <a:pt x="473900" y="236746"/>
                                        <a:pt x="473900" y="237241"/>
                                      </a:cubicBezTo>
                                      <a:cubicBezTo>
                                        <a:pt x="473912" y="238193"/>
                                        <a:pt x="473087" y="240059"/>
                                        <a:pt x="473684" y="241722"/>
                                      </a:cubicBezTo>
                                      <a:cubicBezTo>
                                        <a:pt x="473798" y="242002"/>
                                        <a:pt x="474522" y="243297"/>
                                        <a:pt x="474839" y="243297"/>
                                      </a:cubicBezTo>
                                      <a:cubicBezTo>
                                        <a:pt x="475499" y="243297"/>
                                        <a:pt x="475398" y="242167"/>
                                        <a:pt x="475576" y="241519"/>
                                      </a:cubicBezTo>
                                      <a:cubicBezTo>
                                        <a:pt x="476007" y="239843"/>
                                        <a:pt x="476769" y="238460"/>
                                        <a:pt x="478686" y="238371"/>
                                      </a:cubicBezTo>
                                      <a:lnTo>
                                        <a:pt x="478686" y="241164"/>
                                      </a:lnTo>
                                      <a:cubicBezTo>
                                        <a:pt x="477226" y="242167"/>
                                        <a:pt x="475284" y="243144"/>
                                        <a:pt x="475042" y="244744"/>
                                      </a:cubicBezTo>
                                      <a:cubicBezTo>
                                        <a:pt x="474992" y="245150"/>
                                        <a:pt x="475284" y="245569"/>
                                        <a:pt x="475258" y="246001"/>
                                      </a:cubicBezTo>
                                      <a:cubicBezTo>
                                        <a:pt x="475106" y="248020"/>
                                        <a:pt x="473773" y="249848"/>
                                        <a:pt x="474750" y="252362"/>
                                      </a:cubicBezTo>
                                      <a:cubicBezTo>
                                        <a:pt x="475436" y="254177"/>
                                        <a:pt x="476998" y="255002"/>
                                        <a:pt x="478686" y="255142"/>
                                      </a:cubicBezTo>
                                      <a:lnTo>
                                        <a:pt x="478686" y="285371"/>
                                      </a:lnTo>
                                      <a:cubicBezTo>
                                        <a:pt x="478686" y="326492"/>
                                        <a:pt x="471703" y="360085"/>
                                        <a:pt x="460468" y="388079"/>
                                      </a:cubicBezTo>
                                      <a:cubicBezTo>
                                        <a:pt x="440408" y="375053"/>
                                        <a:pt x="415587" y="382214"/>
                                        <a:pt x="413582" y="382861"/>
                                      </a:cubicBezTo>
                                      <a:cubicBezTo>
                                        <a:pt x="397762" y="387965"/>
                                        <a:pt x="396493" y="387749"/>
                                        <a:pt x="376230" y="381160"/>
                                      </a:cubicBezTo>
                                      <a:cubicBezTo>
                                        <a:pt x="357593" y="375104"/>
                                        <a:pt x="346928" y="379967"/>
                                        <a:pt x="331795" y="384639"/>
                                      </a:cubicBezTo>
                                      <a:cubicBezTo>
                                        <a:pt x="323072" y="387330"/>
                                        <a:pt x="317308" y="386492"/>
                                        <a:pt x="313728" y="385274"/>
                                      </a:cubicBezTo>
                                      <a:cubicBezTo>
                                        <a:pt x="281316" y="374342"/>
                                        <a:pt x="266868" y="383026"/>
                                        <a:pt x="258755" y="388194"/>
                                      </a:cubicBezTo>
                                      <a:cubicBezTo>
                                        <a:pt x="247506" y="360174"/>
                                        <a:pt x="240498" y="326543"/>
                                        <a:pt x="240498" y="285371"/>
                                      </a:cubicBezTo>
                                      <a:lnTo>
                                        <a:pt x="240498" y="255218"/>
                                      </a:lnTo>
                                      <a:cubicBezTo>
                                        <a:pt x="242314" y="255155"/>
                                        <a:pt x="243990" y="254291"/>
                                        <a:pt x="244739" y="252362"/>
                                      </a:cubicBezTo>
                                      <a:cubicBezTo>
                                        <a:pt x="245704" y="249848"/>
                                        <a:pt x="244371" y="248020"/>
                                        <a:pt x="244218" y="246001"/>
                                      </a:cubicBezTo>
                                      <a:cubicBezTo>
                                        <a:pt x="244180" y="245569"/>
                                        <a:pt x="244485" y="245151"/>
                                        <a:pt x="244421" y="244757"/>
                                      </a:cubicBezTo>
                                      <a:cubicBezTo>
                                        <a:pt x="244180" y="243030"/>
                                        <a:pt x="241958" y="242015"/>
                                        <a:pt x="240498" y="240936"/>
                                      </a:cubicBezTo>
                                      <a:lnTo>
                                        <a:pt x="240498" y="238295"/>
                                      </a:lnTo>
                                      <a:lnTo>
                                        <a:pt x="240574" y="238295"/>
                                      </a:lnTo>
                                      <a:cubicBezTo>
                                        <a:pt x="242733" y="238231"/>
                                        <a:pt x="243431" y="239768"/>
                                        <a:pt x="243901" y="241507"/>
                                      </a:cubicBezTo>
                                      <a:cubicBezTo>
                                        <a:pt x="244079" y="242154"/>
                                        <a:pt x="243990" y="243297"/>
                                        <a:pt x="244637" y="243297"/>
                                      </a:cubicBezTo>
                                      <a:cubicBezTo>
                                        <a:pt x="244954" y="243297"/>
                                        <a:pt x="245678" y="242002"/>
                                        <a:pt x="245780" y="241723"/>
                                      </a:cubicBezTo>
                                      <a:cubicBezTo>
                                        <a:pt x="246376" y="240060"/>
                                        <a:pt x="245551" y="238193"/>
                                        <a:pt x="245577" y="237241"/>
                                      </a:cubicBezTo>
                                      <a:cubicBezTo>
                                        <a:pt x="245577" y="236746"/>
                                        <a:pt x="246097" y="236657"/>
                                        <a:pt x="246084" y="235578"/>
                                      </a:cubicBezTo>
                                      <a:cubicBezTo>
                                        <a:pt x="246084" y="234067"/>
                                        <a:pt x="245170" y="232810"/>
                                        <a:pt x="244739" y="232442"/>
                                      </a:cubicBezTo>
                                      <a:cubicBezTo>
                                        <a:pt x="243913" y="231731"/>
                                        <a:pt x="242441" y="232036"/>
                                        <a:pt x="241717" y="230995"/>
                                      </a:cubicBezTo>
                                      <a:cubicBezTo>
                                        <a:pt x="241057" y="230030"/>
                                        <a:pt x="241362" y="229179"/>
                                        <a:pt x="240663" y="228481"/>
                                      </a:cubicBezTo>
                                      <a:cubicBezTo>
                                        <a:pt x="240625" y="228430"/>
                                        <a:pt x="240549" y="228418"/>
                                        <a:pt x="240498" y="228379"/>
                                      </a:cubicBezTo>
                                      <a:lnTo>
                                        <a:pt x="240498" y="200855"/>
                                      </a:lnTo>
                                      <a:lnTo>
                                        <a:pt x="240499" y="200855"/>
                                      </a:lnTo>
                                      <a:close/>
                                      <a:moveTo>
                                        <a:pt x="244015" y="187093"/>
                                      </a:moveTo>
                                      <a:cubicBezTo>
                                        <a:pt x="244193" y="186890"/>
                                        <a:pt x="244650" y="186534"/>
                                        <a:pt x="244955" y="186458"/>
                                      </a:cubicBezTo>
                                      <a:cubicBezTo>
                                        <a:pt x="245031" y="186445"/>
                                        <a:pt x="245729" y="186445"/>
                                        <a:pt x="246085" y="186674"/>
                                      </a:cubicBezTo>
                                      <a:cubicBezTo>
                                        <a:pt x="246440" y="186902"/>
                                        <a:pt x="248434" y="189441"/>
                                        <a:pt x="248180" y="189695"/>
                                      </a:cubicBezTo>
                                      <a:cubicBezTo>
                                        <a:pt x="248040" y="189835"/>
                                        <a:pt x="246847" y="189099"/>
                                        <a:pt x="247139" y="189175"/>
                                      </a:cubicBezTo>
                                      <a:cubicBezTo>
                                        <a:pt x="246402" y="188972"/>
                                        <a:pt x="245145" y="189099"/>
                                        <a:pt x="244637" y="189276"/>
                                      </a:cubicBezTo>
                                      <a:cubicBezTo>
                                        <a:pt x="244549" y="189315"/>
                                        <a:pt x="243038" y="190762"/>
                                        <a:pt x="242847" y="190635"/>
                                      </a:cubicBezTo>
                                      <a:cubicBezTo>
                                        <a:pt x="242403" y="190330"/>
                                        <a:pt x="243761" y="187359"/>
                                        <a:pt x="244015" y="187093"/>
                                      </a:cubicBezTo>
                                      <a:moveTo>
                                        <a:pt x="250465" y="186267"/>
                                      </a:moveTo>
                                      <a:cubicBezTo>
                                        <a:pt x="250833" y="185810"/>
                                        <a:pt x="251976" y="185137"/>
                                        <a:pt x="252864" y="185112"/>
                                      </a:cubicBezTo>
                                      <a:cubicBezTo>
                                        <a:pt x="254032" y="185061"/>
                                        <a:pt x="254959" y="186077"/>
                                        <a:pt x="255480" y="187512"/>
                                      </a:cubicBezTo>
                                      <a:cubicBezTo>
                                        <a:pt x="255861" y="188565"/>
                                        <a:pt x="256419" y="191473"/>
                                        <a:pt x="255378" y="189492"/>
                                      </a:cubicBezTo>
                                      <a:cubicBezTo>
                                        <a:pt x="254604" y="188032"/>
                                        <a:pt x="253512" y="186788"/>
                                        <a:pt x="251417" y="187296"/>
                                      </a:cubicBezTo>
                                      <a:cubicBezTo>
                                        <a:pt x="251315" y="187321"/>
                                        <a:pt x="249754" y="188273"/>
                                        <a:pt x="249640" y="188235"/>
                                      </a:cubicBezTo>
                                      <a:cubicBezTo>
                                        <a:pt x="249297" y="188108"/>
                                        <a:pt x="250071" y="186750"/>
                                        <a:pt x="250465" y="186267"/>
                                      </a:cubicBezTo>
                                      <a:moveTo>
                                        <a:pt x="258501" y="188350"/>
                                      </a:moveTo>
                                      <a:cubicBezTo>
                                        <a:pt x="258666" y="188311"/>
                                        <a:pt x="259085" y="188159"/>
                                        <a:pt x="259339" y="188235"/>
                                      </a:cubicBezTo>
                                      <a:cubicBezTo>
                                        <a:pt x="260114" y="188489"/>
                                        <a:pt x="261218" y="191993"/>
                                        <a:pt x="259860" y="190952"/>
                                      </a:cubicBezTo>
                                      <a:cubicBezTo>
                                        <a:pt x="259047" y="190343"/>
                                        <a:pt x="257143" y="190317"/>
                                        <a:pt x="257663" y="188870"/>
                                      </a:cubicBezTo>
                                      <a:cubicBezTo>
                                        <a:pt x="257841" y="188400"/>
                                        <a:pt x="258184" y="188426"/>
                                        <a:pt x="258501" y="188350"/>
                                      </a:cubicBezTo>
                                      <a:moveTo>
                                        <a:pt x="460138" y="188235"/>
                                      </a:moveTo>
                                      <a:cubicBezTo>
                                        <a:pt x="460392" y="188159"/>
                                        <a:pt x="460798" y="188299"/>
                                        <a:pt x="460976" y="188350"/>
                                      </a:cubicBezTo>
                                      <a:cubicBezTo>
                                        <a:pt x="461280" y="188413"/>
                                        <a:pt x="461636" y="188388"/>
                                        <a:pt x="461814" y="188870"/>
                                      </a:cubicBezTo>
                                      <a:cubicBezTo>
                                        <a:pt x="462321" y="190305"/>
                                        <a:pt x="460417" y="190330"/>
                                        <a:pt x="459617" y="190952"/>
                                      </a:cubicBezTo>
                                      <a:cubicBezTo>
                                        <a:pt x="458246" y="191993"/>
                                        <a:pt x="459351" y="188489"/>
                                        <a:pt x="460138" y="188235"/>
                                      </a:cubicBezTo>
                                      <a:moveTo>
                                        <a:pt x="463985" y="187512"/>
                                      </a:moveTo>
                                      <a:cubicBezTo>
                                        <a:pt x="464518" y="186077"/>
                                        <a:pt x="465445" y="185061"/>
                                        <a:pt x="466600" y="185112"/>
                                      </a:cubicBezTo>
                                      <a:cubicBezTo>
                                        <a:pt x="467514" y="185137"/>
                                        <a:pt x="468644" y="185810"/>
                                        <a:pt x="468999" y="186255"/>
                                      </a:cubicBezTo>
                                      <a:cubicBezTo>
                                        <a:pt x="469393" y="186750"/>
                                        <a:pt x="470180" y="188108"/>
                                        <a:pt x="469837" y="188235"/>
                                      </a:cubicBezTo>
                                      <a:cubicBezTo>
                                        <a:pt x="469710" y="188286"/>
                                        <a:pt x="468149" y="187321"/>
                                        <a:pt x="468073" y="187296"/>
                                      </a:cubicBezTo>
                                      <a:cubicBezTo>
                                        <a:pt x="465965" y="186788"/>
                                        <a:pt x="464873" y="188032"/>
                                        <a:pt x="464099" y="189492"/>
                                      </a:cubicBezTo>
                                      <a:cubicBezTo>
                                        <a:pt x="463045" y="191473"/>
                                        <a:pt x="463616" y="188553"/>
                                        <a:pt x="463985" y="187512"/>
                                      </a:cubicBezTo>
                                      <a:moveTo>
                                        <a:pt x="473379" y="186661"/>
                                      </a:moveTo>
                                      <a:cubicBezTo>
                                        <a:pt x="473748" y="186445"/>
                                        <a:pt x="474446" y="186445"/>
                                        <a:pt x="474535" y="186471"/>
                                      </a:cubicBezTo>
                                      <a:cubicBezTo>
                                        <a:pt x="474814" y="186547"/>
                                        <a:pt x="475284" y="186890"/>
                                        <a:pt x="475474" y="187093"/>
                                      </a:cubicBezTo>
                                      <a:cubicBezTo>
                                        <a:pt x="475703" y="187359"/>
                                        <a:pt x="477074" y="190330"/>
                                        <a:pt x="476617" y="190635"/>
                                      </a:cubicBezTo>
                                      <a:cubicBezTo>
                                        <a:pt x="476439" y="190762"/>
                                        <a:pt x="474916" y="189314"/>
                                        <a:pt x="474840" y="189276"/>
                                      </a:cubicBezTo>
                                      <a:cubicBezTo>
                                        <a:pt x="474319" y="189086"/>
                                        <a:pt x="473088" y="188972"/>
                                        <a:pt x="472326" y="189175"/>
                                      </a:cubicBezTo>
                                      <a:cubicBezTo>
                                        <a:pt x="472630" y="189099"/>
                                        <a:pt x="471424" y="189835"/>
                                        <a:pt x="471297" y="189695"/>
                                      </a:cubicBezTo>
                                      <a:cubicBezTo>
                                        <a:pt x="471044" y="189441"/>
                                        <a:pt x="473024" y="186902"/>
                                        <a:pt x="473380" y="186661"/>
                                      </a:cubicBezTo>
                                      <a:moveTo>
                                        <a:pt x="488703" y="233381"/>
                                      </a:moveTo>
                                      <a:lnTo>
                                        <a:pt x="488780" y="233305"/>
                                      </a:lnTo>
                                      <a:cubicBezTo>
                                        <a:pt x="488919" y="233508"/>
                                        <a:pt x="489160" y="233508"/>
                                        <a:pt x="489198" y="233597"/>
                                      </a:cubicBezTo>
                                      <a:cubicBezTo>
                                        <a:pt x="489224" y="233623"/>
                                        <a:pt x="489249" y="233635"/>
                                        <a:pt x="489275" y="233635"/>
                                      </a:cubicBezTo>
                                      <a:cubicBezTo>
                                        <a:pt x="489300" y="233635"/>
                                        <a:pt x="489313" y="233635"/>
                                        <a:pt x="489338" y="233623"/>
                                      </a:cubicBezTo>
                                      <a:cubicBezTo>
                                        <a:pt x="489389" y="233584"/>
                                        <a:pt x="489389" y="233534"/>
                                        <a:pt x="489364" y="233470"/>
                                      </a:cubicBezTo>
                                      <a:cubicBezTo>
                                        <a:pt x="489173" y="233280"/>
                                        <a:pt x="488945" y="233305"/>
                                        <a:pt x="488919" y="233191"/>
                                      </a:cubicBezTo>
                                      <a:lnTo>
                                        <a:pt x="488907" y="233191"/>
                                      </a:lnTo>
                                      <a:cubicBezTo>
                                        <a:pt x="488361" y="232467"/>
                                        <a:pt x="487256" y="232188"/>
                                        <a:pt x="486202" y="231198"/>
                                      </a:cubicBezTo>
                                      <a:cubicBezTo>
                                        <a:pt x="485656" y="230664"/>
                                        <a:pt x="483600" y="228760"/>
                                        <a:pt x="484323" y="228176"/>
                                      </a:cubicBezTo>
                                      <a:cubicBezTo>
                                        <a:pt x="484780" y="227808"/>
                                        <a:pt x="486824" y="228849"/>
                                        <a:pt x="487561" y="229116"/>
                                      </a:cubicBezTo>
                                      <a:cubicBezTo>
                                        <a:pt x="489579" y="229801"/>
                                        <a:pt x="490608" y="230512"/>
                                        <a:pt x="492665" y="230880"/>
                                      </a:cubicBezTo>
                                      <a:lnTo>
                                        <a:pt x="492652" y="230830"/>
                                      </a:lnTo>
                                      <a:cubicBezTo>
                                        <a:pt x="492817" y="230868"/>
                                        <a:pt x="492969" y="231007"/>
                                        <a:pt x="493223" y="231045"/>
                                      </a:cubicBezTo>
                                      <a:lnTo>
                                        <a:pt x="493248" y="231045"/>
                                      </a:lnTo>
                                      <a:cubicBezTo>
                                        <a:pt x="493299" y="231045"/>
                                        <a:pt x="493350" y="231007"/>
                                        <a:pt x="493350" y="230956"/>
                                      </a:cubicBezTo>
                                      <a:cubicBezTo>
                                        <a:pt x="493363" y="230880"/>
                                        <a:pt x="493325" y="230842"/>
                                        <a:pt x="493261" y="230817"/>
                                      </a:cubicBezTo>
                                      <a:cubicBezTo>
                                        <a:pt x="493096" y="230804"/>
                                        <a:pt x="492944" y="230677"/>
                                        <a:pt x="492715" y="230614"/>
                                      </a:cubicBezTo>
                                      <a:lnTo>
                                        <a:pt x="492766" y="230576"/>
                                      </a:lnTo>
                                      <a:cubicBezTo>
                                        <a:pt x="491852" y="230347"/>
                                        <a:pt x="490062" y="226018"/>
                                        <a:pt x="490163" y="225980"/>
                                      </a:cubicBezTo>
                                      <a:cubicBezTo>
                                        <a:pt x="491179" y="225611"/>
                                        <a:pt x="494518" y="228176"/>
                                        <a:pt x="495166" y="228684"/>
                                      </a:cubicBezTo>
                                      <a:cubicBezTo>
                                        <a:pt x="496664" y="229852"/>
                                        <a:pt x="498289" y="231147"/>
                                        <a:pt x="499863" y="231617"/>
                                      </a:cubicBezTo>
                                      <a:cubicBezTo>
                                        <a:pt x="502961" y="232518"/>
                                        <a:pt x="507696" y="231820"/>
                                        <a:pt x="511226" y="231820"/>
                                      </a:cubicBezTo>
                                      <a:cubicBezTo>
                                        <a:pt x="514209" y="231820"/>
                                        <a:pt x="517206" y="230944"/>
                                        <a:pt x="520202" y="230474"/>
                                      </a:cubicBezTo>
                                      <a:cubicBezTo>
                                        <a:pt x="525978" y="229547"/>
                                        <a:pt x="531793" y="227668"/>
                                        <a:pt x="537189" y="226094"/>
                                      </a:cubicBezTo>
                                      <a:cubicBezTo>
                                        <a:pt x="539855" y="225307"/>
                                        <a:pt x="542331" y="224126"/>
                                        <a:pt x="544692" y="223783"/>
                                      </a:cubicBezTo>
                                      <a:cubicBezTo>
                                        <a:pt x="545987" y="223606"/>
                                        <a:pt x="547727" y="223821"/>
                                        <a:pt x="548450" y="222958"/>
                                      </a:cubicBezTo>
                                      <a:cubicBezTo>
                                        <a:pt x="548983" y="222323"/>
                                        <a:pt x="548831" y="220178"/>
                                        <a:pt x="548869" y="219200"/>
                                      </a:cubicBezTo>
                                      <a:cubicBezTo>
                                        <a:pt x="548983" y="216521"/>
                                        <a:pt x="548399" y="214503"/>
                                        <a:pt x="547930" y="212217"/>
                                      </a:cubicBezTo>
                                      <a:cubicBezTo>
                                        <a:pt x="547714" y="211202"/>
                                        <a:pt x="547498" y="208295"/>
                                        <a:pt x="546686" y="208358"/>
                                      </a:cubicBezTo>
                                      <a:cubicBezTo>
                                        <a:pt x="546686" y="208358"/>
                                        <a:pt x="545251" y="210935"/>
                                        <a:pt x="545022" y="211697"/>
                                      </a:cubicBezTo>
                                      <a:cubicBezTo>
                                        <a:pt x="544743" y="212573"/>
                                        <a:pt x="545175" y="213043"/>
                                        <a:pt x="545022" y="213678"/>
                                      </a:cubicBezTo>
                                      <a:cubicBezTo>
                                        <a:pt x="544730" y="214731"/>
                                        <a:pt x="543004" y="215633"/>
                                        <a:pt x="542305" y="217334"/>
                                      </a:cubicBezTo>
                                      <a:cubicBezTo>
                                        <a:pt x="542077" y="217854"/>
                                        <a:pt x="542191" y="218235"/>
                                        <a:pt x="541988" y="218578"/>
                                      </a:cubicBezTo>
                                      <a:cubicBezTo>
                                        <a:pt x="541683" y="219099"/>
                                        <a:pt x="541150" y="219162"/>
                                        <a:pt x="540833" y="219619"/>
                                      </a:cubicBezTo>
                                      <a:cubicBezTo>
                                        <a:pt x="539703" y="221308"/>
                                        <a:pt x="540490" y="221790"/>
                                        <a:pt x="538027" y="222222"/>
                                      </a:cubicBezTo>
                                      <a:cubicBezTo>
                                        <a:pt x="537354" y="222349"/>
                                        <a:pt x="536199" y="222755"/>
                                        <a:pt x="535208" y="223060"/>
                                      </a:cubicBezTo>
                                      <a:cubicBezTo>
                                        <a:pt x="534548" y="223276"/>
                                        <a:pt x="533317" y="224177"/>
                                        <a:pt x="532606" y="224012"/>
                                      </a:cubicBezTo>
                                      <a:cubicBezTo>
                                        <a:pt x="530333" y="223428"/>
                                        <a:pt x="531590" y="216559"/>
                                        <a:pt x="531146" y="214604"/>
                                      </a:cubicBezTo>
                                      <a:lnTo>
                                        <a:pt x="531133" y="214617"/>
                                      </a:lnTo>
                                      <a:cubicBezTo>
                                        <a:pt x="531146" y="214579"/>
                                        <a:pt x="531158" y="214528"/>
                                        <a:pt x="531171" y="214465"/>
                                      </a:cubicBezTo>
                                      <a:cubicBezTo>
                                        <a:pt x="531184" y="214439"/>
                                        <a:pt x="531146" y="214388"/>
                                        <a:pt x="531108" y="214388"/>
                                      </a:cubicBezTo>
                                      <a:cubicBezTo>
                                        <a:pt x="531057" y="214376"/>
                                        <a:pt x="531019" y="214414"/>
                                        <a:pt x="531006" y="214452"/>
                                      </a:cubicBezTo>
                                      <a:cubicBezTo>
                                        <a:pt x="530993" y="214528"/>
                                        <a:pt x="530981" y="214592"/>
                                        <a:pt x="530968" y="214630"/>
                                      </a:cubicBezTo>
                                      <a:lnTo>
                                        <a:pt x="530943" y="214604"/>
                                      </a:lnTo>
                                      <a:cubicBezTo>
                                        <a:pt x="529216" y="216559"/>
                                        <a:pt x="527642" y="219149"/>
                                        <a:pt x="526029" y="220559"/>
                                      </a:cubicBezTo>
                                      <a:cubicBezTo>
                                        <a:pt x="525445" y="221079"/>
                                        <a:pt x="523503" y="222628"/>
                                        <a:pt x="522906" y="222120"/>
                                      </a:cubicBezTo>
                                      <a:cubicBezTo>
                                        <a:pt x="522640" y="221892"/>
                                        <a:pt x="522513" y="219276"/>
                                        <a:pt x="522487" y="218692"/>
                                      </a:cubicBezTo>
                                      <a:cubicBezTo>
                                        <a:pt x="522246" y="207799"/>
                                        <a:pt x="525001" y="198646"/>
                                        <a:pt x="529153" y="191155"/>
                                      </a:cubicBezTo>
                                      <a:cubicBezTo>
                                        <a:pt x="529254" y="191003"/>
                                        <a:pt x="530613" y="189238"/>
                                        <a:pt x="530003" y="188972"/>
                                      </a:cubicBezTo>
                                      <a:cubicBezTo>
                                        <a:pt x="529292" y="188654"/>
                                        <a:pt x="528353" y="190851"/>
                                        <a:pt x="527807" y="191790"/>
                                      </a:cubicBezTo>
                                      <a:cubicBezTo>
                                        <a:pt x="525217" y="196208"/>
                                        <a:pt x="522576" y="201680"/>
                                        <a:pt x="521230" y="207520"/>
                                      </a:cubicBezTo>
                                      <a:cubicBezTo>
                                        <a:pt x="520164" y="212192"/>
                                        <a:pt x="519973" y="216293"/>
                                        <a:pt x="520202" y="221904"/>
                                      </a:cubicBezTo>
                                      <a:cubicBezTo>
                                        <a:pt x="520240" y="223148"/>
                                        <a:pt x="520583" y="224913"/>
                                        <a:pt x="520202" y="225980"/>
                                      </a:cubicBezTo>
                                      <a:cubicBezTo>
                                        <a:pt x="520138" y="226145"/>
                                        <a:pt x="518462" y="228392"/>
                                        <a:pt x="518120" y="228176"/>
                                      </a:cubicBezTo>
                                      <a:cubicBezTo>
                                        <a:pt x="518043" y="228125"/>
                                        <a:pt x="517485" y="225713"/>
                                        <a:pt x="517371" y="225358"/>
                                      </a:cubicBezTo>
                                      <a:cubicBezTo>
                                        <a:pt x="516177" y="221523"/>
                                        <a:pt x="514628" y="217334"/>
                                        <a:pt x="514666" y="212738"/>
                                      </a:cubicBezTo>
                                      <a:cubicBezTo>
                                        <a:pt x="514705" y="209336"/>
                                        <a:pt x="515695" y="204029"/>
                                        <a:pt x="516749" y="201274"/>
                                      </a:cubicBezTo>
                                      <a:cubicBezTo>
                                        <a:pt x="519872" y="193199"/>
                                        <a:pt x="522563" y="184617"/>
                                        <a:pt x="527807" y="178117"/>
                                      </a:cubicBezTo>
                                      <a:cubicBezTo>
                                        <a:pt x="530232" y="174219"/>
                                        <a:pt x="533393" y="171794"/>
                                        <a:pt x="536554" y="168747"/>
                                      </a:cubicBezTo>
                                      <a:cubicBezTo>
                                        <a:pt x="540325" y="165104"/>
                                        <a:pt x="543220" y="157435"/>
                                        <a:pt x="544184" y="151418"/>
                                      </a:cubicBezTo>
                                      <a:cubicBezTo>
                                        <a:pt x="544235" y="151075"/>
                                        <a:pt x="544350" y="147698"/>
                                        <a:pt x="544807" y="149551"/>
                                      </a:cubicBezTo>
                                      <a:cubicBezTo>
                                        <a:pt x="545543" y="152624"/>
                                        <a:pt x="545187" y="157677"/>
                                        <a:pt x="544807" y="160508"/>
                                      </a:cubicBezTo>
                                      <a:cubicBezTo>
                                        <a:pt x="544680" y="161320"/>
                                        <a:pt x="544921" y="162120"/>
                                        <a:pt x="544807" y="162907"/>
                                      </a:cubicBezTo>
                                      <a:cubicBezTo>
                                        <a:pt x="544413" y="165472"/>
                                        <a:pt x="543067" y="167478"/>
                                        <a:pt x="542712" y="169572"/>
                                      </a:cubicBezTo>
                                      <a:cubicBezTo>
                                        <a:pt x="542420" y="171375"/>
                                        <a:pt x="543664" y="172302"/>
                                        <a:pt x="543956" y="173749"/>
                                      </a:cubicBezTo>
                                      <a:cubicBezTo>
                                        <a:pt x="544578" y="176644"/>
                                        <a:pt x="542902" y="177812"/>
                                        <a:pt x="542610" y="180415"/>
                                      </a:cubicBezTo>
                                      <a:cubicBezTo>
                                        <a:pt x="542280" y="183246"/>
                                        <a:pt x="543512" y="186001"/>
                                        <a:pt x="543448" y="188451"/>
                                      </a:cubicBezTo>
                                      <a:cubicBezTo>
                                        <a:pt x="543423" y="189632"/>
                                        <a:pt x="543182" y="191193"/>
                                        <a:pt x="543029" y="192399"/>
                                      </a:cubicBezTo>
                                      <a:cubicBezTo>
                                        <a:pt x="542813" y="194151"/>
                                        <a:pt x="543829" y="192907"/>
                                        <a:pt x="544185" y="192095"/>
                                      </a:cubicBezTo>
                                      <a:cubicBezTo>
                                        <a:pt x="544819" y="190609"/>
                                        <a:pt x="545771" y="188857"/>
                                        <a:pt x="546267" y="187296"/>
                                      </a:cubicBezTo>
                                      <a:cubicBezTo>
                                        <a:pt x="547244" y="184096"/>
                                        <a:pt x="548146" y="182103"/>
                                        <a:pt x="550317" y="180415"/>
                                      </a:cubicBezTo>
                                      <a:cubicBezTo>
                                        <a:pt x="550825" y="180034"/>
                                        <a:pt x="551904" y="178460"/>
                                        <a:pt x="551574" y="180211"/>
                                      </a:cubicBezTo>
                                      <a:cubicBezTo>
                                        <a:pt x="551320" y="181633"/>
                                        <a:pt x="550672" y="183690"/>
                                        <a:pt x="550431" y="184896"/>
                                      </a:cubicBezTo>
                                      <a:cubicBezTo>
                                        <a:pt x="550304" y="185506"/>
                                        <a:pt x="550380" y="186470"/>
                                        <a:pt x="550114" y="186978"/>
                                      </a:cubicBezTo>
                                      <a:cubicBezTo>
                                        <a:pt x="549771" y="187677"/>
                                        <a:pt x="548780" y="188096"/>
                                        <a:pt x="548235" y="188768"/>
                                      </a:cubicBezTo>
                                      <a:cubicBezTo>
                                        <a:pt x="547651" y="189505"/>
                                        <a:pt x="547295" y="190609"/>
                                        <a:pt x="547206" y="191574"/>
                                      </a:cubicBezTo>
                                      <a:cubicBezTo>
                                        <a:pt x="547028" y="193237"/>
                                        <a:pt x="547790" y="194786"/>
                                        <a:pt x="547295" y="195954"/>
                                      </a:cubicBezTo>
                                      <a:cubicBezTo>
                                        <a:pt x="547016" y="196652"/>
                                        <a:pt x="546076" y="196919"/>
                                        <a:pt x="545645" y="197414"/>
                                      </a:cubicBezTo>
                                      <a:cubicBezTo>
                                        <a:pt x="545213" y="197871"/>
                                        <a:pt x="544654" y="198658"/>
                                        <a:pt x="544388" y="199395"/>
                                      </a:cubicBezTo>
                                      <a:cubicBezTo>
                                        <a:pt x="543854" y="200817"/>
                                        <a:pt x="544261" y="202429"/>
                                        <a:pt x="543956" y="204092"/>
                                      </a:cubicBezTo>
                                      <a:cubicBezTo>
                                        <a:pt x="543715" y="205527"/>
                                        <a:pt x="542852" y="207469"/>
                                        <a:pt x="543042" y="209132"/>
                                      </a:cubicBezTo>
                                      <a:cubicBezTo>
                                        <a:pt x="543017" y="209183"/>
                                        <a:pt x="542991" y="209247"/>
                                        <a:pt x="542978" y="209259"/>
                                      </a:cubicBezTo>
                                      <a:cubicBezTo>
                                        <a:pt x="542915" y="209361"/>
                                        <a:pt x="542928" y="209488"/>
                                        <a:pt x="543017" y="209564"/>
                                      </a:cubicBezTo>
                                      <a:cubicBezTo>
                                        <a:pt x="543067" y="209590"/>
                                        <a:pt x="543105" y="209602"/>
                                        <a:pt x="543156" y="209602"/>
                                      </a:cubicBezTo>
                                      <a:cubicBezTo>
                                        <a:pt x="543220" y="209602"/>
                                        <a:pt x="543283" y="209564"/>
                                        <a:pt x="543321" y="209513"/>
                                      </a:cubicBezTo>
                                      <a:cubicBezTo>
                                        <a:pt x="543385" y="209437"/>
                                        <a:pt x="543398" y="209361"/>
                                        <a:pt x="543436" y="209297"/>
                                      </a:cubicBezTo>
                                      <a:lnTo>
                                        <a:pt x="543448" y="209310"/>
                                      </a:lnTo>
                                      <a:cubicBezTo>
                                        <a:pt x="544401" y="208269"/>
                                        <a:pt x="544185" y="206162"/>
                                        <a:pt x="545226" y="204930"/>
                                      </a:cubicBezTo>
                                      <a:cubicBezTo>
                                        <a:pt x="545581" y="204486"/>
                                        <a:pt x="548019" y="203115"/>
                                        <a:pt x="548552" y="203572"/>
                                      </a:cubicBezTo>
                                      <a:cubicBezTo>
                                        <a:pt x="549149" y="204067"/>
                                        <a:pt x="548539" y="206479"/>
                                        <a:pt x="548552" y="207203"/>
                                      </a:cubicBezTo>
                                      <a:cubicBezTo>
                                        <a:pt x="548641" y="210948"/>
                                        <a:pt x="550888" y="214185"/>
                                        <a:pt x="553872" y="215442"/>
                                      </a:cubicBezTo>
                                      <a:cubicBezTo>
                                        <a:pt x="554989" y="215925"/>
                                        <a:pt x="556766" y="216026"/>
                                        <a:pt x="557528" y="217029"/>
                                      </a:cubicBezTo>
                                      <a:cubicBezTo>
                                        <a:pt x="558582" y="218426"/>
                                        <a:pt x="558772" y="222298"/>
                                        <a:pt x="558252" y="223695"/>
                                      </a:cubicBezTo>
                                      <a:cubicBezTo>
                                        <a:pt x="557693" y="225180"/>
                                        <a:pt x="555535" y="227897"/>
                                        <a:pt x="554710" y="228481"/>
                                      </a:cubicBezTo>
                                      <a:cubicBezTo>
                                        <a:pt x="554506" y="228633"/>
                                        <a:pt x="554113" y="228582"/>
                                        <a:pt x="553872" y="228684"/>
                                      </a:cubicBezTo>
                                      <a:cubicBezTo>
                                        <a:pt x="551663" y="229674"/>
                                        <a:pt x="549758" y="231782"/>
                                        <a:pt x="546990" y="232658"/>
                                      </a:cubicBezTo>
                                      <a:cubicBezTo>
                                        <a:pt x="543067" y="233902"/>
                                        <a:pt x="537646" y="233775"/>
                                        <a:pt x="533647" y="234841"/>
                                      </a:cubicBezTo>
                                      <a:cubicBezTo>
                                        <a:pt x="533025" y="235019"/>
                                        <a:pt x="532593" y="235375"/>
                                        <a:pt x="532085" y="235362"/>
                                      </a:cubicBezTo>
                                      <a:cubicBezTo>
                                        <a:pt x="530740" y="235349"/>
                                        <a:pt x="529026" y="236301"/>
                                        <a:pt x="527071" y="236923"/>
                                      </a:cubicBezTo>
                                      <a:cubicBezTo>
                                        <a:pt x="524608" y="237723"/>
                                        <a:pt x="521662" y="237507"/>
                                        <a:pt x="519161" y="238396"/>
                                      </a:cubicBezTo>
                                      <a:cubicBezTo>
                                        <a:pt x="516127" y="239463"/>
                                        <a:pt x="512889" y="240339"/>
                                        <a:pt x="509880" y="240999"/>
                                      </a:cubicBezTo>
                                      <a:lnTo>
                                        <a:pt x="509918" y="241037"/>
                                      </a:lnTo>
                                      <a:cubicBezTo>
                                        <a:pt x="509626" y="241075"/>
                                        <a:pt x="509360" y="241151"/>
                                        <a:pt x="509131" y="241253"/>
                                      </a:cubicBezTo>
                                      <a:cubicBezTo>
                                        <a:pt x="509042" y="241291"/>
                                        <a:pt x="508992" y="241392"/>
                                        <a:pt x="509030" y="241481"/>
                                      </a:cubicBezTo>
                                      <a:cubicBezTo>
                                        <a:pt x="509055" y="241545"/>
                                        <a:pt x="509131" y="241583"/>
                                        <a:pt x="509195" y="241583"/>
                                      </a:cubicBezTo>
                                      <a:lnTo>
                                        <a:pt x="509271" y="241583"/>
                                      </a:lnTo>
                                      <a:cubicBezTo>
                                        <a:pt x="509512" y="241468"/>
                                        <a:pt x="509766" y="241380"/>
                                        <a:pt x="509982" y="241367"/>
                                      </a:cubicBezTo>
                                      <a:lnTo>
                                        <a:pt x="509982" y="241418"/>
                                      </a:lnTo>
                                      <a:cubicBezTo>
                                        <a:pt x="517942" y="241075"/>
                                        <a:pt x="526982" y="240110"/>
                                        <a:pt x="535006" y="238917"/>
                                      </a:cubicBezTo>
                                      <a:cubicBezTo>
                                        <a:pt x="536986" y="238612"/>
                                        <a:pt x="539056" y="238028"/>
                                        <a:pt x="540833" y="237977"/>
                                      </a:cubicBezTo>
                                      <a:cubicBezTo>
                                        <a:pt x="543321" y="237888"/>
                                        <a:pt x="545467" y="237190"/>
                                        <a:pt x="547828" y="237025"/>
                                      </a:cubicBezTo>
                                      <a:cubicBezTo>
                                        <a:pt x="549911" y="236885"/>
                                        <a:pt x="552120" y="237393"/>
                                        <a:pt x="553973" y="237025"/>
                                      </a:cubicBezTo>
                                      <a:cubicBezTo>
                                        <a:pt x="554583" y="236923"/>
                                        <a:pt x="555090" y="236377"/>
                                        <a:pt x="555649" y="236301"/>
                                      </a:cubicBezTo>
                                      <a:cubicBezTo>
                                        <a:pt x="556106" y="236238"/>
                                        <a:pt x="556487" y="236466"/>
                                        <a:pt x="556893" y="236403"/>
                                      </a:cubicBezTo>
                                      <a:cubicBezTo>
                                        <a:pt x="561984" y="235641"/>
                                        <a:pt x="562746" y="230537"/>
                                        <a:pt x="562632" y="225053"/>
                                      </a:cubicBezTo>
                                      <a:cubicBezTo>
                                        <a:pt x="562568" y="222285"/>
                                        <a:pt x="561908" y="219810"/>
                                        <a:pt x="562949" y="217753"/>
                                      </a:cubicBezTo>
                                      <a:cubicBezTo>
                                        <a:pt x="563813" y="216039"/>
                                        <a:pt x="565361" y="214719"/>
                                        <a:pt x="566174" y="212840"/>
                                      </a:cubicBezTo>
                                      <a:cubicBezTo>
                                        <a:pt x="567101" y="210707"/>
                                        <a:pt x="567278" y="208536"/>
                                        <a:pt x="568472" y="206479"/>
                                      </a:cubicBezTo>
                                      <a:cubicBezTo>
                                        <a:pt x="567685" y="213182"/>
                                        <a:pt x="567025" y="218540"/>
                                        <a:pt x="566504" y="225154"/>
                                      </a:cubicBezTo>
                                      <a:cubicBezTo>
                                        <a:pt x="566034" y="230664"/>
                                        <a:pt x="566593" y="237406"/>
                                        <a:pt x="561807" y="239336"/>
                                      </a:cubicBezTo>
                                      <a:cubicBezTo>
                                        <a:pt x="559801" y="240123"/>
                                        <a:pt x="557680" y="239577"/>
                                        <a:pt x="555128" y="239640"/>
                                      </a:cubicBezTo>
                                      <a:cubicBezTo>
                                        <a:pt x="549720" y="239780"/>
                                        <a:pt x="544032" y="240605"/>
                                        <a:pt x="538332" y="240999"/>
                                      </a:cubicBezTo>
                                      <a:cubicBezTo>
                                        <a:pt x="533177" y="241341"/>
                                        <a:pt x="528061" y="242078"/>
                                        <a:pt x="522690" y="242243"/>
                                      </a:cubicBezTo>
                                      <a:cubicBezTo>
                                        <a:pt x="516368" y="242446"/>
                                        <a:pt x="509169" y="242052"/>
                                        <a:pt x="502999" y="242040"/>
                                      </a:cubicBezTo>
                                      <a:cubicBezTo>
                                        <a:pt x="498784" y="242027"/>
                                        <a:pt x="493909" y="242725"/>
                                        <a:pt x="491001" y="244427"/>
                                      </a:cubicBezTo>
                                      <a:cubicBezTo>
                                        <a:pt x="489630" y="245239"/>
                                        <a:pt x="487815" y="248426"/>
                                        <a:pt x="485682" y="248184"/>
                                      </a:cubicBezTo>
                                      <a:cubicBezTo>
                                        <a:pt x="485568" y="248172"/>
                                        <a:pt x="484057" y="247359"/>
                                        <a:pt x="484019" y="246940"/>
                                      </a:cubicBezTo>
                                      <a:cubicBezTo>
                                        <a:pt x="484006" y="246699"/>
                                        <a:pt x="485796" y="244744"/>
                                        <a:pt x="485999" y="244541"/>
                                      </a:cubicBezTo>
                                      <a:cubicBezTo>
                                        <a:pt x="487193" y="243373"/>
                                        <a:pt x="488932" y="242751"/>
                                        <a:pt x="490785" y="241722"/>
                                      </a:cubicBezTo>
                                      <a:cubicBezTo>
                                        <a:pt x="490430" y="241925"/>
                                        <a:pt x="491484" y="241684"/>
                                        <a:pt x="491319" y="241202"/>
                                      </a:cubicBezTo>
                                      <a:cubicBezTo>
                                        <a:pt x="491268" y="241088"/>
                                        <a:pt x="486570" y="241786"/>
                                        <a:pt x="486405" y="241837"/>
                                      </a:cubicBezTo>
                                      <a:cubicBezTo>
                                        <a:pt x="484044" y="242357"/>
                                        <a:pt x="480527" y="243678"/>
                                        <a:pt x="478382" y="244960"/>
                                      </a:cubicBezTo>
                                      <a:cubicBezTo>
                                        <a:pt x="477163" y="245683"/>
                                        <a:pt x="478572" y="243614"/>
                                        <a:pt x="478902" y="243081"/>
                                      </a:cubicBezTo>
                                      <a:cubicBezTo>
                                        <a:pt x="480718" y="240313"/>
                                        <a:pt x="485047" y="238955"/>
                                        <a:pt x="488818" y="238396"/>
                                      </a:cubicBezTo>
                                      <a:lnTo>
                                        <a:pt x="488818" y="238333"/>
                                      </a:lnTo>
                                      <a:cubicBezTo>
                                        <a:pt x="488894" y="238371"/>
                                        <a:pt x="488970" y="238396"/>
                                        <a:pt x="489046" y="238396"/>
                                      </a:cubicBezTo>
                                      <a:lnTo>
                                        <a:pt x="489072" y="238396"/>
                                      </a:lnTo>
                                      <a:cubicBezTo>
                                        <a:pt x="489148" y="238396"/>
                                        <a:pt x="489224" y="238345"/>
                                        <a:pt x="489237" y="238257"/>
                                      </a:cubicBezTo>
                                      <a:cubicBezTo>
                                        <a:pt x="489262" y="238168"/>
                                        <a:pt x="489186" y="238091"/>
                                        <a:pt x="489097" y="238066"/>
                                      </a:cubicBezTo>
                                      <a:cubicBezTo>
                                        <a:pt x="489008" y="238053"/>
                                        <a:pt x="488919" y="238028"/>
                                        <a:pt x="488894" y="238028"/>
                                      </a:cubicBezTo>
                                      <a:cubicBezTo>
                                        <a:pt x="486558" y="236923"/>
                                        <a:pt x="484615" y="236136"/>
                                        <a:pt x="481403" y="235362"/>
                                      </a:cubicBezTo>
                                      <a:cubicBezTo>
                                        <a:pt x="480819" y="235222"/>
                                        <a:pt x="476985" y="234714"/>
                                        <a:pt x="476820" y="234321"/>
                                      </a:cubicBezTo>
                                      <a:cubicBezTo>
                                        <a:pt x="476756" y="234168"/>
                                        <a:pt x="478534" y="232302"/>
                                        <a:pt x="478686" y="232239"/>
                                      </a:cubicBezTo>
                                      <a:cubicBezTo>
                                        <a:pt x="481149" y="231274"/>
                                        <a:pt x="486177" y="233673"/>
                                        <a:pt x="488703" y="233381"/>
                                      </a:cubicBezTo>
                                      <a:moveTo>
                                        <a:pt x="483816" y="211164"/>
                                      </a:moveTo>
                                      <a:cubicBezTo>
                                        <a:pt x="485656" y="212179"/>
                                        <a:pt x="487789" y="213195"/>
                                        <a:pt x="488196" y="213360"/>
                                      </a:cubicBezTo>
                                      <a:cubicBezTo>
                                        <a:pt x="488830" y="213665"/>
                                        <a:pt x="489846" y="214096"/>
                                        <a:pt x="490785" y="214719"/>
                                      </a:cubicBezTo>
                                      <a:cubicBezTo>
                                        <a:pt x="491166" y="214960"/>
                                        <a:pt x="493147" y="216115"/>
                                        <a:pt x="493185" y="216280"/>
                                      </a:cubicBezTo>
                                      <a:cubicBezTo>
                                        <a:pt x="493375" y="216851"/>
                                        <a:pt x="492474" y="217423"/>
                                        <a:pt x="492258" y="217854"/>
                                      </a:cubicBezTo>
                                      <a:cubicBezTo>
                                        <a:pt x="491661" y="218972"/>
                                        <a:pt x="491255" y="219937"/>
                                        <a:pt x="490481" y="221498"/>
                                      </a:cubicBezTo>
                                      <a:cubicBezTo>
                                        <a:pt x="490062" y="222336"/>
                                        <a:pt x="489034" y="224558"/>
                                        <a:pt x="488386" y="224837"/>
                                      </a:cubicBezTo>
                                      <a:cubicBezTo>
                                        <a:pt x="487967" y="225015"/>
                                        <a:pt x="487269" y="224774"/>
                                        <a:pt x="486939" y="224837"/>
                                      </a:cubicBezTo>
                                      <a:cubicBezTo>
                                        <a:pt x="485910" y="225002"/>
                                        <a:pt x="484628" y="225586"/>
                                        <a:pt x="484108" y="226297"/>
                                      </a:cubicBezTo>
                                      <a:cubicBezTo>
                                        <a:pt x="484057" y="226373"/>
                                        <a:pt x="484006" y="227160"/>
                                        <a:pt x="483917" y="227237"/>
                                      </a:cubicBezTo>
                                      <a:cubicBezTo>
                                        <a:pt x="483892" y="227237"/>
                                        <a:pt x="483828" y="227224"/>
                                        <a:pt x="483816" y="227237"/>
                                      </a:cubicBezTo>
                                      <a:lnTo>
                                        <a:pt x="483816" y="211164"/>
                                      </a:lnTo>
                                      <a:lnTo>
                                        <a:pt x="483816" y="211164"/>
                                      </a:lnTo>
                                      <a:close/>
                                      <a:moveTo>
                                        <a:pt x="483816" y="201705"/>
                                      </a:moveTo>
                                      <a:cubicBezTo>
                                        <a:pt x="484120" y="201540"/>
                                        <a:pt x="484450" y="201490"/>
                                        <a:pt x="484742" y="201159"/>
                                      </a:cubicBezTo>
                                      <a:cubicBezTo>
                                        <a:pt x="484704" y="201210"/>
                                        <a:pt x="485263" y="199611"/>
                                        <a:pt x="485682" y="199598"/>
                                      </a:cubicBezTo>
                                      <a:cubicBezTo>
                                        <a:pt x="486063" y="199598"/>
                                        <a:pt x="487586" y="201909"/>
                                        <a:pt x="488081" y="202213"/>
                                      </a:cubicBezTo>
                                      <a:cubicBezTo>
                                        <a:pt x="489884" y="203331"/>
                                        <a:pt x="493084" y="204410"/>
                                        <a:pt x="495686" y="205336"/>
                                      </a:cubicBezTo>
                                      <a:cubicBezTo>
                                        <a:pt x="495711" y="205349"/>
                                        <a:pt x="497464" y="205971"/>
                                        <a:pt x="497464" y="205971"/>
                                      </a:cubicBezTo>
                                      <a:cubicBezTo>
                                        <a:pt x="497692" y="206377"/>
                                        <a:pt x="496194" y="209615"/>
                                        <a:pt x="496016" y="210135"/>
                                      </a:cubicBezTo>
                                      <a:cubicBezTo>
                                        <a:pt x="495712" y="210922"/>
                                        <a:pt x="495559" y="211380"/>
                                        <a:pt x="495280" y="212217"/>
                                      </a:cubicBezTo>
                                      <a:cubicBezTo>
                                        <a:pt x="495178" y="212497"/>
                                        <a:pt x="494798" y="214058"/>
                                        <a:pt x="494442" y="214198"/>
                                      </a:cubicBezTo>
                                      <a:cubicBezTo>
                                        <a:pt x="493883" y="214426"/>
                                        <a:pt x="491954" y="212954"/>
                                        <a:pt x="491624" y="212738"/>
                                      </a:cubicBezTo>
                                      <a:cubicBezTo>
                                        <a:pt x="489681" y="211468"/>
                                        <a:pt x="488488" y="211062"/>
                                        <a:pt x="485999" y="210034"/>
                                      </a:cubicBezTo>
                                      <a:cubicBezTo>
                                        <a:pt x="485745" y="209932"/>
                                        <a:pt x="484793" y="209488"/>
                                        <a:pt x="483816" y="209107"/>
                                      </a:cubicBezTo>
                                      <a:lnTo>
                                        <a:pt x="483816" y="201705"/>
                                      </a:lnTo>
                                      <a:lnTo>
                                        <a:pt x="483816" y="201705"/>
                                      </a:lnTo>
                                      <a:close/>
                                      <a:moveTo>
                                        <a:pt x="504865" y="191574"/>
                                      </a:moveTo>
                                      <a:cubicBezTo>
                                        <a:pt x="505107" y="187296"/>
                                        <a:pt x="503329" y="181938"/>
                                        <a:pt x="501323" y="178637"/>
                                      </a:cubicBezTo>
                                      <a:cubicBezTo>
                                        <a:pt x="500447" y="177190"/>
                                        <a:pt x="498784" y="175159"/>
                                        <a:pt x="497362" y="174067"/>
                                      </a:cubicBezTo>
                                      <a:cubicBezTo>
                                        <a:pt x="495559" y="172658"/>
                                        <a:pt x="493934" y="171185"/>
                                        <a:pt x="492043" y="169992"/>
                                      </a:cubicBezTo>
                                      <a:cubicBezTo>
                                        <a:pt x="489046" y="168087"/>
                                        <a:pt x="486228" y="166335"/>
                                        <a:pt x="483384" y="164050"/>
                                      </a:cubicBezTo>
                                      <a:cubicBezTo>
                                        <a:pt x="482368" y="163237"/>
                                        <a:pt x="479562" y="160978"/>
                                        <a:pt x="478978" y="160317"/>
                                      </a:cubicBezTo>
                                      <a:cubicBezTo>
                                        <a:pt x="478928" y="160241"/>
                                        <a:pt x="480108" y="160978"/>
                                        <a:pt x="480819" y="161320"/>
                                      </a:cubicBezTo>
                                      <a:cubicBezTo>
                                        <a:pt x="484793" y="163174"/>
                                        <a:pt x="488526" y="165320"/>
                                        <a:pt x="492868" y="167909"/>
                                      </a:cubicBezTo>
                                      <a:cubicBezTo>
                                        <a:pt x="496969" y="170347"/>
                                        <a:pt x="501615" y="173419"/>
                                        <a:pt x="504243" y="176555"/>
                                      </a:cubicBezTo>
                                      <a:cubicBezTo>
                                        <a:pt x="508014" y="181088"/>
                                        <a:pt x="509626" y="187359"/>
                                        <a:pt x="508509" y="194278"/>
                                      </a:cubicBezTo>
                                      <a:cubicBezTo>
                                        <a:pt x="507544" y="200360"/>
                                        <a:pt x="505234" y="206771"/>
                                        <a:pt x="502885" y="211900"/>
                                      </a:cubicBezTo>
                                      <a:cubicBezTo>
                                        <a:pt x="501019" y="216001"/>
                                        <a:pt x="498010" y="221486"/>
                                        <a:pt x="495470" y="224837"/>
                                      </a:cubicBezTo>
                                      <a:cubicBezTo>
                                        <a:pt x="495318" y="225053"/>
                                        <a:pt x="494226" y="226361"/>
                                        <a:pt x="493706" y="225358"/>
                                      </a:cubicBezTo>
                                      <a:cubicBezTo>
                                        <a:pt x="493541" y="225028"/>
                                        <a:pt x="494963" y="222666"/>
                                        <a:pt x="495470" y="221498"/>
                                      </a:cubicBezTo>
                                      <a:cubicBezTo>
                                        <a:pt x="499635" y="212383"/>
                                        <a:pt x="504256" y="202772"/>
                                        <a:pt x="504865" y="191574"/>
                                      </a:cubicBezTo>
                                      <a:moveTo>
                                        <a:pt x="475931" y="160279"/>
                                      </a:moveTo>
                                      <a:cubicBezTo>
                                        <a:pt x="472948" y="158705"/>
                                        <a:pt x="470574" y="157245"/>
                                        <a:pt x="467463" y="155480"/>
                                      </a:cubicBezTo>
                                      <a:cubicBezTo>
                                        <a:pt x="469698" y="156267"/>
                                        <a:pt x="471577" y="157245"/>
                                        <a:pt x="474408" y="158464"/>
                                      </a:cubicBezTo>
                                      <a:cubicBezTo>
                                        <a:pt x="476223" y="159251"/>
                                        <a:pt x="476579" y="159708"/>
                                        <a:pt x="477861" y="160812"/>
                                      </a:cubicBezTo>
                                      <a:cubicBezTo>
                                        <a:pt x="477328" y="160368"/>
                                        <a:pt x="479613" y="162298"/>
                                        <a:pt x="479448" y="162349"/>
                                      </a:cubicBezTo>
                                      <a:cubicBezTo>
                                        <a:pt x="479182" y="162425"/>
                                        <a:pt x="476312" y="160482"/>
                                        <a:pt x="475931" y="160279"/>
                                      </a:cubicBezTo>
                                      <a:moveTo>
                                        <a:pt x="515073" y="229522"/>
                                      </a:moveTo>
                                      <a:cubicBezTo>
                                        <a:pt x="511531" y="230360"/>
                                        <a:pt x="506363" y="230258"/>
                                        <a:pt x="502999" y="230144"/>
                                      </a:cubicBezTo>
                                      <a:cubicBezTo>
                                        <a:pt x="501717" y="230106"/>
                                        <a:pt x="500765" y="230157"/>
                                        <a:pt x="501107" y="229522"/>
                                      </a:cubicBezTo>
                                      <a:cubicBezTo>
                                        <a:pt x="501793" y="228341"/>
                                        <a:pt x="504827" y="223060"/>
                                        <a:pt x="505589" y="223174"/>
                                      </a:cubicBezTo>
                                      <a:cubicBezTo>
                                        <a:pt x="505741" y="223187"/>
                                        <a:pt x="505729" y="223314"/>
                                        <a:pt x="505805" y="223390"/>
                                      </a:cubicBezTo>
                                      <a:cubicBezTo>
                                        <a:pt x="508039" y="225180"/>
                                        <a:pt x="510680" y="226602"/>
                                        <a:pt x="513422" y="228176"/>
                                      </a:cubicBezTo>
                                      <a:cubicBezTo>
                                        <a:pt x="514070" y="228557"/>
                                        <a:pt x="515784" y="229357"/>
                                        <a:pt x="515073" y="229522"/>
                                      </a:cubicBezTo>
                                      <a:moveTo>
                                        <a:pt x="512267" y="210973"/>
                                      </a:moveTo>
                                      <a:cubicBezTo>
                                        <a:pt x="512369" y="211088"/>
                                        <a:pt x="512064" y="211773"/>
                                        <a:pt x="512064" y="211900"/>
                                      </a:cubicBezTo>
                                      <a:cubicBezTo>
                                        <a:pt x="511886" y="216674"/>
                                        <a:pt x="512826" y="220673"/>
                                        <a:pt x="513740" y="224012"/>
                                      </a:cubicBezTo>
                                      <a:cubicBezTo>
                                        <a:pt x="513918" y="224685"/>
                                        <a:pt x="514425" y="226640"/>
                                        <a:pt x="513524" y="225878"/>
                                      </a:cubicBezTo>
                                      <a:cubicBezTo>
                                        <a:pt x="512559" y="225066"/>
                                        <a:pt x="511124" y="223910"/>
                                        <a:pt x="510401" y="223390"/>
                                      </a:cubicBezTo>
                                      <a:cubicBezTo>
                                        <a:pt x="509766" y="222907"/>
                                        <a:pt x="506871" y="221511"/>
                                        <a:pt x="506846" y="220457"/>
                                      </a:cubicBezTo>
                                      <a:cubicBezTo>
                                        <a:pt x="506833" y="219581"/>
                                        <a:pt x="508839" y="216826"/>
                                        <a:pt x="509245" y="216077"/>
                                      </a:cubicBezTo>
                                      <a:cubicBezTo>
                                        <a:pt x="510134" y="214439"/>
                                        <a:pt x="511290" y="213157"/>
                                        <a:pt x="511861" y="211900"/>
                                      </a:cubicBezTo>
                                      <a:cubicBezTo>
                                        <a:pt x="511746" y="212129"/>
                                        <a:pt x="511912" y="210580"/>
                                        <a:pt x="512267" y="210973"/>
                                      </a:cubicBezTo>
                                      <a:moveTo>
                                        <a:pt x="540528" y="143292"/>
                                      </a:moveTo>
                                      <a:cubicBezTo>
                                        <a:pt x="538903" y="143724"/>
                                        <a:pt x="536389" y="143749"/>
                                        <a:pt x="535005" y="143089"/>
                                      </a:cubicBezTo>
                                      <a:cubicBezTo>
                                        <a:pt x="534193" y="142708"/>
                                        <a:pt x="530422" y="140118"/>
                                        <a:pt x="530943" y="139649"/>
                                      </a:cubicBezTo>
                                      <a:cubicBezTo>
                                        <a:pt x="531425" y="139204"/>
                                        <a:pt x="531857" y="137579"/>
                                        <a:pt x="531984" y="136932"/>
                                      </a:cubicBezTo>
                                      <a:cubicBezTo>
                                        <a:pt x="532555" y="133809"/>
                                        <a:pt x="534332" y="135192"/>
                                        <a:pt x="536453" y="133910"/>
                                      </a:cubicBezTo>
                                      <a:cubicBezTo>
                                        <a:pt x="537176" y="133478"/>
                                        <a:pt x="538649" y="131168"/>
                                        <a:pt x="537392" y="130152"/>
                                      </a:cubicBezTo>
                                      <a:cubicBezTo>
                                        <a:pt x="536999" y="129835"/>
                                        <a:pt x="535526" y="129606"/>
                                        <a:pt x="535005" y="129746"/>
                                      </a:cubicBezTo>
                                      <a:cubicBezTo>
                                        <a:pt x="534320" y="129924"/>
                                        <a:pt x="533888" y="131396"/>
                                        <a:pt x="532707" y="131523"/>
                                      </a:cubicBezTo>
                                      <a:cubicBezTo>
                                        <a:pt x="532492" y="131536"/>
                                        <a:pt x="532276" y="131371"/>
                                        <a:pt x="532085" y="131422"/>
                                      </a:cubicBezTo>
                                      <a:cubicBezTo>
                                        <a:pt x="532085" y="131422"/>
                                        <a:pt x="529369" y="132844"/>
                                        <a:pt x="529267" y="132768"/>
                                      </a:cubicBezTo>
                                      <a:cubicBezTo>
                                        <a:pt x="528721" y="132399"/>
                                        <a:pt x="529305" y="130470"/>
                                        <a:pt x="529470" y="130254"/>
                                      </a:cubicBezTo>
                                      <a:cubicBezTo>
                                        <a:pt x="529914" y="129759"/>
                                        <a:pt x="531654" y="129606"/>
                                        <a:pt x="533025" y="128806"/>
                                      </a:cubicBezTo>
                                      <a:cubicBezTo>
                                        <a:pt x="533444" y="128553"/>
                                        <a:pt x="533761" y="127930"/>
                                        <a:pt x="533964" y="127867"/>
                                      </a:cubicBezTo>
                                      <a:cubicBezTo>
                                        <a:pt x="534815" y="127600"/>
                                        <a:pt x="534333" y="127740"/>
                                        <a:pt x="534891" y="127143"/>
                                      </a:cubicBezTo>
                                      <a:cubicBezTo>
                                        <a:pt x="535907" y="126026"/>
                                        <a:pt x="537887" y="124871"/>
                                        <a:pt x="539487" y="123284"/>
                                      </a:cubicBezTo>
                                      <a:cubicBezTo>
                                        <a:pt x="541290" y="121481"/>
                                        <a:pt x="542661" y="119627"/>
                                        <a:pt x="544185" y="118701"/>
                                      </a:cubicBezTo>
                                      <a:cubicBezTo>
                                        <a:pt x="545695" y="117749"/>
                                        <a:pt x="546660" y="115578"/>
                                        <a:pt x="548971" y="115451"/>
                                      </a:cubicBezTo>
                                      <a:cubicBezTo>
                                        <a:pt x="549098" y="115451"/>
                                        <a:pt x="549022" y="115514"/>
                                        <a:pt x="549085" y="115565"/>
                                      </a:cubicBezTo>
                                      <a:cubicBezTo>
                                        <a:pt x="549390" y="115882"/>
                                        <a:pt x="548197" y="117837"/>
                                        <a:pt x="548235" y="117749"/>
                                      </a:cubicBezTo>
                                      <a:cubicBezTo>
                                        <a:pt x="546546" y="120364"/>
                                        <a:pt x="540198" y="122141"/>
                                        <a:pt x="539284" y="126001"/>
                                      </a:cubicBezTo>
                                      <a:cubicBezTo>
                                        <a:pt x="539081" y="126788"/>
                                        <a:pt x="538979" y="128146"/>
                                        <a:pt x="539386" y="128807"/>
                                      </a:cubicBezTo>
                                      <a:cubicBezTo>
                                        <a:pt x="539868" y="129606"/>
                                        <a:pt x="541176" y="129187"/>
                                        <a:pt x="541468" y="129632"/>
                                      </a:cubicBezTo>
                                      <a:cubicBezTo>
                                        <a:pt x="541925" y="130343"/>
                                        <a:pt x="541227" y="132082"/>
                                        <a:pt x="540833" y="132666"/>
                                      </a:cubicBezTo>
                                      <a:cubicBezTo>
                                        <a:pt x="540186" y="133644"/>
                                        <a:pt x="538433" y="135104"/>
                                        <a:pt x="537811" y="135485"/>
                                      </a:cubicBezTo>
                                      <a:cubicBezTo>
                                        <a:pt x="537494" y="135675"/>
                                        <a:pt x="536440" y="135586"/>
                                        <a:pt x="536453" y="136107"/>
                                      </a:cubicBezTo>
                                      <a:cubicBezTo>
                                        <a:pt x="536504" y="137211"/>
                                        <a:pt x="538510" y="135827"/>
                                        <a:pt x="538967" y="135891"/>
                                      </a:cubicBezTo>
                                      <a:cubicBezTo>
                                        <a:pt x="540059" y="136068"/>
                                        <a:pt x="539741" y="137097"/>
                                        <a:pt x="541252" y="136513"/>
                                      </a:cubicBezTo>
                                      <a:cubicBezTo>
                                        <a:pt x="542928" y="135878"/>
                                        <a:pt x="540795" y="138519"/>
                                        <a:pt x="540325" y="139027"/>
                                      </a:cubicBezTo>
                                      <a:cubicBezTo>
                                        <a:pt x="540033" y="139319"/>
                                        <a:pt x="538738" y="140334"/>
                                        <a:pt x="538230" y="140588"/>
                                      </a:cubicBezTo>
                                      <a:cubicBezTo>
                                        <a:pt x="537748" y="140829"/>
                                        <a:pt x="536415" y="140652"/>
                                        <a:pt x="536453" y="141325"/>
                                      </a:cubicBezTo>
                                      <a:cubicBezTo>
                                        <a:pt x="536529" y="142124"/>
                                        <a:pt x="539881" y="141667"/>
                                        <a:pt x="540211" y="141528"/>
                                      </a:cubicBezTo>
                                      <a:cubicBezTo>
                                        <a:pt x="542433" y="140601"/>
                                        <a:pt x="544807" y="137529"/>
                                        <a:pt x="547295" y="136932"/>
                                      </a:cubicBezTo>
                                      <a:cubicBezTo>
                                        <a:pt x="548603" y="136627"/>
                                        <a:pt x="550456" y="136576"/>
                                        <a:pt x="550228" y="136932"/>
                                      </a:cubicBezTo>
                                      <a:cubicBezTo>
                                        <a:pt x="549491" y="138125"/>
                                        <a:pt x="546749" y="139357"/>
                                        <a:pt x="546051" y="140271"/>
                                      </a:cubicBezTo>
                                      <a:cubicBezTo>
                                        <a:pt x="545251" y="141363"/>
                                        <a:pt x="545810" y="141185"/>
                                        <a:pt x="546787" y="141325"/>
                                      </a:cubicBezTo>
                                      <a:cubicBezTo>
                                        <a:pt x="550761" y="141909"/>
                                        <a:pt x="557249" y="141820"/>
                                        <a:pt x="560029" y="139763"/>
                                      </a:cubicBezTo>
                                      <a:cubicBezTo>
                                        <a:pt x="562568" y="137859"/>
                                        <a:pt x="565069" y="135903"/>
                                        <a:pt x="567113" y="133402"/>
                                      </a:cubicBezTo>
                                      <a:cubicBezTo>
                                        <a:pt x="567862" y="132488"/>
                                        <a:pt x="568357" y="131485"/>
                                        <a:pt x="568992" y="130152"/>
                                      </a:cubicBezTo>
                                      <a:cubicBezTo>
                                        <a:pt x="569335" y="129454"/>
                                        <a:pt x="570922" y="126864"/>
                                        <a:pt x="570871" y="127232"/>
                                      </a:cubicBezTo>
                                      <a:cubicBezTo>
                                        <a:pt x="570656" y="128768"/>
                                        <a:pt x="570173" y="131765"/>
                                        <a:pt x="569818" y="132971"/>
                                      </a:cubicBezTo>
                                      <a:cubicBezTo>
                                        <a:pt x="569475" y="134215"/>
                                        <a:pt x="568497" y="136614"/>
                                        <a:pt x="567329" y="138087"/>
                                      </a:cubicBezTo>
                                      <a:cubicBezTo>
                                        <a:pt x="565958" y="139801"/>
                                        <a:pt x="562886" y="141985"/>
                                        <a:pt x="560232" y="142670"/>
                                      </a:cubicBezTo>
                                      <a:cubicBezTo>
                                        <a:pt x="557528" y="143369"/>
                                        <a:pt x="554621" y="143216"/>
                                        <a:pt x="551688" y="143407"/>
                                      </a:cubicBezTo>
                                      <a:cubicBezTo>
                                        <a:pt x="550660" y="143457"/>
                                        <a:pt x="547511" y="144308"/>
                                        <a:pt x="546470" y="143813"/>
                                      </a:cubicBezTo>
                                      <a:cubicBezTo>
                                        <a:pt x="545759" y="143496"/>
                                        <a:pt x="545987" y="142188"/>
                                        <a:pt x="545327" y="141845"/>
                                      </a:cubicBezTo>
                                      <a:cubicBezTo>
                                        <a:pt x="543499" y="140893"/>
                                        <a:pt x="541950" y="142937"/>
                                        <a:pt x="540528" y="143292"/>
                                      </a:cubicBezTo>
                                      <a:moveTo>
                                        <a:pt x="529889" y="142784"/>
                                      </a:moveTo>
                                      <a:cubicBezTo>
                                        <a:pt x="528048" y="142023"/>
                                        <a:pt x="525814" y="137922"/>
                                        <a:pt x="526144" y="135573"/>
                                      </a:cubicBezTo>
                                      <a:cubicBezTo>
                                        <a:pt x="526182" y="135269"/>
                                        <a:pt x="526436" y="134900"/>
                                        <a:pt x="526563" y="134951"/>
                                      </a:cubicBezTo>
                                      <a:cubicBezTo>
                                        <a:pt x="526944" y="135180"/>
                                        <a:pt x="526728" y="136221"/>
                                        <a:pt x="526766" y="136424"/>
                                      </a:cubicBezTo>
                                      <a:cubicBezTo>
                                        <a:pt x="527197" y="138925"/>
                                        <a:pt x="528467" y="140461"/>
                                        <a:pt x="529889" y="141845"/>
                                      </a:cubicBezTo>
                                      <a:cubicBezTo>
                                        <a:pt x="530422" y="142353"/>
                                        <a:pt x="531958" y="143622"/>
                                        <a:pt x="529889" y="142784"/>
                                      </a:cubicBezTo>
                                      <a:moveTo>
                                        <a:pt x="533964" y="125467"/>
                                      </a:moveTo>
                                      <a:cubicBezTo>
                                        <a:pt x="535183" y="123741"/>
                                        <a:pt x="536339" y="122090"/>
                                        <a:pt x="538129" y="120465"/>
                                      </a:cubicBezTo>
                                      <a:cubicBezTo>
                                        <a:pt x="538814" y="119843"/>
                                        <a:pt x="540668" y="118993"/>
                                        <a:pt x="540744" y="118167"/>
                                      </a:cubicBezTo>
                                      <a:cubicBezTo>
                                        <a:pt x="540744" y="118091"/>
                                        <a:pt x="540668" y="118015"/>
                                        <a:pt x="540630" y="117939"/>
                                      </a:cubicBezTo>
                                      <a:cubicBezTo>
                                        <a:pt x="540833" y="117977"/>
                                        <a:pt x="541138" y="117888"/>
                                        <a:pt x="541391" y="117875"/>
                                      </a:cubicBezTo>
                                      <a:cubicBezTo>
                                        <a:pt x="541239" y="118053"/>
                                        <a:pt x="541087" y="118180"/>
                                        <a:pt x="540934" y="118383"/>
                                      </a:cubicBezTo>
                                      <a:cubicBezTo>
                                        <a:pt x="539627" y="120351"/>
                                        <a:pt x="538383" y="122167"/>
                                        <a:pt x="536770" y="123703"/>
                                      </a:cubicBezTo>
                                      <a:cubicBezTo>
                                        <a:pt x="535805" y="124604"/>
                                        <a:pt x="534523" y="125721"/>
                                        <a:pt x="533444" y="126724"/>
                                      </a:cubicBezTo>
                                      <a:cubicBezTo>
                                        <a:pt x="532314" y="127765"/>
                                        <a:pt x="533799" y="125696"/>
                                        <a:pt x="533964" y="125467"/>
                                      </a:cubicBezTo>
                                      <a:moveTo>
                                        <a:pt x="546787" y="80207"/>
                                      </a:moveTo>
                                      <a:cubicBezTo>
                                        <a:pt x="546927" y="79852"/>
                                        <a:pt x="547968" y="78303"/>
                                        <a:pt x="548146" y="78442"/>
                                      </a:cubicBezTo>
                                      <a:cubicBezTo>
                                        <a:pt x="548158" y="78455"/>
                                        <a:pt x="548133" y="78620"/>
                                        <a:pt x="548146" y="78658"/>
                                      </a:cubicBezTo>
                                      <a:cubicBezTo>
                                        <a:pt x="548514" y="80588"/>
                                        <a:pt x="549593" y="82340"/>
                                        <a:pt x="550533" y="84498"/>
                                      </a:cubicBezTo>
                                      <a:cubicBezTo>
                                        <a:pt x="551142" y="85857"/>
                                        <a:pt x="551510" y="87761"/>
                                        <a:pt x="551993" y="89399"/>
                                      </a:cubicBezTo>
                                      <a:cubicBezTo>
                                        <a:pt x="552475" y="91049"/>
                                        <a:pt x="553326" y="92573"/>
                                        <a:pt x="553770" y="93982"/>
                                      </a:cubicBezTo>
                                      <a:cubicBezTo>
                                        <a:pt x="554113" y="95074"/>
                                        <a:pt x="554024" y="96940"/>
                                        <a:pt x="554290" y="97943"/>
                                      </a:cubicBezTo>
                                      <a:cubicBezTo>
                                        <a:pt x="554519" y="98844"/>
                                        <a:pt x="555700" y="99695"/>
                                        <a:pt x="554709" y="100647"/>
                                      </a:cubicBezTo>
                                      <a:cubicBezTo>
                                        <a:pt x="553046" y="102260"/>
                                        <a:pt x="551256" y="99200"/>
                                        <a:pt x="550850" y="97626"/>
                                      </a:cubicBezTo>
                                      <a:cubicBezTo>
                                        <a:pt x="550240" y="95353"/>
                                        <a:pt x="549809" y="94045"/>
                                        <a:pt x="548450" y="91583"/>
                                      </a:cubicBezTo>
                                      <a:cubicBezTo>
                                        <a:pt x="547117" y="89183"/>
                                        <a:pt x="546165" y="85768"/>
                                        <a:pt x="546368" y="83241"/>
                                      </a:cubicBezTo>
                                      <a:cubicBezTo>
                                        <a:pt x="546444" y="82416"/>
                                        <a:pt x="546394" y="81286"/>
                                        <a:pt x="546787" y="80207"/>
                                      </a:cubicBezTo>
                                      <a:moveTo>
                                        <a:pt x="561388" y="103999"/>
                                      </a:moveTo>
                                      <a:cubicBezTo>
                                        <a:pt x="561756" y="104050"/>
                                        <a:pt x="563724" y="104037"/>
                                        <a:pt x="563774" y="104621"/>
                                      </a:cubicBezTo>
                                      <a:cubicBezTo>
                                        <a:pt x="563838" y="105357"/>
                                        <a:pt x="562035" y="104723"/>
                                        <a:pt x="562010" y="104723"/>
                                      </a:cubicBezTo>
                                      <a:cubicBezTo>
                                        <a:pt x="556982" y="104646"/>
                                        <a:pt x="552259" y="105916"/>
                                        <a:pt x="548869" y="107643"/>
                                      </a:cubicBezTo>
                                      <a:cubicBezTo>
                                        <a:pt x="549123" y="107528"/>
                                        <a:pt x="547422" y="108646"/>
                                        <a:pt x="547295" y="108366"/>
                                      </a:cubicBezTo>
                                      <a:cubicBezTo>
                                        <a:pt x="547359" y="108493"/>
                                        <a:pt x="548527" y="106652"/>
                                        <a:pt x="548666" y="106500"/>
                                      </a:cubicBezTo>
                                      <a:cubicBezTo>
                                        <a:pt x="550279" y="104723"/>
                                        <a:pt x="552919" y="103491"/>
                                        <a:pt x="555446" y="103364"/>
                                      </a:cubicBezTo>
                                      <a:cubicBezTo>
                                        <a:pt x="557883" y="103237"/>
                                        <a:pt x="560093" y="103783"/>
                                        <a:pt x="561388" y="103999"/>
                                      </a:cubicBezTo>
                                      <a:moveTo>
                                        <a:pt x="564193" y="114105"/>
                                      </a:moveTo>
                                      <a:cubicBezTo>
                                        <a:pt x="564295" y="113737"/>
                                        <a:pt x="563051" y="114727"/>
                                        <a:pt x="563470" y="114625"/>
                                      </a:cubicBezTo>
                                      <a:cubicBezTo>
                                        <a:pt x="563228" y="114701"/>
                                        <a:pt x="561832" y="114168"/>
                                        <a:pt x="561692" y="114105"/>
                                      </a:cubicBezTo>
                                      <a:cubicBezTo>
                                        <a:pt x="560321" y="113457"/>
                                        <a:pt x="558467" y="112556"/>
                                        <a:pt x="556271" y="112861"/>
                                      </a:cubicBezTo>
                                      <a:cubicBezTo>
                                        <a:pt x="555509" y="112962"/>
                                        <a:pt x="553084" y="114194"/>
                                        <a:pt x="554506" y="112746"/>
                                      </a:cubicBezTo>
                                      <a:cubicBezTo>
                                        <a:pt x="554887" y="112365"/>
                                        <a:pt x="556957" y="111223"/>
                                        <a:pt x="556792" y="111299"/>
                                      </a:cubicBezTo>
                                      <a:cubicBezTo>
                                        <a:pt x="557680" y="110956"/>
                                        <a:pt x="559331" y="111172"/>
                                        <a:pt x="559928" y="111299"/>
                                      </a:cubicBezTo>
                                      <a:cubicBezTo>
                                        <a:pt x="561007" y="111515"/>
                                        <a:pt x="561349" y="111870"/>
                                        <a:pt x="562314" y="112543"/>
                                      </a:cubicBezTo>
                                      <a:cubicBezTo>
                                        <a:pt x="562657" y="112784"/>
                                        <a:pt x="564358" y="113533"/>
                                        <a:pt x="564193" y="114105"/>
                                      </a:cubicBezTo>
                                      <a:moveTo>
                                        <a:pt x="556792" y="116288"/>
                                      </a:moveTo>
                                      <a:cubicBezTo>
                                        <a:pt x="557515" y="116415"/>
                                        <a:pt x="557363" y="116238"/>
                                        <a:pt x="557211" y="116606"/>
                                      </a:cubicBezTo>
                                      <a:cubicBezTo>
                                        <a:pt x="556284" y="118840"/>
                                        <a:pt x="558163" y="120186"/>
                                        <a:pt x="560054" y="119792"/>
                                      </a:cubicBezTo>
                                      <a:cubicBezTo>
                                        <a:pt x="561362" y="119538"/>
                                        <a:pt x="561273" y="117977"/>
                                        <a:pt x="561540" y="117444"/>
                                      </a:cubicBezTo>
                                      <a:cubicBezTo>
                                        <a:pt x="561603" y="117329"/>
                                        <a:pt x="562048" y="117558"/>
                                        <a:pt x="562111" y="117545"/>
                                      </a:cubicBezTo>
                                      <a:cubicBezTo>
                                        <a:pt x="563279" y="117355"/>
                                        <a:pt x="561603" y="119881"/>
                                        <a:pt x="561273" y="120148"/>
                                      </a:cubicBezTo>
                                      <a:cubicBezTo>
                                        <a:pt x="559788" y="121379"/>
                                        <a:pt x="557185" y="121494"/>
                                        <a:pt x="556068" y="120148"/>
                                      </a:cubicBezTo>
                                      <a:cubicBezTo>
                                        <a:pt x="555205" y="119120"/>
                                        <a:pt x="555001" y="115996"/>
                                        <a:pt x="556792" y="116288"/>
                                      </a:cubicBezTo>
                                      <a:moveTo>
                                        <a:pt x="560651" y="117977"/>
                                      </a:moveTo>
                                      <a:cubicBezTo>
                                        <a:pt x="560651" y="118345"/>
                                        <a:pt x="560181" y="118663"/>
                                        <a:pt x="559610" y="118663"/>
                                      </a:cubicBezTo>
                                      <a:cubicBezTo>
                                        <a:pt x="559052" y="118663"/>
                                        <a:pt x="558582" y="118345"/>
                                        <a:pt x="558582" y="117977"/>
                                      </a:cubicBezTo>
                                      <a:cubicBezTo>
                                        <a:pt x="558582" y="117609"/>
                                        <a:pt x="559052" y="117291"/>
                                        <a:pt x="559610" y="117291"/>
                                      </a:cubicBezTo>
                                      <a:cubicBezTo>
                                        <a:pt x="560181" y="117291"/>
                                        <a:pt x="560651" y="117609"/>
                                        <a:pt x="560651" y="117977"/>
                                      </a:cubicBezTo>
                                      <a:moveTo>
                                        <a:pt x="557211" y="115247"/>
                                      </a:moveTo>
                                      <a:cubicBezTo>
                                        <a:pt x="556830" y="115222"/>
                                        <a:pt x="554417" y="116187"/>
                                        <a:pt x="555230" y="114943"/>
                                      </a:cubicBezTo>
                                      <a:cubicBezTo>
                                        <a:pt x="555598" y="114384"/>
                                        <a:pt x="557046" y="114156"/>
                                        <a:pt x="557833" y="114308"/>
                                      </a:cubicBezTo>
                                      <a:cubicBezTo>
                                        <a:pt x="558645" y="114473"/>
                                        <a:pt x="559623" y="114663"/>
                                        <a:pt x="560753" y="115044"/>
                                      </a:cubicBezTo>
                                      <a:cubicBezTo>
                                        <a:pt x="561172" y="115184"/>
                                        <a:pt x="562340" y="116073"/>
                                        <a:pt x="562111" y="116288"/>
                                      </a:cubicBezTo>
                                      <a:cubicBezTo>
                                        <a:pt x="561679" y="116720"/>
                                        <a:pt x="557642" y="115298"/>
                                        <a:pt x="557211" y="115247"/>
                                      </a:cubicBezTo>
                                      <a:moveTo>
                                        <a:pt x="566694" y="124122"/>
                                      </a:moveTo>
                                      <a:cubicBezTo>
                                        <a:pt x="567418" y="123449"/>
                                        <a:pt x="568408" y="123093"/>
                                        <a:pt x="568992" y="122344"/>
                                      </a:cubicBezTo>
                                      <a:cubicBezTo>
                                        <a:pt x="569157" y="122128"/>
                                        <a:pt x="569259" y="121976"/>
                                        <a:pt x="569322" y="121887"/>
                                      </a:cubicBezTo>
                                      <a:cubicBezTo>
                                        <a:pt x="569259" y="122002"/>
                                        <a:pt x="569183" y="122192"/>
                                        <a:pt x="569094" y="122446"/>
                                      </a:cubicBezTo>
                                      <a:cubicBezTo>
                                        <a:pt x="568878" y="123131"/>
                                        <a:pt x="568357" y="125594"/>
                                        <a:pt x="567951" y="126102"/>
                                      </a:cubicBezTo>
                                      <a:cubicBezTo>
                                        <a:pt x="567405" y="126750"/>
                                        <a:pt x="565615" y="127956"/>
                                        <a:pt x="564396" y="128591"/>
                                      </a:cubicBezTo>
                                      <a:cubicBezTo>
                                        <a:pt x="562416" y="129657"/>
                                        <a:pt x="559674" y="129962"/>
                                        <a:pt x="557528" y="130051"/>
                                      </a:cubicBezTo>
                                      <a:cubicBezTo>
                                        <a:pt x="561324" y="129340"/>
                                        <a:pt x="564270" y="126356"/>
                                        <a:pt x="566694" y="124122"/>
                                      </a:cubicBezTo>
                                      <a:moveTo>
                                        <a:pt x="567634" y="99403"/>
                                      </a:moveTo>
                                      <a:cubicBezTo>
                                        <a:pt x="568053" y="96166"/>
                                        <a:pt x="568370" y="91646"/>
                                        <a:pt x="570249" y="88777"/>
                                      </a:cubicBezTo>
                                      <a:cubicBezTo>
                                        <a:pt x="571735" y="86466"/>
                                        <a:pt x="574325" y="84371"/>
                                        <a:pt x="576178" y="82099"/>
                                      </a:cubicBezTo>
                                      <a:cubicBezTo>
                                        <a:pt x="576534" y="81667"/>
                                        <a:pt x="577194" y="80982"/>
                                        <a:pt x="577435" y="80525"/>
                                      </a:cubicBezTo>
                                      <a:cubicBezTo>
                                        <a:pt x="577613" y="80194"/>
                                        <a:pt x="577880" y="79483"/>
                                        <a:pt x="578273" y="80321"/>
                                      </a:cubicBezTo>
                                      <a:cubicBezTo>
                                        <a:pt x="580470" y="84841"/>
                                        <a:pt x="582234" y="91354"/>
                                        <a:pt x="580673" y="98260"/>
                                      </a:cubicBezTo>
                                      <a:cubicBezTo>
                                        <a:pt x="579835" y="101904"/>
                                        <a:pt x="577664" y="105713"/>
                                        <a:pt x="575569" y="108785"/>
                                      </a:cubicBezTo>
                                      <a:cubicBezTo>
                                        <a:pt x="575429" y="108976"/>
                                        <a:pt x="574794" y="110131"/>
                                        <a:pt x="574718" y="110144"/>
                                      </a:cubicBezTo>
                                      <a:cubicBezTo>
                                        <a:pt x="574655" y="110156"/>
                                        <a:pt x="572903" y="109230"/>
                                        <a:pt x="572953" y="108684"/>
                                      </a:cubicBezTo>
                                      <a:cubicBezTo>
                                        <a:pt x="572966" y="108430"/>
                                        <a:pt x="574477" y="107465"/>
                                        <a:pt x="574934" y="107021"/>
                                      </a:cubicBezTo>
                                      <a:cubicBezTo>
                                        <a:pt x="577968" y="104050"/>
                                        <a:pt x="578552" y="98819"/>
                                        <a:pt x="578997" y="93360"/>
                                      </a:cubicBezTo>
                                      <a:lnTo>
                                        <a:pt x="578921" y="93347"/>
                                      </a:lnTo>
                                      <a:cubicBezTo>
                                        <a:pt x="579022" y="93081"/>
                                        <a:pt x="579022" y="92827"/>
                                        <a:pt x="579048" y="92586"/>
                                      </a:cubicBezTo>
                                      <a:cubicBezTo>
                                        <a:pt x="579048" y="92509"/>
                                        <a:pt x="578997" y="92433"/>
                                        <a:pt x="578921" y="92433"/>
                                      </a:cubicBezTo>
                                      <a:cubicBezTo>
                                        <a:pt x="578832" y="92421"/>
                                        <a:pt x="578756" y="92484"/>
                                        <a:pt x="578743" y="92560"/>
                                      </a:cubicBezTo>
                                      <a:cubicBezTo>
                                        <a:pt x="578717" y="92789"/>
                                        <a:pt x="578705" y="92992"/>
                                        <a:pt x="578667" y="93182"/>
                                      </a:cubicBezTo>
                                      <a:cubicBezTo>
                                        <a:pt x="577511" y="94312"/>
                                        <a:pt x="576737" y="96305"/>
                                        <a:pt x="575671" y="98159"/>
                                      </a:cubicBezTo>
                                      <a:cubicBezTo>
                                        <a:pt x="575455" y="98502"/>
                                        <a:pt x="575036" y="99365"/>
                                        <a:pt x="574833" y="99302"/>
                                      </a:cubicBezTo>
                                      <a:cubicBezTo>
                                        <a:pt x="574337" y="99124"/>
                                        <a:pt x="573817" y="93804"/>
                                        <a:pt x="573906" y="92420"/>
                                      </a:cubicBezTo>
                                      <a:cubicBezTo>
                                        <a:pt x="573931" y="91671"/>
                                        <a:pt x="574502" y="90872"/>
                                        <a:pt x="574718" y="90021"/>
                                      </a:cubicBezTo>
                                      <a:cubicBezTo>
                                        <a:pt x="575023" y="88878"/>
                                        <a:pt x="575366" y="87710"/>
                                        <a:pt x="576077" y="86060"/>
                                      </a:cubicBezTo>
                                      <a:cubicBezTo>
                                        <a:pt x="576280" y="85616"/>
                                        <a:pt x="577296" y="83813"/>
                                        <a:pt x="576813" y="83457"/>
                                      </a:cubicBezTo>
                                      <a:cubicBezTo>
                                        <a:pt x="576496" y="83216"/>
                                        <a:pt x="574718" y="84803"/>
                                        <a:pt x="574414" y="85120"/>
                                      </a:cubicBezTo>
                                      <a:cubicBezTo>
                                        <a:pt x="573677" y="85895"/>
                                        <a:pt x="571963" y="87926"/>
                                        <a:pt x="571392" y="88980"/>
                                      </a:cubicBezTo>
                                      <a:cubicBezTo>
                                        <a:pt x="569183" y="92992"/>
                                        <a:pt x="570160" y="98464"/>
                                        <a:pt x="570249" y="102641"/>
                                      </a:cubicBezTo>
                                      <a:cubicBezTo>
                                        <a:pt x="570275" y="104126"/>
                                        <a:pt x="570097" y="107338"/>
                                        <a:pt x="569094" y="108366"/>
                                      </a:cubicBezTo>
                                      <a:cubicBezTo>
                                        <a:pt x="568840" y="106475"/>
                                        <a:pt x="569335" y="103809"/>
                                        <a:pt x="568167" y="102958"/>
                                      </a:cubicBezTo>
                                      <a:cubicBezTo>
                                        <a:pt x="567951" y="102793"/>
                                        <a:pt x="567329" y="103263"/>
                                        <a:pt x="567113" y="102844"/>
                                      </a:cubicBezTo>
                                      <a:cubicBezTo>
                                        <a:pt x="566872" y="102387"/>
                                        <a:pt x="567520" y="100292"/>
                                        <a:pt x="567634" y="99403"/>
                                      </a:cubicBezTo>
                                      <a:moveTo>
                                        <a:pt x="574934" y="122751"/>
                                      </a:moveTo>
                                      <a:cubicBezTo>
                                        <a:pt x="574972" y="122420"/>
                                        <a:pt x="575150" y="123741"/>
                                        <a:pt x="575150" y="123792"/>
                                      </a:cubicBezTo>
                                      <a:cubicBezTo>
                                        <a:pt x="574858" y="126013"/>
                                        <a:pt x="573766" y="123995"/>
                                        <a:pt x="573995" y="122751"/>
                                      </a:cubicBezTo>
                                      <a:cubicBezTo>
                                        <a:pt x="574134" y="122001"/>
                                        <a:pt x="575569" y="120478"/>
                                        <a:pt x="575569" y="120478"/>
                                      </a:cubicBezTo>
                                      <a:cubicBezTo>
                                        <a:pt x="576013" y="121214"/>
                                        <a:pt x="574985" y="122344"/>
                                        <a:pt x="574934" y="122751"/>
                                      </a:cubicBezTo>
                                      <a:moveTo>
                                        <a:pt x="573576" y="120364"/>
                                      </a:moveTo>
                                      <a:cubicBezTo>
                                        <a:pt x="573220" y="118713"/>
                                        <a:pt x="571316" y="115222"/>
                                        <a:pt x="570554" y="113686"/>
                                      </a:cubicBezTo>
                                      <a:cubicBezTo>
                                        <a:pt x="569919" y="112416"/>
                                        <a:pt x="570820" y="110677"/>
                                        <a:pt x="571290" y="110664"/>
                                      </a:cubicBezTo>
                                      <a:cubicBezTo>
                                        <a:pt x="572065" y="110652"/>
                                        <a:pt x="572738" y="111896"/>
                                        <a:pt x="573271" y="112124"/>
                                      </a:cubicBezTo>
                                      <a:cubicBezTo>
                                        <a:pt x="573982" y="112442"/>
                                        <a:pt x="573334" y="112594"/>
                                        <a:pt x="573474" y="113381"/>
                                      </a:cubicBezTo>
                                      <a:cubicBezTo>
                                        <a:pt x="573791" y="115120"/>
                                        <a:pt x="575594" y="113241"/>
                                        <a:pt x="575569" y="115146"/>
                                      </a:cubicBezTo>
                                      <a:cubicBezTo>
                                        <a:pt x="575531" y="116669"/>
                                        <a:pt x="573715" y="121024"/>
                                        <a:pt x="573576" y="120364"/>
                                      </a:cubicBezTo>
                                      <a:moveTo>
                                        <a:pt x="577016" y="291452"/>
                                      </a:moveTo>
                                      <a:cubicBezTo>
                                        <a:pt x="578108" y="291998"/>
                                        <a:pt x="574896" y="291363"/>
                                        <a:pt x="574096" y="291261"/>
                                      </a:cubicBezTo>
                                      <a:cubicBezTo>
                                        <a:pt x="572522" y="291045"/>
                                        <a:pt x="571684" y="290969"/>
                                        <a:pt x="570656" y="291045"/>
                                      </a:cubicBezTo>
                                      <a:cubicBezTo>
                                        <a:pt x="567291" y="291287"/>
                                        <a:pt x="563927" y="293026"/>
                                        <a:pt x="561172" y="293229"/>
                                      </a:cubicBezTo>
                                      <a:cubicBezTo>
                                        <a:pt x="558569" y="293420"/>
                                        <a:pt x="555052" y="293775"/>
                                        <a:pt x="552830" y="295324"/>
                                      </a:cubicBezTo>
                                      <a:cubicBezTo>
                                        <a:pt x="551040" y="296555"/>
                                        <a:pt x="549555" y="298879"/>
                                        <a:pt x="548146" y="300847"/>
                                      </a:cubicBezTo>
                                      <a:cubicBezTo>
                                        <a:pt x="546711" y="302827"/>
                                        <a:pt x="544756" y="304643"/>
                                        <a:pt x="543651" y="306471"/>
                                      </a:cubicBezTo>
                                      <a:cubicBezTo>
                                        <a:pt x="542509" y="308375"/>
                                        <a:pt x="541734" y="310051"/>
                                        <a:pt x="540528" y="311790"/>
                                      </a:cubicBezTo>
                                      <a:cubicBezTo>
                                        <a:pt x="537392" y="316297"/>
                                        <a:pt x="534637" y="320462"/>
                                        <a:pt x="532707" y="326492"/>
                                      </a:cubicBezTo>
                                      <a:cubicBezTo>
                                        <a:pt x="532466" y="327216"/>
                                        <a:pt x="531996" y="327635"/>
                                        <a:pt x="531768" y="328155"/>
                                      </a:cubicBezTo>
                                      <a:cubicBezTo>
                                        <a:pt x="528619" y="335608"/>
                                        <a:pt x="528670" y="347554"/>
                                        <a:pt x="529267" y="356314"/>
                                      </a:cubicBezTo>
                                      <a:cubicBezTo>
                                        <a:pt x="529952" y="366699"/>
                                        <a:pt x="531539" y="375917"/>
                                        <a:pt x="534066" y="384677"/>
                                      </a:cubicBezTo>
                                      <a:cubicBezTo>
                                        <a:pt x="534472" y="386086"/>
                                        <a:pt x="534815" y="387546"/>
                                        <a:pt x="535412" y="388942"/>
                                      </a:cubicBezTo>
                                      <a:cubicBezTo>
                                        <a:pt x="536453" y="391355"/>
                                        <a:pt x="537646" y="393983"/>
                                        <a:pt x="537811" y="397499"/>
                                      </a:cubicBezTo>
                                      <a:cubicBezTo>
                                        <a:pt x="538091" y="403390"/>
                                        <a:pt x="538852" y="408468"/>
                                        <a:pt x="539284" y="414080"/>
                                      </a:cubicBezTo>
                                      <a:cubicBezTo>
                                        <a:pt x="540401" y="428959"/>
                                        <a:pt x="540845" y="443026"/>
                                        <a:pt x="541366" y="457753"/>
                                      </a:cubicBezTo>
                                      <a:cubicBezTo>
                                        <a:pt x="541468" y="460724"/>
                                        <a:pt x="541353" y="464990"/>
                                        <a:pt x="540934" y="467148"/>
                                      </a:cubicBezTo>
                                      <a:cubicBezTo>
                                        <a:pt x="540884" y="467529"/>
                                        <a:pt x="540833" y="467770"/>
                                        <a:pt x="540795" y="468189"/>
                                      </a:cubicBezTo>
                                      <a:cubicBezTo>
                                        <a:pt x="540769" y="468354"/>
                                        <a:pt x="540833" y="468888"/>
                                        <a:pt x="540833" y="469027"/>
                                      </a:cubicBezTo>
                                      <a:cubicBezTo>
                                        <a:pt x="540896" y="469903"/>
                                        <a:pt x="542344" y="472011"/>
                                        <a:pt x="541683" y="473090"/>
                                      </a:cubicBezTo>
                                      <a:cubicBezTo>
                                        <a:pt x="541214" y="473839"/>
                                        <a:pt x="536491" y="473826"/>
                                        <a:pt x="535323" y="473928"/>
                                      </a:cubicBezTo>
                                      <a:cubicBezTo>
                                        <a:pt x="526867" y="474588"/>
                                        <a:pt x="519161" y="475172"/>
                                        <a:pt x="511911" y="476924"/>
                                      </a:cubicBezTo>
                                      <a:lnTo>
                                        <a:pt x="511899" y="476898"/>
                                      </a:lnTo>
                                      <a:cubicBezTo>
                                        <a:pt x="511835" y="476924"/>
                                        <a:pt x="511784" y="476924"/>
                                        <a:pt x="511759" y="476924"/>
                                      </a:cubicBezTo>
                                      <a:lnTo>
                                        <a:pt x="511708" y="476924"/>
                                      </a:lnTo>
                                      <a:cubicBezTo>
                                        <a:pt x="511594" y="476924"/>
                                        <a:pt x="511480" y="477025"/>
                                        <a:pt x="511480" y="477127"/>
                                      </a:cubicBezTo>
                                      <a:cubicBezTo>
                                        <a:pt x="511480" y="477254"/>
                                        <a:pt x="511568" y="477356"/>
                                        <a:pt x="511695" y="477356"/>
                                      </a:cubicBezTo>
                                      <a:lnTo>
                                        <a:pt x="511759" y="477356"/>
                                      </a:lnTo>
                                      <a:cubicBezTo>
                                        <a:pt x="511810" y="477356"/>
                                        <a:pt x="511886" y="477330"/>
                                        <a:pt x="511962" y="477317"/>
                                      </a:cubicBezTo>
                                      <a:lnTo>
                                        <a:pt x="511962" y="477356"/>
                                      </a:lnTo>
                                      <a:cubicBezTo>
                                        <a:pt x="519440" y="477736"/>
                                        <a:pt x="528327" y="475032"/>
                                        <a:pt x="536452" y="475908"/>
                                      </a:cubicBezTo>
                                      <a:cubicBezTo>
                                        <a:pt x="538789" y="476149"/>
                                        <a:pt x="541125" y="477406"/>
                                        <a:pt x="543346" y="477470"/>
                                      </a:cubicBezTo>
                                      <a:cubicBezTo>
                                        <a:pt x="544299" y="477495"/>
                                        <a:pt x="545530" y="476632"/>
                                        <a:pt x="545949" y="475908"/>
                                      </a:cubicBezTo>
                                      <a:cubicBezTo>
                                        <a:pt x="546139" y="475578"/>
                                        <a:pt x="546114" y="474042"/>
                                        <a:pt x="546368" y="473928"/>
                                      </a:cubicBezTo>
                                      <a:cubicBezTo>
                                        <a:pt x="546482" y="473864"/>
                                        <a:pt x="547841" y="474524"/>
                                        <a:pt x="548044" y="474867"/>
                                      </a:cubicBezTo>
                                      <a:cubicBezTo>
                                        <a:pt x="548552" y="475819"/>
                                        <a:pt x="547599" y="479501"/>
                                        <a:pt x="546685" y="479869"/>
                                      </a:cubicBezTo>
                                      <a:cubicBezTo>
                                        <a:pt x="546025" y="480123"/>
                                        <a:pt x="544616" y="479666"/>
                                        <a:pt x="544387" y="479666"/>
                                      </a:cubicBezTo>
                                      <a:cubicBezTo>
                                        <a:pt x="543841" y="479653"/>
                                        <a:pt x="543004" y="479742"/>
                                        <a:pt x="542191" y="479666"/>
                                      </a:cubicBezTo>
                                      <a:cubicBezTo>
                                        <a:pt x="537925" y="479222"/>
                                        <a:pt x="533317" y="479945"/>
                                        <a:pt x="528111" y="479450"/>
                                      </a:cubicBezTo>
                                      <a:cubicBezTo>
                                        <a:pt x="519084" y="478587"/>
                                        <a:pt x="509093" y="479438"/>
                                        <a:pt x="500383" y="480504"/>
                                      </a:cubicBezTo>
                                      <a:cubicBezTo>
                                        <a:pt x="495927" y="481037"/>
                                        <a:pt x="490201" y="482243"/>
                                        <a:pt x="485897" y="481317"/>
                                      </a:cubicBezTo>
                                      <a:cubicBezTo>
                                        <a:pt x="485593" y="481266"/>
                                        <a:pt x="483587" y="480580"/>
                                        <a:pt x="483599" y="480606"/>
                                      </a:cubicBezTo>
                                      <a:cubicBezTo>
                                        <a:pt x="483092" y="479844"/>
                                        <a:pt x="485694" y="478574"/>
                                        <a:pt x="486710" y="478308"/>
                                      </a:cubicBezTo>
                                      <a:lnTo>
                                        <a:pt x="487091" y="478308"/>
                                      </a:lnTo>
                                      <a:cubicBezTo>
                                        <a:pt x="487142" y="478308"/>
                                        <a:pt x="487205" y="478270"/>
                                        <a:pt x="487205" y="478194"/>
                                      </a:cubicBezTo>
                                      <a:cubicBezTo>
                                        <a:pt x="487205" y="478143"/>
                                        <a:pt x="487142" y="478092"/>
                                        <a:pt x="487091" y="478092"/>
                                      </a:cubicBezTo>
                                      <a:lnTo>
                                        <a:pt x="486710" y="478092"/>
                                      </a:lnTo>
                                      <a:cubicBezTo>
                                        <a:pt x="483511" y="477356"/>
                                        <a:pt x="479676" y="477000"/>
                                        <a:pt x="475995" y="476949"/>
                                      </a:cubicBezTo>
                                      <a:cubicBezTo>
                                        <a:pt x="479460" y="475731"/>
                                        <a:pt x="484513" y="476746"/>
                                        <a:pt x="488297" y="475807"/>
                                      </a:cubicBezTo>
                                      <a:lnTo>
                                        <a:pt x="488271" y="475781"/>
                                      </a:lnTo>
                                      <a:cubicBezTo>
                                        <a:pt x="488322" y="475769"/>
                                        <a:pt x="488373" y="475756"/>
                                        <a:pt x="488411" y="475756"/>
                                      </a:cubicBezTo>
                                      <a:lnTo>
                                        <a:pt x="488513" y="475756"/>
                                      </a:lnTo>
                                      <a:cubicBezTo>
                                        <a:pt x="488614" y="475781"/>
                                        <a:pt x="488703" y="475718"/>
                                        <a:pt x="488716" y="475629"/>
                                      </a:cubicBezTo>
                                      <a:cubicBezTo>
                                        <a:pt x="488741" y="475527"/>
                                        <a:pt x="488678" y="475426"/>
                                        <a:pt x="488576" y="475413"/>
                                      </a:cubicBezTo>
                                      <a:cubicBezTo>
                                        <a:pt x="488525" y="475400"/>
                                        <a:pt x="488475" y="475400"/>
                                        <a:pt x="488411" y="475400"/>
                                      </a:cubicBezTo>
                                      <a:cubicBezTo>
                                        <a:pt x="488322" y="475400"/>
                                        <a:pt x="488259" y="475413"/>
                                        <a:pt x="488170" y="475426"/>
                                      </a:cubicBezTo>
                                      <a:lnTo>
                                        <a:pt x="488195" y="475388"/>
                                      </a:lnTo>
                                      <a:cubicBezTo>
                                        <a:pt x="484805" y="475096"/>
                                        <a:pt x="481212" y="474778"/>
                                        <a:pt x="478064" y="474550"/>
                                      </a:cubicBezTo>
                                      <a:cubicBezTo>
                                        <a:pt x="494848" y="470881"/>
                                        <a:pt x="516367" y="471516"/>
                                        <a:pt x="530320" y="464114"/>
                                      </a:cubicBezTo>
                                      <a:cubicBezTo>
                                        <a:pt x="533228" y="462578"/>
                                        <a:pt x="535094" y="460432"/>
                                        <a:pt x="535411" y="456192"/>
                                      </a:cubicBezTo>
                                      <a:cubicBezTo>
                                        <a:pt x="535691" y="452662"/>
                                        <a:pt x="535272" y="448689"/>
                                        <a:pt x="534891" y="444943"/>
                                      </a:cubicBezTo>
                                      <a:cubicBezTo>
                                        <a:pt x="533317" y="429378"/>
                                        <a:pt x="531336" y="414270"/>
                                        <a:pt x="529267" y="398020"/>
                                      </a:cubicBezTo>
                                      <a:lnTo>
                                        <a:pt x="529190" y="398045"/>
                                      </a:lnTo>
                                      <a:cubicBezTo>
                                        <a:pt x="529216" y="397994"/>
                                        <a:pt x="529254" y="397944"/>
                                        <a:pt x="529254" y="397893"/>
                                      </a:cubicBezTo>
                                      <a:cubicBezTo>
                                        <a:pt x="529254" y="397817"/>
                                        <a:pt x="529216" y="397741"/>
                                        <a:pt x="529190" y="397677"/>
                                      </a:cubicBezTo>
                                      <a:lnTo>
                                        <a:pt x="529267" y="397703"/>
                                      </a:lnTo>
                                      <a:cubicBezTo>
                                        <a:pt x="528860" y="392840"/>
                                        <a:pt x="528149" y="387521"/>
                                        <a:pt x="527184" y="382899"/>
                                      </a:cubicBezTo>
                                      <a:cubicBezTo>
                                        <a:pt x="526131" y="377872"/>
                                        <a:pt x="523337" y="374139"/>
                                        <a:pt x="522284" y="369556"/>
                                      </a:cubicBezTo>
                                      <a:cubicBezTo>
                                        <a:pt x="521636" y="366750"/>
                                        <a:pt x="519795" y="363868"/>
                                        <a:pt x="518945" y="360809"/>
                                      </a:cubicBezTo>
                                      <a:cubicBezTo>
                                        <a:pt x="517574" y="355857"/>
                                        <a:pt x="517205" y="350512"/>
                                        <a:pt x="516964" y="344838"/>
                                      </a:cubicBezTo>
                                      <a:cubicBezTo>
                                        <a:pt x="516621" y="337080"/>
                                        <a:pt x="517155" y="328981"/>
                                        <a:pt x="518323" y="322011"/>
                                      </a:cubicBezTo>
                                      <a:cubicBezTo>
                                        <a:pt x="519160" y="316970"/>
                                        <a:pt x="520303" y="311473"/>
                                        <a:pt x="522373" y="307207"/>
                                      </a:cubicBezTo>
                                      <a:cubicBezTo>
                                        <a:pt x="522423" y="307131"/>
                                        <a:pt x="523071" y="305366"/>
                                        <a:pt x="523325" y="305430"/>
                                      </a:cubicBezTo>
                                      <a:cubicBezTo>
                                        <a:pt x="523604" y="305506"/>
                                        <a:pt x="523858" y="307956"/>
                                        <a:pt x="523947" y="308566"/>
                                      </a:cubicBezTo>
                                      <a:cubicBezTo>
                                        <a:pt x="525001" y="315472"/>
                                        <a:pt x="525826" y="323306"/>
                                        <a:pt x="527984" y="329488"/>
                                      </a:cubicBezTo>
                                      <a:cubicBezTo>
                                        <a:pt x="528048" y="329692"/>
                                        <a:pt x="528060" y="329920"/>
                                        <a:pt x="528098" y="330149"/>
                                      </a:cubicBezTo>
                                      <a:cubicBezTo>
                                        <a:pt x="528111" y="330225"/>
                                        <a:pt x="528175" y="330276"/>
                                        <a:pt x="528238" y="330276"/>
                                      </a:cubicBezTo>
                                      <a:lnTo>
                                        <a:pt x="528263" y="330276"/>
                                      </a:lnTo>
                                      <a:cubicBezTo>
                                        <a:pt x="528340" y="330250"/>
                                        <a:pt x="528391" y="330174"/>
                                        <a:pt x="528378" y="330098"/>
                                      </a:cubicBezTo>
                                      <a:cubicBezTo>
                                        <a:pt x="528340" y="329895"/>
                                        <a:pt x="528327" y="329653"/>
                                        <a:pt x="528251" y="329412"/>
                                      </a:cubicBezTo>
                                      <a:lnTo>
                                        <a:pt x="528327" y="329412"/>
                                      </a:lnTo>
                                      <a:cubicBezTo>
                                        <a:pt x="526753" y="319941"/>
                                        <a:pt x="525864" y="310699"/>
                                        <a:pt x="524785" y="300529"/>
                                      </a:cubicBezTo>
                                      <a:cubicBezTo>
                                        <a:pt x="523553" y="288989"/>
                                        <a:pt x="523528" y="277131"/>
                                        <a:pt x="522804" y="265184"/>
                                      </a:cubicBezTo>
                                      <a:cubicBezTo>
                                        <a:pt x="522512" y="260220"/>
                                        <a:pt x="521814" y="254418"/>
                                        <a:pt x="521027" y="249746"/>
                                      </a:cubicBezTo>
                                      <a:cubicBezTo>
                                        <a:pt x="520900" y="248959"/>
                                        <a:pt x="520138" y="244770"/>
                                        <a:pt x="520405" y="244541"/>
                                      </a:cubicBezTo>
                                      <a:cubicBezTo>
                                        <a:pt x="520684" y="244300"/>
                                        <a:pt x="523325" y="244554"/>
                                        <a:pt x="523845" y="244541"/>
                                      </a:cubicBezTo>
                                      <a:cubicBezTo>
                                        <a:pt x="524683" y="244503"/>
                                        <a:pt x="527248" y="244135"/>
                                        <a:pt x="527387" y="244744"/>
                                      </a:cubicBezTo>
                                      <a:cubicBezTo>
                                        <a:pt x="527883" y="246839"/>
                                        <a:pt x="528479" y="248985"/>
                                        <a:pt x="528835" y="251524"/>
                                      </a:cubicBezTo>
                                      <a:cubicBezTo>
                                        <a:pt x="530130" y="260360"/>
                                        <a:pt x="528479" y="272205"/>
                                        <a:pt x="535322" y="275506"/>
                                      </a:cubicBezTo>
                                      <a:cubicBezTo>
                                        <a:pt x="535995" y="275836"/>
                                        <a:pt x="536808" y="275595"/>
                                        <a:pt x="537392" y="275925"/>
                                      </a:cubicBezTo>
                                      <a:cubicBezTo>
                                        <a:pt x="538090" y="276306"/>
                                        <a:pt x="538750" y="277715"/>
                                        <a:pt x="538750" y="278629"/>
                                      </a:cubicBezTo>
                                      <a:cubicBezTo>
                                        <a:pt x="538750" y="279670"/>
                                        <a:pt x="537950" y="280660"/>
                                        <a:pt x="537925" y="281663"/>
                                      </a:cubicBezTo>
                                      <a:cubicBezTo>
                                        <a:pt x="537773" y="285802"/>
                                        <a:pt x="543765" y="284761"/>
                                        <a:pt x="546787" y="283644"/>
                                      </a:cubicBezTo>
                                      <a:cubicBezTo>
                                        <a:pt x="548539" y="282984"/>
                                        <a:pt x="550545" y="282666"/>
                                        <a:pt x="549592" y="284990"/>
                                      </a:cubicBezTo>
                                      <a:cubicBezTo>
                                        <a:pt x="547828" y="289332"/>
                                        <a:pt x="541531" y="292671"/>
                                        <a:pt x="541365" y="298549"/>
                                      </a:cubicBezTo>
                                      <a:cubicBezTo>
                                        <a:pt x="541327" y="299564"/>
                                        <a:pt x="541848" y="302484"/>
                                        <a:pt x="542610" y="302510"/>
                                      </a:cubicBezTo>
                                      <a:cubicBezTo>
                                        <a:pt x="542673" y="302510"/>
                                        <a:pt x="544336" y="300491"/>
                                        <a:pt x="544806" y="299907"/>
                                      </a:cubicBezTo>
                                      <a:cubicBezTo>
                                        <a:pt x="547472" y="296479"/>
                                        <a:pt x="549732" y="293178"/>
                                        <a:pt x="554810" y="291985"/>
                                      </a:cubicBezTo>
                                      <a:cubicBezTo>
                                        <a:pt x="556664" y="291541"/>
                                        <a:pt x="558924" y="291452"/>
                                        <a:pt x="560752" y="290830"/>
                                      </a:cubicBezTo>
                                      <a:cubicBezTo>
                                        <a:pt x="566072" y="289065"/>
                                        <a:pt x="572064" y="289027"/>
                                        <a:pt x="577016" y="291452"/>
                                      </a:cubicBezTo>
                                      <a:moveTo>
                                        <a:pt x="579352" y="381134"/>
                                      </a:moveTo>
                                      <a:cubicBezTo>
                                        <a:pt x="579454" y="381160"/>
                                        <a:pt x="579581" y="381211"/>
                                        <a:pt x="579733" y="381211"/>
                                      </a:cubicBezTo>
                                      <a:lnTo>
                                        <a:pt x="579733" y="381236"/>
                                      </a:lnTo>
                                      <a:cubicBezTo>
                                        <a:pt x="577651" y="383280"/>
                                        <a:pt x="575455" y="385743"/>
                                        <a:pt x="573372" y="388536"/>
                                      </a:cubicBezTo>
                                      <a:cubicBezTo>
                                        <a:pt x="572928" y="389107"/>
                                        <a:pt x="571925" y="391075"/>
                                        <a:pt x="571493" y="391240"/>
                                      </a:cubicBezTo>
                                      <a:cubicBezTo>
                                        <a:pt x="569957" y="391812"/>
                                        <a:pt x="566745" y="389806"/>
                                        <a:pt x="566072" y="388638"/>
                                      </a:cubicBezTo>
                                      <a:cubicBezTo>
                                        <a:pt x="565603" y="387812"/>
                                        <a:pt x="565120" y="384918"/>
                                        <a:pt x="566072" y="384461"/>
                                      </a:cubicBezTo>
                                      <a:cubicBezTo>
                                        <a:pt x="566605" y="384220"/>
                                        <a:pt x="568446" y="384562"/>
                                        <a:pt x="569310" y="384359"/>
                                      </a:cubicBezTo>
                                      <a:cubicBezTo>
                                        <a:pt x="570021" y="384207"/>
                                        <a:pt x="571163" y="383572"/>
                                        <a:pt x="571595" y="383216"/>
                                      </a:cubicBezTo>
                                      <a:cubicBezTo>
                                        <a:pt x="572573" y="382404"/>
                                        <a:pt x="572890" y="380880"/>
                                        <a:pt x="573906" y="380398"/>
                                      </a:cubicBezTo>
                                      <a:cubicBezTo>
                                        <a:pt x="575861" y="379446"/>
                                        <a:pt x="577422" y="381807"/>
                                        <a:pt x="579352" y="381134"/>
                                      </a:cubicBezTo>
                                      <a:moveTo>
                                        <a:pt x="579733" y="380804"/>
                                      </a:moveTo>
                                      <a:lnTo>
                                        <a:pt x="579733" y="380817"/>
                                      </a:lnTo>
                                      <a:cubicBezTo>
                                        <a:pt x="579733" y="380817"/>
                                        <a:pt x="579708" y="380804"/>
                                        <a:pt x="579695" y="380804"/>
                                      </a:cubicBezTo>
                                      <a:cubicBezTo>
                                        <a:pt x="579708" y="380817"/>
                                        <a:pt x="579733" y="380792"/>
                                        <a:pt x="579733" y="380804"/>
                                      </a:cubicBezTo>
                                      <a:moveTo>
                                        <a:pt x="578476" y="375180"/>
                                      </a:moveTo>
                                      <a:cubicBezTo>
                                        <a:pt x="579606" y="373898"/>
                                        <a:pt x="582069" y="374012"/>
                                        <a:pt x="583390" y="372996"/>
                                      </a:cubicBezTo>
                                      <a:cubicBezTo>
                                        <a:pt x="583974" y="372527"/>
                                        <a:pt x="584240" y="371676"/>
                                        <a:pt x="584837" y="371219"/>
                                      </a:cubicBezTo>
                                      <a:cubicBezTo>
                                        <a:pt x="585129" y="371016"/>
                                        <a:pt x="585726" y="371092"/>
                                        <a:pt x="585878" y="370914"/>
                                      </a:cubicBezTo>
                                      <a:cubicBezTo>
                                        <a:pt x="585916" y="370876"/>
                                        <a:pt x="585992" y="370242"/>
                                        <a:pt x="586094" y="370178"/>
                                      </a:cubicBezTo>
                                      <a:cubicBezTo>
                                        <a:pt x="586805" y="369670"/>
                                        <a:pt x="588811" y="369493"/>
                                        <a:pt x="589750" y="369759"/>
                                      </a:cubicBezTo>
                                      <a:cubicBezTo>
                                        <a:pt x="590499" y="369988"/>
                                        <a:pt x="590220" y="370191"/>
                                        <a:pt x="589953" y="370495"/>
                                      </a:cubicBezTo>
                                      <a:cubicBezTo>
                                        <a:pt x="588506" y="372108"/>
                                        <a:pt x="587021" y="373555"/>
                                        <a:pt x="585472" y="374977"/>
                                      </a:cubicBezTo>
                                      <a:cubicBezTo>
                                        <a:pt x="584761" y="375625"/>
                                        <a:pt x="582425" y="377681"/>
                                        <a:pt x="582234" y="377694"/>
                                      </a:cubicBezTo>
                                      <a:cubicBezTo>
                                        <a:pt x="581955" y="377707"/>
                                        <a:pt x="578083" y="376920"/>
                                        <a:pt x="577956" y="376754"/>
                                      </a:cubicBezTo>
                                      <a:cubicBezTo>
                                        <a:pt x="577625" y="376297"/>
                                        <a:pt x="578362" y="375320"/>
                                        <a:pt x="578476" y="375180"/>
                                      </a:cubicBezTo>
                                      <a:moveTo>
                                        <a:pt x="589750" y="381972"/>
                                      </a:moveTo>
                                      <a:cubicBezTo>
                                        <a:pt x="589776" y="384918"/>
                                        <a:pt x="589687" y="388790"/>
                                        <a:pt x="589750" y="390923"/>
                                      </a:cubicBezTo>
                                      <a:cubicBezTo>
                                        <a:pt x="589763" y="391748"/>
                                        <a:pt x="590055" y="395214"/>
                                        <a:pt x="589319" y="393627"/>
                                      </a:cubicBezTo>
                                      <a:cubicBezTo>
                                        <a:pt x="588823" y="392548"/>
                                        <a:pt x="588024" y="390948"/>
                                        <a:pt x="587770" y="390199"/>
                                      </a:cubicBezTo>
                                      <a:cubicBezTo>
                                        <a:pt x="587110" y="388333"/>
                                        <a:pt x="587998" y="385578"/>
                                        <a:pt x="588277" y="382798"/>
                                      </a:cubicBezTo>
                                      <a:cubicBezTo>
                                        <a:pt x="588481" y="380792"/>
                                        <a:pt x="588214" y="377427"/>
                                        <a:pt x="589014" y="376120"/>
                                      </a:cubicBezTo>
                                      <a:cubicBezTo>
                                        <a:pt x="589077" y="376005"/>
                                        <a:pt x="589115" y="376031"/>
                                        <a:pt x="589217" y="376120"/>
                                      </a:cubicBezTo>
                                      <a:cubicBezTo>
                                        <a:pt x="589230" y="376145"/>
                                        <a:pt x="589217" y="376310"/>
                                        <a:pt x="589217" y="376335"/>
                                      </a:cubicBezTo>
                                      <a:cubicBezTo>
                                        <a:pt x="589052" y="377580"/>
                                        <a:pt x="589712" y="380246"/>
                                        <a:pt x="589750" y="381972"/>
                                      </a:cubicBezTo>
                                      <a:moveTo>
                                        <a:pt x="590575" y="404380"/>
                                      </a:moveTo>
                                      <a:cubicBezTo>
                                        <a:pt x="592289" y="415083"/>
                                        <a:pt x="591985" y="428452"/>
                                        <a:pt x="593597" y="439522"/>
                                      </a:cubicBezTo>
                                      <a:cubicBezTo>
                                        <a:pt x="594537" y="445984"/>
                                        <a:pt x="595946" y="450885"/>
                                        <a:pt x="597050" y="456814"/>
                                      </a:cubicBezTo>
                                      <a:cubicBezTo>
                                        <a:pt x="597596" y="459873"/>
                                        <a:pt x="598015" y="463098"/>
                                        <a:pt x="598917" y="465993"/>
                                      </a:cubicBezTo>
                                      <a:cubicBezTo>
                                        <a:pt x="599602" y="468227"/>
                                        <a:pt x="600199" y="470665"/>
                                        <a:pt x="601202" y="472874"/>
                                      </a:cubicBezTo>
                                      <a:cubicBezTo>
                                        <a:pt x="603817" y="478638"/>
                                        <a:pt x="607626" y="484821"/>
                                        <a:pt x="612057" y="488921"/>
                                      </a:cubicBezTo>
                                      <a:cubicBezTo>
                                        <a:pt x="612565" y="489391"/>
                                        <a:pt x="613047" y="489747"/>
                                        <a:pt x="613542" y="490292"/>
                                      </a:cubicBezTo>
                                      <a:cubicBezTo>
                                        <a:pt x="613771" y="490534"/>
                                        <a:pt x="614583" y="491168"/>
                                        <a:pt x="614825" y="491397"/>
                                      </a:cubicBezTo>
                                      <a:cubicBezTo>
                                        <a:pt x="616437" y="492933"/>
                                        <a:pt x="619497" y="494368"/>
                                        <a:pt x="621744" y="495409"/>
                                      </a:cubicBezTo>
                                      <a:cubicBezTo>
                                        <a:pt x="629907" y="499129"/>
                                        <a:pt x="639124" y="500728"/>
                                        <a:pt x="648964" y="502493"/>
                                      </a:cubicBezTo>
                                      <a:cubicBezTo>
                                        <a:pt x="635379" y="501668"/>
                                        <a:pt x="623978" y="501858"/>
                                        <a:pt x="614037" y="497173"/>
                                      </a:cubicBezTo>
                                      <a:cubicBezTo>
                                        <a:pt x="610775" y="495637"/>
                                        <a:pt x="608426" y="493568"/>
                                        <a:pt x="605798" y="491118"/>
                                      </a:cubicBezTo>
                                      <a:cubicBezTo>
                                        <a:pt x="600897" y="486573"/>
                                        <a:pt x="596999" y="480821"/>
                                        <a:pt x="594435" y="474029"/>
                                      </a:cubicBezTo>
                                      <a:cubicBezTo>
                                        <a:pt x="587122" y="454617"/>
                                        <a:pt x="586703" y="429188"/>
                                        <a:pt x="583796" y="406881"/>
                                      </a:cubicBezTo>
                                      <a:cubicBezTo>
                                        <a:pt x="583085" y="401460"/>
                                        <a:pt x="581434" y="396166"/>
                                        <a:pt x="580774" y="390415"/>
                                      </a:cubicBezTo>
                                      <a:cubicBezTo>
                                        <a:pt x="580723" y="390072"/>
                                        <a:pt x="580977" y="390605"/>
                                        <a:pt x="580977" y="390618"/>
                                      </a:cubicBezTo>
                                      <a:cubicBezTo>
                                        <a:pt x="581548" y="391710"/>
                                        <a:pt x="582780" y="394566"/>
                                        <a:pt x="583072" y="395620"/>
                                      </a:cubicBezTo>
                                      <a:cubicBezTo>
                                        <a:pt x="584494" y="400914"/>
                                        <a:pt x="585979" y="407224"/>
                                        <a:pt x="587135" y="413445"/>
                                      </a:cubicBezTo>
                                      <a:cubicBezTo>
                                        <a:pt x="587566" y="415743"/>
                                        <a:pt x="587630" y="417939"/>
                                        <a:pt x="587947" y="420136"/>
                                      </a:cubicBezTo>
                                      <a:cubicBezTo>
                                        <a:pt x="588049" y="420821"/>
                                        <a:pt x="588150" y="421647"/>
                                        <a:pt x="588227" y="422307"/>
                                      </a:cubicBezTo>
                                      <a:cubicBezTo>
                                        <a:pt x="588392" y="423614"/>
                                        <a:pt x="588442" y="425493"/>
                                        <a:pt x="588658" y="426852"/>
                                      </a:cubicBezTo>
                                      <a:cubicBezTo>
                                        <a:pt x="589166" y="430051"/>
                                        <a:pt x="589369" y="433847"/>
                                        <a:pt x="589636" y="437745"/>
                                      </a:cubicBezTo>
                                      <a:cubicBezTo>
                                        <a:pt x="589826" y="440487"/>
                                        <a:pt x="590169" y="442239"/>
                                        <a:pt x="590575" y="444639"/>
                                      </a:cubicBezTo>
                                      <a:cubicBezTo>
                                        <a:pt x="590588" y="444765"/>
                                        <a:pt x="590855" y="445768"/>
                                        <a:pt x="591363" y="446606"/>
                                      </a:cubicBezTo>
                                      <a:cubicBezTo>
                                        <a:pt x="591629" y="447025"/>
                                        <a:pt x="591604" y="445578"/>
                                        <a:pt x="591616" y="445667"/>
                                      </a:cubicBezTo>
                                      <a:cubicBezTo>
                                        <a:pt x="591096" y="440957"/>
                                        <a:pt x="590563" y="436209"/>
                                        <a:pt x="590372" y="432019"/>
                                      </a:cubicBezTo>
                                      <a:cubicBezTo>
                                        <a:pt x="590283" y="430343"/>
                                        <a:pt x="590296" y="428477"/>
                                        <a:pt x="590106" y="426585"/>
                                      </a:cubicBezTo>
                                      <a:cubicBezTo>
                                        <a:pt x="589814" y="423678"/>
                                        <a:pt x="589547" y="420352"/>
                                        <a:pt x="589318" y="417305"/>
                                      </a:cubicBezTo>
                                      <a:cubicBezTo>
                                        <a:pt x="588747" y="409979"/>
                                        <a:pt x="587503" y="403035"/>
                                        <a:pt x="587440" y="395620"/>
                                      </a:cubicBezTo>
                                      <a:cubicBezTo>
                                        <a:pt x="587427" y="391951"/>
                                        <a:pt x="588328" y="395785"/>
                                        <a:pt x="588912" y="397296"/>
                                      </a:cubicBezTo>
                                      <a:cubicBezTo>
                                        <a:pt x="589433" y="398655"/>
                                        <a:pt x="589991" y="399759"/>
                                        <a:pt x="590258" y="400724"/>
                                      </a:cubicBezTo>
                                      <a:cubicBezTo>
                                        <a:pt x="590563" y="401816"/>
                                        <a:pt x="590423" y="403415"/>
                                        <a:pt x="590575" y="404380"/>
                                      </a:cubicBezTo>
                                      <a:moveTo>
                                        <a:pt x="607575" y="475604"/>
                                      </a:moveTo>
                                      <a:cubicBezTo>
                                        <a:pt x="613022" y="483703"/>
                                        <a:pt x="621160" y="488109"/>
                                        <a:pt x="631139" y="491549"/>
                                      </a:cubicBezTo>
                                      <a:cubicBezTo>
                                        <a:pt x="638109" y="493949"/>
                                        <a:pt x="644457" y="493720"/>
                                        <a:pt x="649903" y="496971"/>
                                      </a:cubicBezTo>
                                      <a:cubicBezTo>
                                        <a:pt x="643733" y="496640"/>
                                        <a:pt x="639963" y="496729"/>
                                        <a:pt x="634681" y="495498"/>
                                      </a:cubicBezTo>
                                      <a:cubicBezTo>
                                        <a:pt x="633005" y="495117"/>
                                        <a:pt x="630542" y="494660"/>
                                        <a:pt x="628904" y="494089"/>
                                      </a:cubicBezTo>
                                      <a:cubicBezTo>
                                        <a:pt x="620792" y="491257"/>
                                        <a:pt x="614723" y="488363"/>
                                        <a:pt x="610064" y="481761"/>
                                      </a:cubicBezTo>
                                      <a:cubicBezTo>
                                        <a:pt x="606915" y="477279"/>
                                        <a:pt x="607245" y="476797"/>
                                        <a:pt x="607156" y="475388"/>
                                      </a:cubicBezTo>
                                      <a:cubicBezTo>
                                        <a:pt x="607131" y="475070"/>
                                        <a:pt x="607575" y="475604"/>
                                        <a:pt x="607575" y="475604"/>
                                      </a:cubicBezTo>
                                      <a:moveTo>
                                        <a:pt x="652925" y="495929"/>
                                      </a:moveTo>
                                      <a:cubicBezTo>
                                        <a:pt x="654626" y="496158"/>
                                        <a:pt x="657216" y="496729"/>
                                        <a:pt x="659844" y="496983"/>
                                      </a:cubicBezTo>
                                      <a:cubicBezTo>
                                        <a:pt x="663031" y="497288"/>
                                        <a:pt x="674800" y="498494"/>
                                        <a:pt x="677365" y="498824"/>
                                      </a:cubicBezTo>
                                      <a:cubicBezTo>
                                        <a:pt x="673111" y="498418"/>
                                        <a:pt x="658613" y="498557"/>
                                        <a:pt x="655109" y="497478"/>
                                      </a:cubicBezTo>
                                      <a:cubicBezTo>
                                        <a:pt x="654474" y="497301"/>
                                        <a:pt x="651313" y="495714"/>
                                        <a:pt x="652925" y="495929"/>
                                      </a:cubicBezTo>
                                      <a:moveTo>
                                        <a:pt x="597050" y="492895"/>
                                      </a:moveTo>
                                      <a:cubicBezTo>
                                        <a:pt x="591185" y="492413"/>
                                        <a:pt x="586716" y="491930"/>
                                        <a:pt x="580571" y="491651"/>
                                      </a:cubicBezTo>
                                      <a:cubicBezTo>
                                        <a:pt x="580000" y="491626"/>
                                        <a:pt x="577511" y="491588"/>
                                        <a:pt x="577334" y="491435"/>
                                      </a:cubicBezTo>
                                      <a:cubicBezTo>
                                        <a:pt x="576965" y="491118"/>
                                        <a:pt x="577372" y="490051"/>
                                        <a:pt x="577334" y="489772"/>
                                      </a:cubicBezTo>
                                      <a:cubicBezTo>
                                        <a:pt x="577257" y="489353"/>
                                        <a:pt x="575988" y="486179"/>
                                        <a:pt x="576178" y="485913"/>
                                      </a:cubicBezTo>
                                      <a:cubicBezTo>
                                        <a:pt x="576559" y="485443"/>
                                        <a:pt x="580457" y="485697"/>
                                        <a:pt x="580457" y="485697"/>
                                      </a:cubicBezTo>
                                      <a:cubicBezTo>
                                        <a:pt x="584164" y="485760"/>
                                        <a:pt x="588938" y="486154"/>
                                        <a:pt x="593394" y="486547"/>
                                      </a:cubicBezTo>
                                      <a:cubicBezTo>
                                        <a:pt x="594537" y="486636"/>
                                        <a:pt x="597063" y="486522"/>
                                        <a:pt x="597876" y="486852"/>
                                      </a:cubicBezTo>
                                      <a:cubicBezTo>
                                        <a:pt x="598650" y="487182"/>
                                        <a:pt x="599869" y="489340"/>
                                        <a:pt x="600681" y="490394"/>
                                      </a:cubicBezTo>
                                      <a:cubicBezTo>
                                        <a:pt x="600986" y="490788"/>
                                        <a:pt x="603525" y="493619"/>
                                        <a:pt x="603513" y="493631"/>
                                      </a:cubicBezTo>
                                      <a:cubicBezTo>
                                        <a:pt x="602649" y="494025"/>
                                        <a:pt x="598701" y="493047"/>
                                        <a:pt x="597050" y="492895"/>
                                      </a:cubicBezTo>
                                      <a:moveTo>
                                        <a:pt x="574718" y="478930"/>
                                      </a:moveTo>
                                      <a:cubicBezTo>
                                        <a:pt x="574375" y="478651"/>
                                        <a:pt x="574198" y="476860"/>
                                        <a:pt x="573994" y="475591"/>
                                      </a:cubicBezTo>
                                      <a:cubicBezTo>
                                        <a:pt x="573398" y="471858"/>
                                        <a:pt x="572382" y="468722"/>
                                        <a:pt x="571912" y="465383"/>
                                      </a:cubicBezTo>
                                      <a:cubicBezTo>
                                        <a:pt x="571227" y="460394"/>
                                        <a:pt x="570211" y="455951"/>
                                        <a:pt x="569627" y="451520"/>
                                      </a:cubicBezTo>
                                      <a:cubicBezTo>
                                        <a:pt x="568624" y="444080"/>
                                        <a:pt x="568243" y="436272"/>
                                        <a:pt x="567532" y="427728"/>
                                      </a:cubicBezTo>
                                      <a:cubicBezTo>
                                        <a:pt x="566974" y="420847"/>
                                        <a:pt x="566440" y="413026"/>
                                        <a:pt x="566910" y="406881"/>
                                      </a:cubicBezTo>
                                      <a:cubicBezTo>
                                        <a:pt x="567177" y="403390"/>
                                        <a:pt x="568891" y="403022"/>
                                        <a:pt x="570249" y="400838"/>
                                      </a:cubicBezTo>
                                      <a:cubicBezTo>
                                        <a:pt x="570719" y="400064"/>
                                        <a:pt x="570998" y="397855"/>
                                        <a:pt x="571595" y="397182"/>
                                      </a:cubicBezTo>
                                      <a:cubicBezTo>
                                        <a:pt x="571823" y="396941"/>
                                        <a:pt x="572712" y="396928"/>
                                        <a:pt x="573271" y="396560"/>
                                      </a:cubicBezTo>
                                      <a:cubicBezTo>
                                        <a:pt x="574223" y="395938"/>
                                        <a:pt x="574236" y="394960"/>
                                        <a:pt x="574832" y="395100"/>
                                      </a:cubicBezTo>
                                      <a:cubicBezTo>
                                        <a:pt x="574972" y="395138"/>
                                        <a:pt x="574972" y="395214"/>
                                        <a:pt x="575048" y="395303"/>
                                      </a:cubicBezTo>
                                      <a:cubicBezTo>
                                        <a:pt x="579288" y="400724"/>
                                        <a:pt x="580774" y="408354"/>
                                        <a:pt x="582348" y="417000"/>
                                      </a:cubicBezTo>
                                      <a:cubicBezTo>
                                        <a:pt x="583631" y="424135"/>
                                        <a:pt x="583681" y="431828"/>
                                        <a:pt x="584316" y="439624"/>
                                      </a:cubicBezTo>
                                      <a:cubicBezTo>
                                        <a:pt x="585421" y="453335"/>
                                        <a:pt x="588823" y="467783"/>
                                        <a:pt x="593698" y="479450"/>
                                      </a:cubicBezTo>
                                      <a:cubicBezTo>
                                        <a:pt x="594194" y="480644"/>
                                        <a:pt x="592569" y="479869"/>
                                        <a:pt x="591832" y="479755"/>
                                      </a:cubicBezTo>
                                      <a:cubicBezTo>
                                        <a:pt x="590982" y="479641"/>
                                        <a:pt x="590194" y="479603"/>
                                        <a:pt x="589636" y="479552"/>
                                      </a:cubicBezTo>
                                      <a:cubicBezTo>
                                        <a:pt x="585852" y="479209"/>
                                        <a:pt x="579809" y="478346"/>
                                        <a:pt x="576292" y="478727"/>
                                      </a:cubicBezTo>
                                      <a:cubicBezTo>
                                        <a:pt x="575835" y="478777"/>
                                        <a:pt x="575378" y="479463"/>
                                        <a:pt x="574718" y="478930"/>
                                      </a:cubicBezTo>
                                      <a:moveTo>
                                        <a:pt x="564612" y="426699"/>
                                      </a:moveTo>
                                      <a:cubicBezTo>
                                        <a:pt x="564663" y="428007"/>
                                        <a:pt x="564790" y="431410"/>
                                        <a:pt x="563965" y="431765"/>
                                      </a:cubicBezTo>
                                      <a:cubicBezTo>
                                        <a:pt x="564003" y="431676"/>
                                        <a:pt x="563013" y="431473"/>
                                        <a:pt x="563152" y="431600"/>
                                      </a:cubicBezTo>
                                      <a:cubicBezTo>
                                        <a:pt x="562467" y="431016"/>
                                        <a:pt x="562568" y="427804"/>
                                        <a:pt x="562416" y="426484"/>
                                      </a:cubicBezTo>
                                      <a:cubicBezTo>
                                        <a:pt x="562175" y="424427"/>
                                        <a:pt x="561629" y="422180"/>
                                        <a:pt x="561489" y="419704"/>
                                      </a:cubicBezTo>
                                      <a:cubicBezTo>
                                        <a:pt x="561350" y="417381"/>
                                        <a:pt x="561197" y="415045"/>
                                        <a:pt x="560753" y="412722"/>
                                      </a:cubicBezTo>
                                      <a:cubicBezTo>
                                        <a:pt x="559902" y="408202"/>
                                        <a:pt x="558506" y="403073"/>
                                        <a:pt x="558874" y="398959"/>
                                      </a:cubicBezTo>
                                      <a:cubicBezTo>
                                        <a:pt x="559217" y="395151"/>
                                        <a:pt x="561210" y="392421"/>
                                        <a:pt x="564828" y="392802"/>
                                      </a:cubicBezTo>
                                      <a:cubicBezTo>
                                        <a:pt x="565704" y="392903"/>
                                        <a:pt x="566161" y="393081"/>
                                        <a:pt x="567329" y="393424"/>
                                      </a:cubicBezTo>
                                      <a:cubicBezTo>
                                        <a:pt x="568332" y="393741"/>
                                        <a:pt x="570135" y="393970"/>
                                        <a:pt x="569716" y="394478"/>
                                      </a:cubicBezTo>
                                      <a:cubicBezTo>
                                        <a:pt x="568370" y="396115"/>
                                        <a:pt x="566072" y="399442"/>
                                        <a:pt x="565552" y="401156"/>
                                      </a:cubicBezTo>
                                      <a:cubicBezTo>
                                        <a:pt x="565298" y="401994"/>
                                        <a:pt x="564866" y="402413"/>
                                        <a:pt x="564714" y="402920"/>
                                      </a:cubicBezTo>
                                      <a:cubicBezTo>
                                        <a:pt x="564435" y="403822"/>
                                        <a:pt x="564282" y="405904"/>
                                        <a:pt x="564079" y="407300"/>
                                      </a:cubicBezTo>
                                      <a:cubicBezTo>
                                        <a:pt x="563254" y="413572"/>
                                        <a:pt x="564358" y="420250"/>
                                        <a:pt x="564612" y="426700"/>
                                      </a:cubicBezTo>
                                      <a:moveTo>
                                        <a:pt x="572953" y="492476"/>
                                      </a:moveTo>
                                      <a:cubicBezTo>
                                        <a:pt x="572712" y="493428"/>
                                        <a:pt x="572001" y="494292"/>
                                        <a:pt x="571493" y="495409"/>
                                      </a:cubicBezTo>
                                      <a:cubicBezTo>
                                        <a:pt x="571062" y="496348"/>
                                        <a:pt x="570744" y="497923"/>
                                        <a:pt x="570135" y="498329"/>
                                      </a:cubicBezTo>
                                      <a:cubicBezTo>
                                        <a:pt x="568345" y="499510"/>
                                        <a:pt x="561210" y="498748"/>
                                        <a:pt x="559077" y="498735"/>
                                      </a:cubicBezTo>
                                      <a:cubicBezTo>
                                        <a:pt x="555725" y="498722"/>
                                        <a:pt x="552475" y="498024"/>
                                        <a:pt x="549390" y="497275"/>
                                      </a:cubicBezTo>
                                      <a:cubicBezTo>
                                        <a:pt x="550228" y="497478"/>
                                        <a:pt x="553300" y="496678"/>
                                        <a:pt x="553046" y="496133"/>
                                      </a:cubicBezTo>
                                      <a:cubicBezTo>
                                        <a:pt x="552843" y="495714"/>
                                        <a:pt x="546775" y="495828"/>
                                        <a:pt x="546051" y="495828"/>
                                      </a:cubicBezTo>
                                      <a:cubicBezTo>
                                        <a:pt x="541874" y="495726"/>
                                        <a:pt x="537075" y="496475"/>
                                        <a:pt x="532504" y="496970"/>
                                      </a:cubicBezTo>
                                      <a:cubicBezTo>
                                        <a:pt x="528048" y="497440"/>
                                        <a:pt x="523541" y="498113"/>
                                        <a:pt x="518945" y="498532"/>
                                      </a:cubicBezTo>
                                      <a:cubicBezTo>
                                        <a:pt x="515644" y="498824"/>
                                        <a:pt x="512191" y="498557"/>
                                        <a:pt x="508928" y="498837"/>
                                      </a:cubicBezTo>
                                      <a:cubicBezTo>
                                        <a:pt x="504510" y="499243"/>
                                        <a:pt x="501133" y="500398"/>
                                        <a:pt x="496524" y="500195"/>
                                      </a:cubicBezTo>
                                      <a:cubicBezTo>
                                        <a:pt x="493223" y="500068"/>
                                        <a:pt x="489871" y="500563"/>
                                        <a:pt x="487040" y="500398"/>
                                      </a:cubicBezTo>
                                      <a:cubicBezTo>
                                        <a:pt x="486025" y="500348"/>
                                        <a:pt x="483003" y="500424"/>
                                        <a:pt x="485161" y="499890"/>
                                      </a:cubicBezTo>
                                      <a:cubicBezTo>
                                        <a:pt x="487205" y="499383"/>
                                        <a:pt x="490862" y="498405"/>
                                        <a:pt x="492563" y="498215"/>
                                      </a:cubicBezTo>
                                      <a:cubicBezTo>
                                        <a:pt x="494963" y="497935"/>
                                        <a:pt x="495953" y="498177"/>
                                        <a:pt x="497984" y="498012"/>
                                      </a:cubicBezTo>
                                      <a:cubicBezTo>
                                        <a:pt x="498200" y="497986"/>
                                        <a:pt x="500282" y="497631"/>
                                        <a:pt x="500384" y="497389"/>
                                      </a:cubicBezTo>
                                      <a:cubicBezTo>
                                        <a:pt x="500701" y="496640"/>
                                        <a:pt x="498962" y="496412"/>
                                        <a:pt x="498302" y="496348"/>
                                      </a:cubicBezTo>
                                      <a:cubicBezTo>
                                        <a:pt x="495940" y="496069"/>
                                        <a:pt x="492474" y="496323"/>
                                        <a:pt x="490595" y="495929"/>
                                      </a:cubicBezTo>
                                      <a:cubicBezTo>
                                        <a:pt x="490075" y="495828"/>
                                        <a:pt x="490633" y="495561"/>
                                        <a:pt x="489440" y="495409"/>
                                      </a:cubicBezTo>
                                      <a:cubicBezTo>
                                        <a:pt x="491065" y="495625"/>
                                        <a:pt x="490430" y="495053"/>
                                        <a:pt x="490900" y="494673"/>
                                      </a:cubicBezTo>
                                      <a:cubicBezTo>
                                        <a:pt x="491078" y="494520"/>
                                        <a:pt x="495775" y="493847"/>
                                        <a:pt x="495686" y="493314"/>
                                      </a:cubicBezTo>
                                      <a:cubicBezTo>
                                        <a:pt x="495597" y="492692"/>
                                        <a:pt x="493325" y="492971"/>
                                        <a:pt x="492563" y="492794"/>
                                      </a:cubicBezTo>
                                      <a:cubicBezTo>
                                        <a:pt x="491370" y="492527"/>
                                        <a:pt x="490151" y="491867"/>
                                        <a:pt x="488386" y="491651"/>
                                      </a:cubicBezTo>
                                      <a:cubicBezTo>
                                        <a:pt x="486570" y="491423"/>
                                        <a:pt x="490519" y="491042"/>
                                        <a:pt x="491103" y="491029"/>
                                      </a:cubicBezTo>
                                      <a:cubicBezTo>
                                        <a:pt x="502656" y="490508"/>
                                        <a:pt x="515136" y="490343"/>
                                        <a:pt x="527286" y="489048"/>
                                      </a:cubicBezTo>
                                      <a:cubicBezTo>
                                        <a:pt x="531527" y="488591"/>
                                        <a:pt x="535983" y="488160"/>
                                        <a:pt x="539601" y="487271"/>
                                      </a:cubicBezTo>
                                      <a:cubicBezTo>
                                        <a:pt x="543981" y="486192"/>
                                        <a:pt x="547536" y="484414"/>
                                        <a:pt x="549707" y="481317"/>
                                      </a:cubicBezTo>
                                      <a:cubicBezTo>
                                        <a:pt x="549987" y="480923"/>
                                        <a:pt x="551269" y="478384"/>
                                        <a:pt x="551992" y="479755"/>
                                      </a:cubicBezTo>
                                      <a:cubicBezTo>
                                        <a:pt x="552259" y="480250"/>
                                        <a:pt x="550532" y="483742"/>
                                        <a:pt x="550012" y="484656"/>
                                      </a:cubicBezTo>
                                      <a:cubicBezTo>
                                        <a:pt x="549060" y="486370"/>
                                        <a:pt x="546482" y="487474"/>
                                        <a:pt x="544489" y="488211"/>
                                      </a:cubicBezTo>
                                      <a:lnTo>
                                        <a:pt x="544476" y="488249"/>
                                      </a:lnTo>
                                      <a:cubicBezTo>
                                        <a:pt x="544464" y="488236"/>
                                        <a:pt x="544464" y="488211"/>
                                        <a:pt x="544438" y="488211"/>
                                      </a:cubicBezTo>
                                      <a:lnTo>
                                        <a:pt x="544070" y="488211"/>
                                      </a:lnTo>
                                      <a:cubicBezTo>
                                        <a:pt x="543969" y="488160"/>
                                        <a:pt x="543854" y="488223"/>
                                        <a:pt x="543816" y="488337"/>
                                      </a:cubicBezTo>
                                      <a:cubicBezTo>
                                        <a:pt x="543791" y="488464"/>
                                        <a:pt x="543854" y="488566"/>
                                        <a:pt x="543969" y="488604"/>
                                      </a:cubicBezTo>
                                      <a:cubicBezTo>
                                        <a:pt x="544070" y="488629"/>
                                        <a:pt x="544184" y="488629"/>
                                        <a:pt x="544311" y="488629"/>
                                      </a:cubicBezTo>
                                      <a:lnTo>
                                        <a:pt x="544388" y="488629"/>
                                      </a:lnTo>
                                      <a:cubicBezTo>
                                        <a:pt x="546851" y="488794"/>
                                        <a:pt x="549948" y="489277"/>
                                        <a:pt x="552196" y="488845"/>
                                      </a:cubicBezTo>
                                      <a:cubicBezTo>
                                        <a:pt x="553465" y="488591"/>
                                        <a:pt x="554722" y="488223"/>
                                        <a:pt x="555014" y="486852"/>
                                      </a:cubicBezTo>
                                      <a:cubicBezTo>
                                        <a:pt x="555547" y="484465"/>
                                        <a:pt x="554405" y="480695"/>
                                        <a:pt x="553770" y="478409"/>
                                      </a:cubicBezTo>
                                      <a:cubicBezTo>
                                        <a:pt x="553643" y="477978"/>
                                        <a:pt x="553719" y="477178"/>
                                        <a:pt x="553567" y="476949"/>
                                      </a:cubicBezTo>
                                      <a:cubicBezTo>
                                        <a:pt x="553160" y="476378"/>
                                        <a:pt x="551865" y="476632"/>
                                        <a:pt x="551472" y="475908"/>
                                      </a:cubicBezTo>
                                      <a:cubicBezTo>
                                        <a:pt x="551256" y="475502"/>
                                        <a:pt x="551434" y="474702"/>
                                        <a:pt x="551383" y="473928"/>
                                      </a:cubicBezTo>
                                      <a:cubicBezTo>
                                        <a:pt x="550228" y="458959"/>
                                        <a:pt x="547257" y="445743"/>
                                        <a:pt x="545530" y="430038"/>
                                      </a:cubicBezTo>
                                      <a:cubicBezTo>
                                        <a:pt x="544806" y="423322"/>
                                        <a:pt x="543524" y="416606"/>
                                        <a:pt x="542928" y="409586"/>
                                      </a:cubicBezTo>
                                      <a:cubicBezTo>
                                        <a:pt x="542509" y="404812"/>
                                        <a:pt x="541709" y="400153"/>
                                        <a:pt x="540833" y="396154"/>
                                      </a:cubicBezTo>
                                      <a:cubicBezTo>
                                        <a:pt x="539893" y="391748"/>
                                        <a:pt x="538268" y="387889"/>
                                        <a:pt x="536986" y="383420"/>
                                      </a:cubicBezTo>
                                      <a:cubicBezTo>
                                        <a:pt x="535247" y="377389"/>
                                        <a:pt x="533406" y="370356"/>
                                        <a:pt x="533025" y="363817"/>
                                      </a:cubicBezTo>
                                      <a:cubicBezTo>
                                        <a:pt x="532860" y="361164"/>
                                        <a:pt x="532631" y="358714"/>
                                        <a:pt x="532809" y="356213"/>
                                      </a:cubicBezTo>
                                      <a:cubicBezTo>
                                        <a:pt x="532936" y="354689"/>
                                        <a:pt x="532314" y="353039"/>
                                        <a:pt x="532288" y="351731"/>
                                      </a:cubicBezTo>
                                      <a:cubicBezTo>
                                        <a:pt x="532199" y="348202"/>
                                        <a:pt x="532352" y="344710"/>
                                        <a:pt x="532606" y="339530"/>
                                      </a:cubicBezTo>
                                      <a:cubicBezTo>
                                        <a:pt x="533037" y="330682"/>
                                        <a:pt x="536795" y="324461"/>
                                        <a:pt x="540833" y="317846"/>
                                      </a:cubicBezTo>
                                      <a:cubicBezTo>
                                        <a:pt x="544857" y="311257"/>
                                        <a:pt x="547333" y="304465"/>
                                        <a:pt x="552107" y="299272"/>
                                      </a:cubicBezTo>
                                      <a:cubicBezTo>
                                        <a:pt x="553135" y="298155"/>
                                        <a:pt x="555763" y="297787"/>
                                        <a:pt x="557629" y="296987"/>
                                      </a:cubicBezTo>
                                      <a:cubicBezTo>
                                        <a:pt x="559635" y="296136"/>
                                        <a:pt x="560841" y="295984"/>
                                        <a:pt x="563673" y="295641"/>
                                      </a:cubicBezTo>
                                      <a:cubicBezTo>
                                        <a:pt x="567126" y="295197"/>
                                        <a:pt x="570439" y="293128"/>
                                        <a:pt x="574718" y="293648"/>
                                      </a:cubicBezTo>
                                      <a:cubicBezTo>
                                        <a:pt x="575391" y="293737"/>
                                        <a:pt x="578121" y="293851"/>
                                        <a:pt x="575772" y="294067"/>
                                      </a:cubicBezTo>
                                      <a:cubicBezTo>
                                        <a:pt x="573690" y="294258"/>
                                        <a:pt x="570427" y="294943"/>
                                        <a:pt x="568992" y="295426"/>
                                      </a:cubicBezTo>
                                      <a:cubicBezTo>
                                        <a:pt x="566288" y="296327"/>
                                        <a:pt x="564612" y="297571"/>
                                        <a:pt x="562416" y="298231"/>
                                      </a:cubicBezTo>
                                      <a:cubicBezTo>
                                        <a:pt x="559673" y="299069"/>
                                        <a:pt x="556804" y="299882"/>
                                        <a:pt x="554709" y="302002"/>
                                      </a:cubicBezTo>
                                      <a:cubicBezTo>
                                        <a:pt x="553668" y="303030"/>
                                        <a:pt x="552805" y="304744"/>
                                        <a:pt x="551789" y="305950"/>
                                      </a:cubicBezTo>
                                      <a:cubicBezTo>
                                        <a:pt x="549821" y="308286"/>
                                        <a:pt x="547904" y="310165"/>
                                        <a:pt x="547104" y="313352"/>
                                      </a:cubicBezTo>
                                      <a:cubicBezTo>
                                        <a:pt x="546241" y="316742"/>
                                        <a:pt x="546127" y="320233"/>
                                        <a:pt x="544489" y="322950"/>
                                      </a:cubicBezTo>
                                      <a:cubicBezTo>
                                        <a:pt x="542889" y="325603"/>
                                        <a:pt x="540934" y="327977"/>
                                        <a:pt x="540211" y="331088"/>
                                      </a:cubicBezTo>
                                      <a:cubicBezTo>
                                        <a:pt x="539728" y="333195"/>
                                        <a:pt x="539715" y="335671"/>
                                        <a:pt x="539601" y="337855"/>
                                      </a:cubicBezTo>
                                      <a:cubicBezTo>
                                        <a:pt x="539284" y="343492"/>
                                        <a:pt x="540350" y="347986"/>
                                        <a:pt x="540744" y="353915"/>
                                      </a:cubicBezTo>
                                      <a:cubicBezTo>
                                        <a:pt x="540909" y="356581"/>
                                        <a:pt x="541632" y="358447"/>
                                        <a:pt x="541772" y="361215"/>
                                      </a:cubicBezTo>
                                      <a:cubicBezTo>
                                        <a:pt x="541836" y="362167"/>
                                        <a:pt x="540871" y="359107"/>
                                        <a:pt x="540744" y="358701"/>
                                      </a:cubicBezTo>
                                      <a:cubicBezTo>
                                        <a:pt x="538865" y="353039"/>
                                        <a:pt x="537316" y="346729"/>
                                        <a:pt x="536872" y="340368"/>
                                      </a:cubicBezTo>
                                      <a:cubicBezTo>
                                        <a:pt x="536859" y="340038"/>
                                        <a:pt x="536910" y="337563"/>
                                        <a:pt x="536554" y="337347"/>
                                      </a:cubicBezTo>
                                      <a:cubicBezTo>
                                        <a:pt x="536097" y="337017"/>
                                        <a:pt x="535780" y="338972"/>
                                        <a:pt x="535729" y="339429"/>
                                      </a:cubicBezTo>
                                      <a:cubicBezTo>
                                        <a:pt x="535437" y="342298"/>
                                        <a:pt x="536072" y="345333"/>
                                        <a:pt x="536148" y="348494"/>
                                      </a:cubicBezTo>
                                      <a:cubicBezTo>
                                        <a:pt x="536224" y="351884"/>
                                        <a:pt x="536910" y="355146"/>
                                        <a:pt x="537621" y="357660"/>
                                      </a:cubicBezTo>
                                      <a:cubicBezTo>
                                        <a:pt x="538903" y="362358"/>
                                        <a:pt x="539068" y="366979"/>
                                        <a:pt x="540934" y="371118"/>
                                      </a:cubicBezTo>
                                      <a:cubicBezTo>
                                        <a:pt x="542394" y="374317"/>
                                        <a:pt x="544235" y="378062"/>
                                        <a:pt x="545530" y="382176"/>
                                      </a:cubicBezTo>
                                      <a:cubicBezTo>
                                        <a:pt x="545543" y="382214"/>
                                        <a:pt x="546723" y="385908"/>
                                        <a:pt x="546685" y="385921"/>
                                      </a:cubicBezTo>
                                      <a:cubicBezTo>
                                        <a:pt x="546533" y="385959"/>
                                        <a:pt x="544832" y="383318"/>
                                        <a:pt x="544692" y="383115"/>
                                      </a:cubicBezTo>
                                      <a:cubicBezTo>
                                        <a:pt x="543321" y="380944"/>
                                        <a:pt x="542470" y="379382"/>
                                        <a:pt x="541150" y="377059"/>
                                      </a:cubicBezTo>
                                      <a:cubicBezTo>
                                        <a:pt x="540756" y="376374"/>
                                        <a:pt x="539614" y="374025"/>
                                        <a:pt x="539385" y="374038"/>
                                      </a:cubicBezTo>
                                      <a:cubicBezTo>
                                        <a:pt x="538750" y="374050"/>
                                        <a:pt x="538941" y="375129"/>
                                        <a:pt x="538966" y="375294"/>
                                      </a:cubicBezTo>
                                      <a:cubicBezTo>
                                        <a:pt x="539093" y="376297"/>
                                        <a:pt x="540426" y="378773"/>
                                        <a:pt x="540629" y="379243"/>
                                      </a:cubicBezTo>
                                      <a:cubicBezTo>
                                        <a:pt x="541404" y="381173"/>
                                        <a:pt x="542242" y="382887"/>
                                        <a:pt x="542712" y="384677"/>
                                      </a:cubicBezTo>
                                      <a:cubicBezTo>
                                        <a:pt x="544159" y="390034"/>
                                        <a:pt x="544781" y="393792"/>
                                        <a:pt x="545746" y="399366"/>
                                      </a:cubicBezTo>
                                      <a:cubicBezTo>
                                        <a:pt x="546660" y="404723"/>
                                        <a:pt x="547650" y="409865"/>
                                        <a:pt x="547930" y="415959"/>
                                      </a:cubicBezTo>
                                      <a:cubicBezTo>
                                        <a:pt x="548044" y="418460"/>
                                        <a:pt x="547968" y="422243"/>
                                        <a:pt x="548869" y="424186"/>
                                      </a:cubicBezTo>
                                      <a:cubicBezTo>
                                        <a:pt x="549402" y="425328"/>
                                        <a:pt x="550431" y="425785"/>
                                        <a:pt x="550634" y="427106"/>
                                      </a:cubicBezTo>
                                      <a:cubicBezTo>
                                        <a:pt x="551091" y="429861"/>
                                        <a:pt x="551256" y="432946"/>
                                        <a:pt x="551573" y="435866"/>
                                      </a:cubicBezTo>
                                      <a:cubicBezTo>
                                        <a:pt x="552068" y="440411"/>
                                        <a:pt x="552767" y="444791"/>
                                        <a:pt x="552830" y="449006"/>
                                      </a:cubicBezTo>
                                      <a:cubicBezTo>
                                        <a:pt x="552868" y="451266"/>
                                        <a:pt x="553186" y="454833"/>
                                        <a:pt x="553465" y="457652"/>
                                      </a:cubicBezTo>
                                      <a:cubicBezTo>
                                        <a:pt x="553643" y="459683"/>
                                        <a:pt x="554328" y="460788"/>
                                        <a:pt x="554811" y="462146"/>
                                      </a:cubicBezTo>
                                      <a:cubicBezTo>
                                        <a:pt x="555458" y="463962"/>
                                        <a:pt x="554976" y="467745"/>
                                        <a:pt x="556169" y="468507"/>
                                      </a:cubicBezTo>
                                      <a:cubicBezTo>
                                        <a:pt x="557197" y="469154"/>
                                        <a:pt x="556550" y="467923"/>
                                        <a:pt x="556474" y="467047"/>
                                      </a:cubicBezTo>
                                      <a:cubicBezTo>
                                        <a:pt x="556042" y="462083"/>
                                        <a:pt x="555318" y="457258"/>
                                        <a:pt x="554912" y="453284"/>
                                      </a:cubicBezTo>
                                      <a:cubicBezTo>
                                        <a:pt x="553947" y="443712"/>
                                        <a:pt x="553313" y="431321"/>
                                        <a:pt x="553363" y="420326"/>
                                      </a:cubicBezTo>
                                      <a:cubicBezTo>
                                        <a:pt x="553363" y="417800"/>
                                        <a:pt x="552932" y="415553"/>
                                        <a:pt x="552932" y="413141"/>
                                      </a:cubicBezTo>
                                      <a:cubicBezTo>
                                        <a:pt x="552970" y="404507"/>
                                        <a:pt x="552424" y="395455"/>
                                        <a:pt x="550113" y="387901"/>
                                      </a:cubicBezTo>
                                      <a:cubicBezTo>
                                        <a:pt x="550012" y="387546"/>
                                        <a:pt x="549123" y="385388"/>
                                        <a:pt x="549390" y="385299"/>
                                      </a:cubicBezTo>
                                      <a:cubicBezTo>
                                        <a:pt x="549517" y="385261"/>
                                        <a:pt x="550519" y="387228"/>
                                        <a:pt x="550634" y="387482"/>
                                      </a:cubicBezTo>
                                      <a:cubicBezTo>
                                        <a:pt x="551116" y="388485"/>
                                        <a:pt x="551230" y="389260"/>
                                        <a:pt x="551472" y="390098"/>
                                      </a:cubicBezTo>
                                      <a:cubicBezTo>
                                        <a:pt x="552894" y="394846"/>
                                        <a:pt x="554125" y="397880"/>
                                        <a:pt x="555128" y="403339"/>
                                      </a:cubicBezTo>
                                      <a:cubicBezTo>
                                        <a:pt x="555991" y="408075"/>
                                        <a:pt x="556360" y="413331"/>
                                        <a:pt x="556474" y="418447"/>
                                      </a:cubicBezTo>
                                      <a:cubicBezTo>
                                        <a:pt x="556664" y="425900"/>
                                        <a:pt x="556855" y="434165"/>
                                        <a:pt x="557629" y="442125"/>
                                      </a:cubicBezTo>
                                      <a:cubicBezTo>
                                        <a:pt x="558239" y="448409"/>
                                        <a:pt x="558950" y="454084"/>
                                        <a:pt x="559711" y="460267"/>
                                      </a:cubicBezTo>
                                      <a:cubicBezTo>
                                        <a:pt x="560448" y="466158"/>
                                        <a:pt x="561222" y="474105"/>
                                        <a:pt x="562530" y="480390"/>
                                      </a:cubicBezTo>
                                      <a:cubicBezTo>
                                        <a:pt x="563545" y="485316"/>
                                        <a:pt x="564066" y="491753"/>
                                        <a:pt x="560549" y="494266"/>
                                      </a:cubicBezTo>
                                      <a:cubicBezTo>
                                        <a:pt x="560067" y="494596"/>
                                        <a:pt x="558086" y="495447"/>
                                        <a:pt x="556893" y="495714"/>
                                      </a:cubicBezTo>
                                      <a:cubicBezTo>
                                        <a:pt x="556525" y="495790"/>
                                        <a:pt x="554569" y="495803"/>
                                        <a:pt x="554709" y="496450"/>
                                      </a:cubicBezTo>
                                      <a:cubicBezTo>
                                        <a:pt x="554912" y="497377"/>
                                        <a:pt x="558988" y="496869"/>
                                        <a:pt x="560143" y="496869"/>
                                      </a:cubicBezTo>
                                      <a:cubicBezTo>
                                        <a:pt x="562644" y="496869"/>
                                        <a:pt x="565158" y="497136"/>
                                        <a:pt x="566072" y="495929"/>
                                      </a:cubicBezTo>
                                      <a:cubicBezTo>
                                        <a:pt x="566796" y="494977"/>
                                        <a:pt x="567240" y="493022"/>
                                        <a:pt x="567227" y="491435"/>
                                      </a:cubicBezTo>
                                      <a:cubicBezTo>
                                        <a:pt x="567138" y="482713"/>
                                        <a:pt x="563634" y="476391"/>
                                        <a:pt x="562415" y="468392"/>
                                      </a:cubicBezTo>
                                      <a:cubicBezTo>
                                        <a:pt x="561603" y="463009"/>
                                        <a:pt x="560968" y="456281"/>
                                        <a:pt x="560651" y="450047"/>
                                      </a:cubicBezTo>
                                      <a:cubicBezTo>
                                        <a:pt x="560460" y="446264"/>
                                        <a:pt x="559280" y="441528"/>
                                        <a:pt x="559927" y="438900"/>
                                      </a:cubicBezTo>
                                      <a:cubicBezTo>
                                        <a:pt x="561831" y="454034"/>
                                        <a:pt x="564218" y="468380"/>
                                        <a:pt x="568167" y="482688"/>
                                      </a:cubicBezTo>
                                      <a:cubicBezTo>
                                        <a:pt x="568091" y="482409"/>
                                        <a:pt x="568433" y="484707"/>
                                        <a:pt x="569309" y="483831"/>
                                      </a:cubicBezTo>
                                      <a:cubicBezTo>
                                        <a:pt x="569512" y="483615"/>
                                        <a:pt x="568878" y="481799"/>
                                        <a:pt x="568890" y="481850"/>
                                      </a:cubicBezTo>
                                      <a:cubicBezTo>
                                        <a:pt x="568141" y="477699"/>
                                        <a:pt x="566453" y="469688"/>
                                        <a:pt x="565958" y="465269"/>
                                      </a:cubicBezTo>
                                      <a:cubicBezTo>
                                        <a:pt x="565805" y="463720"/>
                                        <a:pt x="565653" y="463098"/>
                                        <a:pt x="565437" y="461829"/>
                                      </a:cubicBezTo>
                                      <a:cubicBezTo>
                                        <a:pt x="564967" y="458922"/>
                                        <a:pt x="564434" y="457449"/>
                                        <a:pt x="566808" y="456725"/>
                                      </a:cubicBezTo>
                                      <a:cubicBezTo>
                                        <a:pt x="566618" y="456776"/>
                                        <a:pt x="568218" y="456573"/>
                                        <a:pt x="568167" y="456509"/>
                                      </a:cubicBezTo>
                                      <a:cubicBezTo>
                                        <a:pt x="568294" y="456649"/>
                                        <a:pt x="568598" y="459379"/>
                                        <a:pt x="568776" y="460470"/>
                                      </a:cubicBezTo>
                                      <a:cubicBezTo>
                                        <a:pt x="569881" y="466983"/>
                                        <a:pt x="570503" y="474436"/>
                                        <a:pt x="571696" y="480707"/>
                                      </a:cubicBezTo>
                                      <a:cubicBezTo>
                                        <a:pt x="572394" y="484351"/>
                                        <a:pt x="573943" y="488668"/>
                                        <a:pt x="572953" y="492476"/>
                                      </a:cubicBezTo>
                                      <a:moveTo>
                                        <a:pt x="440916" y="425785"/>
                                      </a:moveTo>
                                      <a:cubicBezTo>
                                        <a:pt x="432829" y="423081"/>
                                        <a:pt x="419714" y="421697"/>
                                        <a:pt x="399642" y="428477"/>
                                      </a:cubicBezTo>
                                      <a:cubicBezTo>
                                        <a:pt x="392164" y="431016"/>
                                        <a:pt x="386032" y="428832"/>
                                        <a:pt x="378897" y="426281"/>
                                      </a:cubicBezTo>
                                      <a:cubicBezTo>
                                        <a:pt x="373412" y="424313"/>
                                        <a:pt x="367204" y="422091"/>
                                        <a:pt x="359713" y="422091"/>
                                      </a:cubicBezTo>
                                      <a:lnTo>
                                        <a:pt x="359611" y="422091"/>
                                      </a:lnTo>
                                      <a:cubicBezTo>
                                        <a:pt x="352121" y="422091"/>
                                        <a:pt x="346027" y="424313"/>
                                        <a:pt x="340644" y="426293"/>
                                      </a:cubicBezTo>
                                      <a:cubicBezTo>
                                        <a:pt x="333725" y="428807"/>
                                        <a:pt x="327732" y="430991"/>
                                        <a:pt x="320330" y="428477"/>
                                      </a:cubicBezTo>
                                      <a:cubicBezTo>
                                        <a:pt x="299903" y="421571"/>
                                        <a:pt x="286496" y="423043"/>
                                        <a:pt x="278370" y="425938"/>
                                      </a:cubicBezTo>
                                      <a:cubicBezTo>
                                        <a:pt x="274803" y="420529"/>
                                        <a:pt x="271477" y="414753"/>
                                        <a:pt x="268303" y="408761"/>
                                      </a:cubicBezTo>
                                      <a:cubicBezTo>
                                        <a:pt x="280554" y="401943"/>
                                        <a:pt x="296729" y="401435"/>
                                        <a:pt x="315595" y="407808"/>
                                      </a:cubicBezTo>
                                      <a:cubicBezTo>
                                        <a:pt x="324406" y="410779"/>
                                        <a:pt x="331681" y="408303"/>
                                        <a:pt x="339400" y="405650"/>
                                      </a:cubicBezTo>
                                      <a:cubicBezTo>
                                        <a:pt x="345481" y="403555"/>
                                        <a:pt x="351753" y="401410"/>
                                        <a:pt x="359612" y="401410"/>
                                      </a:cubicBezTo>
                                      <a:lnTo>
                                        <a:pt x="359713" y="401410"/>
                                      </a:lnTo>
                                      <a:cubicBezTo>
                                        <a:pt x="367597" y="401422"/>
                                        <a:pt x="373882" y="403581"/>
                                        <a:pt x="379963" y="405663"/>
                                      </a:cubicBezTo>
                                      <a:cubicBezTo>
                                        <a:pt x="387708" y="408303"/>
                                        <a:pt x="395033" y="410779"/>
                                        <a:pt x="403844" y="407808"/>
                                      </a:cubicBezTo>
                                      <a:cubicBezTo>
                                        <a:pt x="422609" y="401422"/>
                                        <a:pt x="438707" y="401905"/>
                                        <a:pt x="450933" y="408646"/>
                                      </a:cubicBezTo>
                                      <a:cubicBezTo>
                                        <a:pt x="447772" y="414626"/>
                                        <a:pt x="444458" y="420390"/>
                                        <a:pt x="440916" y="425786"/>
                                      </a:cubicBezTo>
                                      <a:moveTo>
                                        <a:pt x="179888" y="487271"/>
                                      </a:moveTo>
                                      <a:cubicBezTo>
                                        <a:pt x="183494" y="488160"/>
                                        <a:pt x="187938" y="488579"/>
                                        <a:pt x="192191" y="489048"/>
                                      </a:cubicBezTo>
                                      <a:cubicBezTo>
                                        <a:pt x="204328" y="490356"/>
                                        <a:pt x="216821" y="490496"/>
                                        <a:pt x="228361" y="491029"/>
                                      </a:cubicBezTo>
                                      <a:cubicBezTo>
                                        <a:pt x="228958" y="491042"/>
                                        <a:pt x="232906" y="491422"/>
                                        <a:pt x="231091" y="491651"/>
                                      </a:cubicBezTo>
                                      <a:cubicBezTo>
                                        <a:pt x="229313" y="491880"/>
                                        <a:pt x="228107" y="492527"/>
                                        <a:pt x="226901" y="492794"/>
                                      </a:cubicBezTo>
                                      <a:cubicBezTo>
                                        <a:pt x="226152" y="492971"/>
                                        <a:pt x="223880" y="492692"/>
                                        <a:pt x="223791" y="493327"/>
                                      </a:cubicBezTo>
                                      <a:cubicBezTo>
                                        <a:pt x="223702" y="493835"/>
                                        <a:pt x="228399" y="494533"/>
                                        <a:pt x="228564" y="494673"/>
                                      </a:cubicBezTo>
                                      <a:cubicBezTo>
                                        <a:pt x="229059" y="495053"/>
                                        <a:pt x="228412" y="495638"/>
                                        <a:pt x="230037" y="495409"/>
                                      </a:cubicBezTo>
                                      <a:cubicBezTo>
                                        <a:pt x="228831" y="495561"/>
                                        <a:pt x="229390" y="495815"/>
                                        <a:pt x="228882" y="495929"/>
                                      </a:cubicBezTo>
                                      <a:cubicBezTo>
                                        <a:pt x="226990" y="496323"/>
                                        <a:pt x="223537" y="496056"/>
                                        <a:pt x="221175" y="496348"/>
                                      </a:cubicBezTo>
                                      <a:cubicBezTo>
                                        <a:pt x="220515" y="496425"/>
                                        <a:pt x="218789" y="496628"/>
                                        <a:pt x="219093" y="497389"/>
                                      </a:cubicBezTo>
                                      <a:cubicBezTo>
                                        <a:pt x="219195" y="497631"/>
                                        <a:pt x="221264" y="497986"/>
                                        <a:pt x="221480" y="498012"/>
                                      </a:cubicBezTo>
                                      <a:cubicBezTo>
                                        <a:pt x="223511" y="498177"/>
                                        <a:pt x="224502" y="497948"/>
                                        <a:pt x="226901" y="498215"/>
                                      </a:cubicBezTo>
                                      <a:cubicBezTo>
                                        <a:pt x="228615" y="498418"/>
                                        <a:pt x="232259" y="499383"/>
                                        <a:pt x="234303" y="499890"/>
                                      </a:cubicBezTo>
                                      <a:cubicBezTo>
                                        <a:pt x="236474" y="500424"/>
                                        <a:pt x="233440" y="500348"/>
                                        <a:pt x="232437" y="500411"/>
                                      </a:cubicBezTo>
                                      <a:cubicBezTo>
                                        <a:pt x="229618" y="500563"/>
                                        <a:pt x="226241" y="500068"/>
                                        <a:pt x="222953" y="500208"/>
                                      </a:cubicBezTo>
                                      <a:cubicBezTo>
                                        <a:pt x="218357" y="500398"/>
                                        <a:pt x="214967" y="499243"/>
                                        <a:pt x="210536" y="498837"/>
                                      </a:cubicBezTo>
                                      <a:cubicBezTo>
                                        <a:pt x="207273" y="498557"/>
                                        <a:pt x="203833" y="498824"/>
                                        <a:pt x="200532" y="498532"/>
                                      </a:cubicBezTo>
                                      <a:cubicBezTo>
                                        <a:pt x="195936" y="498126"/>
                                        <a:pt x="191416" y="497440"/>
                                        <a:pt x="186973" y="496970"/>
                                      </a:cubicBezTo>
                                      <a:cubicBezTo>
                                        <a:pt x="182402" y="496475"/>
                                        <a:pt x="177590" y="495739"/>
                                        <a:pt x="173426" y="495815"/>
                                      </a:cubicBezTo>
                                      <a:cubicBezTo>
                                        <a:pt x="172703" y="495841"/>
                                        <a:pt x="166621" y="495726"/>
                                        <a:pt x="166443" y="496133"/>
                                      </a:cubicBezTo>
                                      <a:cubicBezTo>
                                        <a:pt x="166177" y="496691"/>
                                        <a:pt x="169237" y="497478"/>
                                        <a:pt x="170087" y="497275"/>
                                      </a:cubicBezTo>
                                      <a:cubicBezTo>
                                        <a:pt x="166989" y="498024"/>
                                        <a:pt x="163739" y="498723"/>
                                        <a:pt x="160387" y="498748"/>
                                      </a:cubicBezTo>
                                      <a:cubicBezTo>
                                        <a:pt x="158255" y="498761"/>
                                        <a:pt x="151119" y="499510"/>
                                        <a:pt x="149329" y="498329"/>
                                      </a:cubicBezTo>
                                      <a:cubicBezTo>
                                        <a:pt x="148733" y="497923"/>
                                        <a:pt x="148403" y="496348"/>
                                        <a:pt x="147984" y="495409"/>
                                      </a:cubicBezTo>
                                      <a:cubicBezTo>
                                        <a:pt x="147476" y="494292"/>
                                        <a:pt x="146765" y="493428"/>
                                        <a:pt x="146524" y="492476"/>
                                      </a:cubicBezTo>
                                      <a:cubicBezTo>
                                        <a:pt x="145533" y="488655"/>
                                        <a:pt x="147069" y="484351"/>
                                        <a:pt x="147780" y="480695"/>
                                      </a:cubicBezTo>
                                      <a:cubicBezTo>
                                        <a:pt x="148974" y="474436"/>
                                        <a:pt x="149583" y="466996"/>
                                        <a:pt x="150688" y="460470"/>
                                      </a:cubicBezTo>
                                      <a:cubicBezTo>
                                        <a:pt x="150878" y="459378"/>
                                        <a:pt x="151170" y="456649"/>
                                        <a:pt x="151323" y="456509"/>
                                      </a:cubicBezTo>
                                      <a:cubicBezTo>
                                        <a:pt x="151246" y="456573"/>
                                        <a:pt x="152846" y="456776"/>
                                        <a:pt x="152668" y="456725"/>
                                      </a:cubicBezTo>
                                      <a:cubicBezTo>
                                        <a:pt x="155042" y="457449"/>
                                        <a:pt x="154496" y="458921"/>
                                        <a:pt x="154027" y="461829"/>
                                      </a:cubicBezTo>
                                      <a:cubicBezTo>
                                        <a:pt x="153824" y="463098"/>
                                        <a:pt x="153671" y="463733"/>
                                        <a:pt x="153506" y="465269"/>
                                      </a:cubicBezTo>
                                      <a:cubicBezTo>
                                        <a:pt x="153037" y="469687"/>
                                        <a:pt x="151323" y="477698"/>
                                        <a:pt x="150586" y="481850"/>
                                      </a:cubicBezTo>
                                      <a:cubicBezTo>
                                        <a:pt x="150599" y="481799"/>
                                        <a:pt x="149964" y="483615"/>
                                        <a:pt x="150167" y="483831"/>
                                      </a:cubicBezTo>
                                      <a:cubicBezTo>
                                        <a:pt x="151043" y="484707"/>
                                        <a:pt x="151399" y="482409"/>
                                        <a:pt x="151323" y="482688"/>
                                      </a:cubicBezTo>
                                      <a:cubicBezTo>
                                        <a:pt x="155258" y="468380"/>
                                        <a:pt x="157645" y="454034"/>
                                        <a:pt x="159562" y="438900"/>
                                      </a:cubicBezTo>
                                      <a:cubicBezTo>
                                        <a:pt x="160184" y="441528"/>
                                        <a:pt x="159016" y="446277"/>
                                        <a:pt x="158826" y="450047"/>
                                      </a:cubicBezTo>
                                      <a:cubicBezTo>
                                        <a:pt x="158496" y="456268"/>
                                        <a:pt x="157861" y="463009"/>
                                        <a:pt x="157048" y="468392"/>
                                      </a:cubicBezTo>
                                      <a:cubicBezTo>
                                        <a:pt x="155842" y="476391"/>
                                        <a:pt x="152338" y="482726"/>
                                        <a:pt x="152262" y="491435"/>
                                      </a:cubicBezTo>
                                      <a:cubicBezTo>
                                        <a:pt x="152237" y="493022"/>
                                        <a:pt x="152668" y="494977"/>
                                        <a:pt x="153405" y="495929"/>
                                      </a:cubicBezTo>
                                      <a:cubicBezTo>
                                        <a:pt x="154319" y="497148"/>
                                        <a:pt x="156820" y="496882"/>
                                        <a:pt x="159346" y="496856"/>
                                      </a:cubicBezTo>
                                      <a:cubicBezTo>
                                        <a:pt x="160464" y="496856"/>
                                        <a:pt x="164552" y="497390"/>
                                        <a:pt x="164755" y="496450"/>
                                      </a:cubicBezTo>
                                      <a:cubicBezTo>
                                        <a:pt x="164920" y="495803"/>
                                        <a:pt x="162939" y="495803"/>
                                        <a:pt x="162571" y="495714"/>
                                      </a:cubicBezTo>
                                      <a:cubicBezTo>
                                        <a:pt x="161391" y="495460"/>
                                        <a:pt x="159410" y="494597"/>
                                        <a:pt x="158928" y="494266"/>
                                      </a:cubicBezTo>
                                      <a:cubicBezTo>
                                        <a:pt x="155398" y="491753"/>
                                        <a:pt x="155931" y="485316"/>
                                        <a:pt x="156947" y="480390"/>
                                      </a:cubicBezTo>
                                      <a:cubicBezTo>
                                        <a:pt x="158242" y="474106"/>
                                        <a:pt x="159029" y="466171"/>
                                        <a:pt x="159765" y="460267"/>
                                      </a:cubicBezTo>
                                      <a:cubicBezTo>
                                        <a:pt x="160527" y="454084"/>
                                        <a:pt x="161238" y="448422"/>
                                        <a:pt x="161848" y="442112"/>
                                      </a:cubicBezTo>
                                      <a:cubicBezTo>
                                        <a:pt x="162622" y="434152"/>
                                        <a:pt x="162800" y="425913"/>
                                        <a:pt x="162990" y="418447"/>
                                      </a:cubicBezTo>
                                      <a:cubicBezTo>
                                        <a:pt x="163117" y="413331"/>
                                        <a:pt x="163485" y="408075"/>
                                        <a:pt x="164349" y="403339"/>
                                      </a:cubicBezTo>
                                      <a:cubicBezTo>
                                        <a:pt x="165339" y="397893"/>
                                        <a:pt x="166583" y="394859"/>
                                        <a:pt x="168005" y="390098"/>
                                      </a:cubicBezTo>
                                      <a:cubicBezTo>
                                        <a:pt x="168246" y="389273"/>
                                        <a:pt x="168361" y="388498"/>
                                        <a:pt x="168830" y="387495"/>
                                      </a:cubicBezTo>
                                      <a:cubicBezTo>
                                        <a:pt x="168957" y="387241"/>
                                        <a:pt x="169948" y="385261"/>
                                        <a:pt x="170087" y="385299"/>
                                      </a:cubicBezTo>
                                      <a:cubicBezTo>
                                        <a:pt x="170341" y="385375"/>
                                        <a:pt x="169465" y="387546"/>
                                        <a:pt x="169351" y="387901"/>
                                      </a:cubicBezTo>
                                      <a:cubicBezTo>
                                        <a:pt x="167053" y="395455"/>
                                        <a:pt x="166520" y="404507"/>
                                        <a:pt x="166532" y="413141"/>
                                      </a:cubicBezTo>
                                      <a:cubicBezTo>
                                        <a:pt x="166558" y="415540"/>
                                        <a:pt x="166113" y="417800"/>
                                        <a:pt x="166126" y="420339"/>
                                      </a:cubicBezTo>
                                      <a:cubicBezTo>
                                        <a:pt x="166164" y="431334"/>
                                        <a:pt x="165529" y="443699"/>
                                        <a:pt x="164552" y="453285"/>
                                      </a:cubicBezTo>
                                      <a:cubicBezTo>
                                        <a:pt x="164146" y="457258"/>
                                        <a:pt x="163422" y="462083"/>
                                        <a:pt x="162990" y="467047"/>
                                      </a:cubicBezTo>
                                      <a:cubicBezTo>
                                        <a:pt x="162914" y="467923"/>
                                        <a:pt x="162267" y="469154"/>
                                        <a:pt x="163308" y="468507"/>
                                      </a:cubicBezTo>
                                      <a:cubicBezTo>
                                        <a:pt x="164501" y="467745"/>
                                        <a:pt x="164019" y="463962"/>
                                        <a:pt x="164666" y="462146"/>
                                      </a:cubicBezTo>
                                      <a:cubicBezTo>
                                        <a:pt x="165149" y="460788"/>
                                        <a:pt x="165821" y="459683"/>
                                        <a:pt x="166025" y="457665"/>
                                      </a:cubicBezTo>
                                      <a:cubicBezTo>
                                        <a:pt x="166279" y="454833"/>
                                        <a:pt x="166609" y="451266"/>
                                        <a:pt x="166647" y="449006"/>
                                      </a:cubicBezTo>
                                      <a:cubicBezTo>
                                        <a:pt x="166710" y="444791"/>
                                        <a:pt x="167409" y="440411"/>
                                        <a:pt x="167891" y="435879"/>
                                      </a:cubicBezTo>
                                      <a:cubicBezTo>
                                        <a:pt x="168208" y="432946"/>
                                        <a:pt x="168386" y="429861"/>
                                        <a:pt x="168830" y="427106"/>
                                      </a:cubicBezTo>
                                      <a:cubicBezTo>
                                        <a:pt x="169059" y="425798"/>
                                        <a:pt x="170075" y="425329"/>
                                        <a:pt x="170595" y="424186"/>
                                      </a:cubicBezTo>
                                      <a:cubicBezTo>
                                        <a:pt x="171509" y="422244"/>
                                        <a:pt x="171433" y="418473"/>
                                        <a:pt x="171535" y="415959"/>
                                      </a:cubicBezTo>
                                      <a:cubicBezTo>
                                        <a:pt x="171827" y="409865"/>
                                        <a:pt x="172817" y="404736"/>
                                        <a:pt x="173731" y="399378"/>
                                      </a:cubicBezTo>
                                      <a:cubicBezTo>
                                        <a:pt x="174696" y="393792"/>
                                        <a:pt x="175318" y="390034"/>
                                        <a:pt x="176753" y="384689"/>
                                      </a:cubicBezTo>
                                      <a:cubicBezTo>
                                        <a:pt x="177235" y="382899"/>
                                        <a:pt x="178060" y="381160"/>
                                        <a:pt x="178847" y="379256"/>
                                      </a:cubicBezTo>
                                      <a:cubicBezTo>
                                        <a:pt x="179038" y="378773"/>
                                        <a:pt x="180371" y="376297"/>
                                        <a:pt x="180511" y="375294"/>
                                      </a:cubicBezTo>
                                      <a:cubicBezTo>
                                        <a:pt x="180523" y="375142"/>
                                        <a:pt x="180726" y="374050"/>
                                        <a:pt x="180092" y="374038"/>
                                      </a:cubicBezTo>
                                      <a:cubicBezTo>
                                        <a:pt x="179863" y="374025"/>
                                        <a:pt x="178695" y="376386"/>
                                        <a:pt x="178314" y="377059"/>
                                      </a:cubicBezTo>
                                      <a:cubicBezTo>
                                        <a:pt x="177019" y="379382"/>
                                        <a:pt x="176143" y="380944"/>
                                        <a:pt x="174772" y="383115"/>
                                      </a:cubicBezTo>
                                      <a:cubicBezTo>
                                        <a:pt x="174645" y="383331"/>
                                        <a:pt x="172957" y="385959"/>
                                        <a:pt x="172792" y="385933"/>
                                      </a:cubicBezTo>
                                      <a:cubicBezTo>
                                        <a:pt x="172741" y="385908"/>
                                        <a:pt x="173934" y="382214"/>
                                        <a:pt x="173934" y="382176"/>
                                      </a:cubicBezTo>
                                      <a:cubicBezTo>
                                        <a:pt x="175229" y="378062"/>
                                        <a:pt x="177083" y="374317"/>
                                        <a:pt x="178530" y="371118"/>
                                      </a:cubicBezTo>
                                      <a:cubicBezTo>
                                        <a:pt x="180409" y="366979"/>
                                        <a:pt x="180561" y="362358"/>
                                        <a:pt x="181869" y="357673"/>
                                      </a:cubicBezTo>
                                      <a:cubicBezTo>
                                        <a:pt x="182567" y="355146"/>
                                        <a:pt x="183240" y="351871"/>
                                        <a:pt x="183316" y="348494"/>
                                      </a:cubicBezTo>
                                      <a:cubicBezTo>
                                        <a:pt x="183393" y="345345"/>
                                        <a:pt x="184027" y="342298"/>
                                        <a:pt x="183748" y="339429"/>
                                      </a:cubicBezTo>
                                      <a:cubicBezTo>
                                        <a:pt x="183697" y="338972"/>
                                        <a:pt x="183380" y="337030"/>
                                        <a:pt x="182910" y="337347"/>
                                      </a:cubicBezTo>
                                      <a:cubicBezTo>
                                        <a:pt x="182580" y="337563"/>
                                        <a:pt x="182606" y="340038"/>
                                        <a:pt x="182593" y="340368"/>
                                      </a:cubicBezTo>
                                      <a:cubicBezTo>
                                        <a:pt x="182161" y="346729"/>
                                        <a:pt x="180600" y="353039"/>
                                        <a:pt x="178733" y="358714"/>
                                      </a:cubicBezTo>
                                      <a:cubicBezTo>
                                        <a:pt x="178606" y="359107"/>
                                        <a:pt x="177641" y="362167"/>
                                        <a:pt x="177692" y="361215"/>
                                      </a:cubicBezTo>
                                      <a:cubicBezTo>
                                        <a:pt x="177832" y="358447"/>
                                        <a:pt x="178568" y="356568"/>
                                        <a:pt x="178733" y="353915"/>
                                      </a:cubicBezTo>
                                      <a:cubicBezTo>
                                        <a:pt x="179127" y="347973"/>
                                        <a:pt x="180193" y="343492"/>
                                        <a:pt x="179889" y="337855"/>
                                      </a:cubicBezTo>
                                      <a:cubicBezTo>
                                        <a:pt x="179774" y="335671"/>
                                        <a:pt x="179762" y="333195"/>
                                        <a:pt x="179254" y="331088"/>
                                      </a:cubicBezTo>
                                      <a:cubicBezTo>
                                        <a:pt x="178530" y="327977"/>
                                        <a:pt x="176588" y="325603"/>
                                        <a:pt x="174988" y="322950"/>
                                      </a:cubicBezTo>
                                      <a:cubicBezTo>
                                        <a:pt x="173350" y="320233"/>
                                        <a:pt x="173249" y="316742"/>
                                        <a:pt x="172385" y="313352"/>
                                      </a:cubicBezTo>
                                      <a:cubicBezTo>
                                        <a:pt x="171573" y="310165"/>
                                        <a:pt x="169643" y="308274"/>
                                        <a:pt x="167688" y="305950"/>
                                      </a:cubicBezTo>
                                      <a:cubicBezTo>
                                        <a:pt x="166659" y="304744"/>
                                        <a:pt x="165796" y="303018"/>
                                        <a:pt x="164755" y="301989"/>
                                      </a:cubicBezTo>
                                      <a:cubicBezTo>
                                        <a:pt x="162686" y="299894"/>
                                        <a:pt x="159791" y="299082"/>
                                        <a:pt x="157049" y="298231"/>
                                      </a:cubicBezTo>
                                      <a:cubicBezTo>
                                        <a:pt x="154878" y="297571"/>
                                        <a:pt x="153189" y="296327"/>
                                        <a:pt x="150485" y="295426"/>
                                      </a:cubicBezTo>
                                      <a:cubicBezTo>
                                        <a:pt x="149050" y="294943"/>
                                        <a:pt x="145762" y="294258"/>
                                        <a:pt x="143693" y="294067"/>
                                      </a:cubicBezTo>
                                      <a:cubicBezTo>
                                        <a:pt x="141356" y="293864"/>
                                        <a:pt x="144073" y="293737"/>
                                        <a:pt x="144759" y="293661"/>
                                      </a:cubicBezTo>
                                      <a:cubicBezTo>
                                        <a:pt x="149025" y="293128"/>
                                        <a:pt x="152338" y="295210"/>
                                        <a:pt x="155792" y="295629"/>
                                      </a:cubicBezTo>
                                      <a:cubicBezTo>
                                        <a:pt x="158636" y="295984"/>
                                        <a:pt x="159842" y="296136"/>
                                        <a:pt x="161848" y="296987"/>
                                      </a:cubicBezTo>
                                      <a:cubicBezTo>
                                        <a:pt x="163714" y="297774"/>
                                        <a:pt x="166329" y="298155"/>
                                        <a:pt x="167370" y="299272"/>
                                      </a:cubicBezTo>
                                      <a:cubicBezTo>
                                        <a:pt x="172144" y="304465"/>
                                        <a:pt x="174620" y="311257"/>
                                        <a:pt x="178632" y="317846"/>
                                      </a:cubicBezTo>
                                      <a:cubicBezTo>
                                        <a:pt x="182669" y="324461"/>
                                        <a:pt x="186427" y="330682"/>
                                        <a:pt x="186871" y="339530"/>
                                      </a:cubicBezTo>
                                      <a:cubicBezTo>
                                        <a:pt x="187125" y="344723"/>
                                        <a:pt x="187278" y="348214"/>
                                        <a:pt x="187189" y="351718"/>
                                      </a:cubicBezTo>
                                      <a:cubicBezTo>
                                        <a:pt x="187151" y="353039"/>
                                        <a:pt x="186541" y="354689"/>
                                        <a:pt x="186668" y="356213"/>
                                      </a:cubicBezTo>
                                      <a:cubicBezTo>
                                        <a:pt x="186859" y="358714"/>
                                        <a:pt x="186605" y="361177"/>
                                        <a:pt x="186452" y="363817"/>
                                      </a:cubicBezTo>
                                      <a:cubicBezTo>
                                        <a:pt x="186072" y="370343"/>
                                        <a:pt x="184231" y="377389"/>
                                        <a:pt x="182491" y="383420"/>
                                      </a:cubicBezTo>
                                      <a:cubicBezTo>
                                        <a:pt x="181209" y="387889"/>
                                        <a:pt x="179584" y="391748"/>
                                        <a:pt x="178632" y="396153"/>
                                      </a:cubicBezTo>
                                      <a:cubicBezTo>
                                        <a:pt x="177756" y="400153"/>
                                        <a:pt x="176956" y="404799"/>
                                        <a:pt x="176550" y="409598"/>
                                      </a:cubicBezTo>
                                      <a:cubicBezTo>
                                        <a:pt x="175953" y="416606"/>
                                        <a:pt x="174671" y="423322"/>
                                        <a:pt x="173934" y="430038"/>
                                      </a:cubicBezTo>
                                      <a:cubicBezTo>
                                        <a:pt x="172208" y="445743"/>
                                        <a:pt x="169262" y="458959"/>
                                        <a:pt x="168107" y="473928"/>
                                      </a:cubicBezTo>
                                      <a:cubicBezTo>
                                        <a:pt x="168043" y="474702"/>
                                        <a:pt x="168209" y="475502"/>
                                        <a:pt x="168005" y="475908"/>
                                      </a:cubicBezTo>
                                      <a:cubicBezTo>
                                        <a:pt x="167599" y="476632"/>
                                        <a:pt x="166317" y="476378"/>
                                        <a:pt x="165923" y="476949"/>
                                      </a:cubicBezTo>
                                      <a:cubicBezTo>
                                        <a:pt x="165745" y="477178"/>
                                        <a:pt x="165822" y="477978"/>
                                        <a:pt x="165707" y="478422"/>
                                      </a:cubicBezTo>
                                      <a:cubicBezTo>
                                        <a:pt x="165073" y="480694"/>
                                        <a:pt x="163930" y="484465"/>
                                        <a:pt x="164450" y="486852"/>
                                      </a:cubicBezTo>
                                      <a:cubicBezTo>
                                        <a:pt x="164755" y="488223"/>
                                        <a:pt x="166025" y="488579"/>
                                        <a:pt x="167269" y="488845"/>
                                      </a:cubicBezTo>
                                      <a:cubicBezTo>
                                        <a:pt x="169529" y="489277"/>
                                        <a:pt x="172627" y="488794"/>
                                        <a:pt x="175090" y="488629"/>
                                      </a:cubicBezTo>
                                      <a:lnTo>
                                        <a:pt x="175166" y="488629"/>
                                      </a:lnTo>
                                      <a:cubicBezTo>
                                        <a:pt x="175293" y="488629"/>
                                        <a:pt x="175407" y="488629"/>
                                        <a:pt x="175509" y="488604"/>
                                      </a:cubicBezTo>
                                      <a:cubicBezTo>
                                        <a:pt x="175623" y="488566"/>
                                        <a:pt x="175686" y="488464"/>
                                        <a:pt x="175661" y="488337"/>
                                      </a:cubicBezTo>
                                      <a:cubicBezTo>
                                        <a:pt x="175623" y="488223"/>
                                        <a:pt x="175509" y="488160"/>
                                        <a:pt x="175407" y="488210"/>
                                      </a:cubicBezTo>
                                      <a:lnTo>
                                        <a:pt x="175026" y="488210"/>
                                      </a:lnTo>
                                      <a:cubicBezTo>
                                        <a:pt x="175013" y="488210"/>
                                        <a:pt x="175013" y="488249"/>
                                        <a:pt x="175001" y="488249"/>
                                      </a:cubicBezTo>
                                      <a:lnTo>
                                        <a:pt x="174988" y="488210"/>
                                      </a:lnTo>
                                      <a:cubicBezTo>
                                        <a:pt x="172969" y="487474"/>
                                        <a:pt x="170417" y="486382"/>
                                        <a:pt x="169453" y="484656"/>
                                      </a:cubicBezTo>
                                      <a:cubicBezTo>
                                        <a:pt x="168945" y="483742"/>
                                        <a:pt x="167218" y="480250"/>
                                        <a:pt x="167472" y="479768"/>
                                      </a:cubicBezTo>
                                      <a:cubicBezTo>
                                        <a:pt x="168196" y="478384"/>
                                        <a:pt x="169503" y="480923"/>
                                        <a:pt x="169770" y="481329"/>
                                      </a:cubicBezTo>
                                      <a:cubicBezTo>
                                        <a:pt x="171941" y="484427"/>
                                        <a:pt x="175509" y="486192"/>
                                        <a:pt x="179889" y="487271"/>
                                      </a:cubicBezTo>
                                      <a:moveTo>
                                        <a:pt x="155385" y="407300"/>
                                      </a:moveTo>
                                      <a:cubicBezTo>
                                        <a:pt x="155195" y="405904"/>
                                        <a:pt x="155030" y="403822"/>
                                        <a:pt x="154750" y="402920"/>
                                      </a:cubicBezTo>
                                      <a:cubicBezTo>
                                        <a:pt x="154598" y="402400"/>
                                        <a:pt x="154179" y="401994"/>
                                        <a:pt x="153925" y="401156"/>
                                      </a:cubicBezTo>
                                      <a:cubicBezTo>
                                        <a:pt x="153405" y="399442"/>
                                        <a:pt x="151094" y="396115"/>
                                        <a:pt x="149748" y="394478"/>
                                      </a:cubicBezTo>
                                      <a:cubicBezTo>
                                        <a:pt x="149342" y="393970"/>
                                        <a:pt x="151158" y="393729"/>
                                        <a:pt x="152160" y="393437"/>
                                      </a:cubicBezTo>
                                      <a:cubicBezTo>
                                        <a:pt x="153303" y="393081"/>
                                        <a:pt x="153786" y="392903"/>
                                        <a:pt x="154649" y="392814"/>
                                      </a:cubicBezTo>
                                      <a:cubicBezTo>
                                        <a:pt x="158267" y="392421"/>
                                        <a:pt x="160248" y="395151"/>
                                        <a:pt x="160603" y="398959"/>
                                      </a:cubicBezTo>
                                      <a:cubicBezTo>
                                        <a:pt x="160959" y="403073"/>
                                        <a:pt x="159575" y="408202"/>
                                        <a:pt x="158724" y="412721"/>
                                      </a:cubicBezTo>
                                      <a:cubicBezTo>
                                        <a:pt x="158280" y="415045"/>
                                        <a:pt x="158127" y="417393"/>
                                        <a:pt x="157988" y="419704"/>
                                      </a:cubicBezTo>
                                      <a:cubicBezTo>
                                        <a:pt x="157848" y="422180"/>
                                        <a:pt x="157290" y="424440"/>
                                        <a:pt x="157048" y="426484"/>
                                      </a:cubicBezTo>
                                      <a:cubicBezTo>
                                        <a:pt x="156896" y="427791"/>
                                        <a:pt x="157010" y="431016"/>
                                        <a:pt x="156325" y="431600"/>
                                      </a:cubicBezTo>
                                      <a:cubicBezTo>
                                        <a:pt x="156464" y="431473"/>
                                        <a:pt x="155474" y="431676"/>
                                        <a:pt x="155512" y="431765"/>
                                      </a:cubicBezTo>
                                      <a:cubicBezTo>
                                        <a:pt x="154687" y="431410"/>
                                        <a:pt x="154801" y="428007"/>
                                        <a:pt x="154865" y="426699"/>
                                      </a:cubicBezTo>
                                      <a:cubicBezTo>
                                        <a:pt x="155119" y="420237"/>
                                        <a:pt x="156223" y="413572"/>
                                        <a:pt x="155385" y="407300"/>
                                      </a:cubicBezTo>
                                      <a:moveTo>
                                        <a:pt x="145482" y="475591"/>
                                      </a:moveTo>
                                      <a:cubicBezTo>
                                        <a:pt x="145267" y="476860"/>
                                        <a:pt x="145101" y="478638"/>
                                        <a:pt x="144759" y="478930"/>
                                      </a:cubicBezTo>
                                      <a:cubicBezTo>
                                        <a:pt x="144099" y="479463"/>
                                        <a:pt x="143654" y="478777"/>
                                        <a:pt x="143172" y="478727"/>
                                      </a:cubicBezTo>
                                      <a:cubicBezTo>
                                        <a:pt x="139668" y="478346"/>
                                        <a:pt x="133624" y="479222"/>
                                        <a:pt x="129841" y="479565"/>
                                      </a:cubicBezTo>
                                      <a:cubicBezTo>
                                        <a:pt x="129270" y="479603"/>
                                        <a:pt x="128482" y="479654"/>
                                        <a:pt x="127645" y="479768"/>
                                      </a:cubicBezTo>
                                      <a:cubicBezTo>
                                        <a:pt x="126895" y="479869"/>
                                        <a:pt x="125283" y="480644"/>
                                        <a:pt x="125766" y="479450"/>
                                      </a:cubicBezTo>
                                      <a:cubicBezTo>
                                        <a:pt x="130641" y="467783"/>
                                        <a:pt x="134043" y="453348"/>
                                        <a:pt x="135148" y="439624"/>
                                      </a:cubicBezTo>
                                      <a:cubicBezTo>
                                        <a:pt x="135783" y="431829"/>
                                        <a:pt x="135846" y="424135"/>
                                        <a:pt x="137141" y="417000"/>
                                      </a:cubicBezTo>
                                      <a:cubicBezTo>
                                        <a:pt x="138690" y="408367"/>
                                        <a:pt x="140175" y="400724"/>
                                        <a:pt x="144441" y="395303"/>
                                      </a:cubicBezTo>
                                      <a:cubicBezTo>
                                        <a:pt x="144505" y="395214"/>
                                        <a:pt x="144517" y="395138"/>
                                        <a:pt x="144644" y="395100"/>
                                      </a:cubicBezTo>
                                      <a:cubicBezTo>
                                        <a:pt x="145241" y="394960"/>
                                        <a:pt x="145254" y="395938"/>
                                        <a:pt x="146206" y="396560"/>
                                      </a:cubicBezTo>
                                      <a:cubicBezTo>
                                        <a:pt x="146765" y="396915"/>
                                        <a:pt x="147641" y="396941"/>
                                        <a:pt x="147869" y="397182"/>
                                      </a:cubicBezTo>
                                      <a:cubicBezTo>
                                        <a:pt x="148466" y="397868"/>
                                        <a:pt x="148758" y="400064"/>
                                        <a:pt x="149228" y="400838"/>
                                      </a:cubicBezTo>
                                      <a:cubicBezTo>
                                        <a:pt x="150586" y="403022"/>
                                        <a:pt x="152300" y="403390"/>
                                        <a:pt x="152567" y="406894"/>
                                      </a:cubicBezTo>
                                      <a:cubicBezTo>
                                        <a:pt x="153036" y="413039"/>
                                        <a:pt x="152503" y="420847"/>
                                        <a:pt x="151945" y="427728"/>
                                      </a:cubicBezTo>
                                      <a:cubicBezTo>
                                        <a:pt x="151246" y="436272"/>
                                        <a:pt x="150840" y="444080"/>
                                        <a:pt x="149850" y="451520"/>
                                      </a:cubicBezTo>
                                      <a:cubicBezTo>
                                        <a:pt x="149253" y="455951"/>
                                        <a:pt x="148237" y="460394"/>
                                        <a:pt x="147564" y="465384"/>
                                      </a:cubicBezTo>
                                      <a:cubicBezTo>
                                        <a:pt x="147107" y="468735"/>
                                        <a:pt x="146066" y="471858"/>
                                        <a:pt x="145482" y="475591"/>
                                      </a:cubicBezTo>
                                      <a:moveTo>
                                        <a:pt x="142143" y="489772"/>
                                      </a:moveTo>
                                      <a:cubicBezTo>
                                        <a:pt x="142093" y="490051"/>
                                        <a:pt x="142499" y="491118"/>
                                        <a:pt x="142143" y="491435"/>
                                      </a:cubicBezTo>
                                      <a:cubicBezTo>
                                        <a:pt x="141966" y="491600"/>
                                        <a:pt x="139464" y="491626"/>
                                        <a:pt x="138906" y="491651"/>
                                      </a:cubicBezTo>
                                      <a:cubicBezTo>
                                        <a:pt x="132761" y="491930"/>
                                        <a:pt x="128292" y="492400"/>
                                        <a:pt x="122439" y="492908"/>
                                      </a:cubicBezTo>
                                      <a:cubicBezTo>
                                        <a:pt x="120763" y="493048"/>
                                        <a:pt x="116828" y="494038"/>
                                        <a:pt x="115977" y="493632"/>
                                      </a:cubicBezTo>
                                      <a:cubicBezTo>
                                        <a:pt x="115952" y="493619"/>
                                        <a:pt x="118478" y="490800"/>
                                        <a:pt x="118783" y="490394"/>
                                      </a:cubicBezTo>
                                      <a:cubicBezTo>
                                        <a:pt x="119608" y="489340"/>
                                        <a:pt x="120814" y="487182"/>
                                        <a:pt x="121601" y="486852"/>
                                      </a:cubicBezTo>
                                      <a:cubicBezTo>
                                        <a:pt x="122414" y="486509"/>
                                        <a:pt x="124928" y="486636"/>
                                        <a:pt x="126083" y="486547"/>
                                      </a:cubicBezTo>
                                      <a:cubicBezTo>
                                        <a:pt x="130527" y="486154"/>
                                        <a:pt x="135313" y="485760"/>
                                        <a:pt x="139020" y="485697"/>
                                      </a:cubicBezTo>
                                      <a:cubicBezTo>
                                        <a:pt x="139020" y="485697"/>
                                        <a:pt x="142918" y="485443"/>
                                        <a:pt x="143286" y="485925"/>
                                      </a:cubicBezTo>
                                      <a:cubicBezTo>
                                        <a:pt x="143502" y="486179"/>
                                        <a:pt x="142220" y="489353"/>
                                        <a:pt x="142143" y="489772"/>
                                      </a:cubicBezTo>
                                      <a:moveTo>
                                        <a:pt x="15451" y="504690"/>
                                      </a:moveTo>
                                      <a:cubicBezTo>
                                        <a:pt x="18244" y="505400"/>
                                        <a:pt x="21126" y="505286"/>
                                        <a:pt x="24325" y="505312"/>
                                      </a:cubicBezTo>
                                      <a:cubicBezTo>
                                        <a:pt x="33809" y="505362"/>
                                        <a:pt x="43014" y="505883"/>
                                        <a:pt x="50999" y="506035"/>
                                      </a:cubicBezTo>
                                      <a:cubicBezTo>
                                        <a:pt x="68240" y="506378"/>
                                        <a:pt x="87957" y="505794"/>
                                        <a:pt x="102418" y="501554"/>
                                      </a:cubicBezTo>
                                      <a:cubicBezTo>
                                        <a:pt x="104068" y="501071"/>
                                        <a:pt x="105795" y="499776"/>
                                        <a:pt x="106900" y="499586"/>
                                      </a:cubicBezTo>
                                      <a:cubicBezTo>
                                        <a:pt x="108055" y="499357"/>
                                        <a:pt x="109845" y="499624"/>
                                        <a:pt x="111483" y="499472"/>
                                      </a:cubicBezTo>
                                      <a:cubicBezTo>
                                        <a:pt x="121309" y="498557"/>
                                        <a:pt x="130171" y="498507"/>
                                        <a:pt x="140061" y="498418"/>
                                      </a:cubicBezTo>
                                      <a:cubicBezTo>
                                        <a:pt x="141026" y="498418"/>
                                        <a:pt x="142093" y="498354"/>
                                        <a:pt x="142969" y="498418"/>
                                      </a:cubicBezTo>
                                      <a:cubicBezTo>
                                        <a:pt x="144352" y="498532"/>
                                        <a:pt x="144809" y="499865"/>
                                        <a:pt x="145787" y="500309"/>
                                      </a:cubicBezTo>
                                      <a:cubicBezTo>
                                        <a:pt x="146435" y="500601"/>
                                        <a:pt x="148047" y="500855"/>
                                        <a:pt x="149431" y="501033"/>
                                      </a:cubicBezTo>
                                      <a:cubicBezTo>
                                        <a:pt x="155233" y="501833"/>
                                        <a:pt x="160400" y="501414"/>
                                        <a:pt x="166443" y="501033"/>
                                      </a:cubicBezTo>
                                      <a:cubicBezTo>
                                        <a:pt x="176130" y="500436"/>
                                        <a:pt x="185157" y="501795"/>
                                        <a:pt x="195212" y="502607"/>
                                      </a:cubicBezTo>
                                      <a:cubicBezTo>
                                        <a:pt x="203350" y="503242"/>
                                        <a:pt x="209749" y="503445"/>
                                        <a:pt x="217938" y="503953"/>
                                      </a:cubicBezTo>
                                      <a:cubicBezTo>
                                        <a:pt x="220160" y="504093"/>
                                        <a:pt x="222280" y="504727"/>
                                        <a:pt x="224197" y="504994"/>
                                      </a:cubicBezTo>
                                      <a:cubicBezTo>
                                        <a:pt x="226736" y="505337"/>
                                        <a:pt x="228221" y="504613"/>
                                        <a:pt x="229834" y="504372"/>
                                      </a:cubicBezTo>
                                      <a:cubicBezTo>
                                        <a:pt x="232094" y="504042"/>
                                        <a:pt x="234024" y="504689"/>
                                        <a:pt x="235763" y="504055"/>
                                      </a:cubicBezTo>
                                      <a:cubicBezTo>
                                        <a:pt x="236334" y="503852"/>
                                        <a:pt x="236817" y="503395"/>
                                        <a:pt x="237337" y="503331"/>
                                      </a:cubicBezTo>
                                      <a:cubicBezTo>
                                        <a:pt x="238366" y="503191"/>
                                        <a:pt x="240295" y="503420"/>
                                        <a:pt x="241603" y="503750"/>
                                      </a:cubicBezTo>
                                      <a:cubicBezTo>
                                        <a:pt x="242047" y="503852"/>
                                        <a:pt x="243215" y="504702"/>
                                        <a:pt x="243596" y="504474"/>
                                      </a:cubicBezTo>
                                      <a:cubicBezTo>
                                        <a:pt x="244625" y="503852"/>
                                        <a:pt x="242250" y="501617"/>
                                        <a:pt x="241717" y="501236"/>
                                      </a:cubicBezTo>
                                      <a:cubicBezTo>
                                        <a:pt x="241451" y="501058"/>
                                        <a:pt x="239953" y="500678"/>
                                        <a:pt x="240778" y="500513"/>
                                      </a:cubicBezTo>
                                      <a:cubicBezTo>
                                        <a:pt x="241413" y="500386"/>
                                        <a:pt x="242428" y="499725"/>
                                        <a:pt x="242847" y="499586"/>
                                      </a:cubicBezTo>
                                      <a:cubicBezTo>
                                        <a:pt x="244383" y="499053"/>
                                        <a:pt x="248256" y="500322"/>
                                        <a:pt x="248598" y="499992"/>
                                      </a:cubicBezTo>
                                      <a:cubicBezTo>
                                        <a:pt x="248916" y="499662"/>
                                        <a:pt x="246821" y="497834"/>
                                        <a:pt x="246402" y="497592"/>
                                      </a:cubicBezTo>
                                      <a:cubicBezTo>
                                        <a:pt x="245056" y="496818"/>
                                        <a:pt x="242441" y="496691"/>
                                        <a:pt x="241501" y="496247"/>
                                      </a:cubicBezTo>
                                      <a:cubicBezTo>
                                        <a:pt x="240029" y="495523"/>
                                        <a:pt x="241794" y="495485"/>
                                        <a:pt x="242657" y="495409"/>
                                      </a:cubicBezTo>
                                      <a:cubicBezTo>
                                        <a:pt x="243774" y="495307"/>
                                        <a:pt x="246478" y="496031"/>
                                        <a:pt x="246719" y="495510"/>
                                      </a:cubicBezTo>
                                      <a:cubicBezTo>
                                        <a:pt x="246935" y="495015"/>
                                        <a:pt x="243558" y="493492"/>
                                        <a:pt x="243063" y="493327"/>
                                      </a:cubicBezTo>
                                      <a:cubicBezTo>
                                        <a:pt x="242390" y="493073"/>
                                        <a:pt x="242263" y="493327"/>
                                        <a:pt x="242022" y="493225"/>
                                      </a:cubicBezTo>
                                      <a:cubicBezTo>
                                        <a:pt x="241679" y="493060"/>
                                        <a:pt x="241362" y="492463"/>
                                        <a:pt x="240879" y="492273"/>
                                      </a:cubicBezTo>
                                      <a:cubicBezTo>
                                        <a:pt x="238784" y="491410"/>
                                        <a:pt x="235852" y="489289"/>
                                        <a:pt x="233173" y="488934"/>
                                      </a:cubicBezTo>
                                      <a:cubicBezTo>
                                        <a:pt x="230012" y="488528"/>
                                        <a:pt x="226660" y="489112"/>
                                        <a:pt x="223473" y="488528"/>
                                      </a:cubicBezTo>
                                      <a:cubicBezTo>
                                        <a:pt x="220756" y="488020"/>
                                        <a:pt x="219258" y="487233"/>
                                        <a:pt x="216389" y="486966"/>
                                      </a:cubicBezTo>
                                      <a:cubicBezTo>
                                        <a:pt x="212606" y="486598"/>
                                        <a:pt x="209127" y="487550"/>
                                        <a:pt x="205737" y="487690"/>
                                      </a:cubicBezTo>
                                      <a:cubicBezTo>
                                        <a:pt x="204366" y="487753"/>
                                        <a:pt x="202880" y="487347"/>
                                        <a:pt x="201471" y="487271"/>
                                      </a:cubicBezTo>
                                      <a:cubicBezTo>
                                        <a:pt x="197967" y="487068"/>
                                        <a:pt x="194222" y="486623"/>
                                        <a:pt x="190629" y="486230"/>
                                      </a:cubicBezTo>
                                      <a:cubicBezTo>
                                        <a:pt x="186084" y="485722"/>
                                        <a:pt x="181513" y="485595"/>
                                        <a:pt x="177895" y="484567"/>
                                      </a:cubicBezTo>
                                      <a:cubicBezTo>
                                        <a:pt x="177895" y="484567"/>
                                        <a:pt x="173464" y="483056"/>
                                        <a:pt x="173426" y="482573"/>
                                      </a:cubicBezTo>
                                      <a:cubicBezTo>
                                        <a:pt x="173350" y="481901"/>
                                        <a:pt x="175356" y="482040"/>
                                        <a:pt x="175927" y="482053"/>
                                      </a:cubicBezTo>
                                      <a:cubicBezTo>
                                        <a:pt x="177463" y="482116"/>
                                        <a:pt x="177831" y="482281"/>
                                        <a:pt x="179063" y="482269"/>
                                      </a:cubicBezTo>
                                      <a:cubicBezTo>
                                        <a:pt x="182745" y="482218"/>
                                        <a:pt x="186300" y="481558"/>
                                        <a:pt x="190108" y="481634"/>
                                      </a:cubicBezTo>
                                      <a:cubicBezTo>
                                        <a:pt x="193651" y="481723"/>
                                        <a:pt x="197447" y="481748"/>
                                        <a:pt x="200951" y="481850"/>
                                      </a:cubicBezTo>
                                      <a:cubicBezTo>
                                        <a:pt x="209076" y="482104"/>
                                        <a:pt x="219652" y="483615"/>
                                        <a:pt x="228158" y="484033"/>
                                      </a:cubicBezTo>
                                      <a:cubicBezTo>
                                        <a:pt x="230265" y="484148"/>
                                        <a:pt x="231776" y="484554"/>
                                        <a:pt x="233579" y="484249"/>
                                      </a:cubicBezTo>
                                      <a:cubicBezTo>
                                        <a:pt x="234303" y="484122"/>
                                        <a:pt x="235141" y="483665"/>
                                        <a:pt x="235979" y="483513"/>
                                      </a:cubicBezTo>
                                      <a:cubicBezTo>
                                        <a:pt x="239432" y="482878"/>
                                        <a:pt x="244625" y="485392"/>
                                        <a:pt x="247862" y="484655"/>
                                      </a:cubicBezTo>
                                      <a:cubicBezTo>
                                        <a:pt x="249347" y="484325"/>
                                        <a:pt x="250896" y="483234"/>
                                        <a:pt x="251925" y="482992"/>
                                      </a:cubicBezTo>
                                      <a:cubicBezTo>
                                        <a:pt x="252839" y="482789"/>
                                        <a:pt x="255645" y="483856"/>
                                        <a:pt x="256102" y="483411"/>
                                      </a:cubicBezTo>
                                      <a:cubicBezTo>
                                        <a:pt x="256660" y="482840"/>
                                        <a:pt x="254261" y="481545"/>
                                        <a:pt x="253804" y="481329"/>
                                      </a:cubicBezTo>
                                      <a:cubicBezTo>
                                        <a:pt x="251658" y="480339"/>
                                        <a:pt x="254083" y="480936"/>
                                        <a:pt x="255568" y="480809"/>
                                      </a:cubicBezTo>
                                      <a:cubicBezTo>
                                        <a:pt x="256165" y="480758"/>
                                        <a:pt x="256406" y="480466"/>
                                        <a:pt x="257244" y="480390"/>
                                      </a:cubicBezTo>
                                      <a:cubicBezTo>
                                        <a:pt x="258806" y="480237"/>
                                        <a:pt x="262767" y="481190"/>
                                        <a:pt x="263084" y="480694"/>
                                      </a:cubicBezTo>
                                      <a:cubicBezTo>
                                        <a:pt x="263173" y="480580"/>
                                        <a:pt x="263376" y="480694"/>
                                        <a:pt x="262780" y="480187"/>
                                      </a:cubicBezTo>
                                      <a:cubicBezTo>
                                        <a:pt x="261764" y="479323"/>
                                        <a:pt x="259949" y="477952"/>
                                        <a:pt x="258819" y="477686"/>
                                      </a:cubicBezTo>
                                      <a:cubicBezTo>
                                        <a:pt x="258387" y="477584"/>
                                        <a:pt x="257625" y="477736"/>
                                        <a:pt x="257359" y="477584"/>
                                      </a:cubicBezTo>
                                      <a:cubicBezTo>
                                        <a:pt x="257168" y="477470"/>
                                        <a:pt x="256724" y="476314"/>
                                        <a:pt x="256724" y="476314"/>
                                      </a:cubicBezTo>
                                      <a:cubicBezTo>
                                        <a:pt x="257054" y="476099"/>
                                        <a:pt x="258412" y="477152"/>
                                        <a:pt x="258717" y="476530"/>
                                      </a:cubicBezTo>
                                      <a:cubicBezTo>
                                        <a:pt x="258996" y="475959"/>
                                        <a:pt x="257765" y="475349"/>
                                        <a:pt x="257041" y="474969"/>
                                      </a:cubicBezTo>
                                      <a:cubicBezTo>
                                        <a:pt x="255200" y="473978"/>
                                        <a:pt x="254108" y="473356"/>
                                        <a:pt x="252356" y="472569"/>
                                      </a:cubicBezTo>
                                      <a:cubicBezTo>
                                        <a:pt x="250528" y="471757"/>
                                        <a:pt x="247367" y="470589"/>
                                        <a:pt x="245577" y="470385"/>
                                      </a:cubicBezTo>
                                      <a:cubicBezTo>
                                        <a:pt x="243101" y="470106"/>
                                        <a:pt x="240803" y="470893"/>
                                        <a:pt x="239419" y="471020"/>
                                      </a:cubicBezTo>
                                      <a:cubicBezTo>
                                        <a:pt x="237731" y="471147"/>
                                        <a:pt x="235331" y="470855"/>
                                        <a:pt x="233579" y="470487"/>
                                      </a:cubicBezTo>
                                      <a:cubicBezTo>
                                        <a:pt x="229466" y="469598"/>
                                        <a:pt x="224628" y="469192"/>
                                        <a:pt x="221378" y="469014"/>
                                      </a:cubicBezTo>
                                      <a:cubicBezTo>
                                        <a:pt x="210701" y="468468"/>
                                        <a:pt x="198983" y="466488"/>
                                        <a:pt x="190108" y="462349"/>
                                      </a:cubicBezTo>
                                      <a:cubicBezTo>
                                        <a:pt x="185703" y="460318"/>
                                        <a:pt x="185677" y="453589"/>
                                        <a:pt x="186452" y="448587"/>
                                      </a:cubicBezTo>
                                      <a:cubicBezTo>
                                        <a:pt x="187506" y="441807"/>
                                        <a:pt x="188293" y="433568"/>
                                        <a:pt x="188953" y="426585"/>
                                      </a:cubicBezTo>
                                      <a:cubicBezTo>
                                        <a:pt x="189219" y="423792"/>
                                        <a:pt x="189245" y="421139"/>
                                        <a:pt x="189791" y="419082"/>
                                      </a:cubicBezTo>
                                      <a:cubicBezTo>
                                        <a:pt x="190210" y="417482"/>
                                        <a:pt x="190515" y="414550"/>
                                        <a:pt x="190832" y="412087"/>
                                      </a:cubicBezTo>
                                      <a:cubicBezTo>
                                        <a:pt x="191124" y="409763"/>
                                        <a:pt x="191556" y="407846"/>
                                        <a:pt x="191873" y="405625"/>
                                      </a:cubicBezTo>
                                      <a:cubicBezTo>
                                        <a:pt x="193168" y="396864"/>
                                        <a:pt x="193142" y="387178"/>
                                        <a:pt x="195936" y="379459"/>
                                      </a:cubicBezTo>
                                      <a:cubicBezTo>
                                        <a:pt x="197281" y="375789"/>
                                        <a:pt x="199541" y="372273"/>
                                        <a:pt x="200951" y="368515"/>
                                      </a:cubicBezTo>
                                      <a:cubicBezTo>
                                        <a:pt x="201217" y="367778"/>
                                        <a:pt x="201497" y="367233"/>
                                        <a:pt x="201750" y="366509"/>
                                      </a:cubicBezTo>
                                      <a:cubicBezTo>
                                        <a:pt x="201954" y="365950"/>
                                        <a:pt x="202207" y="365214"/>
                                        <a:pt x="202411" y="364655"/>
                                      </a:cubicBezTo>
                                      <a:cubicBezTo>
                                        <a:pt x="203248" y="362205"/>
                                        <a:pt x="203934" y="360123"/>
                                        <a:pt x="204480" y="357787"/>
                                      </a:cubicBezTo>
                                      <a:cubicBezTo>
                                        <a:pt x="205013" y="355629"/>
                                        <a:pt x="205458" y="353318"/>
                                        <a:pt x="205635" y="350995"/>
                                      </a:cubicBezTo>
                                      <a:cubicBezTo>
                                        <a:pt x="206422" y="340952"/>
                                        <a:pt x="206676" y="329272"/>
                                        <a:pt x="204290" y="319928"/>
                                      </a:cubicBezTo>
                                      <a:cubicBezTo>
                                        <a:pt x="202969" y="314786"/>
                                        <a:pt x="201293" y="308832"/>
                                        <a:pt x="199059" y="304389"/>
                                      </a:cubicBezTo>
                                      <a:cubicBezTo>
                                        <a:pt x="198551" y="303335"/>
                                        <a:pt x="197282" y="302383"/>
                                        <a:pt x="197078" y="301481"/>
                                      </a:cubicBezTo>
                                      <a:cubicBezTo>
                                        <a:pt x="196863" y="300377"/>
                                        <a:pt x="197459" y="298206"/>
                                        <a:pt x="197612" y="296784"/>
                                      </a:cubicBezTo>
                                      <a:cubicBezTo>
                                        <a:pt x="199148" y="281562"/>
                                        <a:pt x="198005" y="266974"/>
                                        <a:pt x="200316" y="252057"/>
                                      </a:cubicBezTo>
                                      <a:cubicBezTo>
                                        <a:pt x="200430" y="251270"/>
                                        <a:pt x="200989" y="245049"/>
                                        <a:pt x="201357" y="244757"/>
                                      </a:cubicBezTo>
                                      <a:cubicBezTo>
                                        <a:pt x="201497" y="244655"/>
                                        <a:pt x="203134" y="244566"/>
                                        <a:pt x="203350" y="244541"/>
                                      </a:cubicBezTo>
                                      <a:cubicBezTo>
                                        <a:pt x="206207" y="244300"/>
                                        <a:pt x="209965" y="244693"/>
                                        <a:pt x="213240" y="244338"/>
                                      </a:cubicBezTo>
                                      <a:cubicBezTo>
                                        <a:pt x="217785" y="243843"/>
                                        <a:pt x="223537" y="244439"/>
                                        <a:pt x="226901" y="246102"/>
                                      </a:cubicBezTo>
                                      <a:cubicBezTo>
                                        <a:pt x="228983" y="247131"/>
                                        <a:pt x="230075" y="249683"/>
                                        <a:pt x="232538" y="250597"/>
                                      </a:cubicBezTo>
                                      <a:cubicBezTo>
                                        <a:pt x="234379" y="251270"/>
                                        <a:pt x="234366" y="251650"/>
                                        <a:pt x="235357" y="252882"/>
                                      </a:cubicBezTo>
                                      <a:cubicBezTo>
                                        <a:pt x="235357" y="252895"/>
                                        <a:pt x="235369" y="252895"/>
                                        <a:pt x="235369" y="252907"/>
                                      </a:cubicBezTo>
                                      <a:lnTo>
                                        <a:pt x="235369" y="285370"/>
                                      </a:lnTo>
                                      <a:cubicBezTo>
                                        <a:pt x="235369" y="430013"/>
                                        <a:pt x="324634" y="486065"/>
                                        <a:pt x="358228" y="507152"/>
                                      </a:cubicBezTo>
                                      <a:lnTo>
                                        <a:pt x="359586" y="508016"/>
                                      </a:lnTo>
                                      <a:lnTo>
                                        <a:pt x="360944" y="507152"/>
                                      </a:lnTo>
                                      <a:cubicBezTo>
                                        <a:pt x="394550" y="486065"/>
                                        <a:pt x="483815" y="430013"/>
                                        <a:pt x="483815" y="285370"/>
                                      </a:cubicBezTo>
                                      <a:lnTo>
                                        <a:pt x="483815" y="253123"/>
                                      </a:lnTo>
                                      <a:cubicBezTo>
                                        <a:pt x="483891" y="253021"/>
                                        <a:pt x="484044" y="252996"/>
                                        <a:pt x="484107" y="252882"/>
                                      </a:cubicBezTo>
                                      <a:cubicBezTo>
                                        <a:pt x="485110" y="251650"/>
                                        <a:pt x="485098" y="251269"/>
                                        <a:pt x="486939" y="250597"/>
                                      </a:cubicBezTo>
                                      <a:cubicBezTo>
                                        <a:pt x="489402" y="249682"/>
                                        <a:pt x="490481" y="247118"/>
                                        <a:pt x="492563" y="246102"/>
                                      </a:cubicBezTo>
                                      <a:cubicBezTo>
                                        <a:pt x="495940" y="244439"/>
                                        <a:pt x="501678" y="243830"/>
                                        <a:pt x="506224" y="244338"/>
                                      </a:cubicBezTo>
                                      <a:cubicBezTo>
                                        <a:pt x="509499" y="244706"/>
                                        <a:pt x="513270" y="244299"/>
                                        <a:pt x="516126" y="244541"/>
                                      </a:cubicBezTo>
                                      <a:cubicBezTo>
                                        <a:pt x="516342" y="244553"/>
                                        <a:pt x="517980" y="244655"/>
                                        <a:pt x="518120" y="244744"/>
                                      </a:cubicBezTo>
                                      <a:cubicBezTo>
                                        <a:pt x="518488" y="245048"/>
                                        <a:pt x="519034" y="251269"/>
                                        <a:pt x="519161" y="252057"/>
                                      </a:cubicBezTo>
                                      <a:cubicBezTo>
                                        <a:pt x="521459" y="266987"/>
                                        <a:pt x="520329" y="281549"/>
                                        <a:pt x="521865" y="296784"/>
                                      </a:cubicBezTo>
                                      <a:cubicBezTo>
                                        <a:pt x="522005" y="298206"/>
                                        <a:pt x="522614" y="300377"/>
                                        <a:pt x="522373" y="301481"/>
                                      </a:cubicBezTo>
                                      <a:cubicBezTo>
                                        <a:pt x="522195" y="302395"/>
                                        <a:pt x="520938" y="303347"/>
                                        <a:pt x="520405" y="304388"/>
                                      </a:cubicBezTo>
                                      <a:cubicBezTo>
                                        <a:pt x="518171" y="308845"/>
                                        <a:pt x="516507" y="314774"/>
                                        <a:pt x="515187" y="319928"/>
                                      </a:cubicBezTo>
                                      <a:cubicBezTo>
                                        <a:pt x="512800" y="329285"/>
                                        <a:pt x="513054" y="340952"/>
                                        <a:pt x="513841" y="350995"/>
                                      </a:cubicBezTo>
                                      <a:cubicBezTo>
                                        <a:pt x="514006" y="353318"/>
                                        <a:pt x="514476" y="355629"/>
                                        <a:pt x="514984" y="357774"/>
                                      </a:cubicBezTo>
                                      <a:cubicBezTo>
                                        <a:pt x="515543" y="360123"/>
                                        <a:pt x="516215" y="362205"/>
                                        <a:pt x="517066" y="364655"/>
                                      </a:cubicBezTo>
                                      <a:cubicBezTo>
                                        <a:pt x="517257" y="365214"/>
                                        <a:pt x="517523" y="365950"/>
                                        <a:pt x="517726" y="366496"/>
                                      </a:cubicBezTo>
                                      <a:cubicBezTo>
                                        <a:pt x="517968" y="367245"/>
                                        <a:pt x="518247" y="367778"/>
                                        <a:pt x="518526" y="368515"/>
                                      </a:cubicBezTo>
                                      <a:cubicBezTo>
                                        <a:pt x="519935" y="372260"/>
                                        <a:pt x="522208" y="375789"/>
                                        <a:pt x="523541" y="379459"/>
                                      </a:cubicBezTo>
                                      <a:cubicBezTo>
                                        <a:pt x="526334" y="387178"/>
                                        <a:pt x="526296" y="396864"/>
                                        <a:pt x="527604" y="405624"/>
                                      </a:cubicBezTo>
                                      <a:cubicBezTo>
                                        <a:pt x="527934" y="407846"/>
                                        <a:pt x="528340" y="409763"/>
                                        <a:pt x="528645" y="412087"/>
                                      </a:cubicBezTo>
                                      <a:cubicBezTo>
                                        <a:pt x="528949" y="414537"/>
                                        <a:pt x="529254" y="417470"/>
                                        <a:pt x="529686" y="419082"/>
                                      </a:cubicBezTo>
                                      <a:cubicBezTo>
                                        <a:pt x="530244" y="421139"/>
                                        <a:pt x="530257" y="423779"/>
                                        <a:pt x="530511" y="426585"/>
                                      </a:cubicBezTo>
                                      <a:cubicBezTo>
                                        <a:pt x="531184" y="433568"/>
                                        <a:pt x="531971" y="441807"/>
                                        <a:pt x="533025" y="448587"/>
                                      </a:cubicBezTo>
                                      <a:cubicBezTo>
                                        <a:pt x="533799" y="453589"/>
                                        <a:pt x="533761" y="460305"/>
                                        <a:pt x="529368" y="462349"/>
                                      </a:cubicBezTo>
                                      <a:cubicBezTo>
                                        <a:pt x="520507" y="466488"/>
                                        <a:pt x="508763" y="468468"/>
                                        <a:pt x="498086" y="469027"/>
                                      </a:cubicBezTo>
                                      <a:cubicBezTo>
                                        <a:pt x="494848" y="469192"/>
                                        <a:pt x="490024" y="469598"/>
                                        <a:pt x="485898" y="470487"/>
                                      </a:cubicBezTo>
                                      <a:cubicBezTo>
                                        <a:pt x="484146" y="470855"/>
                                        <a:pt x="481759" y="471160"/>
                                        <a:pt x="480045" y="471008"/>
                                      </a:cubicBezTo>
                                      <a:cubicBezTo>
                                        <a:pt x="478674" y="470893"/>
                                        <a:pt x="476363" y="470106"/>
                                        <a:pt x="473900" y="470385"/>
                                      </a:cubicBezTo>
                                      <a:cubicBezTo>
                                        <a:pt x="472097" y="470576"/>
                                        <a:pt x="468961" y="471757"/>
                                        <a:pt x="467133" y="472569"/>
                                      </a:cubicBezTo>
                                      <a:cubicBezTo>
                                        <a:pt x="465381" y="473344"/>
                                        <a:pt x="464264" y="473978"/>
                                        <a:pt x="462436" y="474969"/>
                                      </a:cubicBezTo>
                                      <a:cubicBezTo>
                                        <a:pt x="461725" y="475349"/>
                                        <a:pt x="460468" y="475959"/>
                                        <a:pt x="460772" y="476530"/>
                                      </a:cubicBezTo>
                                      <a:cubicBezTo>
                                        <a:pt x="461077" y="477152"/>
                                        <a:pt x="462423" y="476111"/>
                                        <a:pt x="462753" y="476314"/>
                                      </a:cubicBezTo>
                                      <a:cubicBezTo>
                                        <a:pt x="462753" y="476314"/>
                                        <a:pt x="462296" y="477470"/>
                                        <a:pt x="462118" y="477571"/>
                                      </a:cubicBezTo>
                                      <a:cubicBezTo>
                                        <a:pt x="461864" y="477736"/>
                                        <a:pt x="461090" y="477571"/>
                                        <a:pt x="460658" y="477685"/>
                                      </a:cubicBezTo>
                                      <a:cubicBezTo>
                                        <a:pt x="459528" y="477952"/>
                                        <a:pt x="457700" y="479311"/>
                                        <a:pt x="456697" y="480174"/>
                                      </a:cubicBezTo>
                                      <a:cubicBezTo>
                                        <a:pt x="456088" y="480707"/>
                                        <a:pt x="456303" y="480580"/>
                                        <a:pt x="456380" y="480707"/>
                                      </a:cubicBezTo>
                                      <a:cubicBezTo>
                                        <a:pt x="456710" y="481189"/>
                                        <a:pt x="460684" y="480237"/>
                                        <a:pt x="462220" y="480390"/>
                                      </a:cubicBezTo>
                                      <a:cubicBezTo>
                                        <a:pt x="463083" y="480466"/>
                                        <a:pt x="463312" y="480758"/>
                                        <a:pt x="463896" y="480809"/>
                                      </a:cubicBezTo>
                                      <a:cubicBezTo>
                                        <a:pt x="465381" y="480923"/>
                                        <a:pt x="467819" y="480339"/>
                                        <a:pt x="465660" y="481316"/>
                                      </a:cubicBezTo>
                                      <a:cubicBezTo>
                                        <a:pt x="465203" y="481545"/>
                                        <a:pt x="462804" y="482840"/>
                                        <a:pt x="463375" y="483424"/>
                                      </a:cubicBezTo>
                                      <a:cubicBezTo>
                                        <a:pt x="463819" y="483856"/>
                                        <a:pt x="466638" y="482776"/>
                                        <a:pt x="467539" y="482992"/>
                                      </a:cubicBezTo>
                                      <a:cubicBezTo>
                                        <a:pt x="468580" y="483234"/>
                                        <a:pt x="470129" y="484325"/>
                                        <a:pt x="471602" y="484655"/>
                                      </a:cubicBezTo>
                                      <a:cubicBezTo>
                                        <a:pt x="474852" y="485392"/>
                                        <a:pt x="480045" y="482878"/>
                                        <a:pt x="483498" y="483513"/>
                                      </a:cubicBezTo>
                                      <a:cubicBezTo>
                                        <a:pt x="484323" y="483665"/>
                                        <a:pt x="485174" y="484122"/>
                                        <a:pt x="485898" y="484249"/>
                                      </a:cubicBezTo>
                                      <a:cubicBezTo>
                                        <a:pt x="487688" y="484554"/>
                                        <a:pt x="489198" y="484148"/>
                                        <a:pt x="491319" y="484033"/>
                                      </a:cubicBezTo>
                                      <a:cubicBezTo>
                                        <a:pt x="499812" y="483602"/>
                                        <a:pt x="510413" y="482104"/>
                                        <a:pt x="518526" y="481850"/>
                                      </a:cubicBezTo>
                                      <a:cubicBezTo>
                                        <a:pt x="522017" y="481735"/>
                                        <a:pt x="525814" y="481723"/>
                                        <a:pt x="529368" y="481634"/>
                                      </a:cubicBezTo>
                                      <a:cubicBezTo>
                                        <a:pt x="533177" y="481545"/>
                                        <a:pt x="536745" y="482218"/>
                                        <a:pt x="540427" y="482269"/>
                                      </a:cubicBezTo>
                                      <a:cubicBezTo>
                                        <a:pt x="541633" y="482281"/>
                                        <a:pt x="542001" y="482104"/>
                                        <a:pt x="543550" y="482066"/>
                                      </a:cubicBezTo>
                                      <a:cubicBezTo>
                                        <a:pt x="544108" y="482040"/>
                                        <a:pt x="546114" y="481913"/>
                                        <a:pt x="546051" y="482573"/>
                                      </a:cubicBezTo>
                                      <a:cubicBezTo>
                                        <a:pt x="546013" y="483056"/>
                                        <a:pt x="541569" y="484554"/>
                                        <a:pt x="541569" y="484554"/>
                                      </a:cubicBezTo>
                                      <a:cubicBezTo>
                                        <a:pt x="537951" y="485582"/>
                                        <a:pt x="533393" y="485722"/>
                                        <a:pt x="528835" y="486230"/>
                                      </a:cubicBezTo>
                                      <a:cubicBezTo>
                                        <a:pt x="525242" y="486623"/>
                                        <a:pt x="521497" y="487080"/>
                                        <a:pt x="518006" y="487271"/>
                                      </a:cubicBezTo>
                                      <a:cubicBezTo>
                                        <a:pt x="516584" y="487347"/>
                                        <a:pt x="515124" y="487741"/>
                                        <a:pt x="513740" y="487690"/>
                                      </a:cubicBezTo>
                                      <a:cubicBezTo>
                                        <a:pt x="510350" y="487563"/>
                                        <a:pt x="506871" y="486598"/>
                                        <a:pt x="503101" y="486953"/>
                                      </a:cubicBezTo>
                                      <a:cubicBezTo>
                                        <a:pt x="500219" y="487220"/>
                                        <a:pt x="498708" y="488020"/>
                                        <a:pt x="496016" y="488528"/>
                                      </a:cubicBezTo>
                                      <a:cubicBezTo>
                                        <a:pt x="492817" y="489112"/>
                                        <a:pt x="489452" y="488528"/>
                                        <a:pt x="486304" y="488934"/>
                                      </a:cubicBezTo>
                                      <a:cubicBezTo>
                                        <a:pt x="483612" y="489289"/>
                                        <a:pt x="480680" y="491397"/>
                                        <a:pt x="478597" y="492273"/>
                                      </a:cubicBezTo>
                                      <a:cubicBezTo>
                                        <a:pt x="478115" y="492463"/>
                                        <a:pt x="477798" y="493060"/>
                                        <a:pt x="477442" y="493225"/>
                                      </a:cubicBezTo>
                                      <a:cubicBezTo>
                                        <a:pt x="477201" y="493327"/>
                                        <a:pt x="477074" y="493073"/>
                                        <a:pt x="476401" y="493314"/>
                                      </a:cubicBezTo>
                                      <a:cubicBezTo>
                                        <a:pt x="475919" y="493492"/>
                                        <a:pt x="472529" y="495028"/>
                                        <a:pt x="472757" y="495510"/>
                                      </a:cubicBezTo>
                                      <a:cubicBezTo>
                                        <a:pt x="472999" y="496031"/>
                                        <a:pt x="475703" y="495307"/>
                                        <a:pt x="476820" y="495409"/>
                                      </a:cubicBezTo>
                                      <a:cubicBezTo>
                                        <a:pt x="477671" y="495485"/>
                                        <a:pt x="479448" y="495523"/>
                                        <a:pt x="477963" y="496247"/>
                                      </a:cubicBezTo>
                                      <a:cubicBezTo>
                                        <a:pt x="477023" y="496691"/>
                                        <a:pt x="474408" y="496818"/>
                                        <a:pt x="473062" y="497592"/>
                                      </a:cubicBezTo>
                                      <a:cubicBezTo>
                                        <a:pt x="472643" y="497834"/>
                                        <a:pt x="470561" y="499662"/>
                                        <a:pt x="470879" y="499992"/>
                                      </a:cubicBezTo>
                                      <a:cubicBezTo>
                                        <a:pt x="471209" y="500322"/>
                                        <a:pt x="475094" y="499040"/>
                                        <a:pt x="476617" y="499573"/>
                                      </a:cubicBezTo>
                                      <a:cubicBezTo>
                                        <a:pt x="477061" y="499725"/>
                                        <a:pt x="478052" y="500386"/>
                                        <a:pt x="478686" y="500500"/>
                                      </a:cubicBezTo>
                                      <a:cubicBezTo>
                                        <a:pt x="479524" y="500678"/>
                                        <a:pt x="478026" y="501058"/>
                                        <a:pt x="477747" y="501236"/>
                                      </a:cubicBezTo>
                                      <a:cubicBezTo>
                                        <a:pt x="477226" y="501617"/>
                                        <a:pt x="474852" y="503864"/>
                                        <a:pt x="475881" y="504474"/>
                                      </a:cubicBezTo>
                                      <a:cubicBezTo>
                                        <a:pt x="476249" y="504689"/>
                                        <a:pt x="477417" y="503864"/>
                                        <a:pt x="477861" y="503750"/>
                                      </a:cubicBezTo>
                                      <a:cubicBezTo>
                                        <a:pt x="479182" y="503407"/>
                                        <a:pt x="481111" y="503191"/>
                                        <a:pt x="482140" y="503331"/>
                                      </a:cubicBezTo>
                                      <a:cubicBezTo>
                                        <a:pt x="482648" y="503394"/>
                                        <a:pt x="483143" y="503851"/>
                                        <a:pt x="483701" y="504055"/>
                                      </a:cubicBezTo>
                                      <a:cubicBezTo>
                                        <a:pt x="485453" y="504689"/>
                                        <a:pt x="487358" y="504042"/>
                                        <a:pt x="489656" y="504372"/>
                                      </a:cubicBezTo>
                                      <a:cubicBezTo>
                                        <a:pt x="491255" y="504613"/>
                                        <a:pt x="492741" y="505324"/>
                                        <a:pt x="495280" y="504994"/>
                                      </a:cubicBezTo>
                                      <a:cubicBezTo>
                                        <a:pt x="497197" y="504740"/>
                                        <a:pt x="499305" y="504080"/>
                                        <a:pt x="501526" y="503953"/>
                                      </a:cubicBezTo>
                                      <a:cubicBezTo>
                                        <a:pt x="509728" y="503445"/>
                                        <a:pt x="516127" y="503242"/>
                                        <a:pt x="524265" y="502607"/>
                                      </a:cubicBezTo>
                                      <a:cubicBezTo>
                                        <a:pt x="534307" y="501795"/>
                                        <a:pt x="543347" y="500449"/>
                                        <a:pt x="553046" y="501033"/>
                                      </a:cubicBezTo>
                                      <a:cubicBezTo>
                                        <a:pt x="559064" y="501401"/>
                                        <a:pt x="564231" y="501833"/>
                                        <a:pt x="570034" y="501033"/>
                                      </a:cubicBezTo>
                                      <a:cubicBezTo>
                                        <a:pt x="571430" y="500830"/>
                                        <a:pt x="573042" y="500601"/>
                                        <a:pt x="573690" y="500297"/>
                                      </a:cubicBezTo>
                                      <a:cubicBezTo>
                                        <a:pt x="574655" y="499865"/>
                                        <a:pt x="575125" y="498545"/>
                                        <a:pt x="576496" y="498418"/>
                                      </a:cubicBezTo>
                                      <a:cubicBezTo>
                                        <a:pt x="577372" y="498354"/>
                                        <a:pt x="578451" y="498418"/>
                                        <a:pt x="579416" y="498418"/>
                                      </a:cubicBezTo>
                                      <a:cubicBezTo>
                                        <a:pt x="589293" y="498494"/>
                                        <a:pt x="598155" y="498557"/>
                                        <a:pt x="607981" y="499471"/>
                                      </a:cubicBezTo>
                                      <a:cubicBezTo>
                                        <a:pt x="609632" y="499624"/>
                                        <a:pt x="611422" y="499357"/>
                                        <a:pt x="612577" y="499573"/>
                                      </a:cubicBezTo>
                                      <a:cubicBezTo>
                                        <a:pt x="613682" y="499776"/>
                                        <a:pt x="615396" y="501058"/>
                                        <a:pt x="617059" y="501541"/>
                                      </a:cubicBezTo>
                                      <a:cubicBezTo>
                                        <a:pt x="631507" y="505794"/>
                                        <a:pt x="651236" y="506378"/>
                                        <a:pt x="668465" y="506035"/>
                                      </a:cubicBezTo>
                                      <a:cubicBezTo>
                                        <a:pt x="676463" y="505883"/>
                                        <a:pt x="685655" y="505362"/>
                                        <a:pt x="695164" y="505312"/>
                                      </a:cubicBezTo>
                                      <a:cubicBezTo>
                                        <a:pt x="698351" y="505286"/>
                                        <a:pt x="701220" y="505400"/>
                                        <a:pt x="704026" y="504689"/>
                                      </a:cubicBezTo>
                                      <a:cubicBezTo>
                                        <a:pt x="705943" y="504194"/>
                                        <a:pt x="710374" y="502036"/>
                                        <a:pt x="710272" y="500297"/>
                                      </a:cubicBezTo>
                                      <a:cubicBezTo>
                                        <a:pt x="710196" y="498888"/>
                                        <a:pt x="706260" y="498570"/>
                                        <a:pt x="704432" y="498215"/>
                                      </a:cubicBezTo>
                                      <a:cubicBezTo>
                                        <a:pt x="697983" y="496970"/>
                                        <a:pt x="691140" y="495485"/>
                                        <a:pt x="684716" y="495092"/>
                                      </a:cubicBezTo>
                                      <a:cubicBezTo>
                                        <a:pt x="676311" y="494571"/>
                                        <a:pt x="668541" y="494292"/>
                                        <a:pt x="660542" y="493835"/>
                                      </a:cubicBezTo>
                                      <a:cubicBezTo>
                                        <a:pt x="657724" y="493670"/>
                                        <a:pt x="655350" y="493670"/>
                                        <a:pt x="652925" y="493225"/>
                                      </a:cubicBezTo>
                                      <a:cubicBezTo>
                                        <a:pt x="637385" y="490292"/>
                                        <a:pt x="620246" y="487207"/>
                                        <a:pt x="613301" y="475070"/>
                                      </a:cubicBezTo>
                                      <a:cubicBezTo>
                                        <a:pt x="610216" y="469675"/>
                                        <a:pt x="609315" y="463555"/>
                                        <a:pt x="608197" y="457550"/>
                                      </a:cubicBezTo>
                                      <a:cubicBezTo>
                                        <a:pt x="607537" y="453995"/>
                                        <a:pt x="607131" y="450428"/>
                                        <a:pt x="606737" y="446924"/>
                                      </a:cubicBezTo>
                                      <a:cubicBezTo>
                                        <a:pt x="605849" y="439370"/>
                                        <a:pt x="606763" y="431917"/>
                                        <a:pt x="606318" y="424300"/>
                                      </a:cubicBezTo>
                                      <a:cubicBezTo>
                                        <a:pt x="606229" y="422891"/>
                                        <a:pt x="606521" y="421443"/>
                                        <a:pt x="606420" y="420022"/>
                                      </a:cubicBezTo>
                                      <a:cubicBezTo>
                                        <a:pt x="606382" y="419425"/>
                                        <a:pt x="606407" y="418841"/>
                                        <a:pt x="606407" y="418143"/>
                                      </a:cubicBezTo>
                                      <a:cubicBezTo>
                                        <a:pt x="606407" y="417343"/>
                                        <a:pt x="606293" y="415781"/>
                                        <a:pt x="606318" y="415108"/>
                                      </a:cubicBezTo>
                                      <a:cubicBezTo>
                                        <a:pt x="606483" y="411769"/>
                                        <a:pt x="606026" y="408570"/>
                                        <a:pt x="606001" y="405320"/>
                                      </a:cubicBezTo>
                                      <a:cubicBezTo>
                                        <a:pt x="605950" y="396268"/>
                                        <a:pt x="606458" y="384588"/>
                                        <a:pt x="607461" y="373314"/>
                                      </a:cubicBezTo>
                                      <a:cubicBezTo>
                                        <a:pt x="607816" y="369454"/>
                                        <a:pt x="608769" y="365684"/>
                                        <a:pt x="609022" y="361939"/>
                                      </a:cubicBezTo>
                                      <a:cubicBezTo>
                                        <a:pt x="609581" y="354245"/>
                                        <a:pt x="609975" y="347618"/>
                                        <a:pt x="609454" y="341092"/>
                                      </a:cubicBezTo>
                                      <a:cubicBezTo>
                                        <a:pt x="609162" y="337664"/>
                                        <a:pt x="608718" y="334617"/>
                                        <a:pt x="608400" y="330885"/>
                                      </a:cubicBezTo>
                                      <a:cubicBezTo>
                                        <a:pt x="608210" y="328371"/>
                                        <a:pt x="607524" y="325743"/>
                                        <a:pt x="607042" y="323051"/>
                                      </a:cubicBezTo>
                                      <a:cubicBezTo>
                                        <a:pt x="605518" y="314228"/>
                                        <a:pt x="602649" y="306788"/>
                                        <a:pt x="599437" y="298549"/>
                                      </a:cubicBezTo>
                                      <a:cubicBezTo>
                                        <a:pt x="596454" y="290919"/>
                                        <a:pt x="594232" y="281270"/>
                                        <a:pt x="591413" y="273741"/>
                                      </a:cubicBezTo>
                                      <a:cubicBezTo>
                                        <a:pt x="589877" y="269653"/>
                                        <a:pt x="588112" y="265603"/>
                                        <a:pt x="586716" y="261337"/>
                                      </a:cubicBezTo>
                                      <a:cubicBezTo>
                                        <a:pt x="583974" y="252920"/>
                                        <a:pt x="581815" y="244668"/>
                                        <a:pt x="578578" y="235882"/>
                                      </a:cubicBezTo>
                                      <a:cubicBezTo>
                                        <a:pt x="577003" y="231591"/>
                                        <a:pt x="575340" y="226894"/>
                                        <a:pt x="574833" y="222755"/>
                                      </a:cubicBezTo>
                                      <a:cubicBezTo>
                                        <a:pt x="574540" y="220330"/>
                                        <a:pt x="575201" y="217385"/>
                                        <a:pt x="575353" y="214719"/>
                                      </a:cubicBezTo>
                                      <a:cubicBezTo>
                                        <a:pt x="575670" y="209133"/>
                                        <a:pt x="576216" y="202874"/>
                                        <a:pt x="576178" y="196691"/>
                                      </a:cubicBezTo>
                                      <a:cubicBezTo>
                                        <a:pt x="576140" y="188324"/>
                                        <a:pt x="573779" y="180935"/>
                                        <a:pt x="572953" y="173216"/>
                                      </a:cubicBezTo>
                                      <a:cubicBezTo>
                                        <a:pt x="572535" y="169306"/>
                                        <a:pt x="571849" y="164901"/>
                                        <a:pt x="572014" y="161244"/>
                                      </a:cubicBezTo>
                                      <a:cubicBezTo>
                                        <a:pt x="572230" y="156928"/>
                                        <a:pt x="573411" y="153170"/>
                                        <a:pt x="573576" y="148510"/>
                                      </a:cubicBezTo>
                                      <a:cubicBezTo>
                                        <a:pt x="573626" y="147203"/>
                                        <a:pt x="573461" y="145844"/>
                                        <a:pt x="573576" y="144448"/>
                                      </a:cubicBezTo>
                                      <a:cubicBezTo>
                                        <a:pt x="573817" y="141744"/>
                                        <a:pt x="574858" y="139039"/>
                                        <a:pt x="575569" y="136310"/>
                                      </a:cubicBezTo>
                                      <a:cubicBezTo>
                                        <a:pt x="576305" y="133441"/>
                                        <a:pt x="576762" y="130482"/>
                                        <a:pt x="577232" y="127664"/>
                                      </a:cubicBezTo>
                                      <a:cubicBezTo>
                                        <a:pt x="578159" y="122052"/>
                                        <a:pt x="578882" y="116238"/>
                                        <a:pt x="577854" y="111299"/>
                                      </a:cubicBezTo>
                                      <a:cubicBezTo>
                                        <a:pt x="577803" y="111007"/>
                                        <a:pt x="577295" y="110499"/>
                                        <a:pt x="577334" y="110042"/>
                                      </a:cubicBezTo>
                                      <a:cubicBezTo>
                                        <a:pt x="577422" y="109090"/>
                                        <a:pt x="579416" y="106779"/>
                                        <a:pt x="579936" y="105878"/>
                                      </a:cubicBezTo>
                                      <a:cubicBezTo>
                                        <a:pt x="581561" y="103021"/>
                                        <a:pt x="582590" y="99682"/>
                                        <a:pt x="582970" y="95023"/>
                                      </a:cubicBezTo>
                                      <a:cubicBezTo>
                                        <a:pt x="583364" y="90275"/>
                                        <a:pt x="582285" y="83508"/>
                                        <a:pt x="580571" y="80004"/>
                                      </a:cubicBezTo>
                                      <a:cubicBezTo>
                                        <a:pt x="580203" y="79268"/>
                                        <a:pt x="578324" y="77313"/>
                                        <a:pt x="576711" y="78138"/>
                                      </a:cubicBezTo>
                                      <a:cubicBezTo>
                                        <a:pt x="576051" y="78455"/>
                                        <a:pt x="575912" y="79230"/>
                                        <a:pt x="575455" y="79801"/>
                                      </a:cubicBezTo>
                                      <a:cubicBezTo>
                                        <a:pt x="572763" y="83203"/>
                                        <a:pt x="568116" y="86872"/>
                                        <a:pt x="566593" y="91583"/>
                                      </a:cubicBezTo>
                                      <a:cubicBezTo>
                                        <a:pt x="565552" y="94820"/>
                                        <a:pt x="565729" y="97829"/>
                                        <a:pt x="564828" y="101066"/>
                                      </a:cubicBezTo>
                                      <a:cubicBezTo>
                                        <a:pt x="564714" y="101447"/>
                                        <a:pt x="564434" y="102412"/>
                                        <a:pt x="564396" y="102412"/>
                                      </a:cubicBezTo>
                                      <a:cubicBezTo>
                                        <a:pt x="563914" y="102704"/>
                                        <a:pt x="561933" y="101308"/>
                                        <a:pt x="561387" y="100863"/>
                                      </a:cubicBezTo>
                                      <a:cubicBezTo>
                                        <a:pt x="555573" y="96204"/>
                                        <a:pt x="554125" y="88828"/>
                                        <a:pt x="551256" y="81363"/>
                                      </a:cubicBezTo>
                                      <a:cubicBezTo>
                                        <a:pt x="550583" y="79547"/>
                                        <a:pt x="549771" y="78036"/>
                                        <a:pt x="548869" y="76259"/>
                                      </a:cubicBezTo>
                                      <a:cubicBezTo>
                                        <a:pt x="548882" y="76297"/>
                                        <a:pt x="548730" y="76132"/>
                                        <a:pt x="548768" y="76145"/>
                                      </a:cubicBezTo>
                                      <a:cubicBezTo>
                                        <a:pt x="548552" y="76018"/>
                                        <a:pt x="547384" y="76183"/>
                                        <a:pt x="546990" y="76360"/>
                                      </a:cubicBezTo>
                                      <a:cubicBezTo>
                                        <a:pt x="544934" y="77351"/>
                                        <a:pt x="542763" y="82112"/>
                                        <a:pt x="542509" y="85019"/>
                                      </a:cubicBezTo>
                                      <a:cubicBezTo>
                                        <a:pt x="542001" y="90910"/>
                                        <a:pt x="544667" y="96661"/>
                                        <a:pt x="545530" y="101181"/>
                                      </a:cubicBezTo>
                                      <a:cubicBezTo>
                                        <a:pt x="545619" y="101688"/>
                                        <a:pt x="545645" y="107186"/>
                                        <a:pt x="545530" y="107427"/>
                                      </a:cubicBezTo>
                                      <a:cubicBezTo>
                                        <a:pt x="545429" y="107668"/>
                                        <a:pt x="543829" y="109509"/>
                                        <a:pt x="543448" y="109623"/>
                                      </a:cubicBezTo>
                                      <a:cubicBezTo>
                                        <a:pt x="542763" y="109839"/>
                                        <a:pt x="541912" y="109369"/>
                                        <a:pt x="541049" y="109623"/>
                                      </a:cubicBezTo>
                                      <a:cubicBezTo>
                                        <a:pt x="539411" y="110093"/>
                                        <a:pt x="537786" y="112518"/>
                                        <a:pt x="537392" y="113686"/>
                                      </a:cubicBezTo>
                                      <a:cubicBezTo>
                                        <a:pt x="537291" y="114003"/>
                                        <a:pt x="537506" y="114765"/>
                                        <a:pt x="537291" y="114943"/>
                                      </a:cubicBezTo>
                                      <a:cubicBezTo>
                                        <a:pt x="536783" y="115374"/>
                                        <a:pt x="535640" y="114790"/>
                                        <a:pt x="535323" y="115248"/>
                                      </a:cubicBezTo>
                                      <a:cubicBezTo>
                                        <a:pt x="534625" y="116238"/>
                                        <a:pt x="536910" y="116276"/>
                                        <a:pt x="537392" y="116720"/>
                                      </a:cubicBezTo>
                                      <a:cubicBezTo>
                                        <a:pt x="538814" y="117990"/>
                                        <a:pt x="536757" y="119069"/>
                                        <a:pt x="535831" y="119945"/>
                                      </a:cubicBezTo>
                                      <a:cubicBezTo>
                                        <a:pt x="533330" y="122332"/>
                                        <a:pt x="530790" y="126788"/>
                                        <a:pt x="528226" y="128489"/>
                                      </a:cubicBezTo>
                                      <a:cubicBezTo>
                                        <a:pt x="526956" y="129340"/>
                                        <a:pt x="525090" y="129886"/>
                                        <a:pt x="524785" y="131320"/>
                                      </a:cubicBezTo>
                                      <a:cubicBezTo>
                                        <a:pt x="524722" y="131574"/>
                                        <a:pt x="525001" y="132082"/>
                                        <a:pt x="524988" y="132463"/>
                                      </a:cubicBezTo>
                                      <a:cubicBezTo>
                                        <a:pt x="524938" y="133834"/>
                                        <a:pt x="524277" y="135066"/>
                                        <a:pt x="524366" y="136424"/>
                                      </a:cubicBezTo>
                                      <a:cubicBezTo>
                                        <a:pt x="524569" y="139991"/>
                                        <a:pt x="526639" y="144816"/>
                                        <a:pt x="531146" y="144867"/>
                                      </a:cubicBezTo>
                                      <a:cubicBezTo>
                                        <a:pt x="532009" y="144879"/>
                                        <a:pt x="532200" y="144295"/>
                                        <a:pt x="532923" y="144333"/>
                                      </a:cubicBezTo>
                                      <a:cubicBezTo>
                                        <a:pt x="533660" y="144397"/>
                                        <a:pt x="534663" y="145273"/>
                                        <a:pt x="535729" y="145603"/>
                                      </a:cubicBezTo>
                                      <a:cubicBezTo>
                                        <a:pt x="536834" y="145920"/>
                                        <a:pt x="538027" y="146162"/>
                                        <a:pt x="539386" y="146009"/>
                                      </a:cubicBezTo>
                                      <a:cubicBezTo>
                                        <a:pt x="539855" y="145958"/>
                                        <a:pt x="540884" y="145019"/>
                                        <a:pt x="541569" y="145489"/>
                                      </a:cubicBezTo>
                                      <a:cubicBezTo>
                                        <a:pt x="542001" y="145768"/>
                                        <a:pt x="541645" y="148434"/>
                                        <a:pt x="541569" y="149145"/>
                                      </a:cubicBezTo>
                                      <a:cubicBezTo>
                                        <a:pt x="541125" y="153157"/>
                                        <a:pt x="539297" y="156661"/>
                                        <a:pt x="537811" y="159670"/>
                                      </a:cubicBezTo>
                                      <a:cubicBezTo>
                                        <a:pt x="536313" y="162742"/>
                                        <a:pt x="535691" y="165713"/>
                                        <a:pt x="533545" y="168214"/>
                                      </a:cubicBezTo>
                                      <a:cubicBezTo>
                                        <a:pt x="531324" y="170817"/>
                                        <a:pt x="528543" y="172670"/>
                                        <a:pt x="526245" y="175628"/>
                                      </a:cubicBezTo>
                                      <a:cubicBezTo>
                                        <a:pt x="525255" y="176885"/>
                                        <a:pt x="524404" y="178269"/>
                                        <a:pt x="523325" y="179996"/>
                                      </a:cubicBezTo>
                                      <a:cubicBezTo>
                                        <a:pt x="522513" y="181291"/>
                                        <a:pt x="521726" y="182433"/>
                                        <a:pt x="520926" y="184490"/>
                                      </a:cubicBezTo>
                                      <a:cubicBezTo>
                                        <a:pt x="520761" y="184896"/>
                                        <a:pt x="520456" y="182129"/>
                                        <a:pt x="520291" y="181151"/>
                                      </a:cubicBezTo>
                                      <a:cubicBezTo>
                                        <a:pt x="519580" y="176669"/>
                                        <a:pt x="516584" y="172074"/>
                                        <a:pt x="512991" y="169369"/>
                                      </a:cubicBezTo>
                                      <a:cubicBezTo>
                                        <a:pt x="498911" y="158781"/>
                                        <a:pt x="480350" y="150618"/>
                                        <a:pt x="460976" y="144867"/>
                                      </a:cubicBezTo>
                                      <a:cubicBezTo>
                                        <a:pt x="458005" y="143991"/>
                                        <a:pt x="452660" y="142328"/>
                                        <a:pt x="449918" y="144232"/>
                                      </a:cubicBezTo>
                                      <a:cubicBezTo>
                                        <a:pt x="445956" y="147012"/>
                                        <a:pt x="451200" y="152192"/>
                                        <a:pt x="453155" y="153627"/>
                                      </a:cubicBezTo>
                                      <a:cubicBezTo>
                                        <a:pt x="456456" y="156039"/>
                                        <a:pt x="460557" y="157626"/>
                                        <a:pt x="464200" y="159467"/>
                                      </a:cubicBezTo>
                                      <a:cubicBezTo>
                                        <a:pt x="475360" y="165066"/>
                                        <a:pt x="486012" y="172023"/>
                                        <a:pt x="495064" y="179171"/>
                                      </a:cubicBezTo>
                                      <a:cubicBezTo>
                                        <a:pt x="498632" y="181976"/>
                                        <a:pt x="502529" y="187981"/>
                                        <a:pt x="500904" y="195015"/>
                                      </a:cubicBezTo>
                                      <a:cubicBezTo>
                                        <a:pt x="500435" y="197097"/>
                                        <a:pt x="499381" y="199611"/>
                                        <a:pt x="498721" y="201896"/>
                                      </a:cubicBezTo>
                                      <a:cubicBezTo>
                                        <a:pt x="498543" y="202505"/>
                                        <a:pt x="498327" y="204029"/>
                                        <a:pt x="497984" y="204194"/>
                                      </a:cubicBezTo>
                                      <a:cubicBezTo>
                                        <a:pt x="497299" y="204524"/>
                                        <a:pt x="493515" y="202658"/>
                                        <a:pt x="492982" y="202417"/>
                                      </a:cubicBezTo>
                                      <a:cubicBezTo>
                                        <a:pt x="491179" y="201604"/>
                                        <a:pt x="489529" y="201020"/>
                                        <a:pt x="488488" y="200119"/>
                                      </a:cubicBezTo>
                                      <a:cubicBezTo>
                                        <a:pt x="487828" y="199547"/>
                                        <a:pt x="487218" y="198163"/>
                                        <a:pt x="486202" y="197313"/>
                                      </a:cubicBezTo>
                                      <a:cubicBezTo>
                                        <a:pt x="485504" y="196729"/>
                                        <a:pt x="485111" y="196145"/>
                                        <a:pt x="484425" y="195434"/>
                                      </a:cubicBezTo>
                                      <a:cubicBezTo>
                                        <a:pt x="483778" y="194748"/>
                                        <a:pt x="482800" y="194444"/>
                                        <a:pt x="482038" y="193758"/>
                                      </a:cubicBezTo>
                                      <a:cubicBezTo>
                                        <a:pt x="481480" y="193276"/>
                                        <a:pt x="481175" y="192374"/>
                                        <a:pt x="480578" y="191892"/>
                                      </a:cubicBezTo>
                                      <a:cubicBezTo>
                                        <a:pt x="480134" y="191524"/>
                                        <a:pt x="478750" y="191333"/>
                                        <a:pt x="478496" y="190851"/>
                                      </a:cubicBezTo>
                                      <a:cubicBezTo>
                                        <a:pt x="478052" y="190064"/>
                                        <a:pt x="478420" y="188667"/>
                                        <a:pt x="478179" y="187918"/>
                                      </a:cubicBezTo>
                                      <a:cubicBezTo>
                                        <a:pt x="477404" y="185531"/>
                                        <a:pt x="474941" y="183551"/>
                                        <a:pt x="472542" y="185214"/>
                                      </a:cubicBezTo>
                                      <a:cubicBezTo>
                                        <a:pt x="472440" y="185290"/>
                                        <a:pt x="471463" y="186039"/>
                                        <a:pt x="471501" y="186039"/>
                                      </a:cubicBezTo>
                                      <a:cubicBezTo>
                                        <a:pt x="471209" y="186014"/>
                                        <a:pt x="470523" y="184643"/>
                                        <a:pt x="470142" y="184274"/>
                                      </a:cubicBezTo>
                                      <a:cubicBezTo>
                                        <a:pt x="468428" y="182649"/>
                                        <a:pt x="465737" y="182205"/>
                                        <a:pt x="463896" y="183957"/>
                                      </a:cubicBezTo>
                                      <a:cubicBezTo>
                                        <a:pt x="463426" y="184414"/>
                                        <a:pt x="462791" y="186648"/>
                                        <a:pt x="462321" y="186775"/>
                                      </a:cubicBezTo>
                                      <a:cubicBezTo>
                                        <a:pt x="461864" y="186902"/>
                                        <a:pt x="461547" y="186115"/>
                                        <a:pt x="460874" y="186039"/>
                                      </a:cubicBezTo>
                                      <a:cubicBezTo>
                                        <a:pt x="458817" y="185823"/>
                                        <a:pt x="457472" y="187436"/>
                                        <a:pt x="457218" y="189175"/>
                                      </a:cubicBezTo>
                                      <a:cubicBezTo>
                                        <a:pt x="457167" y="189530"/>
                                        <a:pt x="457548" y="191054"/>
                                        <a:pt x="457319" y="191359"/>
                                      </a:cubicBezTo>
                                      <a:cubicBezTo>
                                        <a:pt x="457421" y="191244"/>
                                        <a:pt x="455390" y="190914"/>
                                        <a:pt x="454818" y="191155"/>
                                      </a:cubicBezTo>
                                      <a:cubicBezTo>
                                        <a:pt x="453765" y="191600"/>
                                        <a:pt x="453231" y="192984"/>
                                        <a:pt x="453269" y="194177"/>
                                      </a:cubicBezTo>
                                      <a:cubicBezTo>
                                        <a:pt x="453269" y="194761"/>
                                        <a:pt x="453498" y="195231"/>
                                        <a:pt x="453676" y="195726"/>
                                      </a:cubicBezTo>
                                      <a:lnTo>
                                        <a:pt x="265814" y="195726"/>
                                      </a:lnTo>
                                      <a:cubicBezTo>
                                        <a:pt x="265979" y="195231"/>
                                        <a:pt x="266195" y="194761"/>
                                        <a:pt x="266221" y="194190"/>
                                      </a:cubicBezTo>
                                      <a:cubicBezTo>
                                        <a:pt x="266246" y="192971"/>
                                        <a:pt x="265713" y="191600"/>
                                        <a:pt x="264659" y="191156"/>
                                      </a:cubicBezTo>
                                      <a:cubicBezTo>
                                        <a:pt x="264075" y="190927"/>
                                        <a:pt x="262056" y="191244"/>
                                        <a:pt x="262145" y="191359"/>
                                      </a:cubicBezTo>
                                      <a:cubicBezTo>
                                        <a:pt x="261917" y="191054"/>
                                        <a:pt x="262310" y="189543"/>
                                        <a:pt x="262247" y="189175"/>
                                      </a:cubicBezTo>
                                      <a:cubicBezTo>
                                        <a:pt x="261993" y="187436"/>
                                        <a:pt x="260647" y="185836"/>
                                        <a:pt x="258603" y="186052"/>
                                      </a:cubicBezTo>
                                      <a:cubicBezTo>
                                        <a:pt x="257930" y="186128"/>
                                        <a:pt x="257613" y="186915"/>
                                        <a:pt x="257143" y="186788"/>
                                      </a:cubicBezTo>
                                      <a:cubicBezTo>
                                        <a:pt x="256673" y="186648"/>
                                        <a:pt x="256038" y="184414"/>
                                        <a:pt x="255569" y="183957"/>
                                      </a:cubicBezTo>
                                      <a:cubicBezTo>
                                        <a:pt x="253741" y="182205"/>
                                        <a:pt x="251049" y="182649"/>
                                        <a:pt x="249322" y="184274"/>
                                      </a:cubicBezTo>
                                      <a:cubicBezTo>
                                        <a:pt x="248954" y="184643"/>
                                        <a:pt x="248243" y="186026"/>
                                        <a:pt x="247964" y="186052"/>
                                      </a:cubicBezTo>
                                      <a:cubicBezTo>
                                        <a:pt x="248002" y="186039"/>
                                        <a:pt x="247037" y="185303"/>
                                        <a:pt x="246936" y="185214"/>
                                      </a:cubicBezTo>
                                      <a:cubicBezTo>
                                        <a:pt x="244536" y="183551"/>
                                        <a:pt x="242073" y="185544"/>
                                        <a:pt x="241299" y="187931"/>
                                      </a:cubicBezTo>
                                      <a:cubicBezTo>
                                        <a:pt x="241057" y="188667"/>
                                        <a:pt x="241413" y="190064"/>
                                        <a:pt x="240981" y="190851"/>
                                      </a:cubicBezTo>
                                      <a:cubicBezTo>
                                        <a:pt x="240714" y="191333"/>
                                        <a:pt x="239331" y="191536"/>
                                        <a:pt x="238899" y="191892"/>
                                      </a:cubicBezTo>
                                      <a:cubicBezTo>
                                        <a:pt x="238290" y="192374"/>
                                        <a:pt x="237985" y="193276"/>
                                        <a:pt x="237439" y="193771"/>
                                      </a:cubicBezTo>
                                      <a:cubicBezTo>
                                        <a:pt x="236665" y="194444"/>
                                        <a:pt x="235687" y="194748"/>
                                        <a:pt x="235039" y="195434"/>
                                      </a:cubicBezTo>
                                      <a:cubicBezTo>
                                        <a:pt x="234367" y="196145"/>
                                        <a:pt x="233973" y="196729"/>
                                        <a:pt x="233262" y="197313"/>
                                      </a:cubicBezTo>
                                      <a:cubicBezTo>
                                        <a:pt x="232246" y="198151"/>
                                        <a:pt x="231637" y="199547"/>
                                        <a:pt x="230977" y="200131"/>
                                      </a:cubicBezTo>
                                      <a:cubicBezTo>
                                        <a:pt x="229936" y="201007"/>
                                        <a:pt x="228298" y="201604"/>
                                        <a:pt x="226495" y="202416"/>
                                      </a:cubicBezTo>
                                      <a:cubicBezTo>
                                        <a:pt x="225949" y="202670"/>
                                        <a:pt x="222178" y="204511"/>
                                        <a:pt x="221480" y="204194"/>
                                      </a:cubicBezTo>
                                      <a:cubicBezTo>
                                        <a:pt x="221150" y="204029"/>
                                        <a:pt x="220947" y="202518"/>
                                        <a:pt x="220757" y="201909"/>
                                      </a:cubicBezTo>
                                      <a:cubicBezTo>
                                        <a:pt x="220084" y="199611"/>
                                        <a:pt x="219043" y="197097"/>
                                        <a:pt x="218573" y="195015"/>
                                      </a:cubicBezTo>
                                      <a:cubicBezTo>
                                        <a:pt x="216960" y="187969"/>
                                        <a:pt x="220845" y="181976"/>
                                        <a:pt x="224413" y="179170"/>
                                      </a:cubicBezTo>
                                      <a:cubicBezTo>
                                        <a:pt x="233452" y="172035"/>
                                        <a:pt x="244117" y="165065"/>
                                        <a:pt x="255264" y="159467"/>
                                      </a:cubicBezTo>
                                      <a:cubicBezTo>
                                        <a:pt x="258920" y="157626"/>
                                        <a:pt x="263021" y="156039"/>
                                        <a:pt x="266322" y="153627"/>
                                      </a:cubicBezTo>
                                      <a:cubicBezTo>
                                        <a:pt x="268290" y="152192"/>
                                        <a:pt x="273521" y="147025"/>
                                        <a:pt x="269547" y="144244"/>
                                      </a:cubicBezTo>
                                      <a:cubicBezTo>
                                        <a:pt x="266817" y="142327"/>
                                        <a:pt x="261460" y="143990"/>
                                        <a:pt x="258501" y="144867"/>
                                      </a:cubicBezTo>
                                      <a:cubicBezTo>
                                        <a:pt x="239127" y="150630"/>
                                        <a:pt x="220553" y="158781"/>
                                        <a:pt x="206474" y="169369"/>
                                      </a:cubicBezTo>
                                      <a:cubicBezTo>
                                        <a:pt x="202881" y="172073"/>
                                        <a:pt x="199897" y="176669"/>
                                        <a:pt x="199174" y="181151"/>
                                      </a:cubicBezTo>
                                      <a:cubicBezTo>
                                        <a:pt x="199021" y="182129"/>
                                        <a:pt x="198716" y="184909"/>
                                        <a:pt x="198551" y="184490"/>
                                      </a:cubicBezTo>
                                      <a:cubicBezTo>
                                        <a:pt x="197739" y="182446"/>
                                        <a:pt x="196952" y="181291"/>
                                        <a:pt x="196152" y="179996"/>
                                      </a:cubicBezTo>
                                      <a:cubicBezTo>
                                        <a:pt x="195060" y="178256"/>
                                        <a:pt x="194222" y="176885"/>
                                        <a:pt x="193232" y="175628"/>
                                      </a:cubicBezTo>
                                      <a:cubicBezTo>
                                        <a:pt x="190921" y="172670"/>
                                        <a:pt x="188153" y="170817"/>
                                        <a:pt x="185932" y="168214"/>
                                      </a:cubicBezTo>
                                      <a:cubicBezTo>
                                        <a:pt x="183786" y="165713"/>
                                        <a:pt x="183151" y="162742"/>
                                        <a:pt x="181653" y="159670"/>
                                      </a:cubicBezTo>
                                      <a:cubicBezTo>
                                        <a:pt x="180180" y="156661"/>
                                        <a:pt x="178365" y="153157"/>
                                        <a:pt x="177895" y="149132"/>
                                      </a:cubicBezTo>
                                      <a:cubicBezTo>
                                        <a:pt x="177819" y="148434"/>
                                        <a:pt x="177476" y="145768"/>
                                        <a:pt x="177895" y="145489"/>
                                      </a:cubicBezTo>
                                      <a:cubicBezTo>
                                        <a:pt x="178606" y="145019"/>
                                        <a:pt x="179622" y="145958"/>
                                        <a:pt x="180092" y="146009"/>
                                      </a:cubicBezTo>
                                      <a:cubicBezTo>
                                        <a:pt x="181450" y="146174"/>
                                        <a:pt x="182643" y="145920"/>
                                        <a:pt x="183748" y="145603"/>
                                      </a:cubicBezTo>
                                      <a:cubicBezTo>
                                        <a:pt x="184814" y="145273"/>
                                        <a:pt x="185817" y="144397"/>
                                        <a:pt x="186554" y="144346"/>
                                      </a:cubicBezTo>
                                      <a:cubicBezTo>
                                        <a:pt x="187278" y="144295"/>
                                        <a:pt x="187455" y="144879"/>
                                        <a:pt x="188331" y="144867"/>
                                      </a:cubicBezTo>
                                      <a:cubicBezTo>
                                        <a:pt x="192826" y="144816"/>
                                        <a:pt x="194908" y="139991"/>
                                        <a:pt x="195111" y="136424"/>
                                      </a:cubicBezTo>
                                      <a:cubicBezTo>
                                        <a:pt x="195187" y="135078"/>
                                        <a:pt x="194540" y="133834"/>
                                        <a:pt x="194489" y="132463"/>
                                      </a:cubicBezTo>
                                      <a:cubicBezTo>
                                        <a:pt x="194463" y="132082"/>
                                        <a:pt x="194755" y="131574"/>
                                        <a:pt x="194692" y="131307"/>
                                      </a:cubicBezTo>
                                      <a:cubicBezTo>
                                        <a:pt x="194374" y="129886"/>
                                        <a:pt x="192521" y="129340"/>
                                        <a:pt x="191251" y="128489"/>
                                      </a:cubicBezTo>
                                      <a:cubicBezTo>
                                        <a:pt x="188674" y="126800"/>
                                        <a:pt x="186160" y="122332"/>
                                        <a:pt x="183634" y="119945"/>
                                      </a:cubicBezTo>
                                      <a:cubicBezTo>
                                        <a:pt x="182707" y="119056"/>
                                        <a:pt x="180663" y="117990"/>
                                        <a:pt x="182085" y="116720"/>
                                      </a:cubicBezTo>
                                      <a:cubicBezTo>
                                        <a:pt x="182554" y="116263"/>
                                        <a:pt x="184840" y="116250"/>
                                        <a:pt x="184154" y="115260"/>
                                      </a:cubicBezTo>
                                      <a:cubicBezTo>
                                        <a:pt x="183837" y="114790"/>
                                        <a:pt x="182681" y="115374"/>
                                        <a:pt x="182174" y="114943"/>
                                      </a:cubicBezTo>
                                      <a:cubicBezTo>
                                        <a:pt x="181958" y="114752"/>
                                        <a:pt x="182174" y="114003"/>
                                        <a:pt x="182085" y="113686"/>
                                      </a:cubicBezTo>
                                      <a:cubicBezTo>
                                        <a:pt x="181691" y="112530"/>
                                        <a:pt x="180053" y="110093"/>
                                        <a:pt x="178428" y="109623"/>
                                      </a:cubicBezTo>
                                      <a:cubicBezTo>
                                        <a:pt x="177565" y="109382"/>
                                        <a:pt x="176702" y="109826"/>
                                        <a:pt x="176029" y="109623"/>
                                      </a:cubicBezTo>
                                      <a:cubicBezTo>
                                        <a:pt x="175635" y="109496"/>
                                        <a:pt x="174048" y="107668"/>
                                        <a:pt x="173934" y="107440"/>
                                      </a:cubicBezTo>
                                      <a:cubicBezTo>
                                        <a:pt x="173832" y="107186"/>
                                        <a:pt x="173832" y="101688"/>
                                        <a:pt x="173934" y="101181"/>
                                      </a:cubicBezTo>
                                      <a:cubicBezTo>
                                        <a:pt x="174797" y="96661"/>
                                        <a:pt x="177476" y="90922"/>
                                        <a:pt x="176955" y="85019"/>
                                      </a:cubicBezTo>
                                      <a:cubicBezTo>
                                        <a:pt x="176714" y="82124"/>
                                        <a:pt x="174543" y="77351"/>
                                        <a:pt x="172474" y="76360"/>
                                      </a:cubicBezTo>
                                      <a:cubicBezTo>
                                        <a:pt x="172093" y="76183"/>
                                        <a:pt x="170925" y="76005"/>
                                        <a:pt x="170709" y="76144"/>
                                      </a:cubicBezTo>
                                      <a:cubicBezTo>
                                        <a:pt x="170734" y="76132"/>
                                        <a:pt x="170582" y="76297"/>
                                        <a:pt x="170595" y="76259"/>
                                      </a:cubicBezTo>
                                      <a:cubicBezTo>
                                        <a:pt x="169693" y="78049"/>
                                        <a:pt x="168906" y="79547"/>
                                        <a:pt x="168208" y="81375"/>
                                      </a:cubicBezTo>
                                      <a:cubicBezTo>
                                        <a:pt x="165339" y="88828"/>
                                        <a:pt x="163904" y="96204"/>
                                        <a:pt x="158089" y="100876"/>
                                      </a:cubicBezTo>
                                      <a:cubicBezTo>
                                        <a:pt x="157543" y="101308"/>
                                        <a:pt x="155550" y="102717"/>
                                        <a:pt x="155068" y="102425"/>
                                      </a:cubicBezTo>
                                      <a:cubicBezTo>
                                        <a:pt x="155042" y="102412"/>
                                        <a:pt x="154750" y="101447"/>
                                        <a:pt x="154649" y="101079"/>
                                      </a:cubicBezTo>
                                      <a:cubicBezTo>
                                        <a:pt x="153747" y="97829"/>
                                        <a:pt x="153925" y="94820"/>
                                        <a:pt x="152884" y="91583"/>
                                      </a:cubicBezTo>
                                      <a:cubicBezTo>
                                        <a:pt x="151360" y="86872"/>
                                        <a:pt x="146701" y="83203"/>
                                        <a:pt x="144022" y="79814"/>
                                      </a:cubicBezTo>
                                      <a:cubicBezTo>
                                        <a:pt x="143565" y="79230"/>
                                        <a:pt x="143438" y="78468"/>
                                        <a:pt x="142765" y="78138"/>
                                      </a:cubicBezTo>
                                      <a:cubicBezTo>
                                        <a:pt x="141140" y="77325"/>
                                        <a:pt x="139274" y="79268"/>
                                        <a:pt x="138906" y="80017"/>
                                      </a:cubicBezTo>
                                      <a:cubicBezTo>
                                        <a:pt x="137204" y="83508"/>
                                        <a:pt x="136125" y="90275"/>
                                        <a:pt x="136506" y="95023"/>
                                      </a:cubicBezTo>
                                      <a:cubicBezTo>
                                        <a:pt x="136887" y="99695"/>
                                        <a:pt x="137915" y="103034"/>
                                        <a:pt x="139528" y="105878"/>
                                      </a:cubicBezTo>
                                      <a:cubicBezTo>
                                        <a:pt x="140061" y="106779"/>
                                        <a:pt x="142054" y="109090"/>
                                        <a:pt x="142143" y="110042"/>
                                      </a:cubicBezTo>
                                      <a:cubicBezTo>
                                        <a:pt x="142181" y="110499"/>
                                        <a:pt x="141673" y="111020"/>
                                        <a:pt x="141610" y="111299"/>
                                      </a:cubicBezTo>
                                      <a:cubicBezTo>
                                        <a:pt x="140582" y="116238"/>
                                        <a:pt x="141305" y="122052"/>
                                        <a:pt x="142232" y="127651"/>
                                      </a:cubicBezTo>
                                      <a:cubicBezTo>
                                        <a:pt x="142727" y="130495"/>
                                        <a:pt x="143172" y="133440"/>
                                        <a:pt x="143908" y="136310"/>
                                      </a:cubicBezTo>
                                      <a:cubicBezTo>
                                        <a:pt x="144619" y="139052"/>
                                        <a:pt x="145660" y="141743"/>
                                        <a:pt x="145901" y="144460"/>
                                      </a:cubicBezTo>
                                      <a:cubicBezTo>
                                        <a:pt x="146003" y="145844"/>
                                        <a:pt x="145838" y="147215"/>
                                        <a:pt x="145901" y="148510"/>
                                      </a:cubicBezTo>
                                      <a:cubicBezTo>
                                        <a:pt x="146066" y="153170"/>
                                        <a:pt x="147260" y="156928"/>
                                        <a:pt x="147463" y="161231"/>
                                      </a:cubicBezTo>
                                      <a:cubicBezTo>
                                        <a:pt x="147628" y="164913"/>
                                        <a:pt x="146942" y="169319"/>
                                        <a:pt x="146523" y="173229"/>
                                      </a:cubicBezTo>
                                      <a:cubicBezTo>
                                        <a:pt x="145685" y="180935"/>
                                        <a:pt x="143324" y="188337"/>
                                        <a:pt x="143286" y="196691"/>
                                      </a:cubicBezTo>
                                      <a:cubicBezTo>
                                        <a:pt x="143261" y="202874"/>
                                        <a:pt x="143794" y="209133"/>
                                        <a:pt x="144124" y="214719"/>
                                      </a:cubicBezTo>
                                      <a:cubicBezTo>
                                        <a:pt x="144276" y="217385"/>
                                        <a:pt x="144936" y="220330"/>
                                        <a:pt x="144644" y="222755"/>
                                      </a:cubicBezTo>
                                      <a:cubicBezTo>
                                        <a:pt x="144136" y="226894"/>
                                        <a:pt x="142473" y="231591"/>
                                        <a:pt x="140886" y="235882"/>
                                      </a:cubicBezTo>
                                      <a:cubicBezTo>
                                        <a:pt x="137662" y="244668"/>
                                        <a:pt x="135503" y="252920"/>
                                        <a:pt x="132761" y="261325"/>
                                      </a:cubicBezTo>
                                      <a:cubicBezTo>
                                        <a:pt x="131364" y="265603"/>
                                        <a:pt x="129600" y="269653"/>
                                        <a:pt x="128063" y="273728"/>
                                      </a:cubicBezTo>
                                      <a:cubicBezTo>
                                        <a:pt x="125232" y="281270"/>
                                        <a:pt x="123010" y="290919"/>
                                        <a:pt x="120027" y="298549"/>
                                      </a:cubicBezTo>
                                      <a:cubicBezTo>
                                        <a:pt x="116815" y="306788"/>
                                        <a:pt x="113971" y="314241"/>
                                        <a:pt x="112422" y="323051"/>
                                      </a:cubicBezTo>
                                      <a:cubicBezTo>
                                        <a:pt x="111952" y="325756"/>
                                        <a:pt x="111280" y="328371"/>
                                        <a:pt x="111064" y="330872"/>
                                      </a:cubicBezTo>
                                      <a:cubicBezTo>
                                        <a:pt x="110746" y="334617"/>
                                        <a:pt x="110302" y="337664"/>
                                        <a:pt x="110023" y="341092"/>
                                      </a:cubicBezTo>
                                      <a:cubicBezTo>
                                        <a:pt x="109502" y="347618"/>
                                        <a:pt x="109896" y="354245"/>
                                        <a:pt x="110442" y="361939"/>
                                      </a:cubicBezTo>
                                      <a:cubicBezTo>
                                        <a:pt x="110708" y="365684"/>
                                        <a:pt x="111660" y="369454"/>
                                        <a:pt x="112003" y="373314"/>
                                      </a:cubicBezTo>
                                      <a:cubicBezTo>
                                        <a:pt x="113019" y="384588"/>
                                        <a:pt x="113514" y="396280"/>
                                        <a:pt x="113463" y="405320"/>
                                      </a:cubicBezTo>
                                      <a:cubicBezTo>
                                        <a:pt x="113438" y="408570"/>
                                        <a:pt x="112993" y="411769"/>
                                        <a:pt x="113146" y="415121"/>
                                      </a:cubicBezTo>
                                      <a:cubicBezTo>
                                        <a:pt x="113197" y="415794"/>
                                        <a:pt x="113057" y="417343"/>
                                        <a:pt x="113057" y="418143"/>
                                      </a:cubicBezTo>
                                      <a:cubicBezTo>
                                        <a:pt x="113057" y="418841"/>
                                        <a:pt x="113082" y="419438"/>
                                        <a:pt x="113044" y="420022"/>
                                      </a:cubicBezTo>
                                      <a:cubicBezTo>
                                        <a:pt x="112968" y="421443"/>
                                        <a:pt x="113235" y="422891"/>
                                        <a:pt x="113146" y="424287"/>
                                      </a:cubicBezTo>
                                      <a:cubicBezTo>
                                        <a:pt x="112701" y="431917"/>
                                        <a:pt x="113616" y="439370"/>
                                        <a:pt x="112740" y="446924"/>
                                      </a:cubicBezTo>
                                      <a:cubicBezTo>
                                        <a:pt x="112321" y="450428"/>
                                        <a:pt x="111927" y="453995"/>
                                        <a:pt x="111280" y="457550"/>
                                      </a:cubicBezTo>
                                      <a:cubicBezTo>
                                        <a:pt x="110162" y="463568"/>
                                        <a:pt x="109261" y="469675"/>
                                        <a:pt x="106176" y="475070"/>
                                      </a:cubicBezTo>
                                      <a:cubicBezTo>
                                        <a:pt x="99244" y="487207"/>
                                        <a:pt x="82079" y="490292"/>
                                        <a:pt x="66552" y="493225"/>
                                      </a:cubicBezTo>
                                      <a:cubicBezTo>
                                        <a:pt x="64114" y="493670"/>
                                        <a:pt x="61766" y="493670"/>
                                        <a:pt x="58934" y="493835"/>
                                      </a:cubicBezTo>
                                      <a:cubicBezTo>
                                        <a:pt x="50923" y="494304"/>
                                        <a:pt x="43166" y="494571"/>
                                        <a:pt x="34749" y="495092"/>
                                      </a:cubicBezTo>
                                      <a:cubicBezTo>
                                        <a:pt x="28337" y="495485"/>
                                        <a:pt x="21481" y="496970"/>
                                        <a:pt x="15032" y="498215"/>
                                      </a:cubicBezTo>
                                      <a:cubicBezTo>
                                        <a:pt x="13216" y="498570"/>
                                        <a:pt x="9281" y="498888"/>
                                        <a:pt x="9205" y="500309"/>
                                      </a:cubicBezTo>
                                      <a:cubicBezTo>
                                        <a:pt x="9116" y="502049"/>
                                        <a:pt x="13521" y="504182"/>
                                        <a:pt x="15451" y="504689"/>
                                      </a:cubicBezTo>
                                      <a:moveTo>
                                        <a:pt x="460747" y="476023"/>
                                      </a:moveTo>
                                      <a:cubicBezTo>
                                        <a:pt x="458094" y="477305"/>
                                        <a:pt x="455554" y="478816"/>
                                        <a:pt x="453422" y="480530"/>
                                      </a:cubicBezTo>
                                      <a:cubicBezTo>
                                        <a:pt x="452457" y="481037"/>
                                        <a:pt x="451581" y="481634"/>
                                        <a:pt x="450832" y="482332"/>
                                      </a:cubicBezTo>
                                      <a:cubicBezTo>
                                        <a:pt x="445905" y="482421"/>
                                        <a:pt x="442414" y="484072"/>
                                        <a:pt x="438974" y="485735"/>
                                      </a:cubicBezTo>
                                      <a:cubicBezTo>
                                        <a:pt x="418812" y="495498"/>
                                        <a:pt x="396747" y="502899"/>
                                        <a:pt x="370390" y="507203"/>
                                      </a:cubicBezTo>
                                      <a:cubicBezTo>
                                        <a:pt x="367077" y="507736"/>
                                        <a:pt x="360526" y="508612"/>
                                        <a:pt x="360945" y="508346"/>
                                      </a:cubicBezTo>
                                      <a:cubicBezTo>
                                        <a:pt x="391732" y="492654"/>
                                        <a:pt x="407196" y="482421"/>
                                        <a:pt x="413353" y="477216"/>
                                      </a:cubicBezTo>
                                      <a:cubicBezTo>
                                        <a:pt x="415296" y="477038"/>
                                        <a:pt x="424627" y="477013"/>
                                        <a:pt x="426582" y="477013"/>
                                      </a:cubicBezTo>
                                      <a:cubicBezTo>
                                        <a:pt x="428842" y="477013"/>
                                        <a:pt x="431204" y="476860"/>
                                        <a:pt x="433438" y="476810"/>
                                      </a:cubicBezTo>
                                      <a:cubicBezTo>
                                        <a:pt x="443087" y="476619"/>
                                        <a:pt x="451961" y="476441"/>
                                        <a:pt x="460747" y="476022"/>
                                      </a:cubicBezTo>
                                      <a:moveTo>
                                        <a:pt x="719413" y="506200"/>
                                      </a:moveTo>
                                      <a:cubicBezTo>
                                        <a:pt x="719413" y="507622"/>
                                        <a:pt x="718309" y="508308"/>
                                        <a:pt x="717293" y="509209"/>
                                      </a:cubicBezTo>
                                      <a:cubicBezTo>
                                        <a:pt x="678012" y="516509"/>
                                        <a:pt x="631228" y="518172"/>
                                        <a:pt x="587109" y="519734"/>
                                      </a:cubicBezTo>
                                      <a:cubicBezTo>
                                        <a:pt x="564866" y="520534"/>
                                        <a:pt x="541506" y="522006"/>
                                        <a:pt x="519161" y="523251"/>
                                      </a:cubicBezTo>
                                      <a:cubicBezTo>
                                        <a:pt x="504015" y="524101"/>
                                        <a:pt x="489453" y="524584"/>
                                        <a:pt x="473798" y="525054"/>
                                      </a:cubicBezTo>
                                      <a:cubicBezTo>
                                        <a:pt x="448267" y="525841"/>
                                        <a:pt x="426214" y="524825"/>
                                        <a:pt x="402676" y="524635"/>
                                      </a:cubicBezTo>
                                      <a:cubicBezTo>
                                        <a:pt x="387835" y="524520"/>
                                        <a:pt x="376129" y="524520"/>
                                        <a:pt x="359789" y="524622"/>
                                      </a:cubicBezTo>
                                      <a:lnTo>
                                        <a:pt x="359777" y="524597"/>
                                      </a:lnTo>
                                      <a:lnTo>
                                        <a:pt x="359777" y="524635"/>
                                      </a:lnTo>
                                      <a:cubicBezTo>
                                        <a:pt x="343437" y="524520"/>
                                        <a:pt x="331731" y="524520"/>
                                        <a:pt x="316890" y="524635"/>
                                      </a:cubicBezTo>
                                      <a:cubicBezTo>
                                        <a:pt x="293364" y="524825"/>
                                        <a:pt x="271299" y="525841"/>
                                        <a:pt x="245767" y="525054"/>
                                      </a:cubicBezTo>
                                      <a:cubicBezTo>
                                        <a:pt x="230126" y="524584"/>
                                        <a:pt x="215551" y="524101"/>
                                        <a:pt x="200392" y="523251"/>
                                      </a:cubicBezTo>
                                      <a:cubicBezTo>
                                        <a:pt x="178060" y="522007"/>
                                        <a:pt x="154700" y="520534"/>
                                        <a:pt x="132469" y="519734"/>
                                      </a:cubicBezTo>
                                      <a:cubicBezTo>
                                        <a:pt x="88351" y="518173"/>
                                        <a:pt x="41554" y="516509"/>
                                        <a:pt x="2273" y="509209"/>
                                      </a:cubicBezTo>
                                      <a:cubicBezTo>
                                        <a:pt x="1282" y="508308"/>
                                        <a:pt x="152" y="507622"/>
                                        <a:pt x="165" y="506200"/>
                                      </a:cubicBezTo>
                                      <a:cubicBezTo>
                                        <a:pt x="178" y="504842"/>
                                        <a:pt x="1651" y="504271"/>
                                        <a:pt x="2298" y="503179"/>
                                      </a:cubicBezTo>
                                      <a:cubicBezTo>
                                        <a:pt x="4456" y="502239"/>
                                        <a:pt x="6615" y="501300"/>
                                        <a:pt x="8760" y="500360"/>
                                      </a:cubicBezTo>
                                      <a:lnTo>
                                        <a:pt x="9281" y="503458"/>
                                      </a:lnTo>
                                      <a:cubicBezTo>
                                        <a:pt x="9293" y="503471"/>
                                        <a:pt x="9319" y="503496"/>
                                        <a:pt x="9332" y="503509"/>
                                      </a:cubicBezTo>
                                      <a:cubicBezTo>
                                        <a:pt x="8849" y="503763"/>
                                        <a:pt x="8595" y="504106"/>
                                        <a:pt x="8925" y="504512"/>
                                      </a:cubicBezTo>
                                      <a:cubicBezTo>
                                        <a:pt x="9598" y="505324"/>
                                        <a:pt x="10550" y="505934"/>
                                        <a:pt x="11668" y="506378"/>
                                      </a:cubicBezTo>
                                      <a:cubicBezTo>
                                        <a:pt x="11249" y="506391"/>
                                        <a:pt x="10855" y="506391"/>
                                        <a:pt x="10449" y="506404"/>
                                      </a:cubicBezTo>
                                      <a:cubicBezTo>
                                        <a:pt x="11033" y="506492"/>
                                        <a:pt x="11630" y="506556"/>
                                        <a:pt x="12239" y="506607"/>
                                      </a:cubicBezTo>
                                      <a:cubicBezTo>
                                        <a:pt x="16238" y="508016"/>
                                        <a:pt x="22066" y="507737"/>
                                        <a:pt x="25709" y="507572"/>
                                      </a:cubicBezTo>
                                      <a:cubicBezTo>
                                        <a:pt x="27360" y="507508"/>
                                        <a:pt x="29048" y="507368"/>
                                        <a:pt x="30775" y="507178"/>
                                      </a:cubicBezTo>
                                      <a:cubicBezTo>
                                        <a:pt x="39853" y="507305"/>
                                        <a:pt x="50289" y="507292"/>
                                        <a:pt x="58985" y="507495"/>
                                      </a:cubicBezTo>
                                      <a:cubicBezTo>
                                        <a:pt x="75477" y="507914"/>
                                        <a:pt x="92096" y="508232"/>
                                        <a:pt x="107268" y="509806"/>
                                      </a:cubicBezTo>
                                      <a:cubicBezTo>
                                        <a:pt x="107814" y="508955"/>
                                        <a:pt x="107814" y="507838"/>
                                        <a:pt x="108855" y="507495"/>
                                      </a:cubicBezTo>
                                      <a:cubicBezTo>
                                        <a:pt x="110366" y="507013"/>
                                        <a:pt x="112981" y="507584"/>
                                        <a:pt x="114796" y="507902"/>
                                      </a:cubicBezTo>
                                      <a:cubicBezTo>
                                        <a:pt x="121170" y="509019"/>
                                        <a:pt x="128280" y="511139"/>
                                        <a:pt x="134843" y="510111"/>
                                      </a:cubicBezTo>
                                      <a:cubicBezTo>
                                        <a:pt x="135173" y="509768"/>
                                        <a:pt x="133498" y="509273"/>
                                        <a:pt x="133256" y="508714"/>
                                      </a:cubicBezTo>
                                      <a:cubicBezTo>
                                        <a:pt x="135199" y="508321"/>
                                        <a:pt x="136760" y="507686"/>
                                        <a:pt x="138525" y="507495"/>
                                      </a:cubicBezTo>
                                      <a:cubicBezTo>
                                        <a:pt x="145241" y="506823"/>
                                        <a:pt x="151716" y="510200"/>
                                        <a:pt x="158191" y="510504"/>
                                      </a:cubicBezTo>
                                      <a:cubicBezTo>
                                        <a:pt x="160997" y="510657"/>
                                        <a:pt x="165021" y="509933"/>
                                        <a:pt x="167815" y="509806"/>
                                      </a:cubicBezTo>
                                      <a:cubicBezTo>
                                        <a:pt x="170620" y="509692"/>
                                        <a:pt x="174112" y="509768"/>
                                        <a:pt x="177044" y="509806"/>
                                      </a:cubicBezTo>
                                      <a:cubicBezTo>
                                        <a:pt x="177832" y="509819"/>
                                        <a:pt x="179038" y="509895"/>
                                        <a:pt x="179431" y="509806"/>
                                      </a:cubicBezTo>
                                      <a:cubicBezTo>
                                        <a:pt x="180409" y="509565"/>
                                        <a:pt x="180790" y="508575"/>
                                        <a:pt x="181666" y="508410"/>
                                      </a:cubicBezTo>
                                      <a:cubicBezTo>
                                        <a:pt x="182631" y="508232"/>
                                        <a:pt x="184218" y="508422"/>
                                        <a:pt x="185627" y="508410"/>
                                      </a:cubicBezTo>
                                      <a:cubicBezTo>
                                        <a:pt x="194743" y="508321"/>
                                        <a:pt x="204201" y="509095"/>
                                        <a:pt x="212669" y="509514"/>
                                      </a:cubicBezTo>
                                      <a:cubicBezTo>
                                        <a:pt x="228603" y="510276"/>
                                        <a:pt x="244028" y="510746"/>
                                        <a:pt x="259098" y="509108"/>
                                      </a:cubicBezTo>
                                      <a:cubicBezTo>
                                        <a:pt x="264265" y="508537"/>
                                        <a:pt x="269166" y="508245"/>
                                        <a:pt x="274130" y="508714"/>
                                      </a:cubicBezTo>
                                      <a:cubicBezTo>
                                        <a:pt x="283931" y="509616"/>
                                        <a:pt x="293174" y="512168"/>
                                        <a:pt x="302353" y="512713"/>
                                      </a:cubicBezTo>
                                      <a:cubicBezTo>
                                        <a:pt x="302696" y="512460"/>
                                        <a:pt x="301972" y="512244"/>
                                        <a:pt x="301693" y="512015"/>
                                      </a:cubicBezTo>
                                      <a:cubicBezTo>
                                        <a:pt x="300804" y="511279"/>
                                        <a:pt x="299547" y="510276"/>
                                        <a:pt x="298659" y="509514"/>
                                      </a:cubicBezTo>
                                      <a:cubicBezTo>
                                        <a:pt x="313703" y="512244"/>
                                        <a:pt x="327085" y="512383"/>
                                        <a:pt x="341799" y="514224"/>
                                      </a:cubicBezTo>
                                      <a:cubicBezTo>
                                        <a:pt x="346573" y="514821"/>
                                        <a:pt x="353391" y="515557"/>
                                        <a:pt x="359700" y="516281"/>
                                      </a:cubicBezTo>
                                      <a:cubicBezTo>
                                        <a:pt x="366010" y="515557"/>
                                        <a:pt x="373006" y="514821"/>
                                        <a:pt x="377767" y="514224"/>
                                      </a:cubicBezTo>
                                      <a:cubicBezTo>
                                        <a:pt x="392481" y="512383"/>
                                        <a:pt x="405876" y="512244"/>
                                        <a:pt x="420895" y="509514"/>
                                      </a:cubicBezTo>
                                      <a:cubicBezTo>
                                        <a:pt x="420019" y="510276"/>
                                        <a:pt x="418775" y="511279"/>
                                        <a:pt x="417873" y="512015"/>
                                      </a:cubicBezTo>
                                      <a:cubicBezTo>
                                        <a:pt x="417607" y="512244"/>
                                        <a:pt x="416870" y="512460"/>
                                        <a:pt x="417213" y="512713"/>
                                      </a:cubicBezTo>
                                      <a:cubicBezTo>
                                        <a:pt x="426392" y="512168"/>
                                        <a:pt x="435647" y="509616"/>
                                        <a:pt x="445436" y="508714"/>
                                      </a:cubicBezTo>
                                      <a:cubicBezTo>
                                        <a:pt x="450413" y="508245"/>
                                        <a:pt x="455313" y="508537"/>
                                        <a:pt x="460468" y="509108"/>
                                      </a:cubicBezTo>
                                      <a:cubicBezTo>
                                        <a:pt x="475538" y="510746"/>
                                        <a:pt x="490976" y="510276"/>
                                        <a:pt x="506909" y="509514"/>
                                      </a:cubicBezTo>
                                      <a:cubicBezTo>
                                        <a:pt x="515378" y="509095"/>
                                        <a:pt x="524823" y="508321"/>
                                        <a:pt x="533952" y="508410"/>
                                      </a:cubicBezTo>
                                      <a:cubicBezTo>
                                        <a:pt x="535361" y="508422"/>
                                        <a:pt x="536948" y="508232"/>
                                        <a:pt x="537900" y="508410"/>
                                      </a:cubicBezTo>
                                      <a:cubicBezTo>
                                        <a:pt x="538789" y="508575"/>
                                        <a:pt x="539157" y="509565"/>
                                        <a:pt x="540147" y="509806"/>
                                      </a:cubicBezTo>
                                      <a:cubicBezTo>
                                        <a:pt x="540541" y="509895"/>
                                        <a:pt x="541734" y="509819"/>
                                        <a:pt x="542522" y="509806"/>
                                      </a:cubicBezTo>
                                      <a:cubicBezTo>
                                        <a:pt x="545454" y="509768"/>
                                        <a:pt x="548946" y="509692"/>
                                        <a:pt x="551751" y="509806"/>
                                      </a:cubicBezTo>
                                      <a:cubicBezTo>
                                        <a:pt x="554545" y="509933"/>
                                        <a:pt x="558569" y="510657"/>
                                        <a:pt x="561388" y="510504"/>
                                      </a:cubicBezTo>
                                      <a:cubicBezTo>
                                        <a:pt x="567850" y="510200"/>
                                        <a:pt x="574325" y="506823"/>
                                        <a:pt x="581041" y="507495"/>
                                      </a:cubicBezTo>
                                      <a:cubicBezTo>
                                        <a:pt x="582806" y="507686"/>
                                        <a:pt x="584380" y="508321"/>
                                        <a:pt x="586310" y="508714"/>
                                      </a:cubicBezTo>
                                      <a:cubicBezTo>
                                        <a:pt x="586068" y="509273"/>
                                        <a:pt x="584393" y="509768"/>
                                        <a:pt x="584735" y="510111"/>
                                      </a:cubicBezTo>
                                      <a:cubicBezTo>
                                        <a:pt x="591286" y="511139"/>
                                        <a:pt x="598396" y="509019"/>
                                        <a:pt x="604782" y="507902"/>
                                      </a:cubicBezTo>
                                      <a:cubicBezTo>
                                        <a:pt x="606585" y="507584"/>
                                        <a:pt x="609200" y="507013"/>
                                        <a:pt x="610724" y="507495"/>
                                      </a:cubicBezTo>
                                      <a:cubicBezTo>
                                        <a:pt x="611765" y="507838"/>
                                        <a:pt x="611752" y="508955"/>
                                        <a:pt x="612298" y="509806"/>
                                      </a:cubicBezTo>
                                      <a:cubicBezTo>
                                        <a:pt x="627482" y="508232"/>
                                        <a:pt x="644089" y="507914"/>
                                        <a:pt x="660568" y="507495"/>
                                      </a:cubicBezTo>
                                      <a:cubicBezTo>
                                        <a:pt x="669277" y="507292"/>
                                        <a:pt x="679726" y="507305"/>
                                        <a:pt x="688804" y="507178"/>
                                      </a:cubicBezTo>
                                      <a:cubicBezTo>
                                        <a:pt x="690518" y="507368"/>
                                        <a:pt x="692206" y="507508"/>
                                        <a:pt x="693857" y="507572"/>
                                      </a:cubicBezTo>
                                      <a:cubicBezTo>
                                        <a:pt x="697488" y="507737"/>
                                        <a:pt x="703341" y="508016"/>
                                        <a:pt x="707340" y="506607"/>
                                      </a:cubicBezTo>
                                      <a:cubicBezTo>
                                        <a:pt x="707949" y="506556"/>
                                        <a:pt x="708546" y="506492"/>
                                        <a:pt x="709130" y="506404"/>
                                      </a:cubicBezTo>
                                      <a:cubicBezTo>
                                        <a:pt x="708711" y="506391"/>
                                        <a:pt x="708317" y="506391"/>
                                        <a:pt x="707898" y="506378"/>
                                      </a:cubicBezTo>
                                      <a:cubicBezTo>
                                        <a:pt x="709028" y="505934"/>
                                        <a:pt x="709968" y="505324"/>
                                        <a:pt x="710641" y="504512"/>
                                      </a:cubicBezTo>
                                      <a:cubicBezTo>
                                        <a:pt x="710971" y="504106"/>
                                        <a:pt x="710717" y="503763"/>
                                        <a:pt x="710234" y="503509"/>
                                      </a:cubicBezTo>
                                      <a:lnTo>
                                        <a:pt x="710285" y="503458"/>
                                      </a:lnTo>
                                      <a:lnTo>
                                        <a:pt x="710806" y="500360"/>
                                      </a:lnTo>
                                      <a:cubicBezTo>
                                        <a:pt x="712964" y="501300"/>
                                        <a:pt x="715122" y="502239"/>
                                        <a:pt x="717281" y="503179"/>
                                      </a:cubicBezTo>
                                      <a:cubicBezTo>
                                        <a:pt x="717915" y="504271"/>
                                        <a:pt x="719401" y="504842"/>
                                        <a:pt x="719414" y="506200"/>
                                      </a:cubicBezTo>
                                      <a:moveTo>
                                        <a:pt x="306225" y="477216"/>
                                      </a:moveTo>
                                      <a:cubicBezTo>
                                        <a:pt x="312370" y="482421"/>
                                        <a:pt x="327846" y="492667"/>
                                        <a:pt x="358634" y="508346"/>
                                      </a:cubicBezTo>
                                      <a:cubicBezTo>
                                        <a:pt x="359053" y="508613"/>
                                        <a:pt x="352502" y="507737"/>
                                        <a:pt x="349188" y="507203"/>
                                      </a:cubicBezTo>
                                      <a:cubicBezTo>
                                        <a:pt x="322831" y="502899"/>
                                        <a:pt x="300753" y="495485"/>
                                        <a:pt x="280605" y="485735"/>
                                      </a:cubicBezTo>
                                      <a:cubicBezTo>
                                        <a:pt x="277164" y="484072"/>
                                        <a:pt x="273673" y="482421"/>
                                        <a:pt x="268734" y="482332"/>
                                      </a:cubicBezTo>
                                      <a:cubicBezTo>
                                        <a:pt x="267998" y="481634"/>
                                        <a:pt x="267122" y="481037"/>
                                        <a:pt x="266144" y="480530"/>
                                      </a:cubicBezTo>
                                      <a:cubicBezTo>
                                        <a:pt x="264024" y="478816"/>
                                        <a:pt x="261485" y="477305"/>
                                        <a:pt x="258819" y="476023"/>
                                      </a:cubicBezTo>
                                      <a:cubicBezTo>
                                        <a:pt x="267604" y="476442"/>
                                        <a:pt x="276466" y="476619"/>
                                        <a:pt x="286140" y="476797"/>
                                      </a:cubicBezTo>
                                      <a:cubicBezTo>
                                        <a:pt x="288375" y="476848"/>
                                        <a:pt x="290711" y="477013"/>
                                        <a:pt x="292996" y="477000"/>
                                      </a:cubicBezTo>
                                      <a:cubicBezTo>
                                        <a:pt x="294926" y="477000"/>
                                        <a:pt x="304270" y="477025"/>
                                        <a:pt x="306225" y="477216"/>
                                      </a:cubicBezTo>
                                      <a:moveTo>
                                        <a:pt x="688804" y="673797"/>
                                      </a:moveTo>
                                      <a:lnTo>
                                        <a:pt x="695152" y="656429"/>
                                      </a:lnTo>
                                      <a:lnTo>
                                        <a:pt x="701614" y="673797"/>
                                      </a:lnTo>
                                      <a:lnTo>
                                        <a:pt x="688804" y="673797"/>
                                      </a:lnTo>
                                      <a:close/>
                                      <a:moveTo>
                                        <a:pt x="690251" y="645498"/>
                                      </a:moveTo>
                                      <a:lnTo>
                                        <a:pt x="672007" y="692282"/>
                                      </a:lnTo>
                                      <a:lnTo>
                                        <a:pt x="682075" y="692282"/>
                                      </a:lnTo>
                                      <a:lnTo>
                                        <a:pt x="685934" y="681706"/>
                                      </a:lnTo>
                                      <a:lnTo>
                                        <a:pt x="704635" y="681706"/>
                                      </a:lnTo>
                                      <a:lnTo>
                                        <a:pt x="708673" y="692282"/>
                                      </a:lnTo>
                                      <a:lnTo>
                                        <a:pt x="718995" y="692282"/>
                                      </a:lnTo>
                                      <a:lnTo>
                                        <a:pt x="700255" y="645498"/>
                                      </a:lnTo>
                                      <a:lnTo>
                                        <a:pt x="690251" y="645498"/>
                                      </a:lnTo>
                                      <a:close/>
                                      <a:moveTo>
                                        <a:pt x="658143" y="645498"/>
                                      </a:moveTo>
                                      <a:lnTo>
                                        <a:pt x="667551" y="645498"/>
                                      </a:lnTo>
                                      <a:lnTo>
                                        <a:pt x="667551" y="692295"/>
                                      </a:lnTo>
                                      <a:lnTo>
                                        <a:pt x="658143" y="692295"/>
                                      </a:lnTo>
                                      <a:lnTo>
                                        <a:pt x="658143" y="645498"/>
                                      </a:lnTo>
                                      <a:lnTo>
                                        <a:pt x="658143" y="645498"/>
                                      </a:lnTo>
                                      <a:close/>
                                      <a:moveTo>
                                        <a:pt x="628155" y="684398"/>
                                      </a:moveTo>
                                      <a:lnTo>
                                        <a:pt x="651693" y="684398"/>
                                      </a:lnTo>
                                      <a:lnTo>
                                        <a:pt x="651693" y="692295"/>
                                      </a:lnTo>
                                      <a:lnTo>
                                        <a:pt x="618748" y="692295"/>
                                      </a:lnTo>
                                      <a:lnTo>
                                        <a:pt x="618748" y="645498"/>
                                      </a:lnTo>
                                      <a:lnTo>
                                        <a:pt x="628155" y="645498"/>
                                      </a:lnTo>
                                      <a:lnTo>
                                        <a:pt x="628155" y="684398"/>
                                      </a:lnTo>
                                      <a:close/>
                                      <a:moveTo>
                                        <a:pt x="583504" y="673797"/>
                                      </a:moveTo>
                                      <a:lnTo>
                                        <a:pt x="589852" y="656429"/>
                                      </a:lnTo>
                                      <a:lnTo>
                                        <a:pt x="596327" y="673797"/>
                                      </a:lnTo>
                                      <a:lnTo>
                                        <a:pt x="583504" y="673797"/>
                                      </a:lnTo>
                                      <a:close/>
                                      <a:moveTo>
                                        <a:pt x="584951" y="645498"/>
                                      </a:moveTo>
                                      <a:lnTo>
                                        <a:pt x="566720" y="692282"/>
                                      </a:lnTo>
                                      <a:lnTo>
                                        <a:pt x="576788" y="692282"/>
                                      </a:lnTo>
                                      <a:lnTo>
                                        <a:pt x="580635" y="681706"/>
                                      </a:lnTo>
                                      <a:lnTo>
                                        <a:pt x="599336" y="681706"/>
                                      </a:lnTo>
                                      <a:lnTo>
                                        <a:pt x="603398" y="692282"/>
                                      </a:lnTo>
                                      <a:lnTo>
                                        <a:pt x="613720" y="692282"/>
                                      </a:lnTo>
                                      <a:lnTo>
                                        <a:pt x="594956" y="645498"/>
                                      </a:lnTo>
                                      <a:lnTo>
                                        <a:pt x="584951" y="645498"/>
                                      </a:lnTo>
                                      <a:close/>
                                      <a:moveTo>
                                        <a:pt x="540769" y="665316"/>
                                      </a:moveTo>
                                      <a:lnTo>
                                        <a:pt x="533774" y="665316"/>
                                      </a:lnTo>
                                      <a:lnTo>
                                        <a:pt x="533774" y="653407"/>
                                      </a:lnTo>
                                      <a:lnTo>
                                        <a:pt x="541163" y="653407"/>
                                      </a:lnTo>
                                      <a:cubicBezTo>
                                        <a:pt x="547498" y="653407"/>
                                        <a:pt x="548679" y="653407"/>
                                        <a:pt x="550431" y="654449"/>
                                      </a:cubicBezTo>
                                      <a:cubicBezTo>
                                        <a:pt x="552221" y="655502"/>
                                        <a:pt x="552869" y="657331"/>
                                        <a:pt x="552869" y="659222"/>
                                      </a:cubicBezTo>
                                      <a:cubicBezTo>
                                        <a:pt x="552869" y="660606"/>
                                        <a:pt x="552526" y="663602"/>
                                        <a:pt x="549263" y="664707"/>
                                      </a:cubicBezTo>
                                      <a:cubicBezTo>
                                        <a:pt x="547638" y="665316"/>
                                        <a:pt x="543651" y="665316"/>
                                        <a:pt x="540769" y="665316"/>
                                      </a:cubicBezTo>
                                      <a:moveTo>
                                        <a:pt x="550253" y="671702"/>
                                      </a:moveTo>
                                      <a:lnTo>
                                        <a:pt x="550253" y="671575"/>
                                      </a:lnTo>
                                      <a:cubicBezTo>
                                        <a:pt x="552069" y="671385"/>
                                        <a:pt x="553846" y="670864"/>
                                        <a:pt x="555471" y="670128"/>
                                      </a:cubicBezTo>
                                      <a:cubicBezTo>
                                        <a:pt x="560042" y="668236"/>
                                        <a:pt x="562594" y="663729"/>
                                        <a:pt x="562594" y="658651"/>
                                      </a:cubicBezTo>
                                      <a:cubicBezTo>
                                        <a:pt x="562594" y="654055"/>
                                        <a:pt x="560372" y="648697"/>
                                        <a:pt x="554951" y="646666"/>
                                      </a:cubicBezTo>
                                      <a:cubicBezTo>
                                        <a:pt x="553516" y="646222"/>
                                        <a:pt x="551231" y="645511"/>
                                        <a:pt x="544235" y="645511"/>
                                      </a:cubicBezTo>
                                      <a:lnTo>
                                        <a:pt x="524366" y="645511"/>
                                      </a:lnTo>
                                      <a:lnTo>
                                        <a:pt x="524366" y="692307"/>
                                      </a:lnTo>
                                      <a:lnTo>
                                        <a:pt x="533774" y="692307"/>
                                      </a:lnTo>
                                      <a:lnTo>
                                        <a:pt x="533774" y="672743"/>
                                      </a:lnTo>
                                      <a:lnTo>
                                        <a:pt x="535666" y="672743"/>
                                      </a:lnTo>
                                      <a:cubicBezTo>
                                        <a:pt x="542014" y="672743"/>
                                        <a:pt x="542597" y="673670"/>
                                        <a:pt x="548273" y="682113"/>
                                      </a:cubicBezTo>
                                      <a:lnTo>
                                        <a:pt x="555090" y="692307"/>
                                      </a:lnTo>
                                      <a:lnTo>
                                        <a:pt x="566390" y="692307"/>
                                      </a:lnTo>
                                      <a:lnTo>
                                        <a:pt x="560702" y="683154"/>
                                      </a:lnTo>
                                      <a:cubicBezTo>
                                        <a:pt x="556004" y="675638"/>
                                        <a:pt x="554164" y="673937"/>
                                        <a:pt x="550253" y="671702"/>
                                      </a:cubicBezTo>
                                      <a:moveTo>
                                        <a:pt x="480972" y="645511"/>
                                      </a:moveTo>
                                      <a:lnTo>
                                        <a:pt x="518094" y="645511"/>
                                      </a:lnTo>
                                      <a:lnTo>
                                        <a:pt x="518094" y="653408"/>
                                      </a:lnTo>
                                      <a:lnTo>
                                        <a:pt x="504243" y="653408"/>
                                      </a:lnTo>
                                      <a:lnTo>
                                        <a:pt x="504243" y="692307"/>
                                      </a:lnTo>
                                      <a:lnTo>
                                        <a:pt x="494823" y="692307"/>
                                      </a:lnTo>
                                      <a:lnTo>
                                        <a:pt x="494823" y="653408"/>
                                      </a:lnTo>
                                      <a:lnTo>
                                        <a:pt x="480972" y="653408"/>
                                      </a:lnTo>
                                      <a:lnTo>
                                        <a:pt x="480972" y="645511"/>
                                      </a:lnTo>
                                      <a:lnTo>
                                        <a:pt x="480972" y="645511"/>
                                      </a:lnTo>
                                      <a:close/>
                                      <a:moveTo>
                                        <a:pt x="476706" y="678710"/>
                                      </a:moveTo>
                                      <a:cubicBezTo>
                                        <a:pt x="476706" y="684398"/>
                                        <a:pt x="473126" y="689171"/>
                                        <a:pt x="469063" y="690987"/>
                                      </a:cubicBezTo>
                                      <a:cubicBezTo>
                                        <a:pt x="464899" y="692955"/>
                                        <a:pt x="460176" y="693082"/>
                                        <a:pt x="458018" y="693082"/>
                                      </a:cubicBezTo>
                                      <a:cubicBezTo>
                                        <a:pt x="452990" y="693082"/>
                                        <a:pt x="440573" y="692625"/>
                                        <a:pt x="438745" y="677072"/>
                                      </a:cubicBezTo>
                                      <a:lnTo>
                                        <a:pt x="447899" y="676222"/>
                                      </a:lnTo>
                                      <a:cubicBezTo>
                                        <a:pt x="448356" y="678634"/>
                                        <a:pt x="449587" y="685172"/>
                                        <a:pt x="458094" y="685172"/>
                                      </a:cubicBezTo>
                                      <a:cubicBezTo>
                                        <a:pt x="464696" y="685172"/>
                                        <a:pt x="467311" y="681706"/>
                                        <a:pt x="467311" y="678710"/>
                                      </a:cubicBezTo>
                                      <a:cubicBezTo>
                                        <a:pt x="467311" y="674774"/>
                                        <a:pt x="464048" y="673924"/>
                                        <a:pt x="455402" y="671842"/>
                                      </a:cubicBezTo>
                                      <a:cubicBezTo>
                                        <a:pt x="450768" y="670661"/>
                                        <a:pt x="440446" y="668109"/>
                                        <a:pt x="440446" y="657788"/>
                                      </a:cubicBezTo>
                                      <a:cubicBezTo>
                                        <a:pt x="440446" y="652684"/>
                                        <a:pt x="443785" y="644711"/>
                                        <a:pt x="457510" y="644711"/>
                                      </a:cubicBezTo>
                                      <a:cubicBezTo>
                                        <a:pt x="466664" y="644711"/>
                                        <a:pt x="475017" y="648304"/>
                                        <a:pt x="475411" y="658905"/>
                                      </a:cubicBezTo>
                                      <a:lnTo>
                                        <a:pt x="465940" y="659286"/>
                                      </a:lnTo>
                                      <a:cubicBezTo>
                                        <a:pt x="465546" y="656861"/>
                                        <a:pt x="464835" y="652494"/>
                                        <a:pt x="457370" y="652494"/>
                                      </a:cubicBezTo>
                                      <a:cubicBezTo>
                                        <a:pt x="454564" y="652494"/>
                                        <a:pt x="449460" y="653331"/>
                                        <a:pt x="449460" y="657127"/>
                                      </a:cubicBezTo>
                                      <a:cubicBezTo>
                                        <a:pt x="449460" y="660136"/>
                                        <a:pt x="452406" y="661444"/>
                                        <a:pt x="459922" y="663209"/>
                                      </a:cubicBezTo>
                                      <a:cubicBezTo>
                                        <a:pt x="467044" y="664923"/>
                                        <a:pt x="476706" y="667195"/>
                                        <a:pt x="476706" y="678710"/>
                                      </a:cubicBezTo>
                                      <a:moveTo>
                                        <a:pt x="421555" y="645498"/>
                                      </a:moveTo>
                                      <a:lnTo>
                                        <a:pt x="430975" y="645498"/>
                                      </a:lnTo>
                                      <a:lnTo>
                                        <a:pt x="430975" y="670077"/>
                                      </a:lnTo>
                                      <a:cubicBezTo>
                                        <a:pt x="430975" y="678444"/>
                                        <a:pt x="430645" y="683065"/>
                                        <a:pt x="428373" y="686620"/>
                                      </a:cubicBezTo>
                                      <a:cubicBezTo>
                                        <a:pt x="424767" y="692155"/>
                                        <a:pt x="418038" y="693082"/>
                                        <a:pt x="412795" y="693082"/>
                                      </a:cubicBezTo>
                                      <a:cubicBezTo>
                                        <a:pt x="393662" y="693082"/>
                                        <a:pt x="393662" y="681249"/>
                                        <a:pt x="393662" y="670471"/>
                                      </a:cubicBezTo>
                                      <a:lnTo>
                                        <a:pt x="393662" y="645498"/>
                                      </a:lnTo>
                                      <a:lnTo>
                                        <a:pt x="403070" y="645498"/>
                                      </a:lnTo>
                                      <a:lnTo>
                                        <a:pt x="403070" y="670801"/>
                                      </a:lnTo>
                                      <a:cubicBezTo>
                                        <a:pt x="403070" y="676349"/>
                                        <a:pt x="403070" y="678647"/>
                                        <a:pt x="404238" y="680856"/>
                                      </a:cubicBezTo>
                                      <a:cubicBezTo>
                                        <a:pt x="406015" y="684195"/>
                                        <a:pt x="409672" y="684982"/>
                                        <a:pt x="412541" y="684982"/>
                                      </a:cubicBezTo>
                                      <a:cubicBezTo>
                                        <a:pt x="421555" y="684982"/>
                                        <a:pt x="421555" y="679294"/>
                                        <a:pt x="421555" y="671334"/>
                                      </a:cubicBezTo>
                                      <a:lnTo>
                                        <a:pt x="421555" y="645498"/>
                                      </a:lnTo>
                                      <a:lnTo>
                                        <a:pt x="421555" y="645498"/>
                                      </a:lnTo>
                                      <a:close/>
                                      <a:moveTo>
                                        <a:pt x="361694" y="673797"/>
                                      </a:moveTo>
                                      <a:lnTo>
                                        <a:pt x="368029" y="656429"/>
                                      </a:lnTo>
                                      <a:lnTo>
                                        <a:pt x="374491" y="673797"/>
                                      </a:lnTo>
                                      <a:lnTo>
                                        <a:pt x="361694" y="673797"/>
                                      </a:lnTo>
                                      <a:close/>
                                      <a:moveTo>
                                        <a:pt x="363128" y="645498"/>
                                      </a:moveTo>
                                      <a:lnTo>
                                        <a:pt x="344897" y="692282"/>
                                      </a:lnTo>
                                      <a:lnTo>
                                        <a:pt x="354965" y="692282"/>
                                      </a:lnTo>
                                      <a:lnTo>
                                        <a:pt x="358812" y="681706"/>
                                      </a:lnTo>
                                      <a:lnTo>
                                        <a:pt x="377513" y="681706"/>
                                      </a:lnTo>
                                      <a:lnTo>
                                        <a:pt x="381563" y="692282"/>
                                      </a:lnTo>
                                      <a:lnTo>
                                        <a:pt x="391872" y="692282"/>
                                      </a:lnTo>
                                      <a:lnTo>
                                        <a:pt x="373120" y="645498"/>
                                      </a:lnTo>
                                      <a:lnTo>
                                        <a:pt x="363128" y="645498"/>
                                      </a:lnTo>
                                      <a:close/>
                                      <a:moveTo>
                                        <a:pt x="312878" y="645498"/>
                                      </a:moveTo>
                                      <a:lnTo>
                                        <a:pt x="321638" y="645498"/>
                                      </a:lnTo>
                                      <a:lnTo>
                                        <a:pt x="321638" y="692295"/>
                                      </a:lnTo>
                                      <a:lnTo>
                                        <a:pt x="312154" y="692295"/>
                                      </a:lnTo>
                                      <a:lnTo>
                                        <a:pt x="293453" y="661774"/>
                                      </a:lnTo>
                                      <a:lnTo>
                                        <a:pt x="293326" y="661774"/>
                                      </a:lnTo>
                                      <a:lnTo>
                                        <a:pt x="293326" y="692295"/>
                                      </a:lnTo>
                                      <a:lnTo>
                                        <a:pt x="284566" y="692295"/>
                                      </a:lnTo>
                                      <a:lnTo>
                                        <a:pt x="284566" y="645498"/>
                                      </a:lnTo>
                                      <a:lnTo>
                                        <a:pt x="293707" y="645498"/>
                                      </a:lnTo>
                                      <a:lnTo>
                                        <a:pt x="312726" y="676742"/>
                                      </a:lnTo>
                                      <a:lnTo>
                                        <a:pt x="312878" y="676742"/>
                                      </a:lnTo>
                                      <a:lnTo>
                                        <a:pt x="312878" y="645498"/>
                                      </a:lnTo>
                                      <a:close/>
                                      <a:moveTo>
                                        <a:pt x="253588" y="665316"/>
                                      </a:moveTo>
                                      <a:lnTo>
                                        <a:pt x="246593" y="665316"/>
                                      </a:lnTo>
                                      <a:lnTo>
                                        <a:pt x="246593" y="653407"/>
                                      </a:lnTo>
                                      <a:lnTo>
                                        <a:pt x="253982" y="653407"/>
                                      </a:lnTo>
                                      <a:cubicBezTo>
                                        <a:pt x="260317" y="653407"/>
                                        <a:pt x="261498" y="653407"/>
                                        <a:pt x="263250" y="654449"/>
                                      </a:cubicBezTo>
                                      <a:cubicBezTo>
                                        <a:pt x="265040" y="655502"/>
                                        <a:pt x="265687" y="657331"/>
                                        <a:pt x="265687" y="659222"/>
                                      </a:cubicBezTo>
                                      <a:cubicBezTo>
                                        <a:pt x="265687" y="660606"/>
                                        <a:pt x="265344" y="663602"/>
                                        <a:pt x="262082" y="664707"/>
                                      </a:cubicBezTo>
                                      <a:cubicBezTo>
                                        <a:pt x="260444" y="665316"/>
                                        <a:pt x="256445" y="665316"/>
                                        <a:pt x="253588" y="665316"/>
                                      </a:cubicBezTo>
                                      <a:moveTo>
                                        <a:pt x="263059" y="671702"/>
                                      </a:moveTo>
                                      <a:lnTo>
                                        <a:pt x="263059" y="671575"/>
                                      </a:lnTo>
                                      <a:cubicBezTo>
                                        <a:pt x="264900" y="671385"/>
                                        <a:pt x="266665" y="670864"/>
                                        <a:pt x="268303" y="670128"/>
                                      </a:cubicBezTo>
                                      <a:cubicBezTo>
                                        <a:pt x="272860" y="668236"/>
                                        <a:pt x="275412" y="663729"/>
                                        <a:pt x="275412" y="658651"/>
                                      </a:cubicBezTo>
                                      <a:cubicBezTo>
                                        <a:pt x="275412" y="654055"/>
                                        <a:pt x="273191" y="648697"/>
                                        <a:pt x="267769" y="646666"/>
                                      </a:cubicBezTo>
                                      <a:cubicBezTo>
                                        <a:pt x="266335" y="646222"/>
                                        <a:pt x="264037" y="645511"/>
                                        <a:pt x="257041" y="645511"/>
                                      </a:cubicBezTo>
                                      <a:lnTo>
                                        <a:pt x="237185" y="645511"/>
                                      </a:lnTo>
                                      <a:lnTo>
                                        <a:pt x="237185" y="692307"/>
                                      </a:lnTo>
                                      <a:lnTo>
                                        <a:pt x="246593" y="692307"/>
                                      </a:lnTo>
                                      <a:lnTo>
                                        <a:pt x="246593" y="672743"/>
                                      </a:lnTo>
                                      <a:lnTo>
                                        <a:pt x="248484" y="672743"/>
                                      </a:lnTo>
                                      <a:cubicBezTo>
                                        <a:pt x="254832" y="672743"/>
                                        <a:pt x="255416" y="673670"/>
                                        <a:pt x="261091" y="682113"/>
                                      </a:cubicBezTo>
                                      <a:lnTo>
                                        <a:pt x="267896" y="692307"/>
                                      </a:lnTo>
                                      <a:lnTo>
                                        <a:pt x="279208" y="692307"/>
                                      </a:lnTo>
                                      <a:lnTo>
                                        <a:pt x="273520" y="683154"/>
                                      </a:lnTo>
                                      <a:cubicBezTo>
                                        <a:pt x="268810" y="675638"/>
                                        <a:pt x="266982" y="673937"/>
                                        <a:pt x="263059" y="671702"/>
                                      </a:cubicBezTo>
                                      <a:moveTo>
                                        <a:pt x="202995" y="684398"/>
                                      </a:moveTo>
                                      <a:lnTo>
                                        <a:pt x="229148" y="684398"/>
                                      </a:lnTo>
                                      <a:lnTo>
                                        <a:pt x="229148" y="692295"/>
                                      </a:lnTo>
                                      <a:lnTo>
                                        <a:pt x="193587" y="692295"/>
                                      </a:lnTo>
                                      <a:lnTo>
                                        <a:pt x="193587" y="645498"/>
                                      </a:lnTo>
                                      <a:lnTo>
                                        <a:pt x="228298" y="645498"/>
                                      </a:lnTo>
                                      <a:lnTo>
                                        <a:pt x="228298" y="653408"/>
                                      </a:lnTo>
                                      <a:lnTo>
                                        <a:pt x="202995" y="653408"/>
                                      </a:lnTo>
                                      <a:lnTo>
                                        <a:pt x="202995" y="663805"/>
                                      </a:lnTo>
                                      <a:lnTo>
                                        <a:pt x="226533" y="663805"/>
                                      </a:lnTo>
                                      <a:lnTo>
                                        <a:pt x="226533" y="671702"/>
                                      </a:lnTo>
                                      <a:lnTo>
                                        <a:pt x="202995" y="671702"/>
                                      </a:lnTo>
                                      <a:lnTo>
                                        <a:pt x="202995" y="684398"/>
                                      </a:lnTo>
                                      <a:lnTo>
                                        <a:pt x="202995" y="684398"/>
                                      </a:lnTo>
                                      <a:close/>
                                      <a:moveTo>
                                        <a:pt x="150193" y="645511"/>
                                      </a:moveTo>
                                      <a:lnTo>
                                        <a:pt x="187315" y="645511"/>
                                      </a:lnTo>
                                      <a:lnTo>
                                        <a:pt x="187315" y="653408"/>
                                      </a:lnTo>
                                      <a:lnTo>
                                        <a:pt x="173451" y="653408"/>
                                      </a:lnTo>
                                      <a:lnTo>
                                        <a:pt x="173451" y="692307"/>
                                      </a:lnTo>
                                      <a:lnTo>
                                        <a:pt x="164044" y="692307"/>
                                      </a:lnTo>
                                      <a:lnTo>
                                        <a:pt x="164044" y="653408"/>
                                      </a:lnTo>
                                      <a:lnTo>
                                        <a:pt x="150193" y="653408"/>
                                      </a:lnTo>
                                      <a:lnTo>
                                        <a:pt x="150193" y="645511"/>
                                      </a:lnTo>
                                      <a:close/>
                                      <a:moveTo>
                                        <a:pt x="145927" y="678710"/>
                                      </a:moveTo>
                                      <a:cubicBezTo>
                                        <a:pt x="145927" y="684398"/>
                                        <a:pt x="142347" y="689171"/>
                                        <a:pt x="138297" y="690987"/>
                                      </a:cubicBezTo>
                                      <a:cubicBezTo>
                                        <a:pt x="134120" y="692955"/>
                                        <a:pt x="129397" y="693082"/>
                                        <a:pt x="127251" y="693082"/>
                                      </a:cubicBezTo>
                                      <a:cubicBezTo>
                                        <a:pt x="122223" y="693082"/>
                                        <a:pt x="109794" y="692625"/>
                                        <a:pt x="107966" y="677072"/>
                                      </a:cubicBezTo>
                                      <a:lnTo>
                                        <a:pt x="117120" y="676222"/>
                                      </a:lnTo>
                                      <a:cubicBezTo>
                                        <a:pt x="117577" y="678634"/>
                                        <a:pt x="118808" y="685172"/>
                                        <a:pt x="127315" y="685172"/>
                                      </a:cubicBezTo>
                                      <a:cubicBezTo>
                                        <a:pt x="133917" y="685172"/>
                                        <a:pt x="136532" y="681706"/>
                                        <a:pt x="136532" y="678710"/>
                                      </a:cubicBezTo>
                                      <a:cubicBezTo>
                                        <a:pt x="136532" y="674774"/>
                                        <a:pt x="133256" y="673924"/>
                                        <a:pt x="124623" y="671842"/>
                                      </a:cubicBezTo>
                                      <a:cubicBezTo>
                                        <a:pt x="119989" y="670661"/>
                                        <a:pt x="109667" y="668109"/>
                                        <a:pt x="109667" y="657788"/>
                                      </a:cubicBezTo>
                                      <a:cubicBezTo>
                                        <a:pt x="109667" y="652684"/>
                                        <a:pt x="113006" y="644711"/>
                                        <a:pt x="126731" y="644711"/>
                                      </a:cubicBezTo>
                                      <a:cubicBezTo>
                                        <a:pt x="135872" y="644711"/>
                                        <a:pt x="144238" y="648304"/>
                                        <a:pt x="144632" y="658905"/>
                                      </a:cubicBezTo>
                                      <a:lnTo>
                                        <a:pt x="135161" y="659286"/>
                                      </a:lnTo>
                                      <a:cubicBezTo>
                                        <a:pt x="134767" y="656861"/>
                                        <a:pt x="134056" y="652494"/>
                                        <a:pt x="126591" y="652494"/>
                                      </a:cubicBezTo>
                                      <a:cubicBezTo>
                                        <a:pt x="123798" y="652494"/>
                                        <a:pt x="118694" y="653331"/>
                                        <a:pt x="118694" y="657127"/>
                                      </a:cubicBezTo>
                                      <a:cubicBezTo>
                                        <a:pt x="118694" y="660136"/>
                                        <a:pt x="121627" y="661444"/>
                                        <a:pt x="129143" y="663209"/>
                                      </a:cubicBezTo>
                                      <a:cubicBezTo>
                                        <a:pt x="136265" y="664923"/>
                                        <a:pt x="145927" y="667195"/>
                                        <a:pt x="145927" y="678710"/>
                                      </a:cubicBezTo>
                                      <a:moveTo>
                                        <a:pt x="75871" y="684398"/>
                                      </a:moveTo>
                                      <a:lnTo>
                                        <a:pt x="102024" y="684398"/>
                                      </a:lnTo>
                                      <a:lnTo>
                                        <a:pt x="102024" y="692295"/>
                                      </a:lnTo>
                                      <a:lnTo>
                                        <a:pt x="66463" y="692295"/>
                                      </a:lnTo>
                                      <a:lnTo>
                                        <a:pt x="66463" y="645498"/>
                                      </a:lnTo>
                                      <a:lnTo>
                                        <a:pt x="101174" y="645498"/>
                                      </a:lnTo>
                                      <a:lnTo>
                                        <a:pt x="101174" y="653408"/>
                                      </a:lnTo>
                                      <a:lnTo>
                                        <a:pt x="75871" y="653408"/>
                                      </a:lnTo>
                                      <a:lnTo>
                                        <a:pt x="75871" y="663805"/>
                                      </a:lnTo>
                                      <a:lnTo>
                                        <a:pt x="99409" y="663805"/>
                                      </a:lnTo>
                                      <a:lnTo>
                                        <a:pt x="99409" y="671702"/>
                                      </a:lnTo>
                                      <a:lnTo>
                                        <a:pt x="75871" y="671702"/>
                                      </a:lnTo>
                                      <a:lnTo>
                                        <a:pt x="75871" y="684398"/>
                                      </a:lnTo>
                                      <a:lnTo>
                                        <a:pt x="75871" y="684398"/>
                                      </a:lnTo>
                                      <a:close/>
                                      <a:moveTo>
                                        <a:pt x="51901" y="645498"/>
                                      </a:moveTo>
                                      <a:lnTo>
                                        <a:pt x="61435" y="645498"/>
                                      </a:lnTo>
                                      <a:lnTo>
                                        <a:pt x="50060" y="692295"/>
                                      </a:lnTo>
                                      <a:lnTo>
                                        <a:pt x="40005" y="692295"/>
                                      </a:lnTo>
                                      <a:lnTo>
                                        <a:pt x="30775" y="657343"/>
                                      </a:lnTo>
                                      <a:lnTo>
                                        <a:pt x="30648" y="657343"/>
                                      </a:lnTo>
                                      <a:lnTo>
                                        <a:pt x="21431" y="692295"/>
                                      </a:lnTo>
                                      <a:lnTo>
                                        <a:pt x="11172" y="692295"/>
                                      </a:lnTo>
                                      <a:lnTo>
                                        <a:pt x="0" y="645498"/>
                                      </a:lnTo>
                                      <a:lnTo>
                                        <a:pt x="9674" y="645498"/>
                                      </a:lnTo>
                                      <a:lnTo>
                                        <a:pt x="16657" y="677669"/>
                                      </a:lnTo>
                                      <a:lnTo>
                                        <a:pt x="16784" y="677669"/>
                                      </a:lnTo>
                                      <a:lnTo>
                                        <a:pt x="25290" y="645498"/>
                                      </a:lnTo>
                                      <a:lnTo>
                                        <a:pt x="36526" y="645498"/>
                                      </a:lnTo>
                                      <a:lnTo>
                                        <a:pt x="44702" y="678190"/>
                                      </a:lnTo>
                                      <a:lnTo>
                                        <a:pt x="44829" y="678190"/>
                                      </a:lnTo>
                                      <a:lnTo>
                                        <a:pt x="51901" y="645498"/>
                                      </a:lnTo>
                                      <a:close/>
                                      <a:moveTo>
                                        <a:pt x="620931" y="575595"/>
                                      </a:moveTo>
                                      <a:lnTo>
                                        <a:pt x="620931" y="586704"/>
                                      </a:lnTo>
                                      <a:lnTo>
                                        <a:pt x="640546" y="586704"/>
                                      </a:lnTo>
                                      <a:lnTo>
                                        <a:pt x="640546" y="594614"/>
                                      </a:lnTo>
                                      <a:lnTo>
                                        <a:pt x="620931" y="594614"/>
                                      </a:lnTo>
                                      <a:lnTo>
                                        <a:pt x="620931" y="614482"/>
                                      </a:lnTo>
                                      <a:lnTo>
                                        <a:pt x="611524" y="614482"/>
                                      </a:lnTo>
                                      <a:lnTo>
                                        <a:pt x="611524" y="567699"/>
                                      </a:lnTo>
                                      <a:lnTo>
                                        <a:pt x="643619" y="567699"/>
                                      </a:lnTo>
                                      <a:lnTo>
                                        <a:pt x="643619" y="575595"/>
                                      </a:lnTo>
                                      <a:lnTo>
                                        <a:pt x="620931" y="575595"/>
                                      </a:lnTo>
                                      <a:lnTo>
                                        <a:pt x="620931" y="575595"/>
                                      </a:lnTo>
                                      <a:close/>
                                      <a:moveTo>
                                        <a:pt x="570681" y="601279"/>
                                      </a:moveTo>
                                      <a:cubicBezTo>
                                        <a:pt x="569576" y="599387"/>
                                        <a:pt x="568320" y="596391"/>
                                        <a:pt x="568320" y="591097"/>
                                      </a:cubicBezTo>
                                      <a:cubicBezTo>
                                        <a:pt x="568320" y="584228"/>
                                        <a:pt x="570541" y="575011"/>
                                        <a:pt x="581269" y="575011"/>
                                      </a:cubicBezTo>
                                      <a:cubicBezTo>
                                        <a:pt x="592759" y="575011"/>
                                        <a:pt x="594143" y="585676"/>
                                        <a:pt x="594143" y="590957"/>
                                      </a:cubicBezTo>
                                      <a:cubicBezTo>
                                        <a:pt x="594143" y="604491"/>
                                        <a:pt x="586234" y="607170"/>
                                        <a:pt x="581269" y="607170"/>
                                      </a:cubicBezTo>
                                      <a:cubicBezTo>
                                        <a:pt x="575569" y="607170"/>
                                        <a:pt x="572243" y="604046"/>
                                        <a:pt x="570681" y="601279"/>
                                      </a:cubicBezTo>
                                      <a:moveTo>
                                        <a:pt x="603881" y="591160"/>
                                      </a:moveTo>
                                      <a:cubicBezTo>
                                        <a:pt x="603881" y="577487"/>
                                        <a:pt x="596479" y="566911"/>
                                        <a:pt x="581206" y="566911"/>
                                      </a:cubicBezTo>
                                      <a:cubicBezTo>
                                        <a:pt x="566694" y="566911"/>
                                        <a:pt x="558582" y="576382"/>
                                        <a:pt x="558582" y="591351"/>
                                      </a:cubicBezTo>
                                      <a:cubicBezTo>
                                        <a:pt x="558582" y="602142"/>
                                        <a:pt x="563749" y="615282"/>
                                        <a:pt x="581320" y="615282"/>
                                      </a:cubicBezTo>
                                      <a:cubicBezTo>
                                        <a:pt x="597736" y="615282"/>
                                        <a:pt x="603881" y="603374"/>
                                        <a:pt x="603881" y="591160"/>
                                      </a:cubicBezTo>
                                      <a:moveTo>
                                        <a:pt x="536237" y="575595"/>
                                      </a:moveTo>
                                      <a:lnTo>
                                        <a:pt x="522373" y="575595"/>
                                      </a:lnTo>
                                      <a:lnTo>
                                        <a:pt x="522373" y="614495"/>
                                      </a:lnTo>
                                      <a:lnTo>
                                        <a:pt x="512965" y="614495"/>
                                      </a:lnTo>
                                      <a:lnTo>
                                        <a:pt x="512965" y="575595"/>
                                      </a:lnTo>
                                      <a:lnTo>
                                        <a:pt x="499101" y="575595"/>
                                      </a:lnTo>
                                      <a:lnTo>
                                        <a:pt x="499101" y="567698"/>
                                      </a:lnTo>
                                      <a:lnTo>
                                        <a:pt x="536237" y="567698"/>
                                      </a:lnTo>
                                      <a:lnTo>
                                        <a:pt x="536237" y="575595"/>
                                      </a:lnTo>
                                      <a:lnTo>
                                        <a:pt x="536237" y="575595"/>
                                      </a:lnTo>
                                      <a:close/>
                                      <a:moveTo>
                                        <a:pt x="464340" y="614482"/>
                                      </a:moveTo>
                                      <a:lnTo>
                                        <a:pt x="455580" y="614482"/>
                                      </a:lnTo>
                                      <a:lnTo>
                                        <a:pt x="455580" y="567698"/>
                                      </a:lnTo>
                                      <a:lnTo>
                                        <a:pt x="464734" y="567698"/>
                                      </a:lnTo>
                                      <a:lnTo>
                                        <a:pt x="483739" y="598917"/>
                                      </a:lnTo>
                                      <a:lnTo>
                                        <a:pt x="483879" y="598917"/>
                                      </a:lnTo>
                                      <a:lnTo>
                                        <a:pt x="483879" y="567698"/>
                                      </a:lnTo>
                                      <a:lnTo>
                                        <a:pt x="492639" y="567698"/>
                                      </a:lnTo>
                                      <a:lnTo>
                                        <a:pt x="492639" y="614482"/>
                                      </a:lnTo>
                                      <a:lnTo>
                                        <a:pt x="483155" y="614482"/>
                                      </a:lnTo>
                                      <a:lnTo>
                                        <a:pt x="464467" y="583974"/>
                                      </a:lnTo>
                                      <a:lnTo>
                                        <a:pt x="464340" y="583974"/>
                                      </a:lnTo>
                                      <a:lnTo>
                                        <a:pt x="464340" y="614482"/>
                                      </a:lnTo>
                                      <a:close/>
                                      <a:moveTo>
                                        <a:pt x="421199" y="575595"/>
                                      </a:moveTo>
                                      <a:lnTo>
                                        <a:pt x="421199" y="585993"/>
                                      </a:lnTo>
                                      <a:lnTo>
                                        <a:pt x="444725" y="585993"/>
                                      </a:lnTo>
                                      <a:lnTo>
                                        <a:pt x="444725" y="593903"/>
                                      </a:lnTo>
                                      <a:lnTo>
                                        <a:pt x="421199" y="593903"/>
                                      </a:lnTo>
                                      <a:lnTo>
                                        <a:pt x="421199" y="606586"/>
                                      </a:lnTo>
                                      <a:lnTo>
                                        <a:pt x="447340" y="606586"/>
                                      </a:lnTo>
                                      <a:lnTo>
                                        <a:pt x="447340" y="614482"/>
                                      </a:lnTo>
                                      <a:lnTo>
                                        <a:pt x="411792" y="614482"/>
                                      </a:lnTo>
                                      <a:lnTo>
                                        <a:pt x="411792" y="567699"/>
                                      </a:lnTo>
                                      <a:lnTo>
                                        <a:pt x="446477" y="567699"/>
                                      </a:lnTo>
                                      <a:lnTo>
                                        <a:pt x="446477" y="575595"/>
                                      </a:lnTo>
                                      <a:lnTo>
                                        <a:pt x="421199" y="575595"/>
                                      </a:lnTo>
                                      <a:lnTo>
                                        <a:pt x="421199" y="575595"/>
                                      </a:lnTo>
                                      <a:close/>
                                      <a:moveTo>
                                        <a:pt x="393484" y="614482"/>
                                      </a:moveTo>
                                      <a:lnTo>
                                        <a:pt x="393484" y="577639"/>
                                      </a:lnTo>
                                      <a:lnTo>
                                        <a:pt x="393357" y="577639"/>
                                      </a:lnTo>
                                      <a:lnTo>
                                        <a:pt x="384267" y="614482"/>
                                      </a:lnTo>
                                      <a:lnTo>
                                        <a:pt x="375189" y="614482"/>
                                      </a:lnTo>
                                      <a:lnTo>
                                        <a:pt x="365972" y="577639"/>
                                      </a:lnTo>
                                      <a:lnTo>
                                        <a:pt x="365832" y="577639"/>
                                      </a:lnTo>
                                      <a:lnTo>
                                        <a:pt x="365832" y="614482"/>
                                      </a:lnTo>
                                      <a:lnTo>
                                        <a:pt x="357085" y="614482"/>
                                      </a:lnTo>
                                      <a:lnTo>
                                        <a:pt x="357085" y="567698"/>
                                      </a:lnTo>
                                      <a:lnTo>
                                        <a:pt x="371203" y="567698"/>
                                      </a:lnTo>
                                      <a:lnTo>
                                        <a:pt x="379620" y="599603"/>
                                      </a:lnTo>
                                      <a:lnTo>
                                        <a:pt x="379773" y="599603"/>
                                      </a:lnTo>
                                      <a:lnTo>
                                        <a:pt x="388063" y="567698"/>
                                      </a:lnTo>
                                      <a:lnTo>
                                        <a:pt x="402244" y="567698"/>
                                      </a:lnTo>
                                      <a:lnTo>
                                        <a:pt x="402244" y="614482"/>
                                      </a:lnTo>
                                      <a:lnTo>
                                        <a:pt x="393484" y="614482"/>
                                      </a:lnTo>
                                      <a:lnTo>
                                        <a:pt x="393484" y="614482"/>
                                      </a:lnTo>
                                      <a:close/>
                                      <a:moveTo>
                                        <a:pt x="347411" y="614482"/>
                                      </a:moveTo>
                                      <a:lnTo>
                                        <a:pt x="337940" y="614482"/>
                                      </a:lnTo>
                                      <a:lnTo>
                                        <a:pt x="319239" y="583974"/>
                                      </a:lnTo>
                                      <a:lnTo>
                                        <a:pt x="319112" y="583974"/>
                                      </a:lnTo>
                                      <a:lnTo>
                                        <a:pt x="319112" y="614482"/>
                                      </a:lnTo>
                                      <a:lnTo>
                                        <a:pt x="310351" y="614482"/>
                                      </a:lnTo>
                                      <a:lnTo>
                                        <a:pt x="310351" y="567698"/>
                                      </a:lnTo>
                                      <a:lnTo>
                                        <a:pt x="319505" y="567698"/>
                                      </a:lnTo>
                                      <a:lnTo>
                                        <a:pt x="338524" y="598917"/>
                                      </a:lnTo>
                                      <a:lnTo>
                                        <a:pt x="338651" y="598917"/>
                                      </a:lnTo>
                                      <a:lnTo>
                                        <a:pt x="338651" y="567698"/>
                                      </a:lnTo>
                                      <a:lnTo>
                                        <a:pt x="347411" y="567698"/>
                                      </a:lnTo>
                                      <a:lnTo>
                                        <a:pt x="347411" y="614482"/>
                                      </a:lnTo>
                                      <a:close/>
                                      <a:moveTo>
                                        <a:pt x="279373" y="587504"/>
                                      </a:moveTo>
                                      <a:lnTo>
                                        <a:pt x="272378" y="587504"/>
                                      </a:lnTo>
                                      <a:lnTo>
                                        <a:pt x="272378" y="575595"/>
                                      </a:lnTo>
                                      <a:lnTo>
                                        <a:pt x="279767" y="575595"/>
                                      </a:lnTo>
                                      <a:cubicBezTo>
                                        <a:pt x="286102" y="575595"/>
                                        <a:pt x="287283" y="575595"/>
                                        <a:pt x="289048" y="576649"/>
                                      </a:cubicBezTo>
                                      <a:cubicBezTo>
                                        <a:pt x="290825" y="577703"/>
                                        <a:pt x="291460" y="579518"/>
                                        <a:pt x="291460" y="581410"/>
                                      </a:cubicBezTo>
                                      <a:cubicBezTo>
                                        <a:pt x="291460" y="582781"/>
                                        <a:pt x="291142" y="585803"/>
                                        <a:pt x="287867" y="586907"/>
                                      </a:cubicBezTo>
                                      <a:cubicBezTo>
                                        <a:pt x="286242" y="587504"/>
                                        <a:pt x="282255" y="587504"/>
                                        <a:pt x="279373" y="587504"/>
                                      </a:cubicBezTo>
                                      <a:moveTo>
                                        <a:pt x="293682" y="614495"/>
                                      </a:moveTo>
                                      <a:lnTo>
                                        <a:pt x="304994" y="614495"/>
                                      </a:lnTo>
                                      <a:lnTo>
                                        <a:pt x="299306" y="605341"/>
                                      </a:lnTo>
                                      <a:cubicBezTo>
                                        <a:pt x="294596" y="597813"/>
                                        <a:pt x="292768" y="596124"/>
                                        <a:pt x="288844" y="593915"/>
                                      </a:cubicBezTo>
                                      <a:lnTo>
                                        <a:pt x="288844" y="593763"/>
                                      </a:lnTo>
                                      <a:cubicBezTo>
                                        <a:pt x="290685" y="593572"/>
                                        <a:pt x="292450" y="593052"/>
                                        <a:pt x="294075" y="592328"/>
                                      </a:cubicBezTo>
                                      <a:cubicBezTo>
                                        <a:pt x="298646" y="590437"/>
                                        <a:pt x="301198" y="585930"/>
                                        <a:pt x="301198" y="580839"/>
                                      </a:cubicBezTo>
                                      <a:cubicBezTo>
                                        <a:pt x="301198" y="576255"/>
                                        <a:pt x="298976" y="570898"/>
                                        <a:pt x="293555" y="568866"/>
                                      </a:cubicBezTo>
                                      <a:cubicBezTo>
                                        <a:pt x="292120" y="568422"/>
                                        <a:pt x="289822" y="567698"/>
                                        <a:pt x="282839" y="567698"/>
                                      </a:cubicBezTo>
                                      <a:lnTo>
                                        <a:pt x="262970" y="567698"/>
                                      </a:lnTo>
                                      <a:lnTo>
                                        <a:pt x="262970" y="614495"/>
                                      </a:lnTo>
                                      <a:lnTo>
                                        <a:pt x="272378" y="614495"/>
                                      </a:lnTo>
                                      <a:lnTo>
                                        <a:pt x="272378" y="594944"/>
                                      </a:lnTo>
                                      <a:lnTo>
                                        <a:pt x="274270" y="594944"/>
                                      </a:lnTo>
                                      <a:cubicBezTo>
                                        <a:pt x="280605" y="594944"/>
                                        <a:pt x="281202" y="595858"/>
                                        <a:pt x="286877" y="604313"/>
                                      </a:cubicBezTo>
                                      <a:lnTo>
                                        <a:pt x="293682" y="614495"/>
                                      </a:lnTo>
                                      <a:lnTo>
                                        <a:pt x="293682" y="614495"/>
                                      </a:lnTo>
                                      <a:close/>
                                      <a:moveTo>
                                        <a:pt x="228780" y="575595"/>
                                      </a:moveTo>
                                      <a:lnTo>
                                        <a:pt x="228780" y="585993"/>
                                      </a:lnTo>
                                      <a:lnTo>
                                        <a:pt x="252306" y="585993"/>
                                      </a:lnTo>
                                      <a:lnTo>
                                        <a:pt x="252306" y="593903"/>
                                      </a:lnTo>
                                      <a:lnTo>
                                        <a:pt x="228780" y="593903"/>
                                      </a:lnTo>
                                      <a:lnTo>
                                        <a:pt x="228780" y="606586"/>
                                      </a:lnTo>
                                      <a:lnTo>
                                        <a:pt x="254934" y="606586"/>
                                      </a:lnTo>
                                      <a:lnTo>
                                        <a:pt x="254934" y="614482"/>
                                      </a:lnTo>
                                      <a:lnTo>
                                        <a:pt x="219372" y="614482"/>
                                      </a:lnTo>
                                      <a:lnTo>
                                        <a:pt x="219372" y="567699"/>
                                      </a:lnTo>
                                      <a:lnTo>
                                        <a:pt x="254083" y="567699"/>
                                      </a:lnTo>
                                      <a:lnTo>
                                        <a:pt x="254083" y="575595"/>
                                      </a:lnTo>
                                      <a:lnTo>
                                        <a:pt x="228780" y="575595"/>
                                      </a:lnTo>
                                      <a:lnTo>
                                        <a:pt x="228780" y="575595"/>
                                      </a:lnTo>
                                      <a:close/>
                                      <a:moveTo>
                                        <a:pt x="197675" y="614482"/>
                                      </a:moveTo>
                                      <a:lnTo>
                                        <a:pt x="187544" y="614482"/>
                                      </a:lnTo>
                                      <a:lnTo>
                                        <a:pt x="170874" y="567698"/>
                                      </a:lnTo>
                                      <a:lnTo>
                                        <a:pt x="181132" y="567698"/>
                                      </a:lnTo>
                                      <a:lnTo>
                                        <a:pt x="192838" y="602333"/>
                                      </a:lnTo>
                                      <a:lnTo>
                                        <a:pt x="192978" y="602333"/>
                                      </a:lnTo>
                                      <a:lnTo>
                                        <a:pt x="204417" y="567698"/>
                                      </a:lnTo>
                                      <a:lnTo>
                                        <a:pt x="214408" y="567698"/>
                                      </a:lnTo>
                                      <a:lnTo>
                                        <a:pt x="197675" y="614482"/>
                                      </a:lnTo>
                                      <a:lnTo>
                                        <a:pt x="197675" y="614482"/>
                                      </a:lnTo>
                                      <a:close/>
                                      <a:moveTo>
                                        <a:pt x="148796" y="607170"/>
                                      </a:moveTo>
                                      <a:cubicBezTo>
                                        <a:pt x="143096" y="607170"/>
                                        <a:pt x="139757" y="604046"/>
                                        <a:pt x="138208" y="601279"/>
                                      </a:cubicBezTo>
                                      <a:cubicBezTo>
                                        <a:pt x="137090" y="599387"/>
                                        <a:pt x="135834" y="596391"/>
                                        <a:pt x="135834" y="591097"/>
                                      </a:cubicBezTo>
                                      <a:cubicBezTo>
                                        <a:pt x="135834" y="584228"/>
                                        <a:pt x="138068" y="575011"/>
                                        <a:pt x="148796" y="575011"/>
                                      </a:cubicBezTo>
                                      <a:cubicBezTo>
                                        <a:pt x="160286" y="575011"/>
                                        <a:pt x="161670" y="585676"/>
                                        <a:pt x="161670" y="590957"/>
                                      </a:cubicBezTo>
                                      <a:cubicBezTo>
                                        <a:pt x="161670" y="604491"/>
                                        <a:pt x="153735" y="607170"/>
                                        <a:pt x="148796" y="607170"/>
                                      </a:cubicBezTo>
                                      <a:moveTo>
                                        <a:pt x="171407" y="591160"/>
                                      </a:moveTo>
                                      <a:cubicBezTo>
                                        <a:pt x="171407" y="577487"/>
                                        <a:pt x="164006" y="566911"/>
                                        <a:pt x="148720" y="566911"/>
                                      </a:cubicBezTo>
                                      <a:cubicBezTo>
                                        <a:pt x="134208" y="566911"/>
                                        <a:pt x="126108" y="576382"/>
                                        <a:pt x="126108" y="591351"/>
                                      </a:cubicBezTo>
                                      <a:cubicBezTo>
                                        <a:pt x="126108" y="602142"/>
                                        <a:pt x="131276" y="615282"/>
                                        <a:pt x="148834" y="615282"/>
                                      </a:cubicBezTo>
                                      <a:cubicBezTo>
                                        <a:pt x="165250" y="615282"/>
                                        <a:pt x="171407" y="603374"/>
                                        <a:pt x="171407" y="591160"/>
                                      </a:cubicBezTo>
                                      <a:moveTo>
                                        <a:pt x="87475" y="580242"/>
                                      </a:moveTo>
                                      <a:cubicBezTo>
                                        <a:pt x="85456" y="583251"/>
                                        <a:pt x="84923" y="586971"/>
                                        <a:pt x="84923" y="590564"/>
                                      </a:cubicBezTo>
                                      <a:cubicBezTo>
                                        <a:pt x="84923" y="597508"/>
                                        <a:pt x="87348" y="607170"/>
                                        <a:pt x="98330" y="607170"/>
                                      </a:cubicBezTo>
                                      <a:cubicBezTo>
                                        <a:pt x="103814" y="607170"/>
                                        <a:pt x="108194" y="604097"/>
                                        <a:pt x="109363" y="603183"/>
                                      </a:cubicBezTo>
                                      <a:lnTo>
                                        <a:pt x="109363" y="597292"/>
                                      </a:lnTo>
                                      <a:lnTo>
                                        <a:pt x="98584" y="597292"/>
                                      </a:lnTo>
                                      <a:lnTo>
                                        <a:pt x="98584" y="589396"/>
                                      </a:lnTo>
                                      <a:lnTo>
                                        <a:pt x="118910" y="589396"/>
                                      </a:lnTo>
                                      <a:lnTo>
                                        <a:pt x="118910" y="608020"/>
                                      </a:lnTo>
                                      <a:cubicBezTo>
                                        <a:pt x="116168" y="610699"/>
                                        <a:pt x="108398" y="615282"/>
                                        <a:pt x="98914" y="615282"/>
                                      </a:cubicBezTo>
                                      <a:cubicBezTo>
                                        <a:pt x="82054" y="615282"/>
                                        <a:pt x="75185" y="603247"/>
                                        <a:pt x="75185" y="590957"/>
                                      </a:cubicBezTo>
                                      <a:cubicBezTo>
                                        <a:pt x="75185" y="579531"/>
                                        <a:pt x="81470" y="566899"/>
                                        <a:pt x="98381" y="566899"/>
                                      </a:cubicBezTo>
                                      <a:cubicBezTo>
                                        <a:pt x="105973" y="566899"/>
                                        <a:pt x="115787" y="569133"/>
                                        <a:pt x="118326" y="580636"/>
                                      </a:cubicBezTo>
                                      <a:lnTo>
                                        <a:pt x="108918" y="582400"/>
                                      </a:lnTo>
                                      <a:cubicBezTo>
                                        <a:pt x="107077" y="575938"/>
                                        <a:pt x="101263" y="575011"/>
                                        <a:pt x="98457" y="575011"/>
                                      </a:cubicBezTo>
                                      <a:cubicBezTo>
                                        <a:pt x="94470" y="575011"/>
                                        <a:pt x="90217" y="576256"/>
                                        <a:pt x="87475" y="580242"/>
                                      </a:cubicBezTo>
                                      <a:moveTo>
                                        <a:pt x="1401438" y="279124"/>
                                      </a:moveTo>
                                      <a:cubicBezTo>
                                        <a:pt x="1402123" y="282031"/>
                                        <a:pt x="1402466" y="286183"/>
                                        <a:pt x="1402466" y="291604"/>
                                      </a:cubicBezTo>
                                      <a:lnTo>
                                        <a:pt x="1402466" y="335176"/>
                                      </a:lnTo>
                                      <a:lnTo>
                                        <a:pt x="1383917" y="335176"/>
                                      </a:lnTo>
                                      <a:lnTo>
                                        <a:pt x="1383917" y="299387"/>
                                      </a:lnTo>
                                      <a:cubicBezTo>
                                        <a:pt x="1383917" y="291820"/>
                                        <a:pt x="1383523" y="286919"/>
                                        <a:pt x="1382711" y="284698"/>
                                      </a:cubicBezTo>
                                      <a:cubicBezTo>
                                        <a:pt x="1381924" y="282476"/>
                                        <a:pt x="1380642" y="280749"/>
                                        <a:pt x="1378864" y="279518"/>
                                      </a:cubicBezTo>
                                      <a:cubicBezTo>
                                        <a:pt x="1377074" y="278274"/>
                                        <a:pt x="1374941" y="277664"/>
                                        <a:pt x="1372427" y="277664"/>
                                      </a:cubicBezTo>
                                      <a:cubicBezTo>
                                        <a:pt x="1369215" y="277664"/>
                                        <a:pt x="1366333" y="278540"/>
                                        <a:pt x="1363782" y="280305"/>
                                      </a:cubicBezTo>
                                      <a:cubicBezTo>
                                        <a:pt x="1361230" y="282070"/>
                                        <a:pt x="1359478" y="284406"/>
                                        <a:pt x="1358525" y="287300"/>
                                      </a:cubicBezTo>
                                      <a:cubicBezTo>
                                        <a:pt x="1357586" y="290220"/>
                                        <a:pt x="1357103" y="295578"/>
                                        <a:pt x="1357103" y="303411"/>
                                      </a:cubicBezTo>
                                      <a:lnTo>
                                        <a:pt x="1357103" y="335176"/>
                                      </a:lnTo>
                                      <a:lnTo>
                                        <a:pt x="1338555" y="335176"/>
                                      </a:lnTo>
                                      <a:lnTo>
                                        <a:pt x="1338555" y="265057"/>
                                      </a:lnTo>
                                      <a:lnTo>
                                        <a:pt x="1355783" y="265057"/>
                                      </a:lnTo>
                                      <a:lnTo>
                                        <a:pt x="1355783" y="275354"/>
                                      </a:lnTo>
                                      <a:cubicBezTo>
                                        <a:pt x="1361903" y="267431"/>
                                        <a:pt x="1369609" y="263483"/>
                                        <a:pt x="1378890" y="263483"/>
                                      </a:cubicBezTo>
                                      <a:cubicBezTo>
                                        <a:pt x="1382990" y="263483"/>
                                        <a:pt x="1386736" y="264207"/>
                                        <a:pt x="1390126" y="265692"/>
                                      </a:cubicBezTo>
                                      <a:cubicBezTo>
                                        <a:pt x="1393503" y="267165"/>
                                        <a:pt x="1396080" y="269044"/>
                                        <a:pt x="1397807" y="271329"/>
                                      </a:cubicBezTo>
                                      <a:cubicBezTo>
                                        <a:pt x="1399533" y="273627"/>
                                        <a:pt x="1400765" y="276217"/>
                                        <a:pt x="1401438" y="279124"/>
                                      </a:cubicBezTo>
                                      <a:moveTo>
                                        <a:pt x="1300162" y="316094"/>
                                      </a:moveTo>
                                      <a:cubicBezTo>
                                        <a:pt x="1296887" y="319789"/>
                                        <a:pt x="1292824" y="321629"/>
                                        <a:pt x="1287987" y="321629"/>
                                      </a:cubicBezTo>
                                      <a:cubicBezTo>
                                        <a:pt x="1283137" y="321629"/>
                                        <a:pt x="1279074" y="319789"/>
                                        <a:pt x="1275761" y="316094"/>
                                      </a:cubicBezTo>
                                      <a:cubicBezTo>
                                        <a:pt x="1272460" y="312387"/>
                                        <a:pt x="1270822" y="307067"/>
                                        <a:pt x="1270822" y="300110"/>
                                      </a:cubicBezTo>
                                      <a:cubicBezTo>
                                        <a:pt x="1270822" y="293153"/>
                                        <a:pt x="1272460" y="287833"/>
                                        <a:pt x="1275761" y="284139"/>
                                      </a:cubicBezTo>
                                      <a:cubicBezTo>
                                        <a:pt x="1279074" y="280432"/>
                                        <a:pt x="1283137" y="278591"/>
                                        <a:pt x="1287987" y="278591"/>
                                      </a:cubicBezTo>
                                      <a:cubicBezTo>
                                        <a:pt x="1292824" y="278591"/>
                                        <a:pt x="1296887" y="280432"/>
                                        <a:pt x="1300162" y="284139"/>
                                      </a:cubicBezTo>
                                      <a:cubicBezTo>
                                        <a:pt x="1303438" y="287833"/>
                                        <a:pt x="1305088" y="293115"/>
                                        <a:pt x="1305088" y="299983"/>
                                      </a:cubicBezTo>
                                      <a:cubicBezTo>
                                        <a:pt x="1305088" y="307017"/>
                                        <a:pt x="1303438" y="312387"/>
                                        <a:pt x="1300162" y="316094"/>
                                      </a:cubicBezTo>
                                      <a:moveTo>
                                        <a:pt x="1287911" y="263470"/>
                                      </a:moveTo>
                                      <a:cubicBezTo>
                                        <a:pt x="1281055" y="263470"/>
                                        <a:pt x="1274834" y="264994"/>
                                        <a:pt x="1269273" y="268028"/>
                                      </a:cubicBezTo>
                                      <a:cubicBezTo>
                                        <a:pt x="1263700" y="271062"/>
                                        <a:pt x="1259396" y="275468"/>
                                        <a:pt x="1256349" y="281232"/>
                                      </a:cubicBezTo>
                                      <a:cubicBezTo>
                                        <a:pt x="1253327" y="286995"/>
                                        <a:pt x="1251803" y="292962"/>
                                        <a:pt x="1251803" y="299133"/>
                                      </a:cubicBezTo>
                                      <a:cubicBezTo>
                                        <a:pt x="1251803" y="307182"/>
                                        <a:pt x="1253327" y="314012"/>
                                        <a:pt x="1256349" y="319623"/>
                                      </a:cubicBezTo>
                                      <a:cubicBezTo>
                                        <a:pt x="1259396" y="325235"/>
                                        <a:pt x="1263826" y="329488"/>
                                        <a:pt x="1269667" y="332395"/>
                                      </a:cubicBezTo>
                                      <a:cubicBezTo>
                                        <a:pt x="1275507" y="335303"/>
                                        <a:pt x="1281626" y="336750"/>
                                        <a:pt x="1288050" y="336750"/>
                                      </a:cubicBezTo>
                                      <a:cubicBezTo>
                                        <a:pt x="1298448" y="336750"/>
                                        <a:pt x="1307043" y="333259"/>
                                        <a:pt x="1313899" y="326289"/>
                                      </a:cubicBezTo>
                                      <a:cubicBezTo>
                                        <a:pt x="1320742" y="319319"/>
                                        <a:pt x="1324170" y="310521"/>
                                        <a:pt x="1324170" y="299920"/>
                                      </a:cubicBezTo>
                                      <a:cubicBezTo>
                                        <a:pt x="1324170" y="289395"/>
                                        <a:pt x="1320768" y="280686"/>
                                        <a:pt x="1314001" y="273805"/>
                                      </a:cubicBezTo>
                                      <a:cubicBezTo>
                                        <a:pt x="1307221" y="266911"/>
                                        <a:pt x="1298524" y="263470"/>
                                        <a:pt x="1287911" y="263470"/>
                                      </a:cubicBezTo>
                                      <a:moveTo>
                                        <a:pt x="1218540" y="265057"/>
                                      </a:moveTo>
                                      <a:lnTo>
                                        <a:pt x="1237102" y="265057"/>
                                      </a:lnTo>
                                      <a:lnTo>
                                        <a:pt x="1237102" y="335163"/>
                                      </a:lnTo>
                                      <a:lnTo>
                                        <a:pt x="1218540" y="335163"/>
                                      </a:lnTo>
                                      <a:lnTo>
                                        <a:pt x="1218540" y="265057"/>
                                      </a:lnTo>
                                      <a:close/>
                                      <a:moveTo>
                                        <a:pt x="1218540" y="238383"/>
                                      </a:moveTo>
                                      <a:lnTo>
                                        <a:pt x="1237102" y="238383"/>
                                      </a:lnTo>
                                      <a:lnTo>
                                        <a:pt x="1237102" y="255548"/>
                                      </a:lnTo>
                                      <a:lnTo>
                                        <a:pt x="1218540" y="255548"/>
                                      </a:lnTo>
                                      <a:lnTo>
                                        <a:pt x="1218540" y="238383"/>
                                      </a:lnTo>
                                      <a:close/>
                                      <a:moveTo>
                                        <a:pt x="1205590" y="319585"/>
                                      </a:moveTo>
                                      <a:lnTo>
                                        <a:pt x="1207177" y="333982"/>
                                      </a:lnTo>
                                      <a:cubicBezTo>
                                        <a:pt x="1202861" y="335823"/>
                                        <a:pt x="1197973" y="336763"/>
                                        <a:pt x="1192514" y="336763"/>
                                      </a:cubicBezTo>
                                      <a:cubicBezTo>
                                        <a:pt x="1189175" y="336763"/>
                                        <a:pt x="1186166" y="336191"/>
                                        <a:pt x="1183474" y="335074"/>
                                      </a:cubicBezTo>
                                      <a:cubicBezTo>
                                        <a:pt x="1180783" y="333957"/>
                                        <a:pt x="1178827" y="332497"/>
                                        <a:pt x="1177558" y="330720"/>
                                      </a:cubicBezTo>
                                      <a:cubicBezTo>
                                        <a:pt x="1176314" y="328930"/>
                                        <a:pt x="1175438" y="326517"/>
                                        <a:pt x="1174955" y="323483"/>
                                      </a:cubicBezTo>
                                      <a:cubicBezTo>
                                        <a:pt x="1174575" y="321337"/>
                                        <a:pt x="1174359" y="316970"/>
                                        <a:pt x="1174359" y="310406"/>
                                      </a:cubicBezTo>
                                      <a:lnTo>
                                        <a:pt x="1174359" y="279848"/>
                                      </a:lnTo>
                                      <a:lnTo>
                                        <a:pt x="1165840" y="279848"/>
                                      </a:lnTo>
                                      <a:lnTo>
                                        <a:pt x="1165840" y="265057"/>
                                      </a:lnTo>
                                      <a:lnTo>
                                        <a:pt x="1174359" y="265057"/>
                                      </a:lnTo>
                                      <a:lnTo>
                                        <a:pt x="1174359" y="251130"/>
                                      </a:lnTo>
                                      <a:lnTo>
                                        <a:pt x="1192983" y="240301"/>
                                      </a:lnTo>
                                      <a:lnTo>
                                        <a:pt x="1192983" y="265057"/>
                                      </a:lnTo>
                                      <a:lnTo>
                                        <a:pt x="1205654" y="265057"/>
                                      </a:lnTo>
                                      <a:lnTo>
                                        <a:pt x="1205654" y="279848"/>
                                      </a:lnTo>
                                      <a:lnTo>
                                        <a:pt x="1192983" y="279848"/>
                                      </a:lnTo>
                                      <a:lnTo>
                                        <a:pt x="1192983" y="308109"/>
                                      </a:lnTo>
                                      <a:cubicBezTo>
                                        <a:pt x="1192983" y="313822"/>
                                        <a:pt x="1193098" y="317161"/>
                                        <a:pt x="1193352" y="318100"/>
                                      </a:cubicBezTo>
                                      <a:cubicBezTo>
                                        <a:pt x="1193580" y="319052"/>
                                        <a:pt x="1194139" y="319827"/>
                                        <a:pt x="1195002" y="320449"/>
                                      </a:cubicBezTo>
                                      <a:cubicBezTo>
                                        <a:pt x="1195853" y="321071"/>
                                        <a:pt x="1196894" y="321363"/>
                                        <a:pt x="1198138" y="321363"/>
                                      </a:cubicBezTo>
                                      <a:cubicBezTo>
                                        <a:pt x="1199852" y="321363"/>
                                        <a:pt x="1202328" y="320779"/>
                                        <a:pt x="1205590" y="319586"/>
                                      </a:cubicBezTo>
                                      <a:moveTo>
                                        <a:pt x="1137007" y="305201"/>
                                      </a:moveTo>
                                      <a:cubicBezTo>
                                        <a:pt x="1137007" y="309645"/>
                                        <a:pt x="1136753" y="312654"/>
                                        <a:pt x="1136271" y="314241"/>
                                      </a:cubicBezTo>
                                      <a:cubicBezTo>
                                        <a:pt x="1135573" y="316665"/>
                                        <a:pt x="1134100" y="318709"/>
                                        <a:pt x="1131853" y="320385"/>
                                      </a:cubicBezTo>
                                      <a:cubicBezTo>
                                        <a:pt x="1128818" y="322582"/>
                                        <a:pt x="1125619" y="323686"/>
                                        <a:pt x="1122280" y="323686"/>
                                      </a:cubicBezTo>
                                      <a:cubicBezTo>
                                        <a:pt x="1119284" y="323686"/>
                                        <a:pt x="1116821" y="322734"/>
                                        <a:pt x="1114891" y="320842"/>
                                      </a:cubicBezTo>
                                      <a:cubicBezTo>
                                        <a:pt x="1112948" y="318951"/>
                                        <a:pt x="1111971" y="316703"/>
                                        <a:pt x="1111971" y="314114"/>
                                      </a:cubicBezTo>
                                      <a:cubicBezTo>
                                        <a:pt x="1111971" y="311473"/>
                                        <a:pt x="1113190" y="309289"/>
                                        <a:pt x="1115602" y="307575"/>
                                      </a:cubicBezTo>
                                      <a:cubicBezTo>
                                        <a:pt x="1117189" y="306521"/>
                                        <a:pt x="1120553" y="305442"/>
                                        <a:pt x="1125708" y="304338"/>
                                      </a:cubicBezTo>
                                      <a:cubicBezTo>
                                        <a:pt x="1130863" y="303233"/>
                                        <a:pt x="1134620" y="302294"/>
                                        <a:pt x="1137007" y="301494"/>
                                      </a:cubicBezTo>
                                      <a:lnTo>
                                        <a:pt x="1137007" y="305201"/>
                                      </a:lnTo>
                                      <a:lnTo>
                                        <a:pt x="1137007" y="305201"/>
                                      </a:lnTo>
                                      <a:close/>
                                      <a:moveTo>
                                        <a:pt x="1155023" y="312120"/>
                                      </a:moveTo>
                                      <a:lnTo>
                                        <a:pt x="1155213" y="290474"/>
                                      </a:lnTo>
                                      <a:cubicBezTo>
                                        <a:pt x="1155213" y="282425"/>
                                        <a:pt x="1154388" y="276890"/>
                                        <a:pt x="1152737" y="273868"/>
                                      </a:cubicBezTo>
                                      <a:cubicBezTo>
                                        <a:pt x="1151100" y="270859"/>
                                        <a:pt x="1148243" y="268371"/>
                                        <a:pt x="1144193" y="266416"/>
                                      </a:cubicBezTo>
                                      <a:cubicBezTo>
                                        <a:pt x="1140143" y="264448"/>
                                        <a:pt x="1133986" y="263470"/>
                                        <a:pt x="1125708" y="263470"/>
                                      </a:cubicBezTo>
                                      <a:cubicBezTo>
                                        <a:pt x="1116592" y="263470"/>
                                        <a:pt x="1109736" y="265108"/>
                                        <a:pt x="1105115" y="268358"/>
                                      </a:cubicBezTo>
                                      <a:cubicBezTo>
                                        <a:pt x="1100481" y="271608"/>
                                        <a:pt x="1097231" y="276636"/>
                                        <a:pt x="1095339" y="283403"/>
                                      </a:cubicBezTo>
                                      <a:lnTo>
                                        <a:pt x="1112187" y="286437"/>
                                      </a:lnTo>
                                      <a:cubicBezTo>
                                        <a:pt x="1113317" y="283187"/>
                                        <a:pt x="1114815" y="280914"/>
                                        <a:pt x="1116668" y="279606"/>
                                      </a:cubicBezTo>
                                      <a:cubicBezTo>
                                        <a:pt x="1118509" y="278311"/>
                                        <a:pt x="1121087" y="277664"/>
                                        <a:pt x="1124387" y="277664"/>
                                      </a:cubicBezTo>
                                      <a:cubicBezTo>
                                        <a:pt x="1129263" y="277664"/>
                                        <a:pt x="1132602" y="278426"/>
                                        <a:pt x="1134354" y="279949"/>
                                      </a:cubicBezTo>
                                      <a:cubicBezTo>
                                        <a:pt x="1136118" y="281460"/>
                                        <a:pt x="1137007" y="283999"/>
                                        <a:pt x="1137007" y="287567"/>
                                      </a:cubicBezTo>
                                      <a:lnTo>
                                        <a:pt x="1137007" y="289420"/>
                                      </a:lnTo>
                                      <a:cubicBezTo>
                                        <a:pt x="1133655" y="290830"/>
                                        <a:pt x="1127650" y="292340"/>
                                        <a:pt x="1118979" y="293978"/>
                                      </a:cubicBezTo>
                                      <a:cubicBezTo>
                                        <a:pt x="1112555" y="295210"/>
                                        <a:pt x="1107629" y="296657"/>
                                        <a:pt x="1104226" y="298295"/>
                                      </a:cubicBezTo>
                                      <a:cubicBezTo>
                                        <a:pt x="1100811" y="299945"/>
                                        <a:pt x="1098145" y="302332"/>
                                        <a:pt x="1096253" y="305430"/>
                                      </a:cubicBezTo>
                                      <a:cubicBezTo>
                                        <a:pt x="1094361" y="308527"/>
                                        <a:pt x="1093435" y="312057"/>
                                        <a:pt x="1093435" y="316031"/>
                                      </a:cubicBezTo>
                                      <a:cubicBezTo>
                                        <a:pt x="1093435" y="322010"/>
                                        <a:pt x="1095504" y="326962"/>
                                        <a:pt x="1099656" y="330872"/>
                                      </a:cubicBezTo>
                                      <a:cubicBezTo>
                                        <a:pt x="1103820" y="334795"/>
                                        <a:pt x="1109508" y="336763"/>
                                        <a:pt x="1116732" y="336763"/>
                                      </a:cubicBezTo>
                                      <a:cubicBezTo>
                                        <a:pt x="1120820" y="336763"/>
                                        <a:pt x="1124679" y="335976"/>
                                        <a:pt x="1128285" y="334440"/>
                                      </a:cubicBezTo>
                                      <a:cubicBezTo>
                                        <a:pt x="1131891" y="332903"/>
                                        <a:pt x="1135280" y="330593"/>
                                        <a:pt x="1138454" y="327520"/>
                                      </a:cubicBezTo>
                                      <a:cubicBezTo>
                                        <a:pt x="1138581" y="327863"/>
                                        <a:pt x="1138810" y="328587"/>
                                        <a:pt x="1139102" y="329691"/>
                                      </a:cubicBezTo>
                                      <a:cubicBezTo>
                                        <a:pt x="1139812" y="332104"/>
                                        <a:pt x="1140409" y="333944"/>
                                        <a:pt x="1140892" y="335176"/>
                                      </a:cubicBezTo>
                                      <a:lnTo>
                                        <a:pt x="1159237" y="335176"/>
                                      </a:lnTo>
                                      <a:cubicBezTo>
                                        <a:pt x="1157612" y="331824"/>
                                        <a:pt x="1156508" y="328688"/>
                                        <a:pt x="1155911" y="325756"/>
                                      </a:cubicBezTo>
                                      <a:cubicBezTo>
                                        <a:pt x="1155327" y="322836"/>
                                        <a:pt x="1155022" y="318291"/>
                                        <a:pt x="1155022" y="312120"/>
                                      </a:cubicBezTo>
                                      <a:moveTo>
                                        <a:pt x="1066951" y="308299"/>
                                      </a:moveTo>
                                      <a:lnTo>
                                        <a:pt x="1085170" y="311409"/>
                                      </a:lnTo>
                                      <a:cubicBezTo>
                                        <a:pt x="1083278" y="319763"/>
                                        <a:pt x="1079660" y="326086"/>
                                        <a:pt x="1074277" y="330352"/>
                                      </a:cubicBezTo>
                                      <a:cubicBezTo>
                                        <a:pt x="1068919" y="334617"/>
                                        <a:pt x="1061708" y="336763"/>
                                        <a:pt x="1052694" y="336763"/>
                                      </a:cubicBezTo>
                                      <a:cubicBezTo>
                                        <a:pt x="1042436" y="336763"/>
                                        <a:pt x="1034259" y="333525"/>
                                        <a:pt x="1028178" y="327051"/>
                                      </a:cubicBezTo>
                                      <a:cubicBezTo>
                                        <a:pt x="1022058" y="320576"/>
                                        <a:pt x="1019012" y="311625"/>
                                        <a:pt x="1019012" y="300186"/>
                                      </a:cubicBezTo>
                                      <a:cubicBezTo>
                                        <a:pt x="1019012" y="288608"/>
                                        <a:pt x="1022084" y="279594"/>
                                        <a:pt x="1028191" y="273145"/>
                                      </a:cubicBezTo>
                                      <a:cubicBezTo>
                                        <a:pt x="1034310" y="266695"/>
                                        <a:pt x="1042601" y="263470"/>
                                        <a:pt x="1053024" y="263470"/>
                                      </a:cubicBezTo>
                                      <a:cubicBezTo>
                                        <a:pt x="1061556" y="263470"/>
                                        <a:pt x="1068348" y="265311"/>
                                        <a:pt x="1073388" y="268980"/>
                                      </a:cubicBezTo>
                                      <a:cubicBezTo>
                                        <a:pt x="1078416" y="272662"/>
                                        <a:pt x="1082047" y="278261"/>
                                        <a:pt x="1084243" y="285789"/>
                                      </a:cubicBezTo>
                                      <a:lnTo>
                                        <a:pt x="1065961" y="289090"/>
                                      </a:lnTo>
                                      <a:cubicBezTo>
                                        <a:pt x="1065339" y="285434"/>
                                        <a:pt x="1063942" y="282679"/>
                                        <a:pt x="1061771" y="280838"/>
                                      </a:cubicBezTo>
                                      <a:cubicBezTo>
                                        <a:pt x="1059600" y="278985"/>
                                        <a:pt x="1056769" y="278071"/>
                                        <a:pt x="1053291" y="278071"/>
                                      </a:cubicBezTo>
                                      <a:cubicBezTo>
                                        <a:pt x="1048669" y="278071"/>
                                        <a:pt x="1044975" y="279657"/>
                                        <a:pt x="1042232" y="282844"/>
                                      </a:cubicBezTo>
                                      <a:cubicBezTo>
                                        <a:pt x="1039477" y="286043"/>
                                        <a:pt x="1038094" y="291376"/>
                                        <a:pt x="1038094" y="298866"/>
                                      </a:cubicBezTo>
                                      <a:cubicBezTo>
                                        <a:pt x="1038094" y="307182"/>
                                        <a:pt x="1039490" y="313060"/>
                                        <a:pt x="1042296" y="316488"/>
                                      </a:cubicBezTo>
                                      <a:cubicBezTo>
                                        <a:pt x="1045077" y="319916"/>
                                        <a:pt x="1048847" y="321630"/>
                                        <a:pt x="1053545" y="321630"/>
                                      </a:cubicBezTo>
                                      <a:cubicBezTo>
                                        <a:pt x="1057074" y="321630"/>
                                        <a:pt x="1059956" y="320639"/>
                                        <a:pt x="1062203" y="318633"/>
                                      </a:cubicBezTo>
                                      <a:cubicBezTo>
                                        <a:pt x="1064438" y="316627"/>
                                        <a:pt x="1066025" y="313187"/>
                                        <a:pt x="1066951" y="308299"/>
                                      </a:cubicBezTo>
                                      <a:moveTo>
                                        <a:pt x="985355" y="265057"/>
                                      </a:moveTo>
                                      <a:lnTo>
                                        <a:pt x="1003903" y="265057"/>
                                      </a:lnTo>
                                      <a:lnTo>
                                        <a:pt x="1003903" y="335176"/>
                                      </a:lnTo>
                                      <a:lnTo>
                                        <a:pt x="986675" y="335176"/>
                                      </a:lnTo>
                                      <a:lnTo>
                                        <a:pt x="986675" y="324676"/>
                                      </a:lnTo>
                                      <a:cubicBezTo>
                                        <a:pt x="984110" y="328409"/>
                                        <a:pt x="980771" y="331367"/>
                                        <a:pt x="976594" y="333513"/>
                                      </a:cubicBezTo>
                                      <a:cubicBezTo>
                                        <a:pt x="972443" y="335671"/>
                                        <a:pt x="968050" y="336750"/>
                                        <a:pt x="963429" y="336750"/>
                                      </a:cubicBezTo>
                                      <a:cubicBezTo>
                                        <a:pt x="958719" y="336750"/>
                                        <a:pt x="954491" y="335722"/>
                                        <a:pt x="950746" y="333652"/>
                                      </a:cubicBezTo>
                                      <a:cubicBezTo>
                                        <a:pt x="947013" y="331583"/>
                                        <a:pt x="944309" y="328676"/>
                                        <a:pt x="942633" y="324930"/>
                                      </a:cubicBezTo>
                                      <a:cubicBezTo>
                                        <a:pt x="940957" y="321198"/>
                                        <a:pt x="940119" y="316018"/>
                                        <a:pt x="940119" y="309416"/>
                                      </a:cubicBezTo>
                                      <a:lnTo>
                                        <a:pt x="940119" y="265057"/>
                                      </a:lnTo>
                                      <a:lnTo>
                                        <a:pt x="958668" y="265057"/>
                                      </a:lnTo>
                                      <a:lnTo>
                                        <a:pt x="958668" y="297279"/>
                                      </a:lnTo>
                                      <a:cubicBezTo>
                                        <a:pt x="958668" y="307131"/>
                                        <a:pt x="959023" y="313174"/>
                                        <a:pt x="959696" y="315396"/>
                                      </a:cubicBezTo>
                                      <a:cubicBezTo>
                                        <a:pt x="960395" y="317618"/>
                                        <a:pt x="961626" y="319382"/>
                                        <a:pt x="963429" y="320677"/>
                                      </a:cubicBezTo>
                                      <a:cubicBezTo>
                                        <a:pt x="965232" y="321985"/>
                                        <a:pt x="967530" y="322632"/>
                                        <a:pt x="970310" y="322632"/>
                                      </a:cubicBezTo>
                                      <a:cubicBezTo>
                                        <a:pt x="973459" y="322632"/>
                                        <a:pt x="976315" y="321756"/>
                                        <a:pt x="978816" y="320017"/>
                                      </a:cubicBezTo>
                                      <a:cubicBezTo>
                                        <a:pt x="981317" y="318278"/>
                                        <a:pt x="983044" y="316132"/>
                                        <a:pt x="983971" y="313542"/>
                                      </a:cubicBezTo>
                                      <a:cubicBezTo>
                                        <a:pt x="984885" y="310978"/>
                                        <a:pt x="985355" y="304668"/>
                                        <a:pt x="985355" y="294638"/>
                                      </a:cubicBezTo>
                                      <a:lnTo>
                                        <a:pt x="985355" y="265057"/>
                                      </a:lnTo>
                                      <a:close/>
                                      <a:moveTo>
                                        <a:pt x="899264" y="316653"/>
                                      </a:moveTo>
                                      <a:cubicBezTo>
                                        <a:pt x="896267" y="320284"/>
                                        <a:pt x="892636" y="322099"/>
                                        <a:pt x="888358" y="322099"/>
                                      </a:cubicBezTo>
                                      <a:cubicBezTo>
                                        <a:pt x="883000" y="322099"/>
                                        <a:pt x="878811" y="319674"/>
                                        <a:pt x="875827" y="314837"/>
                                      </a:cubicBezTo>
                                      <a:cubicBezTo>
                                        <a:pt x="873745" y="311486"/>
                                        <a:pt x="872729" y="306077"/>
                                        <a:pt x="872729" y="298599"/>
                                      </a:cubicBezTo>
                                      <a:cubicBezTo>
                                        <a:pt x="872729" y="291642"/>
                                        <a:pt x="874202" y="286411"/>
                                        <a:pt x="877173" y="282907"/>
                                      </a:cubicBezTo>
                                      <a:cubicBezTo>
                                        <a:pt x="880156" y="279416"/>
                                        <a:pt x="883838" y="277664"/>
                                        <a:pt x="888244" y="277664"/>
                                      </a:cubicBezTo>
                                      <a:cubicBezTo>
                                        <a:pt x="892776" y="277664"/>
                                        <a:pt x="896483" y="279441"/>
                                        <a:pt x="899391" y="282984"/>
                                      </a:cubicBezTo>
                                      <a:cubicBezTo>
                                        <a:pt x="902298" y="286526"/>
                                        <a:pt x="903745" y="292328"/>
                                        <a:pt x="903745" y="300377"/>
                                      </a:cubicBezTo>
                                      <a:cubicBezTo>
                                        <a:pt x="903745" y="307601"/>
                                        <a:pt x="902260" y="313022"/>
                                        <a:pt x="899264" y="316653"/>
                                      </a:cubicBezTo>
                                      <a:moveTo>
                                        <a:pt x="903682" y="273246"/>
                                      </a:moveTo>
                                      <a:cubicBezTo>
                                        <a:pt x="897969" y="266720"/>
                                        <a:pt x="891176" y="263470"/>
                                        <a:pt x="883356" y="263470"/>
                                      </a:cubicBezTo>
                                      <a:cubicBezTo>
                                        <a:pt x="874811" y="263470"/>
                                        <a:pt x="867740" y="266568"/>
                                        <a:pt x="862153" y="272751"/>
                                      </a:cubicBezTo>
                                      <a:cubicBezTo>
                                        <a:pt x="856567" y="278934"/>
                                        <a:pt x="853774" y="287973"/>
                                        <a:pt x="853774" y="299844"/>
                                      </a:cubicBezTo>
                                      <a:cubicBezTo>
                                        <a:pt x="853774" y="311473"/>
                                        <a:pt x="856643" y="320525"/>
                                        <a:pt x="862395" y="327013"/>
                                      </a:cubicBezTo>
                                      <a:cubicBezTo>
                                        <a:pt x="868121" y="333513"/>
                                        <a:pt x="875027" y="336763"/>
                                        <a:pt x="883089" y="336763"/>
                                      </a:cubicBezTo>
                                      <a:cubicBezTo>
                                        <a:pt x="887037" y="336763"/>
                                        <a:pt x="890986" y="335785"/>
                                        <a:pt x="894871" y="333817"/>
                                      </a:cubicBezTo>
                                      <a:cubicBezTo>
                                        <a:pt x="898756" y="331862"/>
                                        <a:pt x="902146" y="328879"/>
                                        <a:pt x="905002" y="324867"/>
                                      </a:cubicBezTo>
                                      <a:lnTo>
                                        <a:pt x="905002" y="335176"/>
                                      </a:lnTo>
                                      <a:lnTo>
                                        <a:pt x="922230" y="335176"/>
                                      </a:lnTo>
                                      <a:lnTo>
                                        <a:pt x="922230" y="238384"/>
                                      </a:lnTo>
                                      <a:lnTo>
                                        <a:pt x="903682" y="238384"/>
                                      </a:lnTo>
                                      <a:lnTo>
                                        <a:pt x="903682" y="273246"/>
                                      </a:lnTo>
                                      <a:lnTo>
                                        <a:pt x="903682" y="273246"/>
                                      </a:lnTo>
                                      <a:close/>
                                      <a:moveTo>
                                        <a:pt x="787413" y="318862"/>
                                      </a:moveTo>
                                      <a:lnTo>
                                        <a:pt x="841485" y="318862"/>
                                      </a:lnTo>
                                      <a:lnTo>
                                        <a:pt x="841485" y="335176"/>
                                      </a:lnTo>
                                      <a:lnTo>
                                        <a:pt x="767886" y="335176"/>
                                      </a:lnTo>
                                      <a:lnTo>
                                        <a:pt x="767886" y="238383"/>
                                      </a:lnTo>
                                      <a:lnTo>
                                        <a:pt x="839644" y="238383"/>
                                      </a:lnTo>
                                      <a:lnTo>
                                        <a:pt x="839644" y="254761"/>
                                      </a:lnTo>
                                      <a:lnTo>
                                        <a:pt x="787413" y="254761"/>
                                      </a:lnTo>
                                      <a:lnTo>
                                        <a:pt x="787413" y="276217"/>
                                      </a:lnTo>
                                      <a:lnTo>
                                        <a:pt x="836013" y="276217"/>
                                      </a:lnTo>
                                      <a:lnTo>
                                        <a:pt x="836013" y="292518"/>
                                      </a:lnTo>
                                      <a:lnTo>
                                        <a:pt x="787413" y="292518"/>
                                      </a:lnTo>
                                      <a:lnTo>
                                        <a:pt x="787413" y="318862"/>
                                      </a:lnTo>
                                      <a:close/>
                                      <a:moveTo>
                                        <a:pt x="1600789" y="96343"/>
                                      </a:moveTo>
                                      <a:lnTo>
                                        <a:pt x="1600789" y="102818"/>
                                      </a:lnTo>
                                      <a:lnTo>
                                        <a:pt x="1614449" y="102818"/>
                                      </a:lnTo>
                                      <a:lnTo>
                                        <a:pt x="1614449" y="112061"/>
                                      </a:lnTo>
                                      <a:lnTo>
                                        <a:pt x="1600789" y="112061"/>
                                      </a:lnTo>
                                      <a:lnTo>
                                        <a:pt x="1600789" y="172924"/>
                                      </a:lnTo>
                                      <a:lnTo>
                                        <a:pt x="1588969" y="172924"/>
                                      </a:lnTo>
                                      <a:lnTo>
                                        <a:pt x="1588969" y="112061"/>
                                      </a:lnTo>
                                      <a:lnTo>
                                        <a:pt x="1578469" y="112061"/>
                                      </a:lnTo>
                                      <a:lnTo>
                                        <a:pt x="1578469" y="102818"/>
                                      </a:lnTo>
                                      <a:lnTo>
                                        <a:pt x="1588969" y="102818"/>
                                      </a:lnTo>
                                      <a:lnTo>
                                        <a:pt x="1588969" y="95353"/>
                                      </a:lnTo>
                                      <a:cubicBezTo>
                                        <a:pt x="1588969" y="90643"/>
                                        <a:pt x="1589388" y="87139"/>
                                        <a:pt x="1590226" y="84854"/>
                                      </a:cubicBezTo>
                                      <a:cubicBezTo>
                                        <a:pt x="1591368" y="81769"/>
                                        <a:pt x="1593387" y="79280"/>
                                        <a:pt x="1596256" y="77363"/>
                                      </a:cubicBezTo>
                                      <a:cubicBezTo>
                                        <a:pt x="1599138" y="75446"/>
                                        <a:pt x="1603188" y="74481"/>
                                        <a:pt x="1608381" y="74481"/>
                                      </a:cubicBezTo>
                                      <a:cubicBezTo>
                                        <a:pt x="1611732" y="74481"/>
                                        <a:pt x="1615427" y="74888"/>
                                        <a:pt x="1619477" y="75675"/>
                                      </a:cubicBezTo>
                                      <a:lnTo>
                                        <a:pt x="1617687" y="86034"/>
                                      </a:lnTo>
                                      <a:cubicBezTo>
                                        <a:pt x="1615224" y="85603"/>
                                        <a:pt x="1612888" y="85387"/>
                                        <a:pt x="1610691" y="85387"/>
                                      </a:cubicBezTo>
                                      <a:cubicBezTo>
                                        <a:pt x="1607073" y="85387"/>
                                        <a:pt x="1604534" y="86149"/>
                                        <a:pt x="1603036" y="87698"/>
                                      </a:cubicBezTo>
                                      <a:cubicBezTo>
                                        <a:pt x="1601538" y="89234"/>
                                        <a:pt x="1600789" y="92116"/>
                                        <a:pt x="1600789" y="96343"/>
                                      </a:cubicBezTo>
                                      <a:moveTo>
                                        <a:pt x="1554106" y="157994"/>
                                      </a:moveTo>
                                      <a:cubicBezTo>
                                        <a:pt x="1550195" y="162488"/>
                                        <a:pt x="1545282" y="164735"/>
                                        <a:pt x="1539391" y="164735"/>
                                      </a:cubicBezTo>
                                      <a:cubicBezTo>
                                        <a:pt x="1533449" y="164735"/>
                                        <a:pt x="1528523" y="162501"/>
                                        <a:pt x="1524601" y="158045"/>
                                      </a:cubicBezTo>
                                      <a:cubicBezTo>
                                        <a:pt x="1520677" y="153563"/>
                                        <a:pt x="1518735" y="146847"/>
                                        <a:pt x="1518735" y="137871"/>
                                      </a:cubicBezTo>
                                      <a:cubicBezTo>
                                        <a:pt x="1518735" y="128895"/>
                                        <a:pt x="1520678" y="122179"/>
                                        <a:pt x="1524601" y="117736"/>
                                      </a:cubicBezTo>
                                      <a:cubicBezTo>
                                        <a:pt x="1528523" y="113280"/>
                                        <a:pt x="1533449" y="111058"/>
                                        <a:pt x="1539391" y="111058"/>
                                      </a:cubicBezTo>
                                      <a:cubicBezTo>
                                        <a:pt x="1545244" y="111058"/>
                                        <a:pt x="1550145" y="113292"/>
                                        <a:pt x="1554068" y="117761"/>
                                      </a:cubicBezTo>
                                      <a:cubicBezTo>
                                        <a:pt x="1558016" y="122230"/>
                                        <a:pt x="1559997" y="128794"/>
                                        <a:pt x="1559997" y="137465"/>
                                      </a:cubicBezTo>
                                      <a:cubicBezTo>
                                        <a:pt x="1559997" y="146669"/>
                                        <a:pt x="1558029" y="153512"/>
                                        <a:pt x="1554106" y="157994"/>
                                      </a:cubicBezTo>
                                      <a:moveTo>
                                        <a:pt x="1539391" y="101219"/>
                                      </a:moveTo>
                                      <a:cubicBezTo>
                                        <a:pt x="1530720" y="101219"/>
                                        <a:pt x="1523369" y="103821"/>
                                        <a:pt x="1517338" y="109014"/>
                                      </a:cubicBezTo>
                                      <a:cubicBezTo>
                                        <a:pt x="1510127" y="115273"/>
                                        <a:pt x="1506521" y="124883"/>
                                        <a:pt x="1506521" y="137871"/>
                                      </a:cubicBezTo>
                                      <a:cubicBezTo>
                                        <a:pt x="1506521" y="149704"/>
                                        <a:pt x="1509530" y="158768"/>
                                        <a:pt x="1515586" y="165066"/>
                                      </a:cubicBezTo>
                                      <a:cubicBezTo>
                                        <a:pt x="1521630" y="171363"/>
                                        <a:pt x="1529565" y="174511"/>
                                        <a:pt x="1539391" y="174511"/>
                                      </a:cubicBezTo>
                                      <a:cubicBezTo>
                                        <a:pt x="1545511" y="174511"/>
                                        <a:pt x="1551147" y="173077"/>
                                        <a:pt x="1556328" y="170207"/>
                                      </a:cubicBezTo>
                                      <a:cubicBezTo>
                                        <a:pt x="1561495" y="167351"/>
                                        <a:pt x="1565430" y="163339"/>
                                        <a:pt x="1568135" y="158172"/>
                                      </a:cubicBezTo>
                                      <a:cubicBezTo>
                                        <a:pt x="1570852" y="153005"/>
                                        <a:pt x="1572210" y="145908"/>
                                        <a:pt x="1572210" y="136881"/>
                                      </a:cubicBezTo>
                                      <a:cubicBezTo>
                                        <a:pt x="1572210" y="125747"/>
                                        <a:pt x="1569138" y="117012"/>
                                        <a:pt x="1563018" y="110702"/>
                                      </a:cubicBezTo>
                                      <a:cubicBezTo>
                                        <a:pt x="1556899" y="104380"/>
                                        <a:pt x="1549027" y="101219"/>
                                        <a:pt x="1539391" y="101219"/>
                                      </a:cubicBezTo>
                                      <a:moveTo>
                                        <a:pt x="1461756" y="162298"/>
                                      </a:moveTo>
                                      <a:lnTo>
                                        <a:pt x="1463457" y="172784"/>
                                      </a:lnTo>
                                      <a:cubicBezTo>
                                        <a:pt x="1460118" y="173495"/>
                                        <a:pt x="1457134" y="173851"/>
                                        <a:pt x="1454481" y="173851"/>
                                      </a:cubicBezTo>
                                      <a:cubicBezTo>
                                        <a:pt x="1450177" y="173851"/>
                                        <a:pt x="1446838" y="173165"/>
                                        <a:pt x="1444451" y="171807"/>
                                      </a:cubicBezTo>
                                      <a:cubicBezTo>
                                        <a:pt x="1442077" y="170436"/>
                                        <a:pt x="1440401" y="168646"/>
                                        <a:pt x="1439436" y="166424"/>
                                      </a:cubicBezTo>
                                      <a:cubicBezTo>
                                        <a:pt x="1438459" y="164202"/>
                                        <a:pt x="1437976" y="159517"/>
                                        <a:pt x="1437976" y="152382"/>
                                      </a:cubicBezTo>
                                      <a:lnTo>
                                        <a:pt x="1437976" y="112061"/>
                                      </a:lnTo>
                                      <a:lnTo>
                                        <a:pt x="1429267" y="112061"/>
                                      </a:lnTo>
                                      <a:lnTo>
                                        <a:pt x="1429267" y="102818"/>
                                      </a:lnTo>
                                      <a:lnTo>
                                        <a:pt x="1437976" y="102818"/>
                                      </a:lnTo>
                                      <a:lnTo>
                                        <a:pt x="1437976" y="85450"/>
                                      </a:lnTo>
                                      <a:lnTo>
                                        <a:pt x="1449796" y="78315"/>
                                      </a:lnTo>
                                      <a:lnTo>
                                        <a:pt x="1449796" y="102818"/>
                                      </a:lnTo>
                                      <a:lnTo>
                                        <a:pt x="1461756" y="102818"/>
                                      </a:lnTo>
                                      <a:lnTo>
                                        <a:pt x="1461756" y="112061"/>
                                      </a:lnTo>
                                      <a:lnTo>
                                        <a:pt x="1449796" y="112061"/>
                                      </a:lnTo>
                                      <a:lnTo>
                                        <a:pt x="1449796" y="153055"/>
                                      </a:lnTo>
                                      <a:cubicBezTo>
                                        <a:pt x="1449796" y="156445"/>
                                        <a:pt x="1450012" y="158616"/>
                                        <a:pt x="1450431" y="159594"/>
                                      </a:cubicBezTo>
                                      <a:cubicBezTo>
                                        <a:pt x="1450837" y="160558"/>
                                        <a:pt x="1451535" y="161320"/>
                                        <a:pt x="1452475" y="161892"/>
                                      </a:cubicBezTo>
                                      <a:cubicBezTo>
                                        <a:pt x="1453414" y="162475"/>
                                        <a:pt x="1454773" y="162755"/>
                                        <a:pt x="1456538" y="162755"/>
                                      </a:cubicBezTo>
                                      <a:cubicBezTo>
                                        <a:pt x="1457845" y="162755"/>
                                        <a:pt x="1459585" y="162602"/>
                                        <a:pt x="1461756" y="162298"/>
                                      </a:cubicBezTo>
                                      <a:moveTo>
                                        <a:pt x="1416914" y="118256"/>
                                      </a:moveTo>
                                      <a:cubicBezTo>
                                        <a:pt x="1417371" y="120465"/>
                                        <a:pt x="1417574" y="124312"/>
                                        <a:pt x="1417574" y="129809"/>
                                      </a:cubicBezTo>
                                      <a:lnTo>
                                        <a:pt x="1417574" y="172924"/>
                                      </a:lnTo>
                                      <a:lnTo>
                                        <a:pt x="1405703" y="172924"/>
                                      </a:lnTo>
                                      <a:lnTo>
                                        <a:pt x="1405703" y="130279"/>
                                      </a:lnTo>
                                      <a:cubicBezTo>
                                        <a:pt x="1405703" y="125429"/>
                                        <a:pt x="1405234" y="121811"/>
                                        <a:pt x="1404307" y="119412"/>
                                      </a:cubicBezTo>
                                      <a:cubicBezTo>
                                        <a:pt x="1403380" y="117025"/>
                                        <a:pt x="1401755" y="115108"/>
                                        <a:pt x="1399393" y="113673"/>
                                      </a:cubicBezTo>
                                      <a:cubicBezTo>
                                        <a:pt x="1397045" y="112239"/>
                                        <a:pt x="1394290" y="111528"/>
                                        <a:pt x="1391103" y="111528"/>
                                      </a:cubicBezTo>
                                      <a:cubicBezTo>
                                        <a:pt x="1386037" y="111528"/>
                                        <a:pt x="1381683" y="113127"/>
                                        <a:pt x="1378001" y="116339"/>
                                      </a:cubicBezTo>
                                      <a:cubicBezTo>
                                        <a:pt x="1374319" y="119564"/>
                                        <a:pt x="1372491" y="125658"/>
                                        <a:pt x="1372491" y="134634"/>
                                      </a:cubicBezTo>
                                      <a:lnTo>
                                        <a:pt x="1372491" y="172924"/>
                                      </a:lnTo>
                                      <a:lnTo>
                                        <a:pt x="1360608" y="172924"/>
                                      </a:lnTo>
                                      <a:lnTo>
                                        <a:pt x="1360608" y="102818"/>
                                      </a:lnTo>
                                      <a:lnTo>
                                        <a:pt x="1371310" y="102818"/>
                                      </a:lnTo>
                                      <a:lnTo>
                                        <a:pt x="1371310" y="112772"/>
                                      </a:lnTo>
                                      <a:cubicBezTo>
                                        <a:pt x="1376452" y="105078"/>
                                        <a:pt x="1383892" y="101231"/>
                                        <a:pt x="1393617" y="101231"/>
                                      </a:cubicBezTo>
                                      <a:cubicBezTo>
                                        <a:pt x="1397845" y="101231"/>
                                        <a:pt x="1401730" y="101980"/>
                                        <a:pt x="1405259" y="103504"/>
                                      </a:cubicBezTo>
                                      <a:cubicBezTo>
                                        <a:pt x="1408814" y="105027"/>
                                        <a:pt x="1411467" y="107008"/>
                                        <a:pt x="1413220" y="109471"/>
                                      </a:cubicBezTo>
                                      <a:cubicBezTo>
                                        <a:pt x="1414984" y="111946"/>
                                        <a:pt x="1416216" y="114879"/>
                                        <a:pt x="1416914" y="118256"/>
                                      </a:cubicBezTo>
                                      <a:moveTo>
                                        <a:pt x="1300556" y="116479"/>
                                      </a:moveTo>
                                      <a:cubicBezTo>
                                        <a:pt x="1304276" y="112823"/>
                                        <a:pt x="1308872" y="110994"/>
                                        <a:pt x="1314331" y="110994"/>
                                      </a:cubicBezTo>
                                      <a:cubicBezTo>
                                        <a:pt x="1320349" y="110994"/>
                                        <a:pt x="1325262" y="113292"/>
                                        <a:pt x="1329058" y="117863"/>
                                      </a:cubicBezTo>
                                      <a:cubicBezTo>
                                        <a:pt x="1331508" y="120808"/>
                                        <a:pt x="1333006" y="125226"/>
                                        <a:pt x="1333539" y="131130"/>
                                      </a:cubicBezTo>
                                      <a:lnTo>
                                        <a:pt x="1294385" y="131130"/>
                                      </a:lnTo>
                                      <a:cubicBezTo>
                                        <a:pt x="1294792" y="125010"/>
                                        <a:pt x="1296836" y="120123"/>
                                        <a:pt x="1300556" y="116479"/>
                                      </a:cubicBezTo>
                                      <a:moveTo>
                                        <a:pt x="1333400" y="150351"/>
                                      </a:moveTo>
                                      <a:cubicBezTo>
                                        <a:pt x="1331597" y="155366"/>
                                        <a:pt x="1329160" y="159022"/>
                                        <a:pt x="1326087" y="161308"/>
                                      </a:cubicBezTo>
                                      <a:cubicBezTo>
                                        <a:pt x="1323002" y="163593"/>
                                        <a:pt x="1319270" y="164735"/>
                                        <a:pt x="1314927" y="164735"/>
                                      </a:cubicBezTo>
                                      <a:cubicBezTo>
                                        <a:pt x="1309062" y="164735"/>
                                        <a:pt x="1304187" y="162691"/>
                                        <a:pt x="1300264" y="158603"/>
                                      </a:cubicBezTo>
                                      <a:cubicBezTo>
                                        <a:pt x="1296353" y="154503"/>
                                        <a:pt x="1294170" y="148599"/>
                                        <a:pt x="1293725" y="140906"/>
                                      </a:cubicBezTo>
                                      <a:lnTo>
                                        <a:pt x="1346020" y="140906"/>
                                      </a:lnTo>
                                      <a:cubicBezTo>
                                        <a:pt x="1346058" y="139496"/>
                                        <a:pt x="1346070" y="138443"/>
                                        <a:pt x="1346070" y="137732"/>
                                      </a:cubicBezTo>
                                      <a:cubicBezTo>
                                        <a:pt x="1346070" y="126166"/>
                                        <a:pt x="1343112" y="117177"/>
                                        <a:pt x="1337171" y="110804"/>
                                      </a:cubicBezTo>
                                      <a:cubicBezTo>
                                        <a:pt x="1331229" y="104418"/>
                                        <a:pt x="1323573" y="101231"/>
                                        <a:pt x="1314191" y="101231"/>
                                      </a:cubicBezTo>
                                      <a:cubicBezTo>
                                        <a:pt x="1304517" y="101231"/>
                                        <a:pt x="1296633" y="104481"/>
                                        <a:pt x="1290564" y="110994"/>
                                      </a:cubicBezTo>
                                      <a:cubicBezTo>
                                        <a:pt x="1284483" y="117507"/>
                                        <a:pt x="1281448" y="126661"/>
                                        <a:pt x="1281448" y="138455"/>
                                      </a:cubicBezTo>
                                      <a:cubicBezTo>
                                        <a:pt x="1281448" y="149869"/>
                                        <a:pt x="1284457" y="158718"/>
                                        <a:pt x="1290462" y="165027"/>
                                      </a:cubicBezTo>
                                      <a:cubicBezTo>
                                        <a:pt x="1296467" y="171350"/>
                                        <a:pt x="1304606" y="174511"/>
                                        <a:pt x="1314864" y="174511"/>
                                      </a:cubicBezTo>
                                      <a:cubicBezTo>
                                        <a:pt x="1323002" y="174511"/>
                                        <a:pt x="1329693" y="172531"/>
                                        <a:pt x="1334924" y="168557"/>
                                      </a:cubicBezTo>
                                      <a:cubicBezTo>
                                        <a:pt x="1340167" y="164608"/>
                                        <a:pt x="1343747" y="159035"/>
                                        <a:pt x="1345690" y="151862"/>
                                      </a:cubicBezTo>
                                      <a:lnTo>
                                        <a:pt x="1333400" y="150351"/>
                                      </a:lnTo>
                                      <a:lnTo>
                                        <a:pt x="1333400" y="150351"/>
                                      </a:lnTo>
                                      <a:close/>
                                      <a:moveTo>
                                        <a:pt x="1250623" y="113445"/>
                                      </a:moveTo>
                                      <a:cubicBezTo>
                                        <a:pt x="1248592" y="112162"/>
                                        <a:pt x="1246218" y="111528"/>
                                        <a:pt x="1243488" y="111528"/>
                                      </a:cubicBezTo>
                                      <a:cubicBezTo>
                                        <a:pt x="1238562" y="111528"/>
                                        <a:pt x="1234461" y="113165"/>
                                        <a:pt x="1231211" y="116441"/>
                                      </a:cubicBezTo>
                                      <a:cubicBezTo>
                                        <a:pt x="1227948" y="119716"/>
                                        <a:pt x="1226323" y="124972"/>
                                        <a:pt x="1226323" y="132196"/>
                                      </a:cubicBezTo>
                                      <a:lnTo>
                                        <a:pt x="1226323" y="172924"/>
                                      </a:lnTo>
                                      <a:lnTo>
                                        <a:pt x="1214440" y="172924"/>
                                      </a:lnTo>
                                      <a:lnTo>
                                        <a:pt x="1214440" y="127372"/>
                                      </a:lnTo>
                                      <a:cubicBezTo>
                                        <a:pt x="1214440" y="122090"/>
                                        <a:pt x="1213475" y="118129"/>
                                        <a:pt x="1211532" y="115476"/>
                                      </a:cubicBezTo>
                                      <a:cubicBezTo>
                                        <a:pt x="1209603" y="112848"/>
                                        <a:pt x="1206429" y="111528"/>
                                        <a:pt x="1202023" y="111528"/>
                                      </a:cubicBezTo>
                                      <a:cubicBezTo>
                                        <a:pt x="1198684" y="111528"/>
                                        <a:pt x="1195599" y="112404"/>
                                        <a:pt x="1192755" y="114168"/>
                                      </a:cubicBezTo>
                                      <a:cubicBezTo>
                                        <a:pt x="1189911" y="115933"/>
                                        <a:pt x="1187855" y="118498"/>
                                        <a:pt x="1186585" y="121887"/>
                                      </a:cubicBezTo>
                                      <a:cubicBezTo>
                                        <a:pt x="1185303" y="125277"/>
                                        <a:pt x="1184668" y="130165"/>
                                        <a:pt x="1184668" y="136551"/>
                                      </a:cubicBezTo>
                                      <a:lnTo>
                                        <a:pt x="1184668" y="172924"/>
                                      </a:lnTo>
                                      <a:lnTo>
                                        <a:pt x="1172785" y="172924"/>
                                      </a:lnTo>
                                      <a:lnTo>
                                        <a:pt x="1172785" y="102818"/>
                                      </a:lnTo>
                                      <a:lnTo>
                                        <a:pt x="1183411" y="102818"/>
                                      </a:lnTo>
                                      <a:lnTo>
                                        <a:pt x="1183411" y="112645"/>
                                      </a:lnTo>
                                      <a:cubicBezTo>
                                        <a:pt x="1185607" y="109204"/>
                                        <a:pt x="1188540" y="106449"/>
                                        <a:pt x="1192197" y="104367"/>
                                      </a:cubicBezTo>
                                      <a:cubicBezTo>
                                        <a:pt x="1195840" y="102272"/>
                                        <a:pt x="1200005" y="101231"/>
                                        <a:pt x="1204664" y="101231"/>
                                      </a:cubicBezTo>
                                      <a:cubicBezTo>
                                        <a:pt x="1209857" y="101231"/>
                                        <a:pt x="1214123" y="102298"/>
                                        <a:pt x="1217436" y="104469"/>
                                      </a:cubicBezTo>
                                      <a:cubicBezTo>
                                        <a:pt x="1220762" y="106614"/>
                                        <a:pt x="1223111" y="109636"/>
                                        <a:pt x="1224470" y="113508"/>
                                      </a:cubicBezTo>
                                      <a:cubicBezTo>
                                        <a:pt x="1230005" y="105319"/>
                                        <a:pt x="1237242" y="101231"/>
                                        <a:pt x="1246129" y="101231"/>
                                      </a:cubicBezTo>
                                      <a:cubicBezTo>
                                        <a:pt x="1253074" y="101231"/>
                                        <a:pt x="1258431" y="103148"/>
                                        <a:pt x="1262176" y="106995"/>
                                      </a:cubicBezTo>
                                      <a:cubicBezTo>
                                        <a:pt x="1265909" y="110855"/>
                                        <a:pt x="1267788" y="116784"/>
                                        <a:pt x="1267788" y="124795"/>
                                      </a:cubicBezTo>
                                      <a:lnTo>
                                        <a:pt x="1267788" y="172924"/>
                                      </a:lnTo>
                                      <a:lnTo>
                                        <a:pt x="1255956" y="172924"/>
                                      </a:lnTo>
                                      <a:lnTo>
                                        <a:pt x="1255956" y="128756"/>
                                      </a:lnTo>
                                      <a:cubicBezTo>
                                        <a:pt x="1255956" y="124007"/>
                                        <a:pt x="1255575" y="120580"/>
                                        <a:pt x="1254813" y="118485"/>
                                      </a:cubicBezTo>
                                      <a:cubicBezTo>
                                        <a:pt x="1254039" y="116403"/>
                                        <a:pt x="1252642" y="114714"/>
                                        <a:pt x="1250623" y="113445"/>
                                      </a:cubicBezTo>
                                      <a:moveTo>
                                        <a:pt x="1161155" y="162298"/>
                                      </a:moveTo>
                                      <a:lnTo>
                                        <a:pt x="1162881" y="172784"/>
                                      </a:lnTo>
                                      <a:cubicBezTo>
                                        <a:pt x="1159530" y="173495"/>
                                        <a:pt x="1156533" y="173851"/>
                                        <a:pt x="1153905" y="173851"/>
                                      </a:cubicBezTo>
                                      <a:cubicBezTo>
                                        <a:pt x="1149589" y="173851"/>
                                        <a:pt x="1146237" y="173165"/>
                                        <a:pt x="1143863" y="171807"/>
                                      </a:cubicBezTo>
                                      <a:cubicBezTo>
                                        <a:pt x="1141489" y="170436"/>
                                        <a:pt x="1139813" y="168646"/>
                                        <a:pt x="1138848" y="166424"/>
                                      </a:cubicBezTo>
                                      <a:cubicBezTo>
                                        <a:pt x="1137883" y="164202"/>
                                        <a:pt x="1137401" y="159517"/>
                                        <a:pt x="1137401" y="152382"/>
                                      </a:cubicBezTo>
                                      <a:lnTo>
                                        <a:pt x="1137401" y="112061"/>
                                      </a:lnTo>
                                      <a:lnTo>
                                        <a:pt x="1128666" y="112061"/>
                                      </a:lnTo>
                                      <a:lnTo>
                                        <a:pt x="1128666" y="102818"/>
                                      </a:lnTo>
                                      <a:lnTo>
                                        <a:pt x="1137401" y="102818"/>
                                      </a:lnTo>
                                      <a:lnTo>
                                        <a:pt x="1137401" y="85450"/>
                                      </a:lnTo>
                                      <a:lnTo>
                                        <a:pt x="1149208" y="78315"/>
                                      </a:lnTo>
                                      <a:lnTo>
                                        <a:pt x="1149208" y="102818"/>
                                      </a:lnTo>
                                      <a:lnTo>
                                        <a:pt x="1161155" y="102818"/>
                                      </a:lnTo>
                                      <a:lnTo>
                                        <a:pt x="1161155" y="112061"/>
                                      </a:lnTo>
                                      <a:lnTo>
                                        <a:pt x="1149208" y="112061"/>
                                      </a:lnTo>
                                      <a:lnTo>
                                        <a:pt x="1149208" y="153055"/>
                                      </a:lnTo>
                                      <a:cubicBezTo>
                                        <a:pt x="1149208" y="156445"/>
                                        <a:pt x="1149424" y="158616"/>
                                        <a:pt x="1149843" y="159594"/>
                                      </a:cubicBezTo>
                                      <a:cubicBezTo>
                                        <a:pt x="1150249" y="160558"/>
                                        <a:pt x="1150935" y="161320"/>
                                        <a:pt x="1151887" y="161892"/>
                                      </a:cubicBezTo>
                                      <a:cubicBezTo>
                                        <a:pt x="1152826" y="162475"/>
                                        <a:pt x="1154185" y="162755"/>
                                        <a:pt x="1155937" y="162755"/>
                                      </a:cubicBezTo>
                                      <a:cubicBezTo>
                                        <a:pt x="1157257" y="162755"/>
                                        <a:pt x="1159009" y="162602"/>
                                        <a:pt x="1161155" y="162298"/>
                                      </a:cubicBezTo>
                                      <a:moveTo>
                                        <a:pt x="1101941" y="172924"/>
                                      </a:moveTo>
                                      <a:lnTo>
                                        <a:pt x="1090058" y="172924"/>
                                      </a:lnTo>
                                      <a:lnTo>
                                        <a:pt x="1090058" y="102818"/>
                                      </a:lnTo>
                                      <a:lnTo>
                                        <a:pt x="1100761" y="102818"/>
                                      </a:lnTo>
                                      <a:lnTo>
                                        <a:pt x="1100761" y="113445"/>
                                      </a:lnTo>
                                      <a:cubicBezTo>
                                        <a:pt x="1103477" y="108468"/>
                                        <a:pt x="1106004" y="105192"/>
                                        <a:pt x="1108315" y="103605"/>
                                      </a:cubicBezTo>
                                      <a:cubicBezTo>
                                        <a:pt x="1110625" y="102018"/>
                                        <a:pt x="1113152" y="101231"/>
                                        <a:pt x="1115932" y="101231"/>
                                      </a:cubicBezTo>
                                      <a:cubicBezTo>
                                        <a:pt x="1119944" y="101231"/>
                                        <a:pt x="1124007" y="102501"/>
                                        <a:pt x="1128158" y="105053"/>
                                      </a:cubicBezTo>
                                      <a:lnTo>
                                        <a:pt x="1124057" y="116085"/>
                                      </a:lnTo>
                                      <a:cubicBezTo>
                                        <a:pt x="1121150" y="114359"/>
                                        <a:pt x="1118255" y="113508"/>
                                        <a:pt x="1115348" y="113508"/>
                                      </a:cubicBezTo>
                                      <a:cubicBezTo>
                                        <a:pt x="1112746" y="113508"/>
                                        <a:pt x="1110409" y="114283"/>
                                        <a:pt x="1108340" y="115857"/>
                                      </a:cubicBezTo>
                                      <a:cubicBezTo>
                                        <a:pt x="1106283" y="117406"/>
                                        <a:pt x="1104798" y="119577"/>
                                        <a:pt x="1103922" y="122357"/>
                                      </a:cubicBezTo>
                                      <a:cubicBezTo>
                                        <a:pt x="1102601" y="126572"/>
                                        <a:pt x="1101941" y="131193"/>
                                        <a:pt x="1101941" y="136208"/>
                                      </a:cubicBezTo>
                                      <a:lnTo>
                                        <a:pt x="1101941" y="172924"/>
                                      </a:lnTo>
                                      <a:close/>
                                      <a:moveTo>
                                        <a:pt x="1023645" y="154109"/>
                                      </a:moveTo>
                                      <a:cubicBezTo>
                                        <a:pt x="1023645" y="152040"/>
                                        <a:pt x="1024191" y="150148"/>
                                        <a:pt x="1025296" y="148472"/>
                                      </a:cubicBezTo>
                                      <a:cubicBezTo>
                                        <a:pt x="1026388" y="146771"/>
                                        <a:pt x="1027962" y="145476"/>
                                        <a:pt x="1029993" y="144600"/>
                                      </a:cubicBezTo>
                                      <a:cubicBezTo>
                                        <a:pt x="1031999" y="143724"/>
                                        <a:pt x="1035465" y="142924"/>
                                        <a:pt x="1040353" y="142226"/>
                                      </a:cubicBezTo>
                                      <a:cubicBezTo>
                                        <a:pt x="1048974" y="140994"/>
                                        <a:pt x="1055436" y="139496"/>
                                        <a:pt x="1059753" y="137732"/>
                                      </a:cubicBezTo>
                                      <a:lnTo>
                                        <a:pt x="1059753" y="142086"/>
                                      </a:lnTo>
                                      <a:cubicBezTo>
                                        <a:pt x="1059753" y="147330"/>
                                        <a:pt x="1059131" y="151291"/>
                                        <a:pt x="1057836" y="153982"/>
                                      </a:cubicBezTo>
                                      <a:cubicBezTo>
                                        <a:pt x="1056160" y="157448"/>
                                        <a:pt x="1053544" y="160190"/>
                                        <a:pt x="1049977" y="162196"/>
                                      </a:cubicBezTo>
                                      <a:cubicBezTo>
                                        <a:pt x="1046422" y="164202"/>
                                        <a:pt x="1042347" y="165205"/>
                                        <a:pt x="1037763" y="165205"/>
                                      </a:cubicBezTo>
                                      <a:cubicBezTo>
                                        <a:pt x="1033142" y="165205"/>
                                        <a:pt x="1029638" y="164139"/>
                                        <a:pt x="1027251" y="162031"/>
                                      </a:cubicBezTo>
                                      <a:cubicBezTo>
                                        <a:pt x="1024852" y="159924"/>
                                        <a:pt x="1023646" y="157283"/>
                                        <a:pt x="1023646" y="154109"/>
                                      </a:cubicBezTo>
                                      <a:moveTo>
                                        <a:pt x="1048034" y="172201"/>
                                      </a:moveTo>
                                      <a:cubicBezTo>
                                        <a:pt x="1052110" y="170664"/>
                                        <a:pt x="1056350" y="168011"/>
                                        <a:pt x="1060743" y="164278"/>
                                      </a:cubicBezTo>
                                      <a:cubicBezTo>
                                        <a:pt x="1061086" y="167579"/>
                                        <a:pt x="1061898" y="170461"/>
                                        <a:pt x="1063117" y="172924"/>
                                      </a:cubicBezTo>
                                      <a:lnTo>
                                        <a:pt x="1075546" y="172924"/>
                                      </a:lnTo>
                                      <a:cubicBezTo>
                                        <a:pt x="1074036" y="170245"/>
                                        <a:pt x="1073033" y="167427"/>
                                        <a:pt x="1072538" y="164507"/>
                                      </a:cubicBezTo>
                                      <a:cubicBezTo>
                                        <a:pt x="1072017" y="161574"/>
                                        <a:pt x="1071776" y="154592"/>
                                        <a:pt x="1071776" y="143546"/>
                                      </a:cubicBezTo>
                                      <a:lnTo>
                                        <a:pt x="1071776" y="127702"/>
                                      </a:lnTo>
                                      <a:cubicBezTo>
                                        <a:pt x="1071776" y="122421"/>
                                        <a:pt x="1071572" y="118764"/>
                                        <a:pt x="1071179" y="116733"/>
                                      </a:cubicBezTo>
                                      <a:cubicBezTo>
                                        <a:pt x="1070468" y="113483"/>
                                        <a:pt x="1069236" y="110791"/>
                                        <a:pt x="1067484" y="108658"/>
                                      </a:cubicBezTo>
                                      <a:cubicBezTo>
                                        <a:pt x="1065707" y="106525"/>
                                        <a:pt x="1062965" y="104748"/>
                                        <a:pt x="1059219" y="103339"/>
                                      </a:cubicBezTo>
                                      <a:cubicBezTo>
                                        <a:pt x="1055487" y="101930"/>
                                        <a:pt x="1050624" y="101219"/>
                                        <a:pt x="1044632" y="101219"/>
                                      </a:cubicBezTo>
                                      <a:cubicBezTo>
                                        <a:pt x="1038601" y="101219"/>
                                        <a:pt x="1033307" y="102057"/>
                                        <a:pt x="1028724" y="103707"/>
                                      </a:cubicBezTo>
                                      <a:cubicBezTo>
                                        <a:pt x="1024141" y="105357"/>
                                        <a:pt x="1020637" y="107706"/>
                                        <a:pt x="1018237" y="110766"/>
                                      </a:cubicBezTo>
                                      <a:cubicBezTo>
                                        <a:pt x="1015812" y="113826"/>
                                        <a:pt x="1014073" y="117837"/>
                                        <a:pt x="1013019" y="122814"/>
                                      </a:cubicBezTo>
                                      <a:lnTo>
                                        <a:pt x="1024636" y="124401"/>
                                      </a:lnTo>
                                      <a:cubicBezTo>
                                        <a:pt x="1025905" y="119424"/>
                                        <a:pt x="1027886" y="115958"/>
                                        <a:pt x="1030539" y="114003"/>
                                      </a:cubicBezTo>
                                      <a:cubicBezTo>
                                        <a:pt x="1033206" y="112035"/>
                                        <a:pt x="1037332" y="111058"/>
                                        <a:pt x="1042918" y="111058"/>
                                      </a:cubicBezTo>
                                      <a:cubicBezTo>
                                        <a:pt x="1048898" y="111058"/>
                                        <a:pt x="1053417" y="112404"/>
                                        <a:pt x="1056452" y="115082"/>
                                      </a:cubicBezTo>
                                      <a:cubicBezTo>
                                        <a:pt x="1058711" y="117076"/>
                                        <a:pt x="1059816" y="120478"/>
                                        <a:pt x="1059816" y="125328"/>
                                      </a:cubicBezTo>
                                      <a:cubicBezTo>
                                        <a:pt x="1059816" y="125760"/>
                                        <a:pt x="1059803" y="126801"/>
                                        <a:pt x="1059752" y="128426"/>
                                      </a:cubicBezTo>
                                      <a:cubicBezTo>
                                        <a:pt x="1055220" y="130013"/>
                                        <a:pt x="1048161" y="131384"/>
                                        <a:pt x="1038550" y="132514"/>
                                      </a:cubicBezTo>
                                      <a:cubicBezTo>
                                        <a:pt x="1033853" y="133098"/>
                                        <a:pt x="1030323" y="133682"/>
                                        <a:pt x="1028000" y="134304"/>
                                      </a:cubicBezTo>
                                      <a:cubicBezTo>
                                        <a:pt x="1024839" y="135180"/>
                                        <a:pt x="1021982" y="136487"/>
                                        <a:pt x="1019443" y="138201"/>
                                      </a:cubicBezTo>
                                      <a:cubicBezTo>
                                        <a:pt x="1016916" y="139915"/>
                                        <a:pt x="1014872" y="142201"/>
                                        <a:pt x="1013311" y="145032"/>
                                      </a:cubicBezTo>
                                      <a:cubicBezTo>
                                        <a:pt x="1011749" y="147863"/>
                                        <a:pt x="1010962" y="151011"/>
                                        <a:pt x="1010962" y="154439"/>
                                      </a:cubicBezTo>
                                      <a:cubicBezTo>
                                        <a:pt x="1010962" y="160292"/>
                                        <a:pt x="1013044" y="165104"/>
                                        <a:pt x="1017170" y="168862"/>
                                      </a:cubicBezTo>
                                      <a:cubicBezTo>
                                        <a:pt x="1021309" y="172620"/>
                                        <a:pt x="1027238" y="174511"/>
                                        <a:pt x="1034932" y="174511"/>
                                      </a:cubicBezTo>
                                      <a:cubicBezTo>
                                        <a:pt x="1039604" y="174511"/>
                                        <a:pt x="1043959" y="173737"/>
                                        <a:pt x="1048034" y="172201"/>
                                      </a:cubicBezTo>
                                      <a:moveTo>
                                        <a:pt x="956395" y="117634"/>
                                      </a:moveTo>
                                      <a:cubicBezTo>
                                        <a:pt x="960293" y="112899"/>
                                        <a:pt x="964787" y="110525"/>
                                        <a:pt x="969840" y="110525"/>
                                      </a:cubicBezTo>
                                      <a:cubicBezTo>
                                        <a:pt x="974944" y="110525"/>
                                        <a:pt x="979324" y="112759"/>
                                        <a:pt x="983006" y="117203"/>
                                      </a:cubicBezTo>
                                      <a:cubicBezTo>
                                        <a:pt x="986688" y="121646"/>
                                        <a:pt x="988516" y="128337"/>
                                        <a:pt x="988516" y="137274"/>
                                      </a:cubicBezTo>
                                      <a:cubicBezTo>
                                        <a:pt x="988516" y="146657"/>
                                        <a:pt x="986637" y="153563"/>
                                        <a:pt x="982879" y="158032"/>
                                      </a:cubicBezTo>
                                      <a:cubicBezTo>
                                        <a:pt x="979108" y="162501"/>
                                        <a:pt x="974588" y="164735"/>
                                        <a:pt x="969307" y="164735"/>
                                      </a:cubicBezTo>
                                      <a:cubicBezTo>
                                        <a:pt x="964114" y="164735"/>
                                        <a:pt x="959684" y="162577"/>
                                        <a:pt x="956040" y="158261"/>
                                      </a:cubicBezTo>
                                      <a:cubicBezTo>
                                        <a:pt x="952383" y="153957"/>
                                        <a:pt x="950555" y="147291"/>
                                        <a:pt x="950555" y="138265"/>
                                      </a:cubicBezTo>
                                      <a:cubicBezTo>
                                        <a:pt x="950555" y="129238"/>
                                        <a:pt x="952510" y="122357"/>
                                        <a:pt x="956395" y="117634"/>
                                      </a:cubicBezTo>
                                      <a:moveTo>
                                        <a:pt x="951685" y="165662"/>
                                      </a:moveTo>
                                      <a:cubicBezTo>
                                        <a:pt x="953704" y="168214"/>
                                        <a:pt x="956294" y="170322"/>
                                        <a:pt x="959442" y="171997"/>
                                      </a:cubicBezTo>
                                      <a:cubicBezTo>
                                        <a:pt x="962578" y="173673"/>
                                        <a:pt x="966133" y="174511"/>
                                        <a:pt x="970094" y="174511"/>
                                      </a:cubicBezTo>
                                      <a:cubicBezTo>
                                        <a:pt x="975515" y="174511"/>
                                        <a:pt x="980670" y="172975"/>
                                        <a:pt x="985583" y="169915"/>
                                      </a:cubicBezTo>
                                      <a:cubicBezTo>
                                        <a:pt x="990496" y="166856"/>
                                        <a:pt x="994229" y="162463"/>
                                        <a:pt x="996806" y="156712"/>
                                      </a:cubicBezTo>
                                      <a:cubicBezTo>
                                        <a:pt x="999384" y="150973"/>
                                        <a:pt x="1000666" y="144511"/>
                                        <a:pt x="1000666" y="137338"/>
                                      </a:cubicBezTo>
                                      <a:cubicBezTo>
                                        <a:pt x="1000666" y="130647"/>
                                        <a:pt x="999511" y="124503"/>
                                        <a:pt x="997175" y="118891"/>
                                      </a:cubicBezTo>
                                      <a:cubicBezTo>
                                        <a:pt x="994839" y="113267"/>
                                        <a:pt x="991373" y="108925"/>
                                        <a:pt x="986802" y="105840"/>
                                      </a:cubicBezTo>
                                      <a:cubicBezTo>
                                        <a:pt x="982219" y="102767"/>
                                        <a:pt x="976950" y="101219"/>
                                        <a:pt x="970945" y="101219"/>
                                      </a:cubicBezTo>
                                      <a:cubicBezTo>
                                        <a:pt x="966374" y="101219"/>
                                        <a:pt x="962476" y="102120"/>
                                        <a:pt x="959264" y="103897"/>
                                      </a:cubicBezTo>
                                      <a:cubicBezTo>
                                        <a:pt x="956052" y="105687"/>
                                        <a:pt x="953171" y="108354"/>
                                        <a:pt x="950631" y="111921"/>
                                      </a:cubicBezTo>
                                      <a:lnTo>
                                        <a:pt x="950631" y="102806"/>
                                      </a:lnTo>
                                      <a:lnTo>
                                        <a:pt x="939802" y="102806"/>
                                      </a:lnTo>
                                      <a:lnTo>
                                        <a:pt x="939802" y="199788"/>
                                      </a:lnTo>
                                      <a:lnTo>
                                        <a:pt x="951685" y="199788"/>
                                      </a:lnTo>
                                      <a:lnTo>
                                        <a:pt x="951685" y="165662"/>
                                      </a:lnTo>
                                      <a:close/>
                                      <a:moveTo>
                                        <a:pt x="873580" y="131130"/>
                                      </a:moveTo>
                                      <a:cubicBezTo>
                                        <a:pt x="873973" y="125010"/>
                                        <a:pt x="876043" y="120123"/>
                                        <a:pt x="879763" y="116479"/>
                                      </a:cubicBezTo>
                                      <a:cubicBezTo>
                                        <a:pt x="883483" y="112823"/>
                                        <a:pt x="888066" y="110994"/>
                                        <a:pt x="893512" y="110994"/>
                                      </a:cubicBezTo>
                                      <a:cubicBezTo>
                                        <a:pt x="899556" y="110994"/>
                                        <a:pt x="904456" y="113292"/>
                                        <a:pt x="908240" y="117863"/>
                                      </a:cubicBezTo>
                                      <a:cubicBezTo>
                                        <a:pt x="910703" y="120808"/>
                                        <a:pt x="912201" y="125226"/>
                                        <a:pt x="912721" y="131130"/>
                                      </a:cubicBezTo>
                                      <a:lnTo>
                                        <a:pt x="873580" y="131130"/>
                                      </a:lnTo>
                                      <a:lnTo>
                                        <a:pt x="873580" y="131130"/>
                                      </a:lnTo>
                                      <a:close/>
                                      <a:moveTo>
                                        <a:pt x="893398" y="101231"/>
                                      </a:moveTo>
                                      <a:cubicBezTo>
                                        <a:pt x="883698" y="101231"/>
                                        <a:pt x="875814" y="104481"/>
                                        <a:pt x="869746" y="110994"/>
                                      </a:cubicBezTo>
                                      <a:cubicBezTo>
                                        <a:pt x="863677" y="117507"/>
                                        <a:pt x="860630" y="126661"/>
                                        <a:pt x="860630" y="138455"/>
                                      </a:cubicBezTo>
                                      <a:cubicBezTo>
                                        <a:pt x="860630" y="149869"/>
                                        <a:pt x="863652" y="158718"/>
                                        <a:pt x="869657" y="165027"/>
                                      </a:cubicBezTo>
                                      <a:cubicBezTo>
                                        <a:pt x="875649" y="171350"/>
                                        <a:pt x="883787" y="174511"/>
                                        <a:pt x="894046" y="174511"/>
                                      </a:cubicBezTo>
                                      <a:cubicBezTo>
                                        <a:pt x="902184" y="174511"/>
                                        <a:pt x="908887" y="172531"/>
                                        <a:pt x="914105" y="168557"/>
                                      </a:cubicBezTo>
                                      <a:cubicBezTo>
                                        <a:pt x="919349" y="164608"/>
                                        <a:pt x="922941" y="159035"/>
                                        <a:pt x="924871" y="151862"/>
                                      </a:cubicBezTo>
                                      <a:lnTo>
                                        <a:pt x="912594" y="150351"/>
                                      </a:lnTo>
                                      <a:cubicBezTo>
                                        <a:pt x="910779" y="155366"/>
                                        <a:pt x="908354" y="159022"/>
                                        <a:pt x="905256" y="161308"/>
                                      </a:cubicBezTo>
                                      <a:cubicBezTo>
                                        <a:pt x="902184" y="163593"/>
                                        <a:pt x="898464" y="164735"/>
                                        <a:pt x="894109" y="164735"/>
                                      </a:cubicBezTo>
                                      <a:cubicBezTo>
                                        <a:pt x="888244" y="164735"/>
                                        <a:pt x="883368" y="162691"/>
                                        <a:pt x="879458" y="158603"/>
                                      </a:cubicBezTo>
                                      <a:cubicBezTo>
                                        <a:pt x="875548" y="154503"/>
                                        <a:pt x="873351" y="148599"/>
                                        <a:pt x="872920" y="140906"/>
                                      </a:cubicBezTo>
                                      <a:lnTo>
                                        <a:pt x="925201" y="140906"/>
                                      </a:lnTo>
                                      <a:cubicBezTo>
                                        <a:pt x="925252" y="139496"/>
                                        <a:pt x="925277" y="138443"/>
                                        <a:pt x="925277" y="137732"/>
                                      </a:cubicBezTo>
                                      <a:cubicBezTo>
                                        <a:pt x="925277" y="126166"/>
                                        <a:pt x="922307" y="117177"/>
                                        <a:pt x="916365" y="110804"/>
                                      </a:cubicBezTo>
                                      <a:cubicBezTo>
                                        <a:pt x="910411" y="104418"/>
                                        <a:pt x="902768" y="101231"/>
                                        <a:pt x="893398" y="101231"/>
                                      </a:cubicBezTo>
                                      <a:moveTo>
                                        <a:pt x="832750" y="142454"/>
                                      </a:moveTo>
                                      <a:cubicBezTo>
                                        <a:pt x="831049" y="147583"/>
                                        <a:pt x="828687" y="151659"/>
                                        <a:pt x="825653" y="154706"/>
                                      </a:cubicBezTo>
                                      <a:cubicBezTo>
                                        <a:pt x="823507" y="156864"/>
                                        <a:pt x="820600" y="158527"/>
                                        <a:pt x="816969" y="159721"/>
                                      </a:cubicBezTo>
                                      <a:cubicBezTo>
                                        <a:pt x="813338" y="160901"/>
                                        <a:pt x="808335" y="161498"/>
                                        <a:pt x="801950" y="161498"/>
                                      </a:cubicBezTo>
                                      <a:lnTo>
                                        <a:pt x="781281" y="161498"/>
                                      </a:lnTo>
                                      <a:lnTo>
                                        <a:pt x="781281" y="87558"/>
                                      </a:lnTo>
                                      <a:lnTo>
                                        <a:pt x="801619" y="87558"/>
                                      </a:lnTo>
                                      <a:cubicBezTo>
                                        <a:pt x="809237" y="87558"/>
                                        <a:pt x="814747" y="88218"/>
                                        <a:pt x="818188" y="89551"/>
                                      </a:cubicBezTo>
                                      <a:cubicBezTo>
                                        <a:pt x="822936" y="91392"/>
                                        <a:pt x="826986" y="95036"/>
                                        <a:pt x="830300" y="100470"/>
                                      </a:cubicBezTo>
                                      <a:cubicBezTo>
                                        <a:pt x="833626" y="105903"/>
                                        <a:pt x="835289" y="113686"/>
                                        <a:pt x="835289" y="123804"/>
                                      </a:cubicBezTo>
                                      <a:cubicBezTo>
                                        <a:pt x="835289" y="131117"/>
                                        <a:pt x="834438" y="137325"/>
                                        <a:pt x="832750" y="142454"/>
                                      </a:cubicBezTo>
                                      <a:moveTo>
                                        <a:pt x="833245" y="84460"/>
                                      </a:moveTo>
                                      <a:cubicBezTo>
                                        <a:pt x="829322" y="81108"/>
                                        <a:pt x="824586" y="78811"/>
                                        <a:pt x="819051" y="77528"/>
                                      </a:cubicBezTo>
                                      <a:cubicBezTo>
                                        <a:pt x="815090" y="76602"/>
                                        <a:pt x="809339" y="76144"/>
                                        <a:pt x="801823" y="76144"/>
                                      </a:cubicBezTo>
                                      <a:lnTo>
                                        <a:pt x="768483" y="76144"/>
                                      </a:lnTo>
                                      <a:lnTo>
                                        <a:pt x="768483" y="172924"/>
                                      </a:lnTo>
                                      <a:lnTo>
                                        <a:pt x="803397" y="172924"/>
                                      </a:lnTo>
                                      <a:cubicBezTo>
                                        <a:pt x="809262" y="172924"/>
                                        <a:pt x="814442" y="172378"/>
                                        <a:pt x="818949" y="171274"/>
                                      </a:cubicBezTo>
                                      <a:cubicBezTo>
                                        <a:pt x="823469" y="170169"/>
                                        <a:pt x="827303" y="168557"/>
                                        <a:pt x="830503" y="166411"/>
                                      </a:cubicBezTo>
                                      <a:cubicBezTo>
                                        <a:pt x="833689" y="164278"/>
                                        <a:pt x="836635" y="161358"/>
                                        <a:pt x="839314" y="157638"/>
                                      </a:cubicBezTo>
                                      <a:cubicBezTo>
                                        <a:pt x="842005" y="153919"/>
                                        <a:pt x="844189" y="149221"/>
                                        <a:pt x="845915" y="143546"/>
                                      </a:cubicBezTo>
                                      <a:cubicBezTo>
                                        <a:pt x="847629" y="137871"/>
                                        <a:pt x="848493" y="131346"/>
                                        <a:pt x="848493" y="124007"/>
                                      </a:cubicBezTo>
                                      <a:cubicBezTo>
                                        <a:pt x="848493" y="115374"/>
                                        <a:pt x="847236" y="107706"/>
                                        <a:pt x="844684" y="101003"/>
                                      </a:cubicBezTo>
                                      <a:cubicBezTo>
                                        <a:pt x="842170" y="94274"/>
                                        <a:pt x="838349" y="88764"/>
                                        <a:pt x="833245" y="84460"/>
                                      </a:cubicBezTo>
                                    </a:path>
                                  </a:pathLst>
                                </a:custGeom>
                                <a:solidFill>
                                  <a:schemeClr val="tx1"/>
                                </a:solidFill>
                                <a:ln w="1269" cap="flat">
                                  <a:noFill/>
                                  <a:prstDash val="solid"/>
                                  <a:miter/>
                                </a:ln>
                              </wps:spPr>
                              <wps:bodyPr/>
                            </wps:wsp>
                            <wps:wsp>
                              <wps:cNvPr id="814286732" name="Freeform: Shape 814286732"/>
                              <wps:cNvSpPr/>
                              <wps:spPr>
                                <a:xfrm>
                                  <a:off x="0" y="0"/>
                                  <a:ext cx="1269" cy="1269"/>
                                </a:xfrm>
                                <a:custGeom>
                                  <a:avLst/>
                                  <a:gdLst/>
                                  <a:ahLst/>
                                  <a:cxnLst/>
                                  <a:rect l="l" t="t" r="r" b="b"/>
                                  <a:pathLst>
                                    <a:path w="1269" h="1269"/>
                                  </a:pathLst>
                                </a:custGeom>
                                <a:solidFill>
                                  <a:srgbClr val="FFFFFF"/>
                                </a:solidFill>
                                <a:ln w="1269" cap="flat">
                                  <a:noFill/>
                                  <a:prstDash val="solid"/>
                                  <a:miter/>
                                </a:ln>
                              </wps:spPr>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402C251" id="Cover - Shoal" o:spid="_x0000_s1026" style="position:absolute;margin-left:0;margin-top:0;width:765.65pt;height:931.45pt;z-index:251659264;mso-position-horizontal:center;mso-position-horizontal-relative:page;mso-position-vertical-relative:page;mso-width-relative:margin;mso-height-relative:margin" coordsize="97236,11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">
                    <v:rect id="Background" o:spid="_x0000_s1027" style="position:absolute;left:10795;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" fillcolor="#5bc5ea [3205]" stroked="f" strokeweight="1pt"/>
                    <v:group id="Shoal" o:spid="_x0000_s1028" style="position:absolute;top:37274;width:97213;height:81008"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">
                      <v:shape id="Freeform: Shape 1410262946" o:spid="_x0000_s1029" style="position:absolute;left:81029;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" path="m809952,1619988v447321,,809951,-362646,809951,-809988c1619903,362646,1257273,,809952,,362630,,,362646,,810000v,447342,362630,809988,809952,809988e" fillcolor="white [3212]" stroked="f" strokeweight=".03525mm">
                        <v:stroke joinstyle="miter"/>
                        <v:path arrowok="t" o:connecttype="custom" o:connectlocs="810162,1620361;1620322,810187;810162,0;0,810187;810162,1620361" o:connectangles="0,0,0,0,0"/>
                      </v:shape>
                      <v:shape id="Freeform: Shape 67720272" o:spid="_x0000_s1030" style="position:absolute;left:16207;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" path="m1619903,1619988l1619903,c725254,,,725305,,1619988r1619903,xe" fillcolor="white [3212]" stroked="f" strokeweight=".03525mm">
                        <v:stroke joinstyle="miter"/>
                        <v:path arrowok="t" o:connecttype="custom" o:connectlocs="1620221,1620162;1620221,0;0,1620162;1620221,1620162" o:connectangles="0,0,0,0"/>
                      </v:shape>
                      <v:shape id="Freeform: Shape 1644481961" o:spid="_x0000_s1031" style="position:absolute;width:16199;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" path="m809952,1619988v447321,,809951,-362646,809951,-809988c1619903,362646,1257273,,809952,,362630,,,362646,,810000v,447342,362630,809988,809952,809988e" fillcolor="white [3212]" stroked="f" strokeweight=".03525mm">
                        <v:stroke joinstyle="miter"/>
                        <v:path arrowok="t" o:connecttype="custom" o:connectlocs="809952,1619988;1619903,810000;809952,0;0,810000;809952,1619988" o:connectangles="0,0,0,0,0"/>
                      </v:shape>
                      <v:rect id="Rectangle 1681844470" o:spid="_x0000_s1032" style="position:absolute;left:32404;top:48609;width:16200;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" fillcolor="white [3212]" stroked="f" strokeweight=".03525mm"/>
                      <v:shape id="Freeform: Shape 62993245" o:spid="_x0000_s1033" style="position:absolute;left:48609;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" path="m,l,1619988r1619903,c1619903,725279,894649,,,e" fillcolor="white [3212]" stroked="f" strokeweight=".03525mm">
                        <v:stroke joinstyle="miter"/>
                        <v:path arrowok="t" o:connecttype="custom" o:connectlocs="0,0;0,1620000;1620000,1620000;0,0" o:connectangles="0,0,0,0"/>
                      </v:shape>
                    </v:group>
                    <v:group id="Pindan" o:spid="_x0000_s1034" style="position:absolute;top:37274;width:81008;height:81008" coordorigin="" coordsize="81024,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">
                      <v:rect id="Rectangle 1415734964" o:spid="_x0000_s1035" style="position:absolute;left:64821;top:64822;width:16203;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" filled="f" stroked="f" strokeweight=".03525mm"/>
                      <v:shape id="Freeform: Shape 504865204" o:spid="_x0000_s1036" style="position:absolute;left:64814;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" path="m1619904,c725254,,,725292,,1619988r1619904,l1619904,xe" filled="f" stroked="f" strokeweight=".03525mm">
                        <v:stroke joinstyle="miter"/>
                        <v:path arrowok="t" o:connecttype="custom" o:connectlocs="1620163,0;0,1620162;1620163,1620162;1620163,0" o:connectangles="0,0,0,0"/>
                      </v:shape>
                      <v:shape id="Freeform: Shape 1927202939" o:spid="_x0000_s1037" style="position:absolute;left:32404;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" path="m1619903,1619988l1619903,c725254,,,725285,,1619988r1619903,xe" filled="f" stroked="f" strokeweight=".03525mm">
                        <v:stroke joinstyle="miter"/>
                        <v:path arrowok="t" o:connecttype="custom" o:connectlocs="1620000,1620000;1620000,0;0,1620000;1620000,1620000" o:connectangles="0,0,0,0"/>
                      </v:shape>
                      <v:shape id="Freeform: Shape 1435289428" o:spid="_x0000_s1038" style="position:absolute;top:32404;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" path="m1619903,1619988l1619903,,,c,894709,725247,1619988,1619903,1619988e" filled="f" stroked="f" strokeweight=".03525mm">
                        <v:stroke joinstyle="miter"/>
                        <v:path arrowok="t" o:connecttype="custom" o:connectlocs="1620000,1620000;1620000,0;0,0;1620000,1620000" o:connectangles="0,0,0,0"/>
                      </v:shape>
                      <v:shape id="Freeform: Shape 1818247056" o:spid="_x0000_s1039" style="position:absolute;left:48609;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" path="m1619903,1619988l1619903,,,c,894696,725267,1619988,1619903,1619988e" filled="f" stroked="f" strokeweight=".03525mm">
                        <v:stroke joinstyle="miter"/>
                        <v:path arrowok="t" o:connecttype="custom" o:connectlocs="1620000,1620000;1620000,0;0,0;1620000,1620000" o:connectangles="0,0,0,0"/>
                      </v:shape>
                    </v:group>
                    <v:group id="Tide" o:spid="_x0000_s1040" style="position:absolute;top:37274;width:97236;height:81008" coordorigin="" coordsize="97235,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">
                      <v:shape id="Freeform: Shape 2118073844" o:spid="_x0000_s1041" style="position:absolute;left:81031;width:16204;height:16201;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" path="m1619904,c725260,,,725292,,1619988r1619904,l1619904,xe" filled="f" stroked="f" strokeweight=".03525mm">
                        <v:stroke joinstyle="miter"/>
                        <v:path arrowok="t" o:connecttype="custom" o:connectlocs="1620373,0;0,1620162;1620373,1620162;1620373,0" o:connectangles="0,0,0,0"/>
                      </v:shape>
                      <v:shape id="Freeform: Shape 1986736042" o:spid="_x0000_s1042" style="position:absolute;left:48609;top:64822;width:16199;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" path="m1619903,l,,,1619988c894662,1619988,1619903,894696,1619903,e" filled="f" stroked="f" strokeweight=".03525mm">
                        <v:stroke joinstyle="miter"/>
                        <v:path arrowok="t" o:connecttype="custom" o:connectlocs="1619994,0;0,0;0,1620361;1619994,0" o:connectangles="0,0,0,0"/>
                      </v:shape>
                      <v:rect id="Rectangle 1536926915" o:spid="_x0000_s1043" style="position:absolute;top:16208;width:16199;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" filled="f" stroked="f" strokeweight=".03525mm"/>
                      <v:rect id="Rectangle 1637666591" o:spid="_x0000_s1044" style="position:absolute;left:64822;top:32407;width:16204;height:16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" filled="f" stroked="f" strokeweight=".03525mm"/>
                      <v:shape id="Freeform: Shape 1014555802" o:spid="_x0000_s1045" style="position:absolute;left:16205;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group>
                    <v:group id="Acacia" o:spid="_x0000_s1046" style="position:absolute;left:16192;top:37274;width:81000;height:81008" coordorigin="" coordsize="81016,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">
                      <v:shape id="Freeform: Shape 388149322" o:spid="_x0000_s1047" style="position:absolute;left:64814;top:16206;width:16201;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" path="m809952,1619988v447321,,809951,-362646,809951,-809988c1619903,362646,1257273,,809952,,362630,,,362646,,810000v,447342,362630,809988,809952,809988e" filled="f" stroked="f" strokeweight=".03525mm">
                        <v:stroke joinstyle="miter"/>
                        <v:path arrowok="t" o:connecttype="custom" o:connectlocs="810082,1620162;1620162,810087;810082,0;0,810087;810082,1620162" o:connectangles="0,0,0,0,0"/>
                      </v:shape>
                      <v:shape id="Freeform: Shape 1807799138" o:spid="_x0000_s1048" style="position:absolute;left:48618;top:48620;width:16203;height:16203;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" path="m1619904,1619988c1619904,725285,894649,,,,,894690,725254,1619988,1619904,1619988e" filled="f" stroked="f" strokeweight=".03525mm">
                        <v:stroke joinstyle="miter"/>
                        <v:path arrowok="t" o:connecttype="custom" o:connectlocs="1620325,1620360;0,0;1620325,1620360" o:connectangles="0,0,0"/>
                      </v:shape>
                      <v:shape id="Freeform: Shape 1225420129" o:spid="_x0000_s1049" style="position:absolute;left:16207;top:64822;width:16204;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" path="m809952,1619988v447322,,809951,-362646,809951,-809988c1619903,362646,1257274,,809952,,362630,,,362646,,810000v,447342,362630,809988,809952,809988e" filled="f" stroked="f" strokeweight=".03525mm">
                        <v:stroke joinstyle="miter"/>
                        <v:path arrowok="t" o:connecttype="custom" o:connectlocs="810163,1620361;1620324,810187;810163,0;0,810187;810163,1620361" o:connectangles="0,0,0,0,0"/>
                      </v:shape>
                      <v:shape id="Freeform: Shape 458504817" o:spid="_x0000_s1050" style="position:absolute;left:32403;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rect id="Rectangle 1333559831" o:spid="_x0000_s1051" style="position:absolute;top:32404;width:16199;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" filled="f" stroked="f" strokeweight=".03525mm"/>
                    </v:group>
                    <v:group id="Eucalyptus" o:spid="_x0000_s1052" style="position:absolute;top:37274;width:97200;height:81008" coordorigin="" coordsize="97213,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">
                      <v:shape id="Freeform: Shape 992115893" o:spid="_x0000_s1053" style="position:absolute;left:81013;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" path="m1619904,l,,,1619988c894644,1619988,1619904,894703,1619904,e" filled="f" stroked="f" strokeweight=".03525mm">
                        <v:stroke joinstyle="miter"/>
                        <v:path arrowok="t" o:connecttype="custom" o:connectlocs="1620001,0;0,0;0,1620000;1620001,0" o:connectangles="0,0,0,0"/>
                      </v:shape>
                      <v:rect id="Rectangle 1433822287" o:spid="_x0000_s1054" style="position:absolute;left:16207;top:64822;width:16202;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" filled="f" stroked="f" strokeweight=".03525mm"/>
                      <v:shape id="Freeform: Shape 413050394" o:spid="_x0000_s1055" style="position:absolute;left:64808;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" path="m1619904,1619988c1619904,725293,894649,,,l,1619988r1619904,xe" filled="f" stroked="f" strokeweight=".03525mm">
                        <v:stroke joinstyle="miter"/>
                        <v:path arrowok="t" o:connecttype="custom" o:connectlocs="1620001,1620000;0,0;0,1620000;1620001,1620000" o:connectangles="0,0,0,0"/>
                      </v:shape>
                      <v:rect id="Rectangle 1679687405" o:spid="_x0000_s1056" style="position:absolute;left:32408;top:16206;width:16202;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" filled="f" stroked="f" strokeweight=".03525mm"/>
                      <v:shape id="Freeform: Shape 418491645" o:spid="_x0000_s1057" style="position:absolute;top:48609;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" path="m,1619988r1619903,l1619903,c725260,,,725304,,1619988e" filled="f" stroked="f" strokeweight=".03525mm">
                        <v:stroke joinstyle="miter"/>
                        <v:path arrowok="t" o:connecttype="custom" o:connectlocs="0,1620000;1620000,1620000;1620000,0;0,1620000" o:connectangles="0,0,0,0"/>
                      </v:shape>
                    </v:group>
                    <v:group id="Midnight" o:spid="_x0000_s1058" style="position:absolute;top:37274;width:97200;height:81000" coordorigin=""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">
                      <v:shape id="Freeform: Shape 1145934087" o:spid="_x0000_s1059" style="position:absolute;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" path="m809952,v447321,,809951,362646,809951,809987c1619903,1257342,1257273,1619988,809952,1619988,362630,1619988,,1257342,,809987,,362646,362630,,809952,e" fillcolor="#193c5a [3204]" stroked="f" strokeweight=".03525mm">
                        <v:stroke joinstyle="miter"/>
                        <v:path arrowok="t" o:connecttype="custom" o:connectlocs="810162,0;1620322,810173;810162,1620361;0,810173;810162,0" o:connectangles="0,0,0,0,0"/>
                      </v:shape>
                      <v:rect id="Rectangle 907478208" o:spid="_x0000_s1060" style="position:absolute;left:16205;width:16200;height:16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" fillcolor="#193c5a [3204]" stroked="f" strokeweight=".03525mm"/>
                      <v:rect id="Rectangle 326340831" o:spid="_x0000_s1061" style="position:absolute;left:48615;top:16206;width:16203;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" fillcolor="#193c5a [3204]" stroked="f" strokeweight=".03525mm"/>
                      <v:shape id="Freeform: Shape 1298587464" o:spid="_x0000_s1062" style="position:absolute;left:32404;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" path="m809952,1619988v447322,,809951,-362646,809951,-809988c1619903,362646,1257274,,809952,,362630,,,362646,,810000v,447342,362630,809988,809952,809988e" fillcolor="#193c5a [3204]" stroked="f" strokeweight=".03525mm">
                        <v:stroke joinstyle="miter"/>
                        <v:path arrowok="t" o:connecttype="custom" o:connectlocs="810001,1620000;1620000,810006;810001,0;0,810006;810001,1620000" o:connectangles="0,0,0,0,0"/>
                      </v:shape>
                      <v:rect id="Rectangle 1334780116" o:spid="_x0000_s1063" style="position:absolute;left:81029;top:48620;width:16203;height:16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" fillcolor="#193c5a [3204]" stroked="f" strokeweight=".03525mm"/>
                    </v:group>
                    <v:group id="Learning changes lives" o:spid="_x0000_s1064" style="position:absolute;left:54864;width:26130;height:11804" coordsize="64795,2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">
                      <o:lock v:ext="edit" aspectratio="t"/>
                      <v:shape id="Freeform: Shape 860265738" o:spid="_x0000_s1065" style="position:absolute;top:16124;width:64784;height:5616;visibility:visible;mso-wrap-style:square;v-text-anchor:top" coordsize="6478478,56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" path="m1266443,147219v2364,2553,3814,6020,3814,9707l1270257,240259v,4255,-1860,8006,-4791,10527c1262567,253339,1258627,254663,1254436,254033v-5326,-820,-10778,-1198,-16357,-1135c1232533,252930,1226829,253402,1221030,254285v-8730,1355,-16325,3530,-22786,6492c1191783,263740,1186426,267522,1182203,272124r,139591c1182203,415592,1180659,419090,1178106,421644v-2521,2552,-6020,4097,-9896,4097l1074830,425741v-3876,,-7375,-1545,-9927,-4097c1062350,419091,1060774,415592,1060774,411715r,-248138c1060774,159732,1062350,156202,1064903,153680v2552,-2553,6051,-4097,9927,-4097l1153209,149583v3876,,7374,1544,9927,4097c1165657,156202,1167233,159732,1167233,163577r,18217c1177602,168115,1190302,158061,1205272,151569v14970,-6493,32272,-9393,51843,-8731c1260802,142964,1264080,144666,1266443,147219m609097,198687v-4444,-7091,-9455,-13678,-15033,-19730c588801,173189,582529,167958,575218,163324v-7280,-4664,-15601,-8762,-24929,-12292c541024,147471,531096,144792,520507,143027v-10621,-1765,-21840,-2616,-33721,-2616c478529,140411,470303,141041,462046,142334v-8257,1292,-16483,3246,-24739,5830c429050,150749,420981,154027,413071,157998v-7910,3971,-15663,8636,-23258,14025c382249,177381,375347,183874,369170,191501v-6208,7627,-11692,16389,-16451,26286c347929,227652,344336,238273,341941,249620v-2395,11346,-3593,23480,-3593,36340c338348,302822,340460,318360,344746,332606v4255,14246,10652,27199,19193,38798c372479,383003,382028,392899,392618,401094v10589,8194,22218,14687,34856,19509c440143,425362,453537,428987,467624,431382v14088,2396,28900,3593,44468,3593c529394,434975,545625,434030,560784,432139v15127,-1860,29183,-4697,42104,-8416c605851,422841,608340,421013,610042,418618v1733,-2396,2710,-5327,2710,-8447l612752,357095v,-4444,-2048,-8352,-5137,-10905c604495,343637,600335,342439,596018,343385v-9455,2143,-19382,3750,-29814,4822c555741,349279,544805,349815,533365,349815v-9423,,-18279,-757,-26599,-2238c498415,346095,490599,343889,483319,340927v-7312,-2995,-13363,-6619,-18122,-10874c460407,325767,456846,320850,454577,315271r158049,c616124,315271,619402,313979,621923,311836v2490,-2143,4223,-5169,4696,-8636c627218,298252,627754,293303,628132,288355v409,-4980,693,-9959,851,-14939c629298,264591,628888,255703,627564,246973v-1292,-8699,-3498,-17272,-6838,-25467c617448,213406,613572,205810,609097,198688t-82949,46898c527125,250061,527220,254694,526463,259485r-73084,c453379,253717,454293,248485,456121,243789v1828,-4696,4538,-8856,8163,-12512c467939,227652,472162,224910,476953,223082v4790,-1796,10148,-2742,16104,-2742c499581,220340,505159,221380,509760,223460v4633,2049,8289,5138,10968,9266c523375,236855,525203,241142,526148,245586t488645,112202c1012587,355204,1009530,353439,1006158,353250v-5767,-284,-9454,-2080,-11723,-4791c992134,345749,991315,342156,991315,338310r,-174607c991315,159794,989739,156265,987155,153711v-2553,-2584,-6083,-4160,-9991,-4160l899069,149551v-3939,,-7469,1576,-10022,4160c886463,156264,884887,159794,884887,163703r,19225c875969,171424,863898,160803,848865,153018v-15032,-7785,-33028,-12670,-53733,-12670c750853,140348,719054,158187,698348,185513v-20705,27326,-30349,64170,-30349,102117c667999,325609,677643,362453,698348,389779v20706,27325,52505,45164,96784,45164l796266,434943v15663,,30286,-1922,43901,-5830c853782,425205,866419,419342,878017,411557v2773,-1859,6019,-2805,9139,-2647c890308,409036,893333,410234,895729,412597v7028,6871,15694,12040,25937,15475c931940,431508,943853,433241,957341,433241v9927,,19224,-598,27860,-1765c993804,430310,1001809,428577,1009121,426276v2805,-914,5137,-2742,6744,-5106c1017472,418838,1018355,415970,1018355,413007r,-45858c1018355,363776,1017000,360373,1014793,357788m871084,287630r,30509c868216,323024,863457,327941,857343,331597v-6114,3656,-13583,6115,-21935,6115c820470,337712,809944,331376,803200,321953v-6776,-9424,-9802,-21937,-9802,-34323c793398,275275,796424,262763,803200,253339v6744,-9424,17270,-15727,32208,-15727c843760,237612,851229,240039,857343,243726v6114,3656,10873,8541,13741,13427l871084,287630xm1726662,v-9045,,-17302,1292,-24834,3877c1694327,6493,1687551,10369,1681500,15538v-6051,5169,-10589,11504,-13614,18974c1664860,41982,1663316,50617,1663316,60419v,9960,1544,18722,4570,26317c1670911,94301,1675449,100699,1681500,105868v6051,5168,12827,9045,20328,11630c1709360,120082,1717617,121375,1726662,121375v8981,,17270,-1293,24802,-3877c1758996,114913,1765772,111036,1771823,105868v6051,-5169,10558,-11567,13583,-19132c1788400,79141,1789913,70379,1789913,60419v,-9802,-1513,-18437,-4507,-25907c1782381,27042,1777874,20707,1771823,15538v-6051,-5169,-12827,-9045,-20359,-11661c1743932,1292,1735643,,1726662,t46957,149583l1680239,149583v-3876,,-7374,1576,-9895,4097c1667791,156233,1666247,159732,1666247,163608r,248107c1666247,415592,1667791,419090,1670344,421643v2521,2553,6019,4129,9895,4129l1773619,425772v3877,,7375,-1576,9928,-4129c1786099,419090,1787675,415592,1787675,411715r,-248107c1787675,159731,1786099,156233,1783547,153680v-2553,-2521,-6051,-4097,-9928,-4097m2039136,140380v-15915,,-30916,3088,-45004,9203c1980045,155729,1966840,164932,1954549,177192r,-12733c1954549,160425,1952879,156800,1950168,154279v-2710,-2553,-6429,-4034,-10463,-3782l1900942,150024r-38764,-473c1858301,149551,1854803,151127,1852250,153680v-2521,2521,-4097,6051,-4097,9928l1848153,411715v,3876,1576,7375,4097,9928c1854803,424164,1858301,425740,1862178,425740r93285,c1959339,425740,1962869,424164,1965390,421643v2553,-2553,4129,-6052,4129,-9928l1969519,255450v4223,-5042,8982,-8698,14339,-10999c1989216,242182,1995109,241267,2001601,241772v6650,473,12449,3719,16578,8510c2022307,255104,2024765,261439,2024765,268089r,143626c2024765,415592,2026341,419090,2028894,421643v2553,2522,6051,4097,9927,4097l2132107,425740v3876,,7374,-1575,9895,-4097c2144555,419090,2146131,415592,2146131,411715r,-164333c2146131,232632,2143893,218953,2139450,206315v-4444,-12607,-11125,-24143,-20044,-34607c2110487,161276,2099362,153428,2085968,148228v-13363,-5232,-28994,-7848,-46832,-7848m2512181,153680v2521,2553,4097,6052,4097,9928l2516278,407933v,26475,-4002,49388,-12007,68803c2496266,496151,2484258,512036,2468249,524391v-16042,12418,-34069,21715,-54175,27893c2393998,558493,2371875,561581,2347734,561581v-21210,,-41506,-1670,-60919,-5011c2267401,553229,2248902,548218,2231285,541536v-2710,-1040,-4980,-2899,-6524,-5232c2223185,533972,2222303,531167,2222303,528267r,-68267c2222303,455052,2224793,450860,2228417,448370v3624,-2458,8383,-3246,12921,-1355c2254228,452404,2267685,456438,2281772,459149v14056,2679,28743,4034,44059,4034c2349058,463183,2366454,459244,2378052,451364v11597,-7848,17365,-19667,17365,-35394l2395417,402197v-9360,8793,-20328,15412,-32871,19824c2349971,426434,2335821,428671,2320095,428671v-20895,,-39237,-3467,-55057,-10369c2249186,411368,2235918,401030,2225202,387194v-10746,-13804,-18814,-29280,-24172,-46425c2195672,323592,2192994,304744,2192994,284195v,-20487,2678,-39335,8036,-56449c2206388,210632,2214456,195220,2225202,181510v10716,-13710,23984,-23985,39836,-30856c2280859,143815,2299200,140411,2320095,140411v18972,,35959,3530,50929,10621c2385993,158124,2398946,168777,2409882,182960r,-19352c2409882,159731,2411426,156233,2413979,153680v2521,-2522,6051,-4098,9896,-4098l2502285,149582v3845,,7375,1576,9896,4098m2396047,285960r,-30510c2392202,248926,2387317,244041,2381393,240763v-5926,-3246,-12922,-4885,-20990,-4885c2353501,235878,2347419,237107,2342187,239566v-5231,2426,-9612,6114,-13173,11031c2325453,255450,2322774,260840,2321009,266734v-1765,5893,-2647,12292,-2647,19226c2318362,292862,2319244,299260,2321009,305154v1765,5893,4444,11283,8005,16168c2332575,326207,2336956,329895,2342187,332322v5232,2458,11314,3656,18216,3656c2368471,335978,2375467,334339,2381393,331093v5924,-3247,10809,-8132,14654,-14625l2396047,285959r,1xm1510246,140380v-15915,,-30917,3088,-45004,9203c1451123,155729,1437950,164932,1425659,177192r,-12733c1425659,160425,1423957,156800,1421247,154279v-2711,-2553,-6398,-4034,-10463,-3782l1372020,150024r-38764,-473c1329411,149551,1325881,151127,1323360,153680v-2553,2521,-4097,6051,-4097,9928l1319263,411715v,3876,1544,7375,4097,9928c1325881,424164,1329411,425740,1333256,425740r93317,c1430449,425740,1433979,424164,1436500,421643v2553,-2553,4129,-6052,4129,-9928l1440629,255450v4191,-5042,8981,-8698,14339,-10999c1460294,242182,1466219,241267,1472680,241772v6649,473,12448,3719,16608,8510c1493417,255104,1495875,261439,1495875,268089r,143626c1495875,415592,1497451,419090,1500003,421643v2553,2522,6051,4097,9928,4097l1603216,425740v3876,,7375,-1575,9896,-4097c1615665,419090,1617241,415592,1617241,411715r,-164333c1617241,232632,1615003,218953,1610559,206315v-4475,-12607,-11156,-24143,-20044,-34607c1581597,161276,1570440,153428,1557078,148228v-13394,-5232,-28994,-7848,-46832,-7848m132931,309535r,-272533c132931,33125,131356,29626,128835,27074v-2553,-2522,-6051,-4098,-9928,-4098l14024,22976v-3876,,-7374,1576,-9896,4098c1576,29627,,33125,,37002l,411747v,3876,1576,7375,4128,9896c6650,424196,10148,425772,14024,425772r276925,c294794,425772,298324,424196,300845,421643v2522,-2521,4097,-6020,4097,-9896l304942,323560v,-3876,-1575,-7375,-4097,-9928c298324,311111,294794,309535,290949,309535r-158018,l132931,309535xm5775562,423314v2269,-1576,4097,-3814,5137,-6493l5828791,292736r48061,-124085c5878648,164049,5877829,159290,5875371,155666v-2490,-3625,-6650,-6083,-11566,-6083l5767809,149583v-3183,,-6145,1040,-8509,2868c5756905,154279,5755108,156863,5754289,159889r-20453,75106l5713382,310102r-20453,-75107l5672476,159889v-852,-3026,-2647,-5610,-5043,-7438c5665069,150623,5662107,149583,5658956,149583r-96595,c5557445,149583,5553285,152041,5550795,155666v-2458,3624,-3278,8383,-1481,12985l5597375,292736r48092,124085c5646507,419500,5648335,421738,5650604,423314v2269,1544,5011,2458,7910,2458l5767621,425772v2899,,5641,-914,7941,-2458m5448243,v-9045,,-17301,1292,-24834,3877c5415908,6493,5409133,10369,5403082,15538v-6051,5169,-10589,11504,-13615,18974c5386442,41982,5384929,50617,5384929,60419v,9960,1513,18722,4538,26317c5392493,94301,5397031,100699,5403082,105868v6051,5168,12826,9045,20327,11630c5430942,120082,5439198,121375,5448243,121375v9014,,17271,-1293,24803,-3877c5480578,114913,5487354,111036,5493405,105868v6051,-5169,10558,-11567,13583,-19132c5509982,79141,5511495,70379,5511495,60419v,-9802,-1513,-18437,-4507,-25907c5503963,27042,5499456,20707,5493405,15538v-6051,-5169,-12827,-9045,-20359,-11661c5465514,1292,5457256,,5448243,t46959,149583l5401822,149583v-3845,,-7375,1576,-9896,4097c5389373,156233,5387829,159732,5387829,163608r,248107c5387829,415592,5389373,419090,5391926,421643v2521,2553,6051,4129,9896,4129l5495202,425772v3876,,7406,-1576,9927,-4129c5507681,419090,5509257,415592,5509257,411715r,-248107c5509257,159731,5507681,156233,5505129,153680v-2521,-2521,-6051,-4097,-9927,-4097m6160710,198687v-4443,-7091,-9486,-13678,-15064,-19730c6140383,173189,6134111,167958,6126831,163324v-7280,-4664,-15600,-8762,-24929,-12292c6092637,147471,6082678,144792,6072089,143027v-10589,-1765,-21840,-2616,-33721,-2616c6030143,140411,6021885,141041,6013660,142334v-8257,1292,-16514,3246,-24739,5830c5980663,150749,5972564,154027,5964654,157998v-7911,3971,-15632,8636,-23227,14025c5933832,177381,5926930,183874,5920753,191501v-6177,7627,-11661,16389,-16451,26286c5899543,227652,5895950,238273,5893555,249620v-2427,11346,-3624,23480,-3624,36340c5889931,302822,5892074,318360,5896329,332606v4286,14246,10684,27199,19224,38798c5924062,383003,5933643,392899,5944232,401094v10589,8194,22218,14687,34856,19509c5991758,425362,6005120,428987,6019207,431382v14119,2396,28931,3593,44468,3593c6081009,434975,6097239,434030,6112366,432139v15127,-1860,29184,-4697,42136,-8416c6157465,422841,6159923,421013,6161656,418618v1702,-2396,2679,-5327,2679,-8447l6164335,357095v,-4444,-2017,-8352,-5137,-10905c6156109,343637,6151918,342439,6147600,343385v-9423,2143,-19350,3750,-29813,4822c6107355,349279,6096420,349815,6084948,349815v-9392,,-18247,-757,-26599,-2238c6050029,346095,6042213,343889,6034933,340927v-7311,-2995,-13362,-6619,-18153,-10874c6011990,325767,6008461,320850,6006160,315271r158049,c6167739,315271,6170985,313979,6173506,311836v2522,-2143,4255,-5169,4696,-8636c6178833,298252,6179337,293303,6179746,288355v410,-4980,694,-9959,852,-14939c6180881,264591,6180471,255703,6179179,246973v-1324,-8699,-3530,-17272,-6839,-25467c6169031,213406,6165155,205810,6160711,198688t-82949,46898c6078708,250061,6078833,254694,6078077,259485r-73116,c6004961,253717,6005876,248485,6007704,243789v1828,-4696,4570,-8856,8194,-12512c6019554,227652,6023776,224910,6028567,223082v4790,-1796,10148,-2742,16073,-2742c6051195,220340,6056774,221380,6061375,223460v4601,2049,8257,5138,10935,9266c6074989,236855,6076786,241142,6077763,245586m5322151,421643v2552,-2521,4096,-6020,4096,-9896l5326247,19761v,-3876,-1544,-7406,-4096,-9928c5319629,7281,5316100,5736,5312223,5736r-93348,c5214998,5736,5211500,7281,5208979,9833v-2553,2522,-4128,6052,-4128,9928l5204851,411747v,3876,1575,7375,4128,9896c5211500,424196,5214998,425772,5218875,425772r93348,c5316100,425772,5319629,424196,5322151,421643m6225411,250502v1576,6461,3940,12229,7123,17304c6235686,272911,6239278,277513,6243312,281705v4034,4160,8509,7879,13394,11126c6261591,296108,6266633,299039,6271865,301624v5232,2584,10621,4854,16198,6745c6293611,310291,6298999,312088,6304231,313758v5231,1702,10274,3247,15159,4696c6324306,319904,6328750,321322,6332784,322772v4034,1419,7627,2868,10810,4318c6346745,328508,6349109,330179,6350684,332038v1576,1891,2364,3972,2364,6272c6353048,340012,6352575,341525,6351567,342817v-1009,1324,-2521,2396,-4538,3247c6345012,346915,6342270,347577,6338772,348018v-3499,410,-7753,630,-12733,630c6319296,348648,6311952,348081,6303948,346946v-8006,-1166,-16672,-2899,-25969,-5200c6272558,340422,6267232,338783,6262063,336892v-5199,-1891,-10242,-4066,-15190,-6524c6242177,328036,6237072,328477,6233164,330841v-3908,2332,-6682,6587,-6682,11819l6226482,402134v,2647,725,5232,2049,7438c6229854,411778,6231777,413606,6234172,414772v6650,3215,13615,6020,20863,8415c6262284,425614,6269848,427600,6277695,429207v9392,1923,19476,3372,30192,4318c6318633,434502,6330042,434975,6342143,434975v8825,,17491,-347,26032,-1009c6376716,433273,6385099,432264,6393356,430941v8225,-1356,16009,-3247,23290,-5673c6423926,422809,6430733,419815,6437068,416253v6334,-3530,12007,-7658,17050,-12354c6459160,399202,6463540,393939,6467260,388077v3750,-5863,6555,-12450,8414,-19794c6477565,360971,6478479,352871,6478479,344046v,-8037,-788,-15380,-2363,-21999c6474540,315428,6472176,309534,6468993,304334v-3151,-5169,-6713,-9865,-10716,-14088c6454307,286054,6449926,282303,6445136,279025v-4791,-3246,-9802,-6146,-15033,-8698c6424871,267805,6419419,265599,6413778,263802v-5673,-1828,-11125,-3561,-16325,-5200c6392222,256995,6387211,255450,6382389,254000v-4791,-1418,-9171,-2868,-13142,-4317c6365276,248264,6361715,246815,6358532,245365v-3152,-1419,-5516,-3121,-7123,-5106c6349833,238305,6349045,236067,6349045,233577v,-1922,504,-3530,1513,-4822c6351566,227462,6353048,226486,6355065,225792v2017,-662,4223,-1166,6555,-1481c6363984,223964,6366473,223807,6369183,223807v6902,,14119,598,21651,1796c6398366,226801,6406182,228597,6414345,230993v4097,1197,8068,2489,11881,3876c6430071,236224,6433758,237674,6437288,239187v4633,1986,9455,1292,13142,-1134c6454118,235626,6456639,231434,6456639,226423r,-53265c6456639,170384,6455820,167674,6454370,165405v-1450,-2270,-3530,-4129,-6083,-5233c6441827,157430,6435240,154909,6428496,152671v-6776,-2269,-13678,-4255,-20769,-5988c6399092,144603,6389795,142995,6379836,141955v-9991,-1071,-20611,-1576,-31925,-1576c6339843,140379,6331932,140726,6324148,141451v-7753,725,-15379,1796,-22849,3246c6293799,146116,6286771,148070,6280153,150497v-6619,2458,-12827,5421,-18563,8856c6255823,162788,6250623,166823,6245990,171361v-4664,4570,-8761,9676,-12291,15318c6230138,192352,6227459,198687,6225694,205747v-1765,7060,-2647,14782,-2647,23228c6223047,236855,6223835,244009,6225411,250502m4394119,153680v2521,2553,4097,6052,4097,9928l4398216,407933v,26475,-4003,49388,-12007,68803c4378204,496151,4366197,512036,4350187,524391v-16042,12418,-34100,21715,-54175,27893c4275937,558493,4253813,561581,4229672,561581v-21210,,-41506,-1670,-60919,-5011c4149339,553229,4130809,548218,4113223,541536v-2742,-1040,-4980,-2899,-6556,-5232c4105092,533972,4104209,531167,4104209,528267r,-68267c4104209,455052,4106699,450860,4110323,448370v3625,-2458,8415,-3246,12953,-1355c4136135,452404,4149623,456438,4163679,459149v14088,2679,28774,4034,44090,4034c4230996,463183,4248392,459244,4259990,451364v11598,-7848,17365,-19667,17365,-35394l4277355,402197v-9360,8793,-20327,15412,-32902,19824c4231910,426434,4217760,428671,4202034,428671v-20895,,-39269,-3467,-55090,-10369c4131124,411368,4117856,401030,4107141,387194v-10778,-13804,-18815,-29280,-24173,-46425c4077579,323592,4074901,304744,4074901,284195v,-20487,2678,-39335,8067,-56449c4088326,210632,4096362,195220,4107141,181510v10715,-13710,23983,-23985,39803,-30856c4162765,143815,4181139,140411,4202033,140411v18972,,35959,3530,50897,10621c4267900,158124,4280853,168777,4291788,182960r,-19352c4291788,159731,4293364,156233,4295917,153680v2522,-2522,6019,-4098,9896,-4098l4384192,149582v3876,,7374,1576,9927,4098m4277985,285960r,-30510c4274140,248926,4269255,244041,4263330,240763v-5957,-3246,-12953,-4885,-20989,-4885c4235408,235878,4229357,237107,4224125,239566v-5232,2426,-9612,6114,-13173,11031c4207358,255450,4204711,260840,4202946,266734v-1765,5893,-2647,12292,-2647,19226c4200299,292862,4201181,299260,4202946,305154v1765,5893,4412,11283,8006,16168c4214512,326207,4218893,329895,4224125,332322v5232,2458,11283,3656,18216,3656c4250377,335978,4257373,334339,4263330,331093v5925,-3247,10810,-8132,14655,-14625l4277985,285959r,1xm3182481,140411v-12827,,-25055,2017,-36653,6020c3134231,150465,3123232,156517,3112863,164585r,-127583c3112863,33157,3111319,29626,3108766,27105v-2521,-2553,-6019,-4097,-9896,-4097l3005522,23008v-3876,,-7375,1544,-9928,4097c2993073,29626,2991497,33157,2991497,37002r,374713c2991497,415592,2993073,419090,2995594,421643v2553,2553,6052,4129,9928,4129l3098870,425772v3877,,7375,-1576,9896,-4129c3111319,419090,3112863,415592,3112863,411715r,-156265c3117086,250408,3121876,246752,3127202,244451v5358,-2269,11283,-3183,17775,-2711c3151595,242245,3157394,245523,3161554,250313v4128,4791,6618,11126,6618,17776l3168172,411715v,3877,1545,7375,4097,9928c3174790,424196,3178320,425772,3182165,425772r93285,c3279327,425772,3282825,424196,3285378,421643v2521,-2553,4096,-6051,4096,-9928l3289474,247414v,-14782,-2237,-28461,-6681,-41068c3278349,193707,3271668,182172,3262781,171740v-8919,-10464,-20075,-18281,-33469,-23513c3215949,142995,3200349,140411,3182480,140411t501599,217377c3681873,355204,3678815,353439,3675443,353250v-5767,-284,-9454,-2080,-11755,-4791c3661419,345749,3660600,342156,3660600,338310r,-174607c3660600,159794,3659024,156265,3656440,153711v-2553,-2584,-6083,-4160,-10022,-4160l3568323,149551v-3908,,-7438,1576,-9990,4160c3555748,156264,3554173,159794,3554173,163703r,19225c3545254,171424,3533152,160803,3518119,153018v-15001,-7785,-32996,-12670,-53702,-12670c3420107,140348,3388339,158187,3367634,185513v-20706,27326,-30350,64170,-30350,102117c3337284,325609,3346928,362453,3367634,389779v20705,27325,52473,45164,96783,45164l3465552,434943v15631,,30286,-1922,43901,-5830c3523067,425205,3535705,419342,3547303,411557v2773,-1859,6019,-2805,9139,-2647c3559562,409036,3562619,410234,3565015,412597v7027,6871,15663,12040,25937,15475c3601226,431508,3613138,433241,3626627,433241v9927,,19224,-598,27828,-1765c3663090,430310,3671063,428577,3678406,426276v2805,-914,5137,-2742,6745,-5106c3686726,418838,3687641,415970,3687641,413007r,-45858c3687641,363776,3686285,360373,3684079,357788m3540369,287630r,30509c3537501,323024,3532742,327941,3526628,331597v-6114,3656,-13583,6115,-21935,6115c3489724,337712,3479229,331376,3472485,321953v-6776,-9424,-9802,-21937,-9802,-34323c3462683,275275,3465709,262763,3472485,253339v6744,-9424,17239,-15727,32208,-15727c3513045,237612,3520514,240039,3526628,243726v6114,3656,10873,8541,13741,13427l3540369,287630xm3921042,140380v-15884,,-30885,3088,-45004,9203c3861951,155729,3848777,164932,3836486,177192r,-12733c3836486,160425,3834784,156800,3832074,154279v-2710,-2553,-6429,-4034,-10463,-3782l3782847,150024r-38764,-473c3740207,149551,3736709,151127,3734188,153680v-2553,2521,-4097,6051,-4097,9928l3730091,411715v,3876,1544,7375,4097,9928c3736709,424164,3740207,425740,3744083,425740r93317,c3841276,425740,3844774,424164,3847327,421643v2553,-2553,4129,-6052,4129,-9928l3851456,255450v4191,-5042,8982,-8698,14339,-10999c3871121,242182,3877046,241267,3883507,241772v6650,473,12449,3719,16608,8510c3904244,255104,3906702,261439,3906702,268089r,143626c3906702,415592,3908278,419090,3910831,421643v2553,2522,6051,4097,9927,4097l4014044,425740v3876,,7374,-1575,9896,-4097c4026492,419090,4028037,415592,4028037,411715r,-164333c4028037,232632,4025831,218953,4021387,206315v-4475,-12607,-11157,-24143,-20044,-34607c3992424,161276,3981268,153428,3967905,148228v-13394,-5232,-28994,-7848,-46863,-7848m4719073,198687v-4443,-7091,-9454,-13678,-15064,-19730c4698777,173189,4692474,167958,4685194,163324v-7280,-4664,-15600,-8762,-24929,-12292c4651000,147471,4641073,144792,4630452,143027v-10589,-1765,-21840,-2616,-33690,-2616c4588505,140411,4580280,141041,4572023,142334v-8257,1292,-16483,3246,-24740,5830c4539026,150749,4530958,154027,4523048,157998v-7911,3971,-15663,8636,-23259,14025c4492194,177381,4485324,183874,4479115,191501v-6177,7627,-11660,16389,-16419,26286c4457906,227652,4454313,238273,4451918,249620v-2395,11346,-3624,23480,-3624,36340c4448294,302822,4450437,318360,4454723,332606v4255,14246,10652,27199,19193,38798c4482456,383003,4492006,392899,4502595,401094v10589,8194,22219,14687,34856,19509c4550120,425362,4563514,428987,4577601,431382v14088,2396,28900,3593,44469,3593c4639371,434975,4655602,434030,4670729,432139v15159,-1860,29184,-4697,42136,-8416c4715828,422841,4718286,421013,4720019,418618v1733,-2396,2711,-5327,2711,-8447l4722730,357095v,-4444,-2049,-8352,-5138,-10905c4714472,343637,4710312,342439,4705995,343385v-9455,2143,-19382,3750,-29813,4822c4665718,349279,4654783,349815,4643311,349815v-9392,,-18247,-757,-26599,-2238c4608392,346095,4600576,343889,4593296,340927v-7312,-2995,-13363,-6619,-18153,-10874c4570353,325767,4566823,320850,4564554,315271r158050,c4726102,315271,4729380,313979,4731869,311836v2522,-2143,4255,-5169,4696,-8636c4737195,298252,4737731,293303,4738109,288355v410,-4980,694,-9959,851,-14939c4739244,264591,4738866,255703,4737542,246973v-1292,-8699,-3529,-17272,-6839,-25467c4727426,213406,4723549,205810,4719074,198688t-82949,46898c4637102,250061,4637196,254694,4636440,259485r-73084,c4563356,253717,4564270,248485,4566098,243789v1828,-4696,4538,-8856,8163,-12512c4577917,227652,4582140,224910,4586930,223082v4790,-1796,10148,-2742,16104,-2742c4609558,220340,4615136,221380,4619737,223460v4633,2049,8257,5138,10936,9266c4633352,236855,4635180,241142,4636125,245586t147680,4916c4785381,256963,4787745,262731,4790928,267806v3151,5105,6744,9707,10778,13899c4805740,285865,4810216,289584,4815100,292831v4885,3277,9928,6208,15159,8793c4835491,304208,4840880,306478,4846458,308369v5547,1922,10936,3719,16167,5389c4867857,315460,4872899,317005,4877784,318454v4916,1450,9360,2868,13394,4318c4895212,324191,4898805,325640,4901988,327090v3152,1418,5515,3089,7091,4948c4910655,333929,4911443,336010,4911443,338310v,1702,-473,3215,-1481,4507c4908953,344141,4907440,345213,4905424,346064v-2017,851,-4759,1513,-8258,1954c4893668,348428,4889414,348648,4884434,348648v-6744,,-14087,-567,-22092,-1702c4854337,345780,4845671,344047,4836373,341746v-5420,-1324,-10746,-2963,-15915,-4854c4815258,335001,4810216,332826,4805268,330368v-4696,-2332,-9801,-1891,-13710,473c4787651,333173,4784878,337428,4784878,342660r,59474c4784878,404781,4785602,407366,4786926,409572v1324,2206,3246,4034,5641,5200c4799217,417987,4806182,420792,4813430,423187v7249,2427,14813,4413,22660,6020c4845481,431130,4855566,432579,4866281,433525v10747,977,22156,1450,34258,1450c4909363,434975,4918030,434628,4926571,433966v8540,-693,16923,-1702,25180,-3025c4959977,429585,4967761,427694,4975041,425268v7280,-2459,14088,-5453,20422,-9015c5001798,412723,5007471,408595,5012513,403899v5043,-4697,9423,-9960,13142,-15822c5029405,382214,5032210,375627,5034070,368283v1890,-7312,2804,-15412,2804,-24237c5036874,336009,5036086,328666,5034510,322047v-1575,-6619,-3939,-12513,-7122,-17713c5024237,299165,5020675,294469,5016673,290246v-3971,-4192,-8352,-7943,-13142,-11221c4998740,275779,4993729,272879,4988498,270327v-5231,-2522,-10684,-4728,-16325,-6525c4966501,261974,4961048,260241,4955848,258602v-5231,-1607,-10242,-3152,-15064,-4602c4935994,252582,4931613,251132,4927642,249683v-3971,-1419,-7532,-2868,-10715,-4318c4913775,243946,4911412,242244,4909804,240259v-1576,-1954,-2364,-4192,-2364,-6682c4907440,231655,4907945,230047,4908953,228755v1009,-1293,2490,-2269,4507,-2963c4915477,225130,4917683,224626,4920015,224311v2364,-347,4854,-504,7564,-504c4934481,223807,4941698,224405,4949230,225603v7532,1198,15348,2994,23511,5390c4976838,232190,4980808,233482,4984622,234869v3845,1355,7532,2805,11062,4318c5000317,241173,5005138,240479,5008826,238053v3687,-2427,6208,-6619,6208,-11630l5015034,173158v,-2774,-819,-5484,-2269,-7753c5011315,163135,5009235,161276,5006683,160172v-6461,-2742,-13048,-5263,-19792,-7501c4980115,150402,4973213,148416,4966122,146683v-8635,-2080,-17932,-3688,-27891,-4728c4928241,140884,4917620,140379,4906306,140379v-8067,,-15978,347,-23762,1072c4874791,142176,4867164,143247,4859695,144697v-7500,1419,-14529,3373,-21147,5800c4831930,152955,4825721,155918,4819986,159353v-5767,3435,-10968,7470,-15601,12008c4799721,175931,4795624,181037,4792094,186679v-3560,5673,-6240,12008,-8005,19068c4782324,212807,4781442,220529,4781442,228975v,7880,788,15034,2364,21527m2917563,327500r,-189c2915609,327878,2913655,328477,2911669,329013v-2017,535,-4065,1071,-6208,1512c2899631,331786,2893548,332732,2887276,333331v-6271,630,-12763,945,-19476,945c2863955,334276,2860173,334055,2856486,333614v-3687,-410,-7312,-1071,-10841,-1922c2842084,330809,2838743,329706,2835654,328382v-3120,-1355,-6019,-2931,-8730,-4759c2824246,321795,2821819,319683,2819676,317288v-2175,-2395,-4065,-5074,-5704,-8037c2812364,306257,2811135,302979,2810316,299386v-819,-3593,-1229,-7501,-1229,-11725c2809087,283249,2809497,279183,2810316,275433v819,-3719,2048,-7123,3656,-10212c2815611,262164,2817565,259422,2819802,256963v2269,-2458,4822,-4570,7721,-6397c2830391,248737,2833448,247162,2836726,245806v3246,-1355,6712,-2458,10337,-3309c2850718,241646,2854437,240984,2858282,240543v3845,-410,7785,-630,11787,-630c2875647,239913,2881194,240291,2886772,241047v5547,788,11125,1923,16703,3467c2905429,245050,2907320,245649,2909179,246248v1860,598,3688,1229,5516,1828l2914695,247949v4569,1671,9234,820,12763,-1638c2930988,243821,2933383,239723,2933383,234838r,-69118c2933383,162757,2932469,159952,2930862,157620v-1607,-2332,-3877,-4192,-6650,-5169c2918918,150592,2913560,148921,2908139,147440v-5420,-1482,-10904,-2805,-16482,-3908c2884471,142082,2877254,141010,2870006,140285v-7217,-725,-14497,-1071,-21777,-1071c2837860,139214,2827649,139938,2817596,141357v-10085,1450,-20013,3624,-29782,6492c2778044,150717,2768779,154437,2760049,159007v-8730,4538,-16924,9927,-24614,16168c2727777,181416,2720844,188570,2714667,196607v-6177,8068,-11630,17020,-16325,26916c2693646,233388,2690116,244293,2687784,256239v-2364,11945,-3529,24899,-3529,38924c2684255,307612,2685358,319179,2687564,329832v2206,10622,5515,20361,9927,29186c2701903,367843,2707009,375880,2712871,383129v5861,7217,12417,13678,19728,19320c2739879,408122,2747663,413008,2755952,417136v8288,4129,17113,7470,26410,10054c2791659,429775,2801113,431729,2810757,433021v9644,1292,19445,1954,29404,1954c2848985,434975,2857589,434629,2865972,433967v8414,-693,16577,-1702,24550,-3026c2896699,429901,2902782,428672,2908770,427285v5988,-1387,11881,-2963,17680,-4696c2929381,421706,2931839,419879,2933541,417483v1733,-2364,2710,-5295,2710,-8384l2936251,340580v,-4854,-2395,-8951,-5925,-11441c2926797,326649,2922132,325830,2917563,327500e" fillcolor="black [3213]" stroked="f" strokeweight=".0875mm">
                        <v:stroke joinstyle="miter"/>
                        <v:path arrowok="t" o:connecttype="custom" o:connectlocs="1266443,147219;1270257,156926;1270257,240259;1265466,250786;1254436,254033;1238079,252898;1221030,254285;1198244,260777;1182203,272124;1182203,411715;1178106,421644;1168210,425741;1074830,425741;1064903,421644;1060774,411715;1060774,163577;1064903,153680;1074830,149583;1153209,149583;1163136,153680;1167233,163577;1167233,181794;1205272,151569;1257115,142838;1266443,147219;609097,198687;594064,178957;575218,163324;550289,151032;520507,143027;486786,140411;462046,142334;437307,148164;413071,157998;389813,172023;369170,191501;352719,217787;341941,249620;338348,285960;344746,332606;363939,371404;392618,401094;427474,420603;467624,431382;512092,434975;560784,432139;602888,423723;610042,418618;612752,410171;612752,357095;607615,346190;596018,343385;566204,348207;533365,349815;506766,347577;483319,340927;465197,330053;454577,315271;612626,315271;621923,311836;626619,303200;628132,288355;628983,273416;627564,246973;620726,221506;609097,198688;526148,245586;526463,259485;453379,259485;456121,243789;464284,231277;476953,223082;493057,220340;509760,223460;520728,232726;526148,245586;1014793,357788;1006158,353250;994435,348459;991315,338310;991315,163703;987155,153711;977164,149551;899069,149551;889047,153711;884887,163703;884887,182928;848865,153018;795132,140348;698348,185513;667999,287630;698348,389779;795132,434943;796266,434943;840167,429113;878017,411557;887156,408910;895729,412597;921666,428072;957341,433241;985201,431476;1009121,426276;1015865,421170;1018355,413007;1018355,367149;1014793,357788;871084,287630;871084,318139;857343,331597;835408,337712;803200,321953;793398,287630;803200,253339;835408,237612;857343,243726;871084,257153;871084,287630;1726662,0;1701828,3877;1681500,15538;1667886,34512;1663316,60419;1667886,86736;1681500,105868;1701828,117498;1726662,121375;1751464,117498;1771823,105868;1785406,86736;1789913,60419;1785406,34512;1771823,15538;1751464,3877;1726662,0;1773619,149583;1680239,149583;1670344,153680;1666247,163608;1666247,411715;1670344,421643;1680239,425772;1773619,425772;1783547,421643;1787675,411715;1787675,163608;1783547,153680;1773619,149583;2039136,140380;1994132,149583;1954549,177192;1954549,164459;1950168,154279;1939705,150497;1900942,150024;1862178,149551;1852250,153680;1848153,163608;1848153,411715;1852250,421643;1862178,425740;1955463,425740;1965390,421643;1969519,411715;1969519,255450;1983858,244451;2001601,241772;2018179,250282;2024765,268089;2024765,411715;2028894,421643;2038821,425740;2132107,425740;2142002,421643;2146131,411715;2146131,247382;2139450,206315;2119406,171708;2085968,148228;2039136,140380;2512181,153680;2516278,163608;2516278,407933;2504271,476736;2468249,524391;2414074,552284;2347734,561581;2286815,556570;2231285,541536;2224761,536304;2222303,528267;2222303,460000;2228417,448370;2241338,447015;2281772,459149;2325831,463183;2378052,451364;2395417,415970;2395417,402197;2362546,422021;2320095,428671;2265038,418302;2225202,387194;2201030,340769;2192994,284195;2201030,227746;2225202,181510;2265038,150654;2320095,140411;2371024,151032;2409882,182960;2409882,163608;2413979,153680;2423875,149582;2502285,149582;2512181,153680;2396047,285960;2396047,255450;2381393,240763;2360403,235878;2342187,239566;2329014,250597;2321009,266734;2318362,285960;2321009,305154;2329014,321322;2342187,332322;2360403,335978;2381393,331093;2396047,316468;2396047,285959;2396047,285960;1510246,140380;1465242,149583;1425659,177192;1425659,164459;1421247,154279;1410784,150497;1372020,150024;1333256,149551;1323360,153680;1319263,163608;1319263,411715;1323360,421643;1333256,425740;1426573,425740;1436500,421643;1440629,411715;1440629,255450;1454968,244451;1472680,241772;1489288,250282;1495875,268089;1495875,411715;1500003,421643;1509931,425740;1603216,425740;1613112,421643;1617241,411715;1617241,247382;1610559,206315;1590515,171708;1557078,148228;1510246,140380;132931,309535;132931,37002;128835,27074;118907,22976;14024,22976;4128,27074;0,37002;0,411747;4128,421643;14024,425772;290949,425772;300845,421643;304942,411747;304942,323560;300845,313632;290949,309535;132931,309535;132931,309535;5775562,423314;5780699,416821;5828791,292736;5876852,168651;5875371,155666;5863805,149583;5767809,149583;5759300,152451;5754289,159889;5733836,234995;5713382,310102;5692929,234995;5672476,159889;5667433,152451;5658956,149583;5562361,149583;5550795,155666;5549314,168651;5597375,292736;5645467,416821;5650604,423314;5658514,425772;5767621,425772;5775562,423314;5448243,0;5423409,3877;5403082,15538;5389467,34512;5384929,60419;5389467,86736;5403082,105868;5423409,117498;5448243,121375;5473046,117498;5493405,105868;5506988,86736;5511495,60419;5506988,34512;5493405,15538;5473046,3877;5448243,0;5495202,149583;5401822,149583;5391926,153680;5387829,163608;5387829,411715;5391926,421643;5401822,425772;5495202,425772;5505129,421643;5509257,411715;5509257,163608;5505129,153680;5495202,149583;6160710,198687;6145646,178957;6126831,163324;6101902,151032;6072089,143027;6038368,140411;6013660,142334;5988921,148164;5964654,157998;5941427,172023;5920753,191501;5904302,217787;5893555,249620;5889931,285960;5896329,332606;5915553,371404;5944232,401094;5979088,420603;6019207,431382;6063675,434975;6112366,432139;6154502,423723;6161656,418618;6164335,410171;6164335,357095;6159198,346190;6147600,343385;6117787,348207;6084948,349815;6058349,347577;6034933,340927;6016780,330053;6006160,315271;6164209,315271;6173506,311836;6178202,303200;6179746,288355;6180598,273416;6179179,246973;6172340,221506;6160711,198688;6077762,245586;6078077,259485;6004961,259485;6007704,243789;6015898,231277;6028567,223082;6044640,220340;6061375,223460;6072310,232726;6077763,245586;5322151,421643;5326247,411747;5326247,19761;5322151,9833;5312223,5736;5218875,5736;5208979,9833;5204851,19761;5204851,411747;5208979,421643;5218875,425772;5312223,425772;5322151,421643;6225411,250502;6232534,267806;6243312,281705;6256706,292831;6271865,301624;6288063,308369;6304231,313758;6319390,318454;6332784,322772;6343594,327090;6350684,332038;6353048,338310;6351567,342817;6347029,346064;6338772,348018;6326039,348648;6303948,346946;6277979,341746;6262063,336892;6246873,330368;6233164,330841;6226482,342660;6226482,402134;6228531,409572;6234172,414772;6255035,423187;6277695,429207;6307887,433525;6342143,434975;6368175,433966;6393356,430941;6416646,425268;6437068,416253;6454118,403899;6467260,388077;6475674,368283;6478479,344046;6476116,322047;6468993,304334;6458277,290246;6445136,279025;6430103,270327;6413778,263802;6397453,258602;6382389,254000;6369247,249683;6358532,245365;6351409,240259;6349045,233577;6350558,228755;6355065,225792;6361620,224311;6369183,223807;6390834,225603;6414345,230993;6426226,234869;6437288,239187;6450430,238053;6456639,226423;6456639,173158;6454370,165405;6448287,160172;6428496,152671;6407727,146683;6379836,141955;6347911,140379;6324148,141451;6301299,144697;6280153,150497;6261590,159353;6245990,171361;6233699,186679;6225694,205747;6223047,228975;6225411,250502;4394119,153680;4398216,163608;4398216,407933;4386209,476736;4350187,524391;4296012,552284;4229672,561581;4168753,556570;4113223,541536;4106667,536304;4104209,528267;4104209,460000;4110323,448370;4123276,447015;4163679,459149;4207769,463183;4259990,451364;4277355,415970;4277355,402197;4244453,422021;4202034,428671;4146944,418302;4107141,387194;4082968,340769;4074901,284195;4082968,227746;4107141,181510;4146944,150654;4202033,140411;4252930,151032;4291788,182960;4291788,163608;4295917,153680;4305813,149582;4384192,149582;4394119,153680;4277985,285960;4277985,255450;4263330,240763;4242341,235878;4224125,239566;4210952,250597;4202946,266734;4200299,285960;4202946,305154;4210952,321322;4224125,332322;4242341,335978;4263330,331093;4277985,316468;4277985,285959;4277985,285960;3182481,140411;3145828,146431;3112863,164585;3112863,37002;3108766,27105;3098870,23008;3005522,23008;2995594,27105;2991497,37002;2991497,411715;2995594,421643;3005522,425772;3098870,425772;3108766,421643;3112863,411715;3112863,255450;3127202,244451;3144977,241740;3161554,250313;3168172,268089;3168172,411715;3172269,421643;3182165,425772;3275450,425772;3285378,421643;3289474,411715;3289474,247414;3282793,206346;3262781,171740;3229312,148227;3182480,140411;3684079,357788;3675443,353250;3663688,348459;3660600,338310;3660600,163703;3656440,153711;3646418,149551;3568323,149551;3558333,153711;3554173,163703;3554173,182928;3518119,153018;3464417,140348;3367634,185513;3337284,287630;3367634,389779;3464417,434943;3465552,434943;3509453,429113;3547303,411557;3556442,408910;3565015,412597;3590952,428072;3626627,433241;3654455,431476;3678406,426276;3685151,421170;3687641,413007;3687641,367149;3684079,357788;3540369,287630;3540369,318139;3526628,331597;3504693,337712;3472485,321953;3462683,287630;3472485,253339;3504693,237612;3526628,243726;3540369,257153;3540369,287630;3921042,140380;3876038,149583;3836486,177192;3836486,164459;3832074,154279;3821611,150497;3782847,150024;3744083,149551;3734188,153680;3730091,163608;3730091,411715;3734188,421643;3744083,425740;3837400,425740;3847327,421643;3851456,411715;3851456,255450;3865795,244451;3883507,241772;3900115,250282;3906702,268089;3906702,411715;3910831,421643;3920758,425740;4014044,425740;4023940,421643;4028037,411715;4028037,247382;4021387,206315;4001343,171708;3967905,148228;3921042,140380;4719073,198687;4704009,178957;4685194,163324;4660265,151032;4630452,143027;4596762,140411;4572023,142334;4547283,148164;4523048,157998;4499789,172023;4479115,191501;4462696,217787;4451918,249620;4448294,285960;4454723,332606;4473916,371404;4502595,401094;4537451,420603;4577601,431382;4622070,434975;4670729,432139;4712865,423723;4720019,418618;4722730,410171;4722730,357095;4717592,346190;4705995,343385;4676182,348207;4643311,349815;4616712,347577;4593296,340927;4575143,330053;4564554,315271;4722604,315271;4731869,311836;4736565,303200;4738109,288355;4738960,273416;4737542,246973;4730703,221506;4719074,198688;4636125,245586;4636440,259485;4563356,259485;4566098,243789;4574261,231277;4586930,223082;4603034,220340;4619737,223460;4630673,232726;4636125,245586;4783805,250502;4790928,267806;4801706,281705;4815100,292831;4830259,301624;4846458,308369;4862625,313758;4877784,318454;4891178,322772;4901988,327090;4909079,332038;4911443,338310;4909962,342817;4905424,346064;4897166,348018;4884434,348648;4862342,346946;4836373,341746;4820458,336892;4805268,330368;4791558,330841;4784878,342660;4784878,402134;4786926,409572;4792567,414772;4813430,423187;4836090,429207;4866281,433525;4900539,434975;4926571,433966;4951751,430941;4975041,425268;4995463,416253;5012513,403899;5025655,388077;5034070,368283;5036874,344046;5034510,322047;5027388,304334;5016673,290246;5003531,279025;4988498,270327;4972173,263802;4955848,258602;4940784,254000;4927642,249683;4916927,245365;4909804,240259;4907440,233577;4908953,228755;4913460,225792;4920015,224311;4927579,223807;4949230,225603;4972741,230993;4984622,234869;4995684,239187;5008826,238053;5015034,226423;5015034,173158;5012765,165405;5006683,160172;4986891,152671;4966122,146683;4938231,141955;4906306,140379;4882544,141451;4859695,144697;4838548,150497;4819986,159353;4804385,171361;4792094,186679;4784089,205747;4781442,228975;4783806,250502;2917563,327500;2917563,327311;2911669,329013;2905461,330525;2887276,333331;2867800,334276;2856486,333614;2845645,331692;2835654,328382;2826924,323623;2819676,317288;2813972,309251;2810316,299386;2809087,287661;2810316,275433;2813972,265221;2819802,256963;2827523,250566;2836726,245806;2847063,242497;2858282,240543;2870069,239913;2886772,241047;2903475,244514;2909179,246248;2914695,248076;2914695,247949;2927458,246311;2933383,234838;2933383,165720;2930862,157620;2924212,152451;2908139,147440;2891657,143532;2870006,140285;2848229,139214;2817596,141357;2787814,147849;2760049,159007;2735435,175175;2714667,196607;2698342,223523;2687784,256239;2684255,295163;2687564,329832;2697491,359018;2712871,383129;2732599,402449;2755952,417136;2782362,427190;2810757,433021;2840161,434975;2865972,433967;2890522,430941;2908770,427285;2926450,422589;2933541,417483;2936251,409099;2936251,340580;2930326,329139;2917563,327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640776476" o:spid="_x0000_s1066"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" path="" filled="f" stroked="f" strokeweight=".0875mm">
                        <v:stroke joinstyle="miter"/>
                        <v:path arrowok="t"/>
                      </v:shape>
                      <v:shape id="Freeform: Shape 1121589033" o:spid="_x0000_s1067"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" path="" filled="f" stroked="f" strokeweight=".0875mm">
                        <v:stroke joinstyle="miter"/>
                        <v:path arrowok="t"/>
                      </v:shape>
                    </v:group>
                    <v:group id="Department of Education" o:spid="_x0000_s1068" style="position:absolute;left:16192;width:16199;height:11804" coordsize="16200,1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">
                      <v:shape id="Freeform: Shape 2024952383" o:spid="_x0000_s1069" style="position:absolute;top:4858;width:16194;height:6931;visibility:visible;mso-wrap-style:square;v-text-anchor:top" coordsize="1619476,69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" path="m326526,137059v-673,-610,-1054,-1346,-1079,-2120c325320,132564,328405,130546,332430,130355v203,-12,406,-12,609,-12c336784,130343,339704,131993,339831,134228v115,2374,-2958,4392,-6995,4595c332645,138836,332442,138836,332239,138836v-2336,,-4494,-660,-5713,-1777m308752,149996r-26,-280c312891,148980,312954,146898,318578,146327v2984,-305,5282,469,4546,533c320953,147063,317893,146441,315252,148777v-178,165,5091,-406,7757,-178c320419,149285,315125,149640,315328,149767v3022,1854,5917,711,8100,521c324152,150224,322032,151392,319048,151621v-5650,406,-6068,-1638,-10296,-1625m329484,148751r-13,-279c333661,147812,333750,145730,339387,145260v2971,-254,5256,559,4520,622c341736,146035,338676,145374,335997,147660v-178,152,5104,-318,7783,-38c341164,148256,335883,148523,336061,148650v2996,1904,5916,812,8074,660c344884,149259,342739,150389,339742,150567v-5637,305,-6017,-1739,-10258,-1815m405266,152230v-5612,-571,-5675,-2666,-9839,-3390l395439,148561v4241,,4672,-2044,10297,-1625c408732,147152,410852,148320,410116,148256v-2171,-177,-5091,-1320,-8087,521c401825,148891,407120,149259,409710,149945v-2666,228,-7948,-330,-7770,-178c404593,152103,407640,151494,409824,151672v736,76,-1574,863,-4558,558m384267,151176v-5637,-469,-5739,-2564,-9916,-3212l374364,147672v4241,-50,4622,-2120,10271,-1790c387619,146047,389777,147177,389028,147126v-2171,-152,-5104,-1244,-8075,648c380750,147901,386057,148180,388660,148828v-2679,279,-7948,-204,-7783,-51c383569,151075,386616,150402,388787,150554v736,51,-1537,876,-4520,622m361630,150478v-5650,-76,-5891,-2158,-10106,-2514l351524,147685v4215,-368,4456,-2450,10106,-2526c364614,145120,366836,146098,366112,146098v-2171,,-5180,-876,-8024,1219c357898,147456,363217,147368,365845,147825v-2628,457,-7947,355,-7757,495c360932,150415,363941,149539,366112,149539v724,,-1498,977,-4482,939m403285,167198v407,711,2222,2793,2806,3276c406193,170550,399604,172099,391593,161422v-280,-356,558,3986,4265,8684c396176,170499,389866,170372,385587,161955v-253,-508,-1714,-3618,-2996,-4723c382325,156991,382007,156826,382007,156826v4456,1511,6577,6526,9205,9217c391453,166284,388838,163859,389993,157638v51,-330,1498,2629,4875,5587c395173,163504,398956,166449,399553,166068v406,-253,-2006,-6017,-4532,-8925c394652,156724,398118,157791,403285,167198t-46073,-1815c357644,166081,358748,168011,359383,168443v89,63,-7161,355,-14486,-8164c344605,159937,346243,164444,350305,168836v343,368,-6094,216,-11071,-7617c338930,160749,337254,157727,335883,156724v-292,-215,-622,-355,-622,-355c339818,157550,342256,162717,344732,164215v292,165,-2438,-3707,-2400,-7948c342332,155925,348160,160241,349429,161320v318,254,3581,3123,4126,2692c353949,163720,350724,158134,347995,155417v-407,-381,3186,406,9217,9966m369400,135853r-19437,l349963,127854r19437,l369400,135853xm380572,136475v-609,-686,-914,-1460,-876,-2235c379722,133453,380103,132717,380788,132107v1333,-1206,3720,-1917,6285,-1739c389637,130482,391986,131384,393179,132717v635,673,927,1460,876,2222c394030,135713,393649,136462,392964,137071v-1232,1105,-3365,1765,-5688,1765c387073,138836,386870,138836,386654,138811v-2539,-115,-4863,-1003,-6082,-2336m233567,110118v1828,1955,2843,3301,3377,4038c237477,114854,237705,115247,238239,115032v507,-166,495,-711,482,-953c238658,111845,238734,110778,238810,109407r38,-571c238950,106932,239445,104519,239787,103186v851,2019,2197,6755,2324,7402c242250,111451,242492,112277,243165,112403v634,178,1053,-533,1269,-939l244536,111312v1739,-2501,3021,-3657,3897,-4291c247989,109649,246643,112277,245793,113724v-267,470,-635,1092,-127,1498c246224,115679,246605,115285,248078,113927v825,-774,1866,-1727,2564,-2158c251557,111185,252344,110766,252940,110474v-203,190,-431,406,-711,660c250376,112759,248687,119247,248471,122129v-165,2259,369,3910,1511,4646c250046,126826,250122,126864,250211,126902v-876,,-1295,-203,-1905,-520c247380,125912,246224,125328,243177,125214v-216,-13,-406,-26,-584,-26c241133,125188,240333,125442,239597,125671v-812,241,-1447,444,-3047,139c233871,125315,234163,122294,234760,118688v89,-508,178,-978,228,-1397c235090,116517,234785,114473,234252,113597v-482,-762,-1206,-2603,-1765,-3923c232373,109382,232259,109103,232157,108849v533,419,1079,939,1410,1269m265484,94223r-13,-25c265890,94198,266220,94223,266347,94274v686,368,1321,1041,1854,1892c268925,97575,268988,99886,268950,102031v-1028,-533,-2742,-2184,-3936,-3326c264037,97740,263097,96839,262285,96204v939,-1346,1904,-1892,3199,-1981m254781,67372v-12,-26,-12,-38,-25,-64c254540,66902,253778,66178,253042,65962v76,-1955,660,-3123,1232,-3796c254985,61341,255784,61087,256102,61036v1307,280,2590,1270,3821,2920c260875,66331,261828,69517,262374,75002v-2362,-1143,-6082,-5155,-7593,-7630m248827,81527v-203,280,-394,559,-533,826c247608,83508,247951,84587,248611,85197v-2196,-127,-3517,50,-4799,241c242593,85603,241349,85755,239242,85704v-1943,-76,-2171,-4443,-2247,-6081c236982,79369,236969,79141,236956,78988v-88,-1384,-317,-2894,-1218,-4697c236309,74748,236918,75294,237363,75713r-26,12c238569,76779,239508,79344,239915,80436v228,634,380,1066,977,964l241451,81147r-64,-559c241095,78138,241514,74938,241921,74367v266,-368,533,-1066,850,-2006c243228,73478,243926,74583,244282,74938v762,762,1143,2844,1231,4406l245551,80004r1245,-38l246796,79344v,-1371,850,-2044,1676,-2692c248979,76246,249462,75865,249690,75345v115,-254,254,-635,394,-1054c250147,74100,250249,73847,250338,73580v1003,4164,-432,6322,-1511,7947m311253,164291v330,901,1815,4571,4710,7186c314401,172099,311621,172772,307990,171909v-1511,-330,-3022,63,-4596,495c300601,173165,297694,173991,294088,170410v-2463,-2450,-3098,-6106,-1676,-9534c293542,158134,296424,155315,301071,154896v-13,51,2475,2273,3313,6488c304499,162082,305159,164075,305375,164228v228,165,-3822,-1105,-7542,-4837c297770,159327,296538,165154,297262,166779v203,458,-2958,-2551,-3377,-6195c293809,159898,293834,159784,293834,159784v-279,483,-2234,7516,5637,11782c299953,171832,298214,170677,298773,162120v51,-571,3555,7110,12810,6754c311710,168862,309653,167897,308828,164837v-165,-647,-3174,-7313,-7744,-9941c301452,154858,301744,154731,302137,154719r242,c303673,154719,307965,155429,311253,164291t-7338,-15666c304156,147609,306466,144854,307495,144828v114,,279,-12,469,-25c308485,144752,309221,144689,309843,144828v559,115,991,-88,1422,-266c311875,144295,312548,144003,314046,144473v203,51,571,216,850,343l315125,144917v368,140,673,-12,1193,-330c317245,144041,318946,143000,320978,143673v622,191,952,318,1003,343c322374,144333,322755,144092,323098,143864v724,-407,2234,-1283,4443,-775c328278,143254,328494,143356,328519,143368v394,381,851,140,1270,-76c330525,142886,331909,142150,333889,142632r229,51c334397,142746,334740,142835,335057,143013v369,203,737,38,1156,-178c336936,142467,338308,141794,340276,142327v139,26,672,292,888,407l341482,142886v355,165,634,-13,914,-178c342942,142404,344224,141667,346877,142099v140,25,635,254,787,368c347995,142708,348312,142581,348718,142416v737,-304,2286,-901,4431,-469c353403,141997,354114,142289,354444,142492v343,229,698,64,1105,-114c356285,142035,357656,141439,359548,141972v292,89,939,368,1231,495c361122,142619,361427,142467,361744,142302v635,-305,1917,-952,4456,-279c366391,142073,366810,142302,367026,142492v330,280,736,127,1180,-76c369057,142074,370631,141401,372739,142188v330,139,520,279,558,343c373602,142899,374034,142759,374529,142607v876,-280,2653,-876,4583,-153c379353,142543,379747,142721,380013,142937v356,241,648,114,1067,-38c381867,142581,383568,141959,385447,142746v292,153,698,432,864,534c386653,143533,386945,143394,387263,143267v673,-279,2234,-940,4342,-102c391732,143216,392062,143419,392570,143825v368,292,711,140,1091,c394474,143546,395921,143000,397889,143876v216,89,559,305,825,457l399019,144498v330,178,635,76,1028,-63c400822,144143,402434,143559,404453,144600v292,140,876,457,1041,559c405799,145387,406078,145285,406522,145133v851,-279,2603,-850,4685,152c411626,145489,412045,145743,412299,145933v241,190,533,241,800,279c413467,146250,413848,146314,414267,146669v25,38,1853,2552,1066,6666c414698,153449,414241,153436,413543,153627v-685,177,-2133,558,-5700,-457c406751,152814,401749,152103,397991,154579v-2070,-1079,-4228,-800,-6044,-546c390627,154198,389510,154376,388634,154007v-6094,-2488,-9865,-914,-11312,-25c373399,151697,369247,152357,367749,152738v-2158,520,-3428,406,-4088,203c358291,151329,354368,152725,352933,153385v-3212,-1752,-6424,-1244,-7351,-1028c345379,152408,345163,152459,344934,152535v-825,228,-1752,508,-2564,152c338066,150808,334879,152040,334003,152459v-2805,1345,-3352,1244,-3783,1142c330144,153588,330068,153563,329991,153550v-3275,-1752,-6462,-1383,-9077,-736c319390,153170,318197,153182,317905,153119v-5840,-1473,-9624,-13,-11388,1015c305907,153728,305425,153627,304879,153423v-1333,-1295,-1587,-2209,-965,-4799m305171,131980v-76,-304,-215,-647,-304,-964l305755,127448v2057,2006,6513,3161,11757,2742c321651,129886,325269,128679,327465,127042v737,-559,1308,-1156,1689,-1790l331820,129530r1587,-5027c333953,125163,334689,125709,335604,126166v2704,1396,6843,1828,11223,977c351804,126217,355777,123969,357555,121341v76,-101,203,-203,279,-317l359764,127626r1917,-6602c363332,123792,367509,126178,372676,127143v5865,1105,11261,-25,13445,-2640l387695,129530r2666,-4278c391859,127778,396493,129797,402003,130190v648,51,1308,64,1943,64c408288,130254,411957,129200,413760,127448r888,3618c414572,131358,414445,131676,414369,131968r-9852,3758l412414,141883v-89,940,-152,1689,-229,2514c412033,144308,411893,144194,411754,144143v-2501,-1257,-4698,-533,-5625,-216c406066,143940,406028,143965,405977,143965v-279,-152,-711,-393,-939,-508c402549,142162,400492,142899,399604,143242v-51,12,-89,25,-127,38l399350,143204v-305,-178,-686,-381,-940,-483c396036,141642,394081,142315,393230,142620v-25,,-63,12,-88,38c392697,142302,392329,142074,392075,141972v-2514,-1003,-4507,-190,-5294,102c386565,141921,386222,141718,385981,141591v-2463,-1041,-4494,-228,-5370,127c380573,141718,380560,141731,380534,141731v-418,-267,-825,-432,-977,-483c377246,140347,375050,141083,374123,141401v-38,,-89,25,-114,38c373729,141236,373425,141096,373209,141007v-2552,-965,-4609,-127,-5497,241c367661,141261,367610,141286,367572,141299v-330,-216,-749,-444,-1066,-520c363535,139966,361872,140804,361173,141160v-25,12,-63,38,-89,50c360716,141058,360158,140817,359891,140741v-2349,-673,-4050,88,-4862,469c354978,141236,354927,141261,354876,141274v-457,-254,-1104,-495,-1460,-572c350890,140195,349036,140906,348249,141223v-38,25,-76,38,-102,38c347817,141083,347335,140880,347081,140842v-3111,-520,-4647,381,-5307,749c341774,141591,341761,141591,341761,141604r-25,-13c341254,141350,340847,141160,340606,141096v-2400,-673,-4139,190,-4977,597c335566,141731,335515,141756,335464,141794v-393,-190,-774,-279,-1066,-355l334207,141401v-2463,-584,-4189,330,-5015,774c329154,142188,329116,142213,329078,142226v-305,-152,-724,-267,-1269,-394c325117,141236,323238,142315,322451,142759v-13,13,-38,38,-64,51c322197,142734,321880,142607,321372,142454v-2578,-876,-4698,432,-5714,1041c315570,143559,315481,143610,315417,143648v-343,-140,-761,-330,-1003,-406c312510,142658,311456,143089,310745,143394v-305,152,-508,165,-622,178c309298,143394,308422,143483,307838,143533v-76,13,-115,13,-178,13c307584,142886,307533,142327,307444,141616r7542,-5890l305172,131980r-1,xm302264,122827v482,-191,1016,-267,1384,-686c303838,121925,303737,121519,303876,121252v1829,4038,6209,6729,11376,6729c315480,127981,315709,127981,315963,127969v4647,-204,8760,-2692,10741,-6259l333179,120948r,12l332912,121798r-1473,4672l328646,122014r,13l328646,122014r-254,1714c328316,124274,327961,124820,327415,125379v-1701,1663,-5383,3199,-9992,3529c316217,128997,315074,128971,313983,128895v-3365,-228,-6044,-1180,-7301,-2526c306492,126140,306175,125950,306060,125709r-761,-1638l304130,128692v-596,-1942,-1066,-3821,-1866,-5865m301312,121963v-1333,,-2615,-1498,-2831,-3300c298366,117622,298620,116631,299154,115996v12,-12,25,-38,38,-38c299433,115679,299852,115336,300461,115324r51,c301845,115324,303140,116822,303343,118624r,13c303470,119678,303216,120668,302683,121303v-254,305,-685,648,-1308,660l301312,121963xm297021,110728v-622,-1371,-1232,-2679,-1816,-3974l306213,103466v-1435,2653,-4063,8125,-4025,11388c301655,114511,301134,114041,300499,114041r-63,c299852,114067,299382,114460,298912,114790v-634,-1384,-1282,-2755,-1891,-4062m294202,71853v4672,-6906,13280,-9369,19920,-9369l314478,62484v9064,127,12734,2349,16276,4507c334042,68997,337508,71041,345037,71193v787,1917,1650,4228,2501,6818c338511,77414,334080,75002,329903,72640v-4025,-2285,-7833,-4443,-15184,-4697l314351,67943v-3479,,-10551,1600,-14766,7833c296488,80372,294266,89018,300626,103808r-5002,1486c289594,90694,289086,79420,294202,71853t-3555,33987l290647,105840v-850,711,-1879,1028,-3021,952c286508,106703,285518,106183,284807,105345v-724,-864,-1066,-1943,-952,-3047c283944,101193,284477,100203,285315,99479v762,-635,1701,-965,2666,-965c288108,98514,288222,98514,288349,98527v1105,102,2095,609,2806,1447c292628,101752,292399,104367,290647,105840m282090,94452v-1472,-1752,-1244,-4380,495,-5853c283347,87964,284287,87621,285264,87621v115,,229,,356,13c286724,87736,287715,88256,288438,89120v711,850,1054,1904,965,3021c289314,93233,288794,94249,287930,94960v-838,698,-1955,1053,-3034,952c283792,95810,282801,95290,282090,94452t-266,-11401c280338,81312,280580,78684,282344,77211v737,-635,1676,-965,2641,-965c285112,76246,285239,76246,285366,76259v1104,101,2107,622,2818,1472c288895,78569,289225,79648,289136,80753v-88,1105,-609,2107,-1460,2806c285924,85057,283309,84816,281824,83051t3758,-16720c286369,65670,287321,65366,288261,65366v1180,,2361,495,3186,1472c292158,67689,292488,68755,292399,69860v-101,1105,-622,2108,-1460,2818l290927,72678v-851,699,-1930,1029,-3047,953c286775,73542,285798,73034,285087,72171v-1460,-1752,-1245,-4368,495,-5840m293491,58167v775,-660,1727,-977,2666,-977c297338,57190,298519,57710,299344,58675v711,851,1041,1930,952,3034c300207,62814,299687,63804,298836,64515v-863,724,-2006,1029,-3047,965c294685,65391,293694,64858,292971,64007v-699,-850,-1041,-1904,-940,-3009c292120,59881,292641,58878,293491,58167t10525,-4227c304791,53279,305743,52962,306682,52962v1194,,2362,495,3187,1485c310580,55285,310923,56365,310821,57469v-102,1105,-622,2095,-1460,2806l309348,60275v-850,711,-1980,977,-3034,965c305209,61138,304219,60630,303508,59767v-1473,-1752,-1244,-4367,508,-5827m315265,53305v774,-648,1726,-965,2666,-965c319112,52340,320280,52848,321105,53825v1473,1752,1244,4368,-508,5840c319746,60376,318718,60744,317575,60618v-1117,-89,-2107,-623,-2818,-1473c314046,58294,313690,57228,313805,56123v89,-1104,609,-2107,1460,-2818m326386,55907v775,-660,1727,-964,2666,-964c330233,54943,331414,55438,332239,56415v1460,1752,1232,4380,-520,5853c330868,62966,329852,63233,328697,63233v-1105,-114,-2108,-622,-2819,-1486c325168,60910,324825,59830,324914,58726v101,-1105,622,-2108,1472,-2819m336556,60986v787,-648,1752,-965,2691,-965c340428,60021,341609,60529,342409,61494v1472,1752,1244,4392,-496,5852c340161,68844,337533,68603,336048,66839v-1460,-1753,-1244,-4381,508,-5853m349366,67803v711,1714,3466,8722,4278,14321c354508,87888,354952,94871,355054,96445r-3289,c351689,94858,351308,87177,350013,81883v-1371,-5586,-3999,-11782,-5014,-14080l349366,67803xm350483,60897r7516,l357999,53292v635,-127,1219,-381,1879,-381c360551,52911,361148,53165,361770,53292r,7605l369286,60897v114,597,368,1155,368,1790c369654,63068,369514,63423,369464,63791r-19171,c350242,63423,350115,63068,350115,62687v,-635,241,-1193,368,-1790m356069,53686r,5281l350864,58967v978,-2374,2857,-4278,5205,-5281m358228,44570v546,203,1041,597,1625,597c360462,45167,360932,44621,361503,44405v648,2463,2070,5408,3441,7846c363395,51502,361719,50994,359878,50994v-1828,,-3517,508,-5065,1270c356158,49877,357542,46995,358228,44570t-699,-6310c358126,37549,358989,37181,359853,37181v698,,1384,229,1955,711c362417,38413,362798,39149,362874,39949v77,812,-177,1600,-685,2209c361097,43466,359192,43631,357910,42526v-1282,-1066,-1447,-2983,-381,-4266m355485,29018r8786,c363255,30681,361732,33461,360970,35772v-775,-190,-1447,-330,-2222,-127c357961,33347,356488,30656,355485,29018t13420,29949l363700,58967r,-5281c366048,54689,367927,56593,368905,58967t1358,8836l374529,67803v-1015,2298,-3669,8494,-5040,14080c368270,86898,367838,94325,367750,96445r-3301,c364588,94363,365058,87558,365858,82124v749,-5040,2971,-11007,3936,-13445c369971,68400,370111,68095,370263,67803t18498,-812c392316,64833,395973,62611,405037,62484r343,c412033,62484,420641,64947,425313,71853v5104,7567,4608,18841,-1409,33454l418889,103808v6360,-14790,4138,-23436,1041,-28032c415715,69543,408630,67943,405139,67943r-355,c397433,68197,393637,70355,389599,72640v-4164,2362,-8608,4774,-17622,5371c372815,75421,373691,73110,374478,71193v7516,-152,10995,-2209,14283,-4202m377094,61494v698,-838,1688,-1346,2780,-1460c380014,60021,380141,60021,380280,60021v965,,1905,330,2654,965c383797,61697,384318,62712,384419,63817v89,1092,-254,2171,-965,3022c381969,68578,379328,68819,377602,67346v-838,-711,-1372,-1701,-1460,-2805c376040,63436,376383,62357,377094,61494t10182,-5079c387987,55577,388990,55044,390082,54955v127,-12,254,-25,381,-25c391440,54930,392380,55273,393129,55895v1739,1485,1968,4100,508,5865c392926,62598,391910,63119,390818,63220v-1244,76,-2196,-254,-3021,-952l387797,62255v-864,-711,-1384,-1701,-1486,-2805c386222,58345,386565,57266,387276,56415t11134,-2628c399121,52937,400124,52416,401241,52315v1054,-89,2184,253,3009,964c405114,53990,405634,54981,405723,56085v13,127,13,241,13,368c405761,57431,405418,58370,404771,59119v-711,851,-1714,1384,-2831,1460c400848,60681,399781,60351,398931,59640r,-13c397940,58802,397433,57634,397458,56441v,-940,305,-1879,952,-2654m409646,54435v711,-851,1714,-1371,2806,-1460c412566,52962,412693,52949,412833,52949v965,,1904,343,2653,991c417238,55400,417479,58015,416019,59767v-1485,1739,-4126,1981,-5865,508c409316,59577,408783,58574,408694,57482v-102,-1105,241,-2184,952,-3047m418546,64299v76,102,114,216,190,318c418660,64591,418597,64541,418533,64515v26,-51,,-165,13,-216m420171,58675v711,-838,1714,-1371,2818,-1473c424056,57113,425148,57456,426011,58167v1752,1473,1993,4101,533,5853c425046,65759,422431,66001,420679,64515v-851,-711,-1371,-1701,-1473,-2806c419117,60605,419447,59526,420171,58675t11083,6691c432194,65366,433146,65670,433921,66331v1752,1472,1980,4088,507,5840c433718,73034,432714,73542,431610,73631v-1117,101,-2196,-229,-3034,-952c426824,71206,426595,68590,428068,66839v812,-978,1993,-1473,3187,-1473m434162,76259v1079,-127,2171,228,3009,965c438923,78684,439164,81312,437704,83064v-1498,1752,-4113,1993,-5866,495c431000,82861,430467,81858,430366,80753v-89,-1104,241,-2184,965,-3022c432042,76868,433045,76348,434162,76259t2755,12340c437780,89310,438301,90313,438402,91417v76,1105,-266,2184,-977,3035c436714,95290,435711,95810,434619,95912v-1092,127,-2196,-254,-3034,-952c430721,94236,430188,93233,430099,92128v-76,-1104,254,-2171,978,-3021c432575,87329,435190,87114,436917,88599t-2196,16733c433997,106170,433007,106703,431889,106792v-977,89,-2183,-241,-3034,-940c427128,104367,426887,101739,428335,99987v1485,-1752,4088,-2006,5852,-495c435952,100939,436181,103580,434721,105332t-8964,-1511c425757,103796,425770,103770,425783,103745v12,89,88,140,114,229c425846,103885,425795,103872,425757,103821t-3390,7211c421796,112251,421199,113521,420615,114803v-482,-343,-939,-736,-1536,-762l419003,114041v-609,,-1105,470,-1650,787c417365,111553,414724,106106,413315,103466r11008,3288c423688,108150,423053,109560,422368,111032t-4190,10931c417492,121925,417086,121608,416845,121316v-559,-635,-813,-1638,-686,-2692c416375,116784,417657,115324,419003,115324r51,c419676,115336,420095,115692,420349,115971v558,635,812,1638,685,2691c420818,120465,419511,121963,418178,121963t-94306,-3872c324165,117748,324558,117545,325015,117482r9852,-1143c334943,116327,335019,116327,335083,116327v394,,800,139,1079,368c336480,116936,336683,117291,336708,117672v51,394,-51,787,-305,1105c336124,119132,335692,119361,335223,119424r-9840,1143c325307,120567,325231,120580,325155,120580v-838,,-1549,-559,-1638,-1359c323466,118815,323593,118409,323872,118091t32058,-9191c355397,110118,355435,111312,355980,112505v-2501,571,-6157,3669,-8023,5421l347957,103478v1853,1752,5459,4825,7973,5422m363192,110385v76,889,-191,1765,-762,2450c361224,114232,359116,114435,357694,113254v-1409,-1193,-1587,-3313,-419,-4723c358469,107122,360602,106944,362011,108112v686,584,1105,1384,1181,2273m371635,103478r,14448c369806,116200,366277,113203,363750,112543v343,-723,800,-1434,724,-2272c364423,109725,363966,109369,363750,108874v2501,-647,6056,-3669,7885,-5396m395985,119221v-101,800,-787,1359,-1637,1359c394284,120580,394208,120567,394144,120567r-9852,-1143c383823,119373,383429,119145,383137,118815v-267,-317,-394,-736,-343,-1143c382832,117291,383023,116936,383340,116695v305,-229,698,-368,1092,-368c384495,116327,384584,116327,384635,116339r9865,1143c394944,117533,395350,117748,395630,118091v279,318,406,724,355,1130m400886,114740v-330,-940,-1003,-1626,-1968,-2032c398601,112594,398144,112492,397636,112492v-724,,-1575,191,-2235,737c394805,113698,394182,114587,394259,116174r-9129,-1066c385562,113572,385168,112581,384724,111972v-914,-1194,-2564,-1422,-3314,-1321c380369,110804,379557,111312,379011,112150v-978,1510,-927,3796,-724,5408c375126,114321,375469,111477,376027,109966v902,-2463,3441,-4317,5917,-4317c381994,105649,382045,105649,382071,105662v2056,51,3567,1358,4304,3695l386387,109357v76,165,89,253,89,253l386819,110042r927,-571l387581,108963v-26,-102,-64,-190,-89,-292c387136,107236,385943,100533,392431,92598v4481,9268,1701,15552,1028,16784c393408,109471,393357,109534,393319,109623r-304,521l393802,110842r431,-330c394309,110461,394462,110245,394640,109928v1231,-1854,2958,-2641,4786,-2222c401914,108239,404009,110651,404314,113318v190,1587,-140,4443,-3999,6843c400899,118637,401495,116428,400886,114739m394068,82073v-127,102,-216,178,-216,242l393802,82315v-229,,-1080,-165,-2413,-432c390145,81654,388355,81299,385689,80804v-7389,-1346,-12899,1866,-15388,3682c370441,83698,370555,82886,370733,82175v178,-711,432,-1435,647,-2171c381385,79471,386273,76741,390551,74316v3822,-2183,7427,-4215,14309,-4456l405164,69860v3098,,9408,1435,13179,6995c419117,78011,419561,79382,420018,80753v-1955,-1206,-4469,-2184,-5370,-2387c404733,76157,395147,81235,394068,82073t21037,37224c414902,119272,414712,119221,414483,119221v-2602,,-6830,1905,-9014,2984l409646,108392v1320,2285,4063,6563,6335,7655c415486,116758,415004,117507,414877,118472r,13c414851,118789,415093,118993,415105,119297m369476,97727v-2006,1993,-5916,6208,-7071,9268c360741,105878,358735,106081,357187,107262v-1042,-3098,-5104,-7491,-7161,-9535l369476,97727xm355917,73618v-686,1549,-609,3263,457,4609c356361,78252,356323,78252,356310,78277v-1434,1702,-1294,4063,51,5764c356349,84054,356323,84054,356310,84079v-583,699,-723,1575,-825,2438c355307,84968,355130,83406,354914,81934v-546,-3720,-1841,-7770,-2920,-10792c353124,72196,354406,73072,355917,73618t394,-6945c355117,68108,355206,69924,355955,71511v-2552,-1130,-4507,-3187,-5358,-5777l358126,65734v-635,267,-1346,368,-1815,939m362011,67067v1422,1181,1600,3301,432,4697c361567,71142,360538,70723,359459,70825v-787,63,-1371,622,-2031,1054c356298,70647,356196,68794,357275,67486v1194,-1422,3327,-1625,4736,-419m363204,95937v,140,-25,406,-25,508l362100,96445v355,-216,812,-190,1105,-508m363192,86758v76,876,-191,1739,-762,2425c360868,88129,358989,88282,357440,89310v-1142,-1219,-1231,-3136,-165,-4418c358469,83483,360602,83279,362011,84473v686,584,1117,1384,1181,2285m357275,73288v597,-686,1410,-1117,2298,-1193c360411,71980,361313,72285,362011,72869v686,571,1105,1384,1181,2273c363268,76005,362989,76830,362405,77554v-1562,-1054,-3428,-889,-4965,127c356311,76449,356209,74570,357275,73288t,5802c358469,77668,360614,77490,362011,78671v686,571,1117,1384,1181,2285c363268,81807,362989,82632,362405,83368v-1562,-1066,-3428,-901,-4977,115c356298,82251,356196,80398,357275,79090t,11629c358469,89272,360614,89107,362011,90288v1422,1206,1600,3326,419,4722c361224,96445,359091,96610,357694,95429v-1409,-1180,-1587,-3301,-419,-4710m355930,91100v-77,-914,-178,-1904,-280,-2907c355815,88777,355980,89361,356374,89856v-13,25,-51,13,-63,25c356019,90237,356107,90706,355930,91100t939,5307c356907,96432,356958,96432,356983,96445r-660,c356311,96166,356298,95899,356247,95201v254,393,254,888,622,1206m363750,71536v876,-1854,724,-4063,-914,-5447c362506,65810,362062,65899,361681,65734r7491,c368321,68337,366328,70419,363750,71536t51,17241c363738,89462,363662,90148,363598,90795v-114,-215,-178,-431,-330,-634c363306,90122,363357,90072,363408,90008v292,-343,215,-825,393,-1231m363268,84359v51,-51,76,-77,140,-140c364195,83279,364576,82073,364474,80855v-76,-915,-660,-1613,-1206,-2298c363319,78493,363344,78481,363408,78404v787,-939,1168,-2145,1066,-3377c364423,74481,363966,74126,363750,73656v1372,-482,2565,-1231,3631,-2120c366328,74507,365122,78404,364601,81934v-190,1282,-355,2628,-508,3986c363928,85336,363649,84828,363268,84359m304867,78366v-902,203,-3415,1181,-5371,2387c299941,79382,300410,78011,301172,76855v3771,-5560,10068,-6995,13166,-6995l314643,69860v6893,241,10486,2273,14308,4456c333229,76741,338117,79471,348122,80004v215,736,469,1460,647,2171c348934,82861,349048,83698,349188,84460v-2463,-1815,-7998,-5040,-15375,-3656c331160,81299,329370,81654,328113,81896v-1448,279,-2222,482,-2374,431c325650,82251,325574,82175,325459,82086v-1015,-825,-10690,-5891,-20592,-3720m303521,116047v2298,-1104,5015,-5370,6348,-7655l314046,122217v-2412,-1193,-7186,-3262,-9662,-2869c304410,119031,304651,118815,304613,118472v-114,-952,-597,-1701,-1092,-2425m319188,120161v-3847,-2400,-4177,-5256,-3999,-6843c315493,110652,317588,108239,320076,107706v1892,-406,3568,381,4812,2247c325066,110258,325193,110461,325282,110512r419,343l326475,110068r-279,-445c326145,109534,326094,109471,326056,109395v-660,-1245,-3453,-7516,1016,-16797c333598,100558,332366,107338,332011,108709v-26,89,-51,165,-89,254l331744,109534r939,508l333026,109623v51,-89,165,-317,254,-673c334042,106868,335489,105713,337419,105662v51,-13,76,-13,127,-13c340047,105649,342574,107503,343488,109966v558,1511,888,4355,-2260,7592c341418,115946,341482,113660,340504,112162v-559,-850,-1371,-1358,-2412,-1511c337990,110626,337863,110613,337724,110613v-851,,-2146,343,-2920,1359c334537,112327,334664,113165,334639,113851v-26,190,-89,368,-51,546c334613,114676,334448,114765,334524,115095r-9407,1092c325142,114676,324672,113698,324114,113229v-1156,-927,-2743,-800,-3517,-508c320191,112873,320064,113305,319759,113571v-89,77,-140,153,-216,229c319238,114130,318781,114308,318616,114752v-609,1676,-12,3885,572,5408m415385,128743r-1156,-4659l413467,125709v-1053,2209,-5979,3593,-11362,3199c395947,128489,391440,125886,391123,123728r-280,-1727l388076,126483r-1740,-5535l385689,122725v-1066,2920,-6665,4317,-12785,3161c367216,124820,362709,121900,362227,118942r-470,-2755l359764,123055r-1219,-4189l357758,116187r,25l357745,116174r-457,2768c357212,119437,356869,119919,356565,120402v-661,1104,-1778,2145,-3314,3047c351410,124515,349150,125404,346598,125886v-4583,864,-8874,292,-11185,-1282c334639,124084,334093,123449,333813,122712r-622,-1764l334740,120770v318,330,787,495,1143,800c336150,121836,336543,122116,337064,122408v2056,1282,4405,2209,7033,2209c344618,124617,345126,124591,345633,124541v3657,-381,6970,-2108,9078,-4749c356095,118078,356679,116073,356780,114041v51,51,38,127,89,191c357745,114955,358786,115298,359840,115298v1079,,2031,-622,2882,-1333c362798,116034,363395,118066,364791,119805v2121,2628,5434,4355,9091,4736c374390,124591,374897,124617,375405,124617v2781,,5269,-1016,7377,-2451c382985,122040,383150,121925,383302,121798v470,-368,1054,-609,1460,-1028l392811,121710v330,609,991,977,1448,1510c394512,123614,394893,124033,395427,124452v2183,1917,4849,3377,8125,3517c403793,127969,404009,127981,404225,127981v5192,,9598,-2691,11413,-6716c415765,121532,415677,121925,415867,122154v381,419,914,508,1397,685c416464,124934,415994,126800,415385,128743t-12823,43483c401432,171718,400023,171452,398309,171452v-838,,-1765,76,-2755,190c395211,171680,394868,171705,394551,171705v-5345,,-8088,-4976,-10728,-9801c383010,160432,382248,159048,381436,157854v-749,-1066,-1549,-1929,-2362,-2640c380484,154604,383391,153957,387898,155798v1371,533,2857,317,4317,139c394221,155645,396214,155379,398067,156902v2565,2133,4266,5396,5879,8545c405368,168176,406713,170804,408592,172505v-2577,788,-5472,-38,-6030,-279m355739,170461v-2107,-685,-3986,-292,-4507,-76c347042,172023,343856,169966,343843,169953v-3948,-2793,-5408,-5598,-6792,-8315c336226,160025,335451,158514,334207,157067v-597,-711,-1193,-1308,-1803,-1841c333039,155010,333813,154693,334829,154185v698,-330,3199,-1307,6780,267c343069,155087,344465,154668,345455,154388v204,-63,394,-114,584,-165c347855,153830,353924,153157,356996,161638r102,342c358316,166157,360107,168811,362024,170461v-2108,419,-5028,381,-6285,m355244,41257v-2234,799,-4786,2196,-6361,3148l348883,35620v1638,990,4317,2450,6615,3224c355244,39695,355054,40419,355244,41257t15629,-5637l370873,44405v-1613,-965,-4241,-2438,-6513,-3237c364461,40685,364842,40292,364791,39784v-25,-368,-368,-597,-482,-940c366594,38070,369248,36597,370873,35620t88655,28463c460772,62357,462068,61316,463413,61037v292,50,1105,304,1816,1129c465813,62839,466397,64007,466460,65962v-736,216,-1511,953,-1688,1334c463286,69784,459516,73847,457142,75002v558,-5497,1510,-8697,2386,-10919m469190,73580v76,254,165,495,228,698c469558,74684,469710,75078,469825,75345v228,520,711,901,1219,1307c471856,77312,472707,77973,472707,79344r,635l473341,79991r622,-25l473989,79344v89,-1562,482,-3644,1231,-4406c475563,74596,476261,73478,476744,72336v317,952,571,1663,863,2044c478001,74926,478407,78176,478128,80588r495,812c478686,81413,478750,81426,478813,81426v406,,571,-419,775,-978c479981,79356,480946,76779,482165,75725r-13,-12c482584,75294,483206,74748,483777,74291v-927,1803,-1142,3313,-1231,4697l482520,79585v-76,1650,-304,6043,-2259,6119c478242,85768,476922,85603,475690,85438v-978,-140,-1993,-267,-3402,-267c471856,85171,471412,85171,470904,85196v673,-609,990,-1688,330,-2843c471081,82099,470878,81819,470688,81527v-1079,-1612,-2514,-3783,-1498,-7947m447861,106195r50,38c447886,106221,447873,106208,447861,106195xm451124,96585v584,-1054,1257,-1879,2031,-2286c453282,94236,453625,94198,454044,94198r,25c455313,94312,456291,94858,457230,96204v-812,635,-1752,1536,-2716,2488c453295,99848,451606,101498,450552,102031v-50,-1955,26,-4037,572,-5446m468885,111769v673,431,1701,1384,2527,2133c472948,115298,473303,115679,473849,115222v508,-406,140,-1028,-114,-1498c472872,112289,471501,109661,471082,107021v876,634,2158,1790,3885,4291c474992,111362,475043,111413,475068,111489v229,356,559,927,1143,927c476249,112416,476300,112416,476363,112403v660,-126,889,-952,1054,-1828c477506,109953,478864,105230,479715,103199v343,1346,838,3707,952,5650l480692,109179v89,1485,153,2552,89,4900c480781,114333,480781,114866,481276,115032v432,177,762,-166,1295,-876c483105,113419,484120,112061,485936,110118v330,-330,901,-838,1409,-1257c487243,109090,487154,109344,487040,109610v-533,1359,-1282,3212,-1765,3987c484717,114511,484412,116542,484526,117291v64,419,153,889,229,1410c485352,122294,485618,125315,482965,125810v-1587,330,-2260,102,-3072,-139c479080,125404,478128,125137,476338,125214v-3047,114,-4190,698,-5130,1168c470599,126699,470180,126902,469317,126902v76,-38,140,-76,216,-127c470663,126039,471208,124388,471043,122128v-203,-2818,-1828,-9306,-3770,-10994c467006,110880,466765,110677,466587,110486v597,280,1371,699,2298,1283m231319,110156v572,1448,1308,3263,1841,4114c233516,114854,233795,116580,233719,117126v-51,394,-127,864,-216,1346c232983,121557,232195,126191,236169,127042v-38,1104,-520,3123,-1307,3847c234570,131155,234328,131142,234189,131104r-280,1245c234582,132514,235192,132323,235725,131841v1092,-1016,1650,-3212,1701,-4609c237883,127232,238239,127232,238581,127207v38,1434,-393,3961,-1384,4977c236817,132590,236499,132628,236220,132577r-191,1257c236791,133986,237540,133694,238124,133060v1333,-1384,1828,-4457,1727,-6133c239889,126902,239940,126889,239978,126889v419,-139,850,-266,1422,-342c241451,127918,241374,131803,240270,133123v-280,317,-508,355,-673,368l239635,134773v444,-12,1130,-190,1689,-939c242669,132082,242720,128045,242669,126470v216,,483,,711,26c243329,128108,243533,131739,243786,132425v280,800,2324,10207,-571,12695c242911,145387,242314,145603,242111,145438v-127,-76,-305,-648,279,-2285l241171,142721v-241,711,-1015,2933,229,3783c241666,146682,241984,146771,242288,146771v673,,1346,-330,1752,-673c247824,142848,245018,132120,244980,132006v-178,-508,-355,-4012,-330,-5409c244675,126597,244713,126597,244751,126610v-101,1409,-152,4659,991,6437c246186,133732,246770,134164,247481,134316r254,-1256c245996,132691,245881,128578,245996,126851v634,153,1066,343,1447,534c247291,128426,247049,130965,248116,132628v508,787,1219,1282,2133,1485l250515,132856v-571,-114,-1003,-419,-1320,-901c248484,130838,248535,129022,248649,127930v483,178,1054,292,1854,242c251899,128121,257206,125683,257714,114828v317,-6601,1600,-11769,2653,-14714c260698,99238,261028,98476,261358,97816v12,-51,51,-89,76,-140c263300,99225,266779,104113,269572,108531v190,445,343,1067,343,1524c269915,110550,269953,113292,275057,114486v3491,812,16923,28057,26179,37312c301591,152154,301896,152471,302188,152814v-26,13,-127,,-165,c296868,152814,292488,155620,290622,160140v-1689,4113,-864,8671,2120,11642c295256,174283,297579,175006,299674,175006v1536,,2958,-393,4228,-749c305298,173876,306491,173495,307558,173788v5028,1155,8620,-191,10169,-991c318159,173077,318629,173292,319111,173508v2578,1054,5409,876,8392,-520c327910,172772,329179,172188,333064,173330v3238,965,7846,369,10614,-1295c345138,172708,348185,173660,351918,172175v253,-101,1637,-381,3262,114c357072,172873,361579,172886,364093,171858v1384,723,2780,1041,4037,1142c369920,173165,371431,172950,372739,172772v2006,-254,3593,-457,5929,470c380090,173800,385828,175159,389891,172404v1689,926,3644,1396,6031,1142c399057,173115,400822,173559,401787,173991v1016,431,5332,1625,8710,-191c411220,174143,412033,174359,412922,174410v749,,1523,-77,2450,-204c417213,173914,419498,173597,422443,174435v2654,787,5472,-597,7072,-3504c431762,166894,431343,160431,425402,155074v-1080,-965,-3314,-2666,-8621,-1981c417289,152674,417797,152281,418279,151798v9256,-9255,22675,-36500,26167,-37312c449575,113305,449587,110550,449587,110055v,-419,153,-978,330,-1409c452596,104418,456176,99263,458068,97676v13,26,38,51,51,64c458462,98451,458817,99263,459198,100228v1041,2971,2273,8075,2603,14600c462309,125683,467615,128121,468999,128172v115,12,216,12,292,12c469964,128184,470434,128083,470853,127943v127,1079,165,2907,-546,4012c470002,132437,469558,132742,468999,132856r267,1257c470167,133910,470878,133415,471386,132641v1067,-1664,838,-4216,673,-5244c472440,127207,472884,127004,473506,126851v115,1727,,5840,-1739,6208l472021,134316v711,-152,1295,-584,1752,-1269c474916,131269,474865,128019,474763,126610v38,-13,76,-13,102,-13c474878,127994,474687,131511,474509,132031v-25,89,-2831,10817,965,14054c475868,146428,476553,146771,477201,146771v330,,635,-89,901,-267c479372,145666,478597,143445,478331,142721r-1206,432c477696,144790,477506,145362,477391,145438v-216,127,-787,-26,-1092,-318c473430,142657,475423,133339,475728,132437v229,-698,445,-4329,394,-5941c476388,126470,476604,126470,476845,126470v-76,1562,-25,5625,1346,7402c478762,134583,479423,134761,479880,134773r25,-1282c479753,133478,479512,133440,479245,133123v-1105,-1295,-1193,-5180,-1155,-6576c478674,126623,479105,126750,479512,126889v50,13,101,26,139,38c479562,128616,480057,131676,481390,133059v572,622,1321,927,2083,775l483282,132577v-190,38,-571,38,-965,-394c481327,131168,480883,128654,480921,127207v343,50,685,63,1155,25c482140,128629,482698,130825,483790,131828v533,508,1194,698,1828,520l485326,131104v-190,51,-406,38,-673,-216c483828,130139,483371,128146,483346,127042v3948,-851,3174,-5472,2666,-8545c485923,117990,485847,117533,485796,117114v-76,-521,203,-2248,559,-2844c486900,113394,487637,111566,488221,110093v305,-724,533,-1346,685,-1638c489046,108163,489452,107363,488843,106957v-876,-673,-2958,1409,-3822,2298c483638,110728,482698,111870,482089,112670v,-1485,-64,-2425,-127,-3555l481949,108760v-178,-2793,-1168,-6805,-1371,-7211c480413,101295,480184,101142,479892,101142v-38,,-76,,-127,13c478293,101422,476160,110283,476134,110372v-12,114,-38,229,-51,318c476058,110651,476020,110601,476007,110588v-2399,-3504,-4050,-4558,-4938,-5104c470878,105357,470675,105230,470650,105230v-1283,-6678,-3428,-10639,-6526,-12099c461255,91811,458284,92649,457738,92916v-229,63,-1206,38,-1942,25c454132,92890,453079,92890,452558,93157v-927,482,-1701,1358,-2336,2437l450171,95569v-63,152,-139,305,-203,482c448826,98133,448089,100863,447505,103085v-279,1003,-584,2044,-825,2602c445537,105967,444966,105459,445436,104976v2514,-2628,6449,-16009,7757,-16771c456938,86022,457319,83292,457217,81908v724,-736,4508,-5027,5345,-6297c464670,72526,465267,70203,465609,68819v102,-381,204,-711,267,-901c465901,67892,465927,67867,465940,67841v63,-101,228,-253,406,-393c466117,70177,465381,80271,466447,83495v965,2920,3416,3085,4355,2997c470802,86669,470777,86847,470713,86974v-25,25,-1904,3745,-1066,4989c470434,93157,471348,92979,471805,92941r-229,-1270c471284,91684,471043,91760,470713,91265v-190,-508,698,-2920,1105,-3682c472021,87215,472097,86796,472097,86441r762,c472833,86745,472744,87101,472656,87291v-356,648,-889,2248,-610,4088c472275,92674,472529,93055,473811,93093r38,-1282c473773,91811,473468,91811,473468,91836v-76,-88,-114,-469,-152,-647c473087,89691,473506,88371,473773,87901v190,-330,305,-876,355,-1371c474585,86568,475004,86631,475423,86682v-152,635,-495,1714,-672,2006c474420,89285,473874,91913,474585,93106v356,647,254,3187,-304,4012c473456,98387,473113,102666,474230,103935v267,292,609,445,965,445c475411,104380,475652,104316,475868,104215v1193,-610,1231,-1828,1257,-2654l475855,101511v-38,1015,-165,1358,-635,1587c475220,103098,475055,103009,474928,102450v-343,-1409,-38,-3936,419,-4634c476134,96635,476338,93601,475690,92471v-419,-673,-25,-2755,165,-3136c475995,89119,476502,87825,476693,86860v102,12,190,12,305,38c476553,88523,476528,90072,476947,91595v203,775,470,1752,1574,1905l478686,92217v-165,-12,-254,-25,-495,-952c477810,89881,477836,88485,478305,86974v178,13,381,25,597,25c478597,88688,478750,90262,479334,91786v304,799,647,1701,1764,1714l481124,92243v101,152,216,292,343,380c482647,93436,483485,92941,483841,92738r-686,-1079c482927,91760,482673,91887,482216,91582v-369,-393,-407,-2983,-292,-3821c481987,87317,481860,86872,481720,86517v1803,-1295,1981,-4939,2070,-6869l483828,79064v89,-1637,394,-3097,1485,-4900c485618,73681,486151,72767,485491,72285v-101,-76,-228,-114,-393,-114c483714,72171,480832,75230,480794,75268v-77,89,-140,140,-178,191c480400,74926,480387,73478,480387,72958r-25,-330c480273,66204,476375,62509,474293,60529v-2501,-2349,-4799,-1016,-5142,-775c468771,59894,466320,59881,464670,59703v-2336,-215,-4291,1130,-5955,3365l458588,63004v-76,191,-152,369,-215,572c455414,67854,453535,74799,452456,79775v-406,381,-1028,775,-901,229c453815,70254,452482,63715,452977,63576v5193,-1486,4735,-3695,4735,-4660c457712,58866,457700,58700,457687,58599v597,-1232,1739,-3618,2882,-6957c461635,48506,463832,44278,465330,43123v3161,-2450,5116,-11045,9814,-11629c476236,31354,480172,31925,478877,31049v-648,-431,-4215,-4253,-11325,-482c466460,31151,458436,38210,458170,47554v-26,863,-876,6373,-2654,7350l455618,55070v-178,-51,-280,-191,-470,-204c452380,54689,451606,56187,451504,56517v-114,330,-1117,762,-1104,114c450463,54930,449968,50677,449752,50004v-216,-648,483,-3466,978,-3542c452926,46132,452710,43136,452710,42526v,-965,-165,-1295,-457,-1650c452495,39124,454246,31519,454450,30884v1790,-5802,7224,-12404,8354,-13000c466854,15751,466752,18430,467793,17769v952,-596,-863,-2894,-3885,-3212c452799,13351,451390,25920,451606,30668v63,1435,-1778,8735,-1905,9459c447987,40571,447784,44405,447899,44773v101,381,-496,546,-711,826c446972,45865,446185,46068,446147,45599v-115,-1270,-2336,-6272,-2083,-6780c445550,35810,445461,34959,445372,34236v-25,-203,-76,-483,-140,-762c445804,33728,445067,22949,445448,20448v559,-3796,927,-4494,1194,-5065c447276,14075,447010,12970,449155,11929v1575,-761,1740,-2069,2667,-2513c452469,9098,450222,9060,449308,9149v-457,38,-6285,-114,-7910,6170c441195,16030,441094,19496,441309,21591v38,444,-12,1333,102,1942c441525,24117,442033,31062,442300,32243v-89,38,-140,12,-242,63c441284,32712,440903,34833,440840,35264v-64,445,-394,584,-597,102c439545,33626,435825,31113,435875,30452v115,-1409,-101,-2881,-127,-3288c435723,26656,435660,26111,435469,25565v-114,-330,-635,-648,-1244,-813c434149,23381,433387,13313,434733,10723v393,-787,4532,-4697,4685,-5345c439595,4731,439773,4401,440370,3791v520,-558,-775,-381,-1816,-431c437513,3296,432105,4274,430289,8768v-393,1003,-254,4964,330,6272c431051,15954,430784,20778,431559,22467v355,800,470,1955,787,2691c432206,25285,432029,25336,431914,25526v-431,762,102,3365,-25,3390c430365,29399,427902,26415,427077,25641v-889,-813,-558,-2489,-647,-4253c426379,20689,425858,20562,425325,20423r229,12c425376,19407,423497,18328,423548,14875v38,-1473,584,-5104,927,-6602c424741,7041,424868,3652,424183,1557v-166,-521,-1232,-2438,-1575,-1079c422405,1328,421580,5391,420463,7232v-1359,2234,-762,4748,-203,6119c420780,14684,422075,16792,422888,20182r-242,c421897,20131,422456,22924,422811,23660v381,762,-2285,-419,-3491,-1015c418190,22073,417771,20613,417543,19433v-102,-496,-597,-597,-1194,-584c415689,16843,413823,15344,414178,12031v140,-1117,318,-2679,394,-3111c414724,7994,414458,5264,413531,4452v-533,-470,-711,-2743,-1041,-1867c412261,3207,411296,5493,410903,6470v-826,2019,-330,5358,495,7110c411804,14430,414064,17541,414115,19141v-635,266,89,2069,622,2843c415295,22835,412109,21388,410738,20562v-1245,-749,-1790,-1726,-1879,-2577c408821,17554,408579,17198,408135,17008v-102,-1397,-2781,-3250,-2742,-3822c405596,10127,404948,7562,404516,6737v-444,-825,-1472,-1409,-1586,-1206c402231,6940,401292,9352,401190,10393v-165,1511,-51,4748,4342,7389c405380,18430,406357,19166,406421,19433v101,380,-3428,977,-3987,139c401876,18734,401038,17617,399375,18176v-1676,558,444,2209,-381,2336c391922,21438,390564,23775,393039,22835v4469,-1714,15172,-457,17267,127c472173,40330,440116,112949,414267,142708v63,-596,102,-1066,152,-1472l416882,137579r-1117,-3682c416501,130774,417479,127562,418799,124058v1892,-254,3555,-2006,4127,-4456c423319,117837,423179,116466,422456,115387v558,-1206,1104,-2374,1650,-3542c425008,109915,425871,108049,426658,106259r-76,-38c426658,106208,426798,106233,426849,106208v101,-51,63,-114,114,-165c427242,106437,427230,106982,427623,107313r,12c428728,108239,430086,108734,431521,108734v165,,368,-12,546,-25c433692,108582,435152,107808,436180,106551v2146,-2565,1816,-6399,-736,-8544c435253,97867,435012,97943,434809,97816v1600,-152,3060,-901,4075,-2145c439938,94452,440446,92865,440306,91252v-152,-1625,-914,-3085,-2158,-4138c437361,86466,436371,86466,435406,86263v1409,-203,2767,-787,3758,-1968c441309,81731,440967,77897,438402,75751v-1206,-1028,-2730,-1485,-4329,-1397c434669,74012,435444,73961,435901,73415v2145,-2565,1815,-6411,-736,-8557c433108,63157,430442,63436,428283,64731v1727,-2539,1384,-6018,-1041,-8036c426011,55666,424500,55184,422824,55311v-1587,114,-3009,876,-4037,2069c418863,55552,418228,53711,416730,52467v-1244,-1054,-2818,-1524,-4431,-1422c410662,51197,409214,51959,408186,53203v-406,470,-635,1016,-864,1562c406980,53635,406421,52581,405494,51794v-1244,-1028,-2793,-1523,-4431,-1384c399438,50537,397978,51299,396950,52543v-838,1003,-1193,2247,-1295,3517c395325,55463,394919,54892,394373,54422v-1270,-1041,-2857,-1549,-4469,-1384c388304,53178,386844,53952,385816,55184v-1054,1231,-1562,2818,-1422,4431c384407,59704,384470,59792,384483,59894v-115,-114,-178,-279,-305,-381c382921,58472,381309,57939,379709,58129v-1612,140,-3060,902,-4075,2146c374580,61506,374085,63081,374225,64718v50,635,279,1232,520,1816l370911,66534v419,-1219,660,-2514,660,-3847c371571,60059,370543,57748,369070,55793r178,-114c369197,55603,364322,48201,363243,43593v114,-115,304,-64,406,-191c363750,43288,363687,43123,363776,43009v3237,1142,7503,3910,7528,3948l372790,47935r,-15832l371317,33081v-51,25,-4621,3021,-7884,4075c363242,36940,363255,36597,363039,36420v-76,-64,-177,-39,-241,-77c363877,33081,366785,28637,366823,28586r977,-1498l351969,27088r977,1498c352971,28637,356006,33246,357047,36521v-305,216,-724,203,-978,495c352832,35924,348503,33106,348439,33081r-1485,-978l346954,47935r1498,-978c348502,46919,352883,44062,356133,42958v165,228,165,520,381,736c355358,48303,350559,55603,350508,55679r178,114c349214,57748,348185,60059,348185,62687v,1333,254,2628,673,3847l344770,66534v863,-2044,635,-4469,-876,-6272c341748,57710,337902,57355,335337,59513v-140,127,-203,279,-318,406c335248,58282,334867,56555,333712,55184v-2158,-2565,-6005,-2895,-8570,-762c324609,54879,324215,55438,323872,56022v-88,-1219,-444,-2438,-1294,-3441c320419,50029,316598,49699,314020,51832v-914,775,-1472,1828,-1802,2971c311989,54244,311735,53673,311342,53203v-1041,-1244,-2501,-2006,-4126,-2145c305590,50918,304016,51413,302785,52467v-1511,1257,-2133,3085,-2057,4913c298570,54892,294799,54562,292260,56695v-1257,1041,-2019,2526,-2158,4139c290013,61976,290330,63055,290851,64058v-2083,-990,-4622,-774,-6488,800c281798,67004,281468,70850,283614,73415v393,457,876,787,1371,1105c283601,74545,282192,74824,281100,75738v-1244,1041,-2006,2514,-2146,4126c278815,81477,279310,83051,280351,84295v990,1168,2349,1752,3758,1968c283157,86466,282141,86479,281354,87126v-2552,2146,-2895,5980,-749,8557c281608,96864,283004,97575,284528,97765v-140,102,-305,127,-444,242c282839,99048,282065,100508,281938,102133v-152,1612,343,3199,1396,4443c284528,107998,286255,108722,287994,108722v1371,,2755,-457,3898,-1422c292260,106995,292476,106589,292755,106208v51,25,127,13,190,25l292869,106272v749,1688,1574,3440,2412,5268c295903,112861,296538,114232,297173,115628v-648,1041,-952,2273,-571,3974c297160,121964,298760,123462,300575,123804v1333,3530,2413,6856,3187,10043l302620,137592r2932,4317c305603,142416,305641,142734,305705,143254,279767,113826,246973,40431,309209,22962v2095,-584,12784,-1841,17266,-127c328938,23775,327580,21439,320508,20499v-825,-114,1320,-1752,-355,-2310c318477,17630,317626,18747,317067,19572v-558,851,-4062,229,-3973,-139c313157,19166,314135,18430,313982,17795v4393,-2653,4507,-5891,4342,-7402c318210,9352,317283,6940,316585,5531v-114,-203,-1155,381,-1587,1206c314554,7562,313906,10127,314122,13186v38,572,-2628,2425,-2742,3822l311392,17021v-457,177,-685,533,-749,964c310555,18836,310009,19814,308764,20575v-1371,813,-4545,2247,-3973,1410c305298,21210,306035,19420,305400,19153v25,-1028,838,-2463,1625,-3745c307469,14672,307965,13885,308117,13567v406,-876,736,-2145,863,-3453c308980,10025,308942,9949,308955,9847v76,-1206,38,-2437,-343,-3377c308256,5594,307495,3779,307165,2941v-38,-89,-127,-292,-140,-356c306885,2230,306771,2446,306644,2814v-355,432,-825,1536,-1206,2895c305044,6851,304829,8260,304943,8933v76,407,254,1993,381,3111c305336,12120,305286,12145,305298,12221v216,2781,-1091,4152,-1841,5967c303381,18354,303242,18506,303191,18709r25,c303191,18760,303165,18785,303140,18849v-584,,-1066,89,-1168,584c301743,20613,301325,22073,300195,22645v-1206,596,-3873,1764,-3504,1028c297046,22924,297630,20131,296856,20182r-267,c297414,16855,298722,14672,299268,13351v546,-1358,1142,-3885,-229,-6119c297909,5391,297097,1341,296894,491v-330,-1372,-1397,545,-1562,1053c294634,3652,294773,7042,295040,8273v330,1511,889,5129,927,6602c296005,18315,294050,19674,293885,20524r203,-12c293631,20664,293123,20753,293098,21388v-102,1765,228,3428,-673,4266c291612,26403,289149,29412,287626,28929v-127,-38,139,-2780,-77,-3631c287524,25158,287346,25120,287232,25031v368,-698,343,-1726,724,-2551c288718,20791,288464,15954,288883,15040v596,-1308,723,-5269,317,-6284c287410,4287,282001,3296,280960,3347v-1041,64,-2336,-114,-1815,444c279729,4414,279919,4731,280097,5378v152,648,4279,4558,4697,5358c286128,13301,285366,23470,285290,24955v-470,127,-864,305,-902,470c284287,25908,283715,26161,283817,26657v76,393,-292,2386,-178,3796c283677,31113,279970,33627,279259,35366v-190,495,-533,343,-597,-102c278612,34833,278497,32712,277672,32382v-305,-114,-368,-190,-482,-266c277482,30503,277990,24092,278104,23521v101,-597,63,-1498,101,-1930c278421,19496,278307,16030,278129,15319,276491,9035,270664,9187,270194,9136v-901,-88,-3161,-25,-2514,280c268607,9847,268785,11168,270359,11930v2133,1028,1879,2145,2514,3465c273127,15954,273508,16640,274067,20436v342,2285,-127,11680,241,13102c274181,34744,274435,36750,275438,38819v254,521,-1968,5510,-2070,6780c273317,46068,272543,45865,272327,45599v-216,-280,-825,-445,-711,-826c271718,44418,271527,40571,269813,40127v-127,-724,-1980,-8024,-1917,-9459c268125,25920,266703,13351,255607,14558v-3022,317,-4837,2615,-3885,3212c252014,17960,252217,17884,252433,17719v279,-114,596,-292,965,-495c254007,16995,254921,16944,256711,17884v749,647,1409,1409,2070,2171c259276,20652,259809,21312,260368,22099v254,355,508,723,736,1104c261421,23660,261713,24168,262018,24663v1841,3314,3098,6843,3898,9827c266487,36953,267135,39860,267236,40736r38,-13c267274,40762,267287,40825,267287,40850v-317,356,-482,686,-482,1676c266805,43136,266576,46132,268772,46462v496,76,1206,2907,978,3555c269547,50664,269039,54930,269103,56631v12,648,-978,203,-1092,-114c267897,56187,266855,54486,264138,54879v-63,13,-114,64,-177,76l263986,54905v-1562,-864,-2361,-5079,-2565,-6691c261396,47986,261345,47655,261345,47541v-266,-9331,-8290,-16390,-9395,-16974c250173,29627,248624,29158,247291,28993v-825,-102,-1422,63,-2082,152c244777,29196,244244,29132,243876,29234v-165,51,-229,127,-381,178c242378,29818,241654,30262,241197,30643v-191,140,-470,356,-546,406l240638,31049r,26c240346,31265,240321,31392,240511,31468v610,216,3022,-89,3847,26c249056,32103,251011,40673,254185,43136v1498,1142,3682,5357,4761,8506c259073,52061,259200,52289,259339,52670v1003,2755,1968,4888,2501,5967l261866,58574v,89,-26,228,-26,292c261840,59843,261345,62103,266525,63563v508,140,-838,6691,1435,16454c268049,80423,267706,80283,267338,80029r-64,-253c266170,74710,264151,67486,261003,63220v-26,-76,-51,-139,-77,-216l260876,63043v-1689,-2222,-3733,-3517,-6044,-3339c253182,59881,250770,59894,250440,59792v-610,-406,-2832,-1523,-5218,737c243127,62509,239229,66204,239127,72628r,292c239102,74240,239026,75078,238899,75459v-51,-51,-114,-114,-191,-190c238683,75231,235116,71473,234011,72285v-648,482,-114,1397,178,1866c235395,76157,235598,77744,235674,79077v25,153,25,369,38,610c235814,81604,236004,85222,237782,86517v-140,356,-242,800,-191,1219c237718,88701,237642,91202,237299,91570v-508,343,-723,190,-1003,63l235712,92763v318,178,1143,673,2311,-139c238163,92522,238277,92395,238391,92217r13,1283c239521,93487,239877,92548,240181,91786v597,-1511,737,-3085,445,-4787c240829,86999,241032,86987,241222,86974v445,1511,483,2907,102,4291c241083,92192,240968,92205,240816,92217r165,1283c242086,93347,242352,92382,242568,91608v406,-1536,394,-3085,-51,-4710c242619,86873,242720,86873,242809,86860v191,977,724,2272,838,2475c243863,89716,244231,91786,243838,92471v-661,1092,-483,4139,317,5345c244612,98502,244917,101016,244574,102437v-140,597,-279,661,-355,623c243812,102869,243685,102514,243660,101523r-1270,26c242403,102374,242441,103606,243647,104215v216,101,457,165,673,165c244676,104380,245018,104228,245285,103936v1117,-1270,775,-5548,-63,-6831c244676,96280,244549,93754,244930,93106v723,-1219,165,-3834,-178,-4431c244587,88409,244231,87317,244079,86682v432,-38,851,-114,1295,-152c245437,87025,245552,87558,245729,87888v267,495,699,1803,457,3301c246148,91354,246098,91748,246123,91773v-89,25,-368,38,-457,38l245717,93093v1269,-38,1523,-419,1726,-1714c247799,89132,246961,87469,246859,87279v-101,-178,-165,-533,-190,-838c246897,86428,247151,86415,247418,86441v,343,63,762,267,1142c248078,88282,248992,90757,248814,91240v-355,508,-647,470,-926,419l247761,92941v355,38,1320,178,2107,-977c250706,90719,248814,86999,248814,86974v-76,-127,-114,-305,-114,-482c248802,86492,248903,86504,249005,86504v1536,-12,3326,-800,4063,-3009c254134,80258,253385,70178,253144,67448v190,140,355,292,431,394l253575,67854v26,26,51,76,77,102c253715,68133,253804,68438,253880,68794v356,1383,940,3694,3060,6817c257676,76690,260914,80448,262285,81972v-76,1409,368,4088,4024,6233c267630,88967,271565,102361,274079,104976v457,483,-101,1003,-1257,711c272721,105421,272569,104773,272403,104139v-558,-2286,-1460,-5980,-3072,-8557c269331,95582,269331,95569,269318,95569v-660,-1079,-1447,-1930,-2386,-2438c266424,92877,265383,92890,263745,92941v-737,25,-1740,38,-1955,-13c261218,92636,258286,91760,255378,93131v-3110,1486,-5243,5447,-6487,12049c248840,105230,248637,105345,248459,105484v-901,546,-2552,1600,-4977,5104c243469,110601,243457,110651,243431,110677v-25,-76,-38,-203,-76,-318c243342,110271,241209,101409,239737,101155v-292,-89,-622,89,-800,394c238708,101955,237718,105979,237566,108760r-26,571c237477,110385,237413,111261,237413,112657v-609,-812,-1536,-1942,-2920,-3402c233821,108544,231485,106271,230659,106957v-596,406,-203,1206,-63,1498c230748,108772,231002,109407,231319,110156t82194,127491c310085,238307,308993,233280,312370,232696v3504,-622,3860,4418,1143,4951m298595,252387v-305,-76,-1511,-2082,-1904,-2463c296602,249835,296361,249543,296056,249289v-241,-190,2107,-1676,2615,-1752c299217,247461,301617,249873,301528,250559v-26,177,-2577,1904,-2933,1828m338816,359234v253,-558,253,1283,711,1435c340352,360923,341787,359387,342688,358841v533,-318,2057,-1651,2539,-1587c345151,357241,343234,360060,342853,360352v-508,393,-1473,787,-2222,1269c340365,361786,338625,362967,338422,362891v-901,-318,292,-3454,394,-3657m341825,355108v304,-1828,1193,-2856,1828,-4278c343792,351795,342688,354270,343323,354791v507,406,1345,-381,1904,-635c346763,353458,348439,352683,350077,351769v1447,-787,-800,1194,-1270,1511c346954,354600,345176,355502,343018,356606v127,-51,-1130,711,-1359,495c341570,357000,341774,355464,341824,355108t4444,-5878c346738,347415,348096,345751,349366,344469v343,-343,-546,1447,-711,1904c348325,347250,347512,348875,348414,349154v609,203,3351,-1536,3961,-1816c354076,346577,355295,345790,356818,345104v-1853,2209,-4354,3542,-7528,4761c348833,350043,346573,351223,346027,350741v-38,-26,140,-1130,241,-1511m352299,342336v165,-520,368,-1307,711,-1739c353403,340089,354927,338807,355231,338845v343,38,-2513,3910,-241,3491c355955,342158,358202,340813,359523,340203v685,-342,2082,-914,1193,-165c358761,341651,356387,342641,353962,343606v-470,190,-2070,635,-2057,635c351613,344037,352197,342679,352299,342336t7224,-5624c360056,336039,362062,333830,363090,333538v280,-89,-1396,1600,-1028,2209c362544,336585,365515,335912,366416,335671v318,-76,1245,-533,1587,-305c368130,335442,367229,336153,367051,336230v-990,431,-3618,1079,-4989,1345c361440,337702,359218,338236,358964,337982v-178,-191,533,-1257,559,-1270m369819,332103v546,-482,2336,-2196,3022,-2221c374136,329818,370657,331837,373006,331938v622,39,2932,800,4037,876c377602,332853,376192,333081,375545,333145v-2057,152,-2984,88,-4444,76c369502,333208,368613,333233,369819,332103t8417,-2691c382680,327419,389053,326898,394817,328066v-1701,127,-3694,1714,-5941,1105c388609,329107,388431,328714,388076,328612v-1854,-520,-3365,711,-5079,952c382223,329666,381220,329437,379912,329564v-241,26,-2018,178,-2069,76c377792,329552,380674,328307,378237,329412t7934,-5637c386565,322937,386781,321756,386806,321236v,-152,-228,-609,-76,-800c386997,320106,387822,321871,387847,322658v,774,-330,2285,-635,2463c387098,325184,385651,325425,385384,325273v-216,-89,648,-1206,787,-1498m396798,331710v-1854,711,-3707,1219,-5790,1752c388558,334071,386590,335138,383239,334643v3707,-1968,8239,-2628,13559,-2933m398144,326390v1091,-1155,2399,-3516,2628,-5548c400784,320639,400505,319712,400683,319408v63,-89,863,3186,558,4202c400797,325108,399566,327584,398702,327825v-216,51,-1650,51,-1828,-241c396734,327343,398080,326467,398144,326390t6906,9687c405507,336712,406231,338807,405291,337664v-838,-1028,-3237,-2145,-5154,-1269c399985,336458,398372,335569,398385,335442v25,-431,2336,-685,2780,-711c402993,334528,404149,334782,405050,336077t2387,-7224c408300,328219,409278,327330,409735,326632v127,-216,-89,-597,394,-876c410230,325705,409202,328993,408618,329958v-533,889,-1727,2399,-2209,2387c406409,332345,404822,331151,404809,330834v-13,-609,2146,-1625,2628,-1981m411474,337423v1143,-1016,2438,-2945,3403,-3885c414978,333551,414928,333614,414877,333614v-343,1244,-990,2095,-1651,3250c412807,337588,412046,339734,411170,339645v-318,-38,-889,-813,-889,-1117c410306,337931,411043,337791,411474,337423t5942,5777c417225,343200,415537,345332,414877,346221v-432,635,-991,2031,-1257,2146c413633,348354,411271,348494,411246,348443v-191,-191,1193,-1574,1269,-1663c412960,346259,413417,345586,413861,345193v787,-686,2552,-2019,3555,-1993m418051,338845v952,-1232,1828,-2692,2463,-4114c420323,336725,419587,340648,417975,341143v-39,25,-1435,-64,-1499,-152c416210,340648,417962,338959,418051,338845t4215,4520c422748,343276,423586,343314,423929,343682v368,406,520,2603,76,2857c423777,346678,422774,345637,422494,345586v-1155,-165,-3186,1333,-4037,2070c418241,347846,417327,348519,417340,348519v-254,-114,990,-1993,1117,-2222c419358,344850,420323,343745,422266,343365t5396,7541c428119,350982,428119,350995,427738,351769v-775,1651,-1714,2946,-2857,4291c424716,356251,423497,357254,423612,357660v152,470,1498,305,1980,229c427408,357647,429274,356721,431000,356137v686,-229,-1828,1396,-2158,1599c426989,358841,425414,359336,423053,360034v-482,140,-2780,978,-3250,787c419600,360745,420857,359412,421072,359158v1422,-1650,3073,-3923,4127,-5396c425338,353572,426316,352912,426151,352404v-178,-559,-2006,-89,-2704,89c420780,353178,418673,353889,416311,355032v-571,279,-215,-762,,-1028c416807,353420,420019,352036,420996,351769v698,-165,1422,-304,1905,-393c424335,351134,426366,350665,427662,350906t2209,-4215c430924,345256,431305,344215,432334,343060v38,-51,-13,-191,76,-152c432587,342920,432054,345155,431940,345434v-394,965,-1650,2971,-2209,3250c429528,348786,428601,348913,428449,348836v-178,-88,1142,-1739,1422,-2145m407907,352099v76,-558,1358,-546,1510,-558c410789,351363,412325,351617,413150,352252v1282,1028,851,2450,-330,3643c412236,356492,412604,354804,412198,354080v-482,-825,-1866,-1333,-2615,-1422c409380,352632,407793,352861,407907,352099t-2222,-76c406802,353521,404403,355095,403704,355819v-177,191,-292,330,-317,241c403133,355095,404428,354169,403616,352963v-394,-584,-1651,-1041,-2375,-1029c400975,351947,400696,352264,400454,352175v-279,-101,-749,-1244,-711,-1269c400556,349839,405152,351299,405685,352023t-2933,-12289c402524,339505,401711,339353,402346,339086v660,-279,2285,229,2539,483c406701,341270,405342,346120,404098,347262v-584,521,152,-1155,152,-1904c404301,343009,403539,340495,402752,339734t25621,25607c426862,365950,424386,365696,422342,365988v-1295,178,-736,686,317,876c423472,366979,424792,367017,425998,366928v77,-13,914,-216,1029,-152c427281,366890,425795,368007,425668,368032v-1574,521,-4672,166,-7135,318c416515,368490,419308,369327,420120,369467v406,76,3530,216,2539,635c421542,370597,419815,371156,418533,370965v-2437,-330,-5230,26,-7363,635c410040,371930,409380,372882,408224,373504v-2222,1194,-5523,1232,-8087,318c398423,373238,396569,372197,394741,372717v3365,-901,5447,-2641,8253,-3961c404758,367918,407031,366674,409176,366928v496,51,978,622,1511,559c411043,367449,411208,366991,411474,366776v1854,-1587,5828,-2616,8570,-2781c423409,363792,427712,364516,430594,363437v-76,25,470,-356,318,c430683,363983,429071,365062,428373,365341m391313,352023r,c391313,351731,392773,351223,393078,351134v546,-127,978,-50,1498,-76c396442,350982,398410,351185,398943,352658v343,965,-177,1282,-799,1815c398156,354473,397420,355273,397204,355108v,,-152,-1282,-89,-1104c396468,352239,393802,353090,392202,352658v127,25,-889,-635,-889,-635m390209,357660v-254,229,-13,-1574,-229,-2069c389574,354664,388190,354296,387124,354397v-838,76,-635,165,-1181,-393c385778,353826,384749,353343,384749,353204v-12,-381,1613,-749,1829,-800c391262,351604,392913,355235,390209,357660t-5701,546c384318,358181,383988,356835,384115,357101v-394,-888,-1359,-1447,-2628,-1510c380763,355553,379849,356048,379506,355971v-26,,-1181,-1002,-1105,-1180c378439,354664,379696,354308,379912,354232v495,-178,902,-368,1574,-470c383556,353445,385295,354410,385054,356771v-38,407,-343,1448,-546,1435m377525,359476v-609,914,-342,393,-558,-483c376522,357190,374059,357241,372688,357812v-787,318,-1752,1333,-2463,1422c370124,359260,368714,358917,368714,358917v-12,-51,496,-495,572,-559c370606,357216,372828,355883,375139,355667v2615,-241,3783,1650,2386,3809m369819,363995v-190,51,-1612,-1422,-2057,-1498c365312,361989,362900,364440,361821,364630v-115,13,-1435,-241,-1435,-228c360361,364351,361376,362916,361579,362726v1333,-1245,3860,-2082,6183,-2133c368879,360542,370670,360783,370543,362332v-13,102,-445,1600,-724,1663m360234,367563v-1651,-178,-4279,787,-5714,1345c353644,369264,355536,367385,355714,367258v774,-622,1676,-1016,2780,-1193c360259,365760,361846,366471,362455,367334v89,115,432,902,318,1016c362747,368388,360526,367588,360234,367563t-6424,-8646c353873,358409,356425,357952,357212,357889v1308,-102,3288,419,3885,1510c361452,360034,361833,361647,360792,360745v-901,-774,-2361,-1638,-4215,-1269c355397,359704,355244,360377,354356,359476v-13,-26,-559,-483,-546,-559m368245,356467v-203,419,-178,647,-330,-330c367775,355197,367115,353813,366175,353521v-1409,-431,-2336,457,-3555,318c362760,353851,360868,352912,360868,352810v-25,-355,2311,-977,2616,-1041c366201,351338,369552,353483,368245,356467t2932,-7389c369387,349192,368918,350627,367127,350512v-1294,-76,-1688,38,-1028,-558c367420,348773,368448,347757,370860,347491v3276,-343,5421,1752,4215,4608c374948,352379,374567,353356,374428,353356v-242,,88,-1003,76,-863c374732,350436,373361,348951,371177,349078t7224,-2616c376865,346488,376624,347643,375075,347021v-343,-140,-812,-165,-889,-330c374060,346361,376459,345002,376891,344875v330,-88,965,-50,1345,-76c381601,344634,384432,346983,382756,349954v64,-89,-660,1320,-787,1269c381931,351223,382286,349522,382286,349636v-38,-1764,-1384,-3212,-3885,-3174m390932,346221v26,1003,-343,2857,-787,1346c389802,346475,388952,345396,387441,345269v-1143,-102,-2057,609,-2615,482c384648,345713,383899,344888,384026,344634v254,-444,2933,-927,3821,-952c389561,343657,390882,344317,390932,346221t1422,-5713c392329,340533,391377,339835,391313,339810v-736,-533,-1993,-1625,-3072,-1905c386539,337436,385625,337423,384267,336788v-1016,-457,-279,-660,787,-711c387720,335899,390183,336687,391478,338604v305,431,965,1841,876,1904m397750,338134v-1092,-940,-3783,-1866,-5472,-2615c391707,335265,392583,335316,393154,335277v940,-50,2247,-101,3161,242c397204,335836,398778,337360,398943,338058v38,165,77,1511,-76,1587c398880,339632,397826,338210,397750,338134t-3339,4837c394144,342920,393510,343085,393383,342971v38,25,241,-1371,317,-1422c393954,341371,394843,341460,394741,341460v3771,-101,4063,2451,2933,5396c397585,347097,397521,347440,397356,347656v115,-140,-330,546,-558,317c396620,347783,396849,347567,396874,347262v203,-1993,-571,-3986,-2463,-4291m353416,363119v-102,26,-533,-990,-559,-1028c350724,360085,347322,362929,345951,363602v-673,330,-1663,787,-1359,c346230,359577,348160,355222,351829,353204v838,-457,1968,-419,2768,-876c355155,352023,355739,350436,356184,349801v977,-1371,2298,-2463,3897,-3186c360945,346221,360894,346450,361338,345663v1067,-1791,3326,-3835,5472,-4596c367978,340648,369349,341194,370454,340762v508,-216,1346,-1663,1828,-2069c373526,337677,375824,336890,377919,336712v2298,-203,4634,406,5954,1498c384369,338642,385638,339899,385384,340508v-114,254,-2196,-1219,-2539,-1346c380699,338375,377195,338819,375380,339480v-902,330,-2298,888,-2374,1358c372942,341117,375443,343479,375380,343530v-597,393,-2489,-699,-3098,-800c369921,342362,367547,343174,365858,344076v-330,190,-2108,1307,-2070,1675c363839,346018,366290,347008,366569,347173v114,64,965,318,952,394c367483,348138,365617,347529,364995,347567v-2171,178,-5244,1358,-6666,3021c358113,350830,357250,352023,357288,352099v165,254,343,-114,876,c358355,352137,359675,352899,359992,353356v89,140,534,978,318,1206c360233,354638,359167,354181,358964,354156v-3491,-432,-6132,1117,-8176,2615c350052,357317,347258,359196,348960,359704v495,152,1269,-203,2158,-76c352045,359768,353441,360542,353644,361304v115,431,,1764,-228,1815m350470,369061v-63,114,-1028,622,-1104,558c349150,369518,348985,368109,348807,367804v-965,-1574,-3910,-1676,-5878,-711c344173,365506,348465,364630,349988,366458v406,457,940,1943,482,2603m438694,360745v1752,-2298,3631,-6259,5866,-8493c445220,351604,443849,354131,443836,354397v-25,965,-685,2476,-1739,3415c440713,359057,439393,360453,438453,360986v-178,89,216,-228,241,-241m449156,358434v393,-609,1523,-2780,1752,-3478c450997,354638,450984,353927,451060,353762v203,-419,1892,-1523,2311,-1358c453422,352429,453168,353712,452812,354397v-736,1384,-2895,3568,-4139,5002c448051,360136,448851,358917,449156,358434m313652,382582v2793,939,5396,1320,7923,1333c332950,384004,343310,375751,359624,375701r89,c376065,375777,386438,384004,397813,383915v2552,,5168,-381,7961,-1333c413429,379992,420196,378570,426201,377935v-736,-533,-1561,-939,-2348,-1003c422215,376792,421136,377478,419879,377795v-1689,445,-3263,39,-5231,318c415626,377542,416451,377059,417416,376450v876,-546,1790,-1511,2628,-1828c422482,373682,428804,374342,430201,375891v254,305,749,1054,1092,1689c431965,377567,432664,377554,433311,377554v3492,-12,6627,280,9471,762c442935,378253,443087,378189,443201,378113v1371,-863,2704,-2235,3898,-3491c448534,373111,449841,371498,451060,369619v1219,-1853,1828,-3872,2780,-6182c454437,361989,455516,360910,456062,359399v546,-1498,1257,-3021,1587,-4761c458106,352150,457865,348621,457091,345980v38,139,-394,-1206,-559,-1270c456037,344545,454869,346856,454704,347097v-1841,2768,-4342,4507,-6970,6424c447937,353369,447150,354207,447010,354004v-13,-26,432,-1765,482,-2146c447619,351033,447784,350119,447810,349560v51,-762,178,-3199,-242,-3339c447340,346145,446464,347757,446058,348125v-406,381,-1079,788,-1740,1194c444001,349509,442643,350487,442490,350271v-127,-203,419,-1333,470,-1904c443176,346500,442808,344951,442401,343530v-215,-826,-901,-2375,-1561,-2933c440878,340635,439989,340038,439799,340114v-381,178,-191,1270,-229,1435c439139,343047,437463,344736,436549,345751v-699,775,-26,-1295,,-2069c436650,339048,434555,336915,432499,334566v-1029,-1180,-673,-203,-788,953c431495,337448,430366,340241,429248,341625v-76,102,-571,698,-634,635c428436,342082,428639,340102,428614,339810v-64,-813,-292,-2019,-483,-2539c428055,337042,427090,335239,426633,335442v-89,26,-343,1130,-393,1270c426087,337004,425351,338159,425198,338058v,,38,-1181,,-1498c424805,332878,423459,330732,421313,328536v-495,-508,-1764,-2450,-2615,-1981c418266,326784,418520,328218,418457,328942v-38,419,-127,914,-317,1663c418051,330973,417784,332408,417505,331710v-280,-698,-1257,-1409,-2070,-1511c415004,330148,413328,330783,413379,330834v-26,-26,685,-2158,723,-2463c414445,325413,413150,321909,411639,320271v-101,-89,-1803,-1816,-1980,-1739c409456,318608,408948,320207,408859,320436v-597,1473,-940,2603,-1663,3809c407120,324397,406244,325971,406002,325679v-152,-177,-50,-2006,-152,-2450c404936,319103,401686,315751,397674,315129v-241,-38,-1498,-216,-1663,c395808,315370,396772,316488,396874,316868v686,2349,-914,5320,-2374,6272c394386,323216,393040,323978,392507,323699v-191,-115,-305,-1054,-470,-1359c390818,320207,387441,317503,383556,317821v114,,-1117,114,-1181,317c382248,318506,383505,318811,383632,318938v1651,1777,-1231,5002,-1980,5548c379519,326060,376065,327012,373552,327825v-8710,2806,-16213,6449,-22206,12137c345570,345434,340580,352455,336518,359552v-2781,4837,-6323,10918,-13966,9280c317575,367766,314338,363208,313982,357888v-368,-5433,1384,-10181,2616,-14689c319746,331723,323454,320817,326767,309860v3200,-10562,6183,-26051,7694,-33453c340390,247435,333902,235882,330322,231286v-1765,-2272,-4964,-4621,-8494,-4684c313881,226449,309260,230829,306682,236187v-266,559,-1079,1879,-1028,2222c305743,239018,307025,239285,307406,239678v1295,1371,241,2997,470,5168c307926,245404,308853,247410,308993,247385v-406,88,-952,-1219,-1041,-1435c307406,244477,307698,242243,307241,240948v-191,-508,-1143,-1917,-1752,-1727c305210,239285,304892,240427,304702,240719v-1245,1854,-3403,3809,-5320,5155c296348,248007,293047,249441,292399,253326v-101,622,-89,2235,318,2463c293148,256030,293656,255332,294469,254926v673,-343,1498,-635,2222,-876c300042,252907,303127,251295,306124,249848v1714,-838,3529,-2273,5865,-2311c313411,247524,315252,247372,317816,246674v1689,-457,3631,-1740,4012,-1828c323593,244439,324736,246750,325091,248019v419,1549,495,3098,559,4596c325726,255129,325307,257516,325002,259915v-292,2286,-571,4736,-1028,6970c318718,292747,310910,314888,300664,335201v-4367,8595,-9687,17406,-11198,28642c288832,368502,289060,373352,290063,377681v6742,406,14562,1841,23589,4901m313817,235209v,559,-444,1016,-1015,1016c312243,236225,311799,235768,311799,235209v,-558,444,-1015,1003,-1015c313373,234194,313817,234651,313817,235209m59645,496983v2616,-254,5193,-825,6907,-1054c68164,495714,64990,497301,64355,497478v-3491,1079,-18002,940,-22243,1346c44664,498494,56446,497301,59645,496983t28693,-5434c98317,488109,106442,483703,111902,475591v,,431,-521,419,-203c112232,476797,112549,477279,109413,481761v-4659,6602,-10715,9496,-18853,12340c88935,494660,86472,495104,84796,495510v-5269,1219,-9065,1118,-15222,1460c75007,493720,81368,493949,88338,491549t29924,-18662c119265,470665,119862,468215,120548,466006v926,-2908,1320,-6120,1891,-9192c123531,450885,124928,445984,125867,439522v1625,-11070,1321,-24439,3022,-35142c129054,403416,128914,401816,129206,400724v279,-952,838,-2069,1359,-3428c131136,395785,132050,391964,132025,395620v-51,7415,-1321,14372,-1879,21685c129917,420352,129663,423678,129371,426585v-177,1892,-177,3758,-266,5421c128902,436209,128381,440957,127848,445667v12,-89,-13,1359,254,940c128610,445769,128876,444766,128889,444639v432,-2400,762,-4152,952,-6894c130108,433847,130298,430051,130819,426852v215,-1346,266,-3225,419,-4532c131326,421647,131428,420822,131517,420136v317,-2209,393,-4393,825,-6691c133497,407224,134983,400902,136405,395620v279,-1041,1523,-3910,2082,-5002c138487,390606,138741,390072,138703,390415v-673,5751,-2324,11045,-3035,16479c132761,429188,132367,454618,125042,474029v-2552,6793,-6462,12544,-11376,17089c111039,493568,108702,495638,105440,497174v-9941,4685,-21355,4494,-34927,5319c80327,500729,89557,499129,97720,495409v2260,-1041,5307,-2476,6932,-4012c104894,491169,105706,490547,105935,490293v482,-546,965,-902,1485,-1371c111851,484821,115647,478625,118262,472887t11477,-90915c129752,380259,130412,377580,130260,376335v-13,-38,-25,-190,,-215c130349,376031,130387,376018,130463,376120v800,1307,521,4672,736,6678c131479,385578,132380,388333,131720,390199v-279,749,-1067,2349,-1574,3441c129435,395214,129714,391736,129739,390923v38,-2133,-50,-6005,,-8951m129739,369759v927,-254,2920,-89,3644,419c133472,370254,133574,370889,133586,370914v153,191,762,115,1041,318c135237,371676,135503,372540,136087,372997v1308,1028,3771,901,4901,2183c141102,375320,141839,376298,141508,376755v-126,177,-3973,952,-4265,939c137052,377681,134704,375625,134005,374977v-1549,-1422,-3047,-2882,-4494,-4494c129257,370191,128965,369988,129739,369759t15845,10639c146574,380881,146917,382404,147869,383217v432,355,1587,990,2298,1142c151018,384562,152859,384220,153405,384461v952,444,457,3352,,4177c152732,389806,149507,391824,147983,391240v-431,-165,-1447,-2120,-1879,-2704c144010,385743,141839,383280,139744,381236r,-25c139896,381211,140023,381160,140137,381135v1930,660,3479,-1676,5447,-737m142448,291452v4964,-2438,10944,-2387,16276,-622c160552,291452,162800,291553,164666,291985v5078,1193,7338,4494,10004,7922c175127,300504,176790,302510,176854,302510v762,-38,1295,-2946,1257,-3961c177946,292670,171661,289331,169871,284990v-952,-2324,1067,-1994,2819,-1346c175711,284761,181704,285802,181551,281663v-38,-1003,-838,-1980,-825,-3021c180726,277715,181386,276318,182085,275925v584,-330,1396,-89,2069,-419c190997,272218,189347,260360,190629,251524v368,-2540,952,-4685,1447,-6767c192229,244135,194780,244516,195631,244541v508,25,3161,-241,3428,c199338,244769,198577,248959,198437,249746v-787,4672,-1460,10461,-1765,15438c195936,277131,195923,288989,194692,300542v-1079,10156,-1968,19399,-3542,28870l191213,329425v-63,241,-89,469,-114,673c191073,330174,191124,330250,191200,330275r26,c191302,330275,191353,330225,191378,330148v38,-241,51,-457,114,-660c193651,323305,194476,315472,195530,308566v88,-623,342,-3060,622,-3136c196406,305366,197053,307131,197078,307207v2083,4253,3238,9763,4076,14803c202309,328980,202842,337080,202512,344850v-241,5662,-609,11007,-1980,15946c199681,363868,197853,366750,197193,369543v-1067,4596,-3860,8329,-4901,13356c191327,387533,190616,392840,190210,397702r76,-25c190261,397740,190223,397817,190223,397893v,50,38,101,63,152l190210,398020v-2069,16238,-4050,31358,-5637,46923c184192,448701,183786,452662,184053,456192v330,4240,2183,6386,5116,7934c203109,471515,224616,470881,241400,474550v-3136,228,-6729,546,-10106,838l231294,475426v-76,,-140,-26,-241,-26c231002,475400,230951,475400,230888,475413v-102,13,-153,114,-140,216c230773,475718,230862,475781,230951,475756r102,c231091,475756,231154,475768,231205,475781r-25,25c234950,476746,240029,475730,243482,476949v-3694,51,-7529,406,-10741,1143l232386,478092v-76,,-114,51,-114,101c232272,478269,232310,478308,232386,478308r355,c233744,478549,236385,479856,235877,480605v26,-25,-1993,648,-2298,724c229263,482256,223549,481037,219093,480504v-8722,-1067,-18701,-1917,-27740,-1054c186173,479945,181551,479222,177273,479666v-800,76,-1638,-13,-2184,c174848,479666,173439,480123,172791,479869v-927,-368,-1866,-4050,-1358,-5002c171623,474524,172969,473864,173109,473927v254,115,228,1651,419,1981c173934,476632,175178,477495,176130,477470v2222,-64,4545,-1308,6881,-1562c191149,475032,200024,477749,207502,477355r,-38c207578,477330,207654,477355,207705,477355r76,c207895,477355,207997,477254,207997,477127v,-102,-114,-203,-229,-203l207718,476924v-26,,-89,,-127,-26c207578,476898,207578,476924,207565,476924v-7249,-1752,-14968,-2336,-23411,-2997c182986,473826,178276,473839,177793,473090v-660,-1067,800,-3174,838,-4076c178631,468887,178695,468354,178682,468189v-51,-406,-76,-660,-152,-1041c178123,464990,178022,460724,178111,457766v508,-14740,952,-28794,2095,-43686c180625,408468,181374,403390,181653,397499v165,-3517,1371,-6157,2399,-8557c184662,387558,184992,386086,185411,384689v2514,-8785,4101,-18003,4799,-28375c190794,347554,190845,335607,187709,328167v-229,-545,-711,-964,-952,-1675c184827,320461,182085,316310,178936,311790v-1193,-1727,-1981,-3402,-3123,-5320c174721,304655,172766,302827,171331,300846v-1409,-1968,-2907,-4291,-4685,-5522c164424,293775,160895,293432,158292,293229v-2755,-203,-6106,-1943,-9483,-2184c147793,290982,146942,291045,145368,291248v-787,115,-3999,749,-2920,203m145901,120364v-152,673,-1968,-3682,-1993,-5218c143883,113241,145673,115120,145990,113381v153,-787,-508,-939,216,-1257c146727,111883,147412,110652,148187,110664v457,13,1371,1752,723,3022c148148,115222,146257,118713,145901,120364t-1574,3440c144327,123741,144492,122433,144543,122763v-64,-419,-1079,-1561,-635,-2298c143908,120465,145343,122002,145482,122763v229,1244,-863,3250,-1155,1041m138804,98260v-1574,-6906,191,-13406,2400,-17926c141610,79496,141851,80194,142029,80537v241,457,901,1117,1257,1562c145152,84371,147729,86466,149228,88777v1866,2882,2183,7401,2615,10626c151957,100304,152592,102387,152363,102844v-228,419,-837,-51,-1041,114c150129,103821,150624,106475,150370,108379v-1003,-1041,-1180,-4253,-1142,-5739c149316,98476,150281,92992,148085,88980v-584,-1054,-2285,-3085,-3034,-3860c144759,84803,142981,83229,142651,83457v-495,356,559,2158,736,2603c144098,87698,144454,88878,144758,90021v204,851,775,1650,826,2399c145660,93817,145127,99136,144644,99301v-203,77,-635,-799,-825,-1142c142727,96318,141953,94312,140810,93195v-38,-203,-63,-406,-89,-635c140708,92484,140645,92420,140556,92433v-89,,-140,76,-127,152c140454,92827,140467,93093,140543,93360r-76,c140912,98819,141508,104050,144543,107020v431,445,1955,1410,1980,1664c146561,109242,144809,110169,144758,110144v-76,-13,-723,-1156,-850,-1359c141800,105713,139629,101904,138804,98260t23145,31803c159803,129974,157048,129670,155068,128603v-1206,-647,-3009,-1853,-3542,-2501c151107,125607,150599,123131,150370,122446v-76,-254,-165,-444,-228,-559c150205,121989,150307,122129,150485,122357v584,736,1561,1092,2285,1765c155207,126369,158153,129327,161949,130063t-4799,-17520c158128,111870,158470,111528,159562,111299v584,-127,2235,-355,3123,c162533,111236,164590,112365,164983,112746v1409,1448,-1003,216,-1790,102c161009,112556,159143,113457,157772,114105v-127,63,-1524,584,-1765,520c156413,114727,155169,113737,155271,114105v-152,-572,1536,-1321,1879,-1562m158089,103999v1283,-216,3504,-749,5942,-635c166558,103504,169198,104723,170811,106500v139,140,1295,1993,1358,1879c172055,108646,170341,107516,170595,107643v-3365,-1727,-8113,-2997,-13128,-2920c157429,104723,155626,105370,155690,104621v63,-584,2031,-571,2399,-622m165186,97943v267,-1003,178,-2869,521,-3961c166139,92573,166989,91037,167472,89399v482,-1625,863,-3530,1460,-4901c169871,82340,170963,80588,171331,78658v13,-38,-25,-203,,-216c171522,78303,172550,79852,172690,80220v393,1079,343,2196,419,3021c173324,85768,172347,89183,171027,91583v-1372,2463,-1803,3783,-2400,6043c168208,99200,166431,102260,164755,100660v-978,-965,190,-1815,431,-2717m157937,117444v267,533,165,2082,1498,2361c161314,120186,163180,118840,162266,116606v-152,-368,-304,-191,419,-305c164463,115996,164272,119132,163409,120148v-1117,1346,-3733,1231,-5205,c157861,119881,156185,117355,157353,117545v76,13,508,-216,584,-101m160882,117977v,381,-457,673,-1028,673c159283,118650,158838,118358,158838,117977v,-368,445,-673,1016,-673c160425,117304,160882,117609,160882,117977t-3529,-1676c157125,116073,158293,115184,158724,115057v1130,-394,2108,-584,2908,-749c162444,114156,163879,114397,164234,114943v825,1244,-1600,279,-1968,317c161822,115298,157797,116720,157353,116301t17939,2400c176803,119615,178187,121494,179990,123284v1587,1587,3567,2755,4583,3859c185132,127753,184662,127600,185513,127867v190,63,520,698,939,952c187811,129619,189575,129759,189994,130266v165,203,762,2133,216,2501c190108,132844,187379,131422,187392,131422v-191,-51,-419,114,-635,101c185589,131409,185144,129924,184472,129759v-534,-153,-1994,88,-2387,406c180828,131168,182301,133491,183012,133910v2120,1282,3910,-102,4494,3034c187607,137592,188052,139204,188534,139649v508,482,-3263,3059,-4062,3440c183075,143749,180574,143724,178936,143292v-1396,-355,-2958,-2399,-4786,-1447c173477,142200,173705,143495,173007,143825v-1054,483,-4190,-355,-5218,-431c164844,143216,161949,143381,159245,142683v-2666,-711,-5739,-2882,-7085,-4596c150980,136614,150002,134215,149647,132971v-343,-1207,-838,-4215,-1041,-5739c148555,126864,150129,129454,150485,130165v634,1320,1130,2323,1879,3237c154408,135903,156909,137858,159448,139763v2780,2069,9268,2133,13242,1561c173680,141172,174213,141363,173426,140271v-698,-927,-3441,-2146,-4177,-3327c169021,136576,170874,136627,172169,136944v2489,584,4863,3657,7084,4584c179584,141667,182948,142124,183011,141324v51,-672,-1295,-495,-1777,-736c180739,140334,179444,139331,179165,139026v-483,-507,-2616,-3135,-953,-2501c179736,137097,179406,136068,180510,135891v458,-64,2463,1333,2502,228c183037,135586,181970,135675,181653,135484v-622,-368,-2349,-1828,-3022,-2818c178238,132082,177552,130343,177997,129644v304,-457,1612,-38,2095,-825c180498,128146,180383,126788,180206,126001v-940,-3847,-7275,-5625,-8976,-8253c171281,117837,170087,115882,170392,115577v63,-63,,-127,101,-114c172817,115577,173769,117761,175292,118701t3543,-762c178809,118015,178733,118091,178733,118167v76,826,1930,1676,2615,2298c183138,122090,184281,123741,185513,125467v165,229,1637,2298,520,1257c184954,125721,183672,124604,182707,123703v-1625,-1536,-2857,-3352,-4177,-5320c178390,118180,178238,118053,178098,117888v229,,559,102,736,51m192914,134951v115,-63,381,318,419,622c193663,137922,191429,142023,189575,142784v-2069,838,-533,-431,,-939c190997,140461,192267,138925,192698,136424v51,-203,-165,-1244,216,-1473m182910,168747v3174,3060,6335,5472,8747,9370c196913,184617,199605,193212,202715,201274v1067,2755,2045,8062,2083,11464c204848,217321,203287,221523,202093,225358v-114,355,-660,2767,-736,2818c201014,228379,199338,226145,199275,225980v-381,-1067,-51,-2819,,-4063c199503,216293,199300,212192,198234,207533v-1333,-5840,-3974,-11325,-6577,-15756c191111,190850,190172,188667,189474,188972v-597,266,749,2031,838,2183c194463,198658,197231,207799,196990,218680v-13,596,-153,3224,-419,3453c195961,222628,194019,221079,193447,220559v-1612,-1410,-3199,-3987,-4913,-5942l188509,214642v-26,-38,-38,-114,-38,-190c188458,214414,188407,214376,188369,214388v-38,,-76,51,-63,76c188318,214528,188331,214579,188331,214630r,-13c187887,216559,189131,223428,186871,223999v-711,190,-1955,-724,-2615,-940c183265,222755,182123,222361,181450,222234v-2463,-457,-1676,-926,-2819,-2615c178327,219175,177793,219098,177489,218578v-203,-343,-102,-724,-318,-1257c176460,215632,174746,214731,174467,213677v-178,-634,254,-1104,,-1980c174239,210948,172791,208371,172791,208371v-812,-77,-1041,2818,-1257,3846c171065,214515,170493,216521,170595,219200v51,990,-102,3136,432,3758c171750,223821,173477,223618,174772,223796v2387,330,4850,1511,7516,2285c187671,227668,193486,229547,199275,230474v2996,470,5980,1346,8976,1346c211768,231807,216503,232518,219601,231616v1587,-457,3212,-1764,4698,-2932c224959,228189,228298,225611,229313,225980v89,38,-1701,4367,-2615,4595l226749,230613v-216,64,-381,191,-533,204c226152,230842,226102,230880,226114,230956v13,51,51,89,114,89l226241,231045v267,-38,419,-178,571,-216l226800,230880v2082,-368,3098,-1066,5116,-1765c232640,228849,234697,227820,235141,228176v736,584,-1320,2488,-1879,3022c232221,232188,231116,232467,230583,233178v,,-25,,-38,13c230532,233305,230291,233280,230113,233470v-38,64,-25,114,13,152c230151,233635,230164,233635,230202,233635v25,,51,-13,76,-38c230316,233508,230558,233508,230697,233305r76,76c233300,233673,238327,231274,240778,232239v152,63,1942,1929,1879,2082c242492,234714,238658,235222,238061,235362v-3199,774,-5129,1561,-7478,2666c230558,238028,230456,238053,230367,238066v-89,25,-152,102,-140,190c230240,238345,230329,238396,230405,238396r26,c230507,238396,230583,238371,230659,238333r,63c234417,238955,238759,240313,240575,243081v330,533,1739,2602,507,1879c238949,243690,235433,242357,233059,241824v-165,-25,-4863,-736,-4901,-622c227993,241672,229047,241938,228679,241722v1866,1029,3605,1651,4799,2819c233681,244744,235484,246712,235458,246940v-38,419,-1549,1232,-1663,1244c231662,248438,229847,245239,228475,244439v-2907,-1714,-7782,-2412,-11997,-2399c210295,242052,203096,242446,196774,242243v-5358,-165,-10474,-902,-15629,-1244c175445,240605,169757,239780,164348,239640v-2552,-63,-4672,495,-6678,-305c152884,237406,153430,230664,152985,225154v-545,-6602,-1193,-11972,-1993,-18675c152186,208536,152363,210707,153303,212839v800,1879,2361,3200,3225,4914c157581,219822,156909,222285,156845,225040v-127,5485,648,10601,5726,11375c162990,236466,163384,236238,163815,236301v559,89,1067,622,1676,737c167357,237393,169554,236885,171661,237038v2336,152,4495,850,6970,939c180434,238028,182504,238612,184471,238916v8037,1207,17051,2171,25024,2502l209482,241367v242,12,483,101,724,216l210269,241583v77,,140,-38,165,-102c210485,241392,210434,241291,210346,241253v-229,-102,-508,-178,-788,-216l209609,240999v-3009,-661,-6259,-1549,-9293,-2603c197802,237507,194857,237736,192394,236936v-1930,-635,-3669,-1587,-5002,-1574c186884,235374,186452,235019,185830,234841v-3987,-1066,-9433,-939,-13356,-2183c169706,231782,167802,229674,165605,228684v-241,-102,-647,-64,-850,-203c163929,227897,161771,225180,161225,223694v-533,-1396,-342,-5268,724,-6678c162698,216026,164488,215925,165605,215455v2984,-1270,5231,-4507,5307,-8240c170938,206479,170328,204067,170912,203559v546,-444,2984,939,3339,1358c175280,206162,175077,208256,176029,209310r,-25c176067,209361,176092,209437,176143,209513v38,51,114,89,178,89c176372,209602,176410,209589,176448,209564v101,-76,114,-203,51,-305c176486,209247,176461,209183,176435,209120v178,-1676,-673,-3593,-927,-5028c175204,202442,175635,200817,175089,199395v-279,-737,-838,-1511,-1257,-1981c173401,196919,172461,196652,172169,195954v-482,-1168,280,-2717,102,-4380c172169,190596,171827,189505,171230,188756v-521,-648,-1536,-1080,-1879,-1765c169097,186470,169160,185493,169046,184896v-254,-1193,-889,-3263,-1155,-4685c167573,178459,168640,180034,169148,180427v2171,1676,3085,3669,4063,6869c173693,188857,174645,190609,175293,192095v355,812,1371,2056,1155,304c176296,191193,176054,189632,176029,188451v-63,-2450,1155,-5205,825,-8024c176562,177825,174912,176644,175508,173749v305,-1447,1549,-2374,1245,-4177c176397,167477,175064,165471,174670,162894v-114,-774,115,-1587,,-2387c174277,157689,173921,152623,174670,149551v457,-1841,572,1524,622,1879c176270,157435,179139,165103,182910,168747t22827,55252c206664,220686,207578,216674,207413,211900v,-127,-317,-812,-216,-927c207565,210567,207718,212129,207616,211900v584,1257,1714,2539,2615,4190c210638,216826,212644,219581,212618,220457v-25,1054,-2894,2463,-3529,2920c208352,223910,206918,225078,205953,225878v-914,775,-406,-1193,-216,-1879m218357,229535v355,622,-597,571,-1879,622c213113,230258,207946,230360,204391,229535v-711,-178,1016,-991,1664,-1359c208784,226602,211438,225180,213659,223377v89,-76,64,-190,216,-203c214662,223047,217684,228341,218357,229535t-3123,-52980c217849,173419,222521,170347,226597,167909v4354,-2590,8100,-4735,12061,-6589c239381,160977,240562,160241,240499,160317v-597,660,-3403,2920,-4419,3733c233249,166322,230431,168087,227435,169991v-1880,1194,-3530,2667,-5320,4076c220693,175159,219030,177203,218154,178637v-1993,3301,-3784,8659,-3555,12937c215221,202759,219842,212382,223994,221511v520,1142,1942,3516,1765,3846c225238,226360,224134,225040,223994,224837v-2527,-3352,-5535,-8836,-7414,-12937c214244,206771,211933,200360,210968,194291v-1117,-6932,495,-13204,4266,-17736m245056,158464v2832,-1219,4711,-2197,6958,-2971c248890,157245,246529,158705,243533,160267v-381,215,-3238,2145,-3504,2082c239851,162298,242136,160355,241603,160812v1295,-1091,1651,-1561,3453,-2348m235369,211430r,14969c235369,226373,235357,226297,235357,226297v-521,-711,-1790,-1295,-2819,-1460c232208,224774,231523,225015,231091,224837v-648,-279,-1689,-2501,-2095,-3326c228222,219937,227803,218972,227219,217854v-229,-444,-1118,-1015,-940,-1561c226343,216128,228310,214960,228679,214719v939,-610,1968,-1067,2615,-1359c231662,213195,233617,212332,235369,211430t-11578,-6094c226393,204410,229593,203331,231383,202213v508,-304,2031,-2615,2412,-2615c234214,199611,234773,201223,234722,201172v203,229,432,229,647,368l235369,209297v-863,293,-1663,635,-1891,737c230989,211062,229796,211468,227841,212738v-305,203,-2260,1689,-2819,1473c224667,214058,224286,212497,224197,212217v-292,-837,-444,-1294,-724,-2082c223283,209615,221785,206390,222001,205958v,13,1764,-609,1790,-622m240499,200855r5903,c246224,201363,246021,201858,246199,202112v305,393,1333,-394,2247,-1257l251912,200855v-305,596,-622,1181,-279,1460c252090,202721,253715,201464,254121,201071v38,-38,127,-165,165,-216l256013,200855v-25,89,-114,304,-114,304c255569,201934,254667,202886,254845,203153v736,1015,4405,-1625,4913,-1879c259999,201147,260253,200994,260507,200855r198475,c459224,200994,459478,201147,459719,201274v495,254,4177,2894,4900,1879c464810,202873,463896,201934,463578,201159v,,-89,-228,-127,-304l465191,200855v38,51,127,178,152,203c465762,201464,467387,202708,467857,202315v330,-279,12,-851,-292,-1460l471031,200855v901,863,1942,1650,2234,1257c473443,201870,473252,201363,473075,200855r5611,l478686,228735v-432,647,-343,1409,-939,2247c477010,232036,475550,231731,474750,232455v-431,355,-1358,1599,-1371,3123c473379,236670,473900,236746,473900,237241v12,952,-813,2818,-216,4481c473798,242002,474522,243297,474839,243297v660,,559,-1130,737,-1778c476007,239843,476769,238460,478686,238371r,2793c477226,242167,475284,243144,475042,244744v-50,406,242,825,216,1257c475106,248020,473773,249848,474750,252362v686,1815,2248,2640,3936,2780l478686,285371v,41121,-6983,74714,-18218,102708c440408,375053,415587,382214,413582,382861v-15820,5104,-17089,4888,-37352,-1701c357593,375104,346928,379967,331795,384639v-8723,2691,-14487,1853,-18067,635c281316,374342,266868,383026,258755,388194,247506,360174,240498,326543,240498,285371r,-30153c242314,255155,243990,254291,244739,252362v965,-2514,-368,-4342,-521,-6361c244180,245569,244485,245151,244421,244757v-241,-1727,-2463,-2742,-3923,-3821l240498,238295r76,c242733,238231,243431,239768,243901,241507v178,647,89,1790,736,1790c244954,243297,245678,242002,245780,241723v596,-1663,-229,-3530,-203,-4482c245577,236746,246097,236657,246084,235578v,-1511,-914,-2768,-1345,-3136c243913,231731,242441,232036,241717,230995v-660,-965,-355,-1816,-1054,-2514c240625,228430,240549,228418,240498,228379r,-27524l240499,200855xm244015,187093v178,-203,635,-559,940,-635c245031,186445,245729,186445,246085,186674v355,228,2349,2767,2095,3021c248040,189835,246847,189099,247139,189175v-737,-203,-1994,-76,-2502,101c244549,189315,243038,190762,242847,190635v-444,-305,914,-3276,1168,-3542m250465,186267v368,-457,1511,-1130,2399,-1155c254032,185061,254959,186077,255480,187512v381,1053,939,3961,-102,1980c254604,188032,253512,186788,251417,187296v-102,25,-1663,977,-1777,939c249297,188108,250071,186750,250465,186267t8036,2083c258666,188311,259085,188159,259339,188235v775,254,1879,3758,521,2717c259047,190343,257143,190317,257663,188870v178,-470,521,-444,838,-520m460138,188235v254,-76,660,64,838,115c461280,188413,461636,188388,461814,188870v507,1435,-1397,1460,-2197,2082c458246,191993,459351,188489,460138,188235t3847,-723c464518,186077,465445,185061,466600,185112v914,25,2044,698,2399,1143c469393,186750,470180,188108,469837,188235v-127,51,-1688,-914,-1764,-939c465965,186788,464873,188032,464099,189492v-1054,1981,-483,-939,-114,-1980m473379,186661v369,-216,1067,-216,1156,-190c474814,186547,475284,186890,475474,187093v229,266,1600,3237,1143,3542c476439,190762,474916,189314,474840,189276v-521,-190,-1752,-304,-2514,-101c472630,189099,471424,189835,471297,189695v-253,-254,1727,-2793,2083,-3034m488703,233381r77,-76c488919,233508,489160,233508,489198,233597v26,26,51,38,77,38c489300,233635,489313,233635,489338,233623v51,-39,51,-89,26,-153c489173,233280,488945,233305,488919,233191r-12,c488361,232467,487256,232188,486202,231198v-546,-534,-2602,-2438,-1879,-3022c484780,227808,486824,228849,487561,229116v2018,685,3047,1396,5104,1764l492652,230830v165,38,317,177,571,215l493248,231045v51,,102,-38,102,-89c493363,230880,493325,230842,493261,230817v-165,-13,-317,-140,-546,-203l492766,230576v-914,-229,-2704,-4558,-2603,-4596c491179,225611,494518,228176,495166,228684v1498,1168,3123,2463,4697,2933c502961,232518,507696,231820,511226,231820v2983,,5980,-876,8976,-1346c525978,229547,531793,227668,537189,226094v2666,-787,5142,-1968,7503,-2311c545987,223606,547727,223821,548450,222958v533,-635,381,-2780,419,-3758c548983,216521,548399,214503,547930,212217v-216,-1015,-432,-3922,-1244,-3859c546686,208358,545251,210935,545022,211697v-279,876,153,1346,,1981c544730,214731,543004,215633,542305,217334v-228,520,-114,901,-317,1244c541683,219099,541150,219162,540833,219619v-1130,1689,-343,2171,-2806,2603c537354,222349,536199,222755,535208,223060v-660,216,-1891,1117,-2602,952c530333,223428,531590,216559,531146,214604r-13,13c531146,214579,531158,214528,531171,214465v13,-26,-25,-77,-63,-77c531057,214376,531019,214414,531006,214452v-13,76,-25,140,-38,178l530943,214604v-1727,1955,-3301,4545,-4914,5955c525445,221079,523503,222628,522906,222120v-266,-228,-393,-2844,-419,-3428c522246,207799,525001,198646,529153,191155v101,-152,1460,-1917,850,-2183c529292,188654,528353,190851,527807,191790v-2590,4418,-5231,9890,-6577,15730c520164,212192,519973,216293,520202,221904v38,1244,381,3009,,4076c520138,226145,518462,228392,518120,228176v-77,-51,-635,-2463,-749,-2818c516177,221523,514628,217334,514666,212738v39,-3402,1029,-8709,2083,-11464c519872,193199,522563,184617,527807,178117v2425,-3898,5586,-6323,8747,-9370c540325,165104,543220,157435,544184,151418v51,-343,166,-3720,623,-1867c545543,152624,545187,157677,544807,160508v-127,812,114,1612,,2399c544413,165472,543067,167478,542712,169572v-292,1803,952,2730,1244,4177c544578,176644,542902,177812,542610,180415v-330,2831,902,5586,838,8036c543423,189632,543182,191193,543029,192399v-216,1752,800,508,1156,-304c544819,190609,545771,188857,546267,187296v977,-3200,1879,-5193,4050,-6881c550825,180034,551904,178460,551574,180211v-254,1422,-902,3479,-1143,4685c550304,185506,550380,186470,550114,186978v-343,699,-1334,1118,-1879,1790c547651,189505,547295,190609,547206,191574v-178,1663,584,3212,89,4380c547016,196652,546076,196919,545645,197414v-432,457,-991,1244,-1257,1981c543854,200817,544261,202429,543956,204092v-241,1435,-1104,3377,-914,5040c543017,209183,542991,209247,542978,209259v-63,102,-50,229,39,305c543067,209590,543105,209602,543156,209602v64,,127,-38,165,-89c543385,209437,543398,209361,543436,209297r12,13c544401,208269,544185,206162,545226,204930v355,-444,2793,-1815,3326,-1358c549149,204067,548539,206479,548552,207203v89,3745,2336,6982,5320,8239c554989,215925,556766,216026,557528,217029v1054,1397,1244,5269,724,6666c557693,225180,555535,227897,554710,228481v-204,152,-597,101,-838,203c551663,229674,549758,231782,546990,232658v-3923,1244,-9344,1117,-13343,2183c533025,235019,532593,235375,532085,235362v-1345,-13,-3059,939,-5014,1561c524608,237723,521662,237507,519161,238396v-3034,1067,-6272,1943,-9281,2603l509918,241037v-292,38,-558,114,-787,216c509042,241291,508992,241392,509030,241481v25,64,101,102,165,102l509271,241583v241,-115,495,-203,711,-216l509982,241418v7960,-343,17000,-1308,25024,-2501c536986,238612,539056,238028,540833,237977v2488,-89,4634,-787,6995,-952c549911,236885,552120,237393,553973,237025v610,-102,1117,-648,1676,-724c556106,236238,556487,236466,556893,236403v5091,-762,5853,-5866,5739,-11350c562568,222285,561908,219810,562949,217753v864,-1714,2412,-3034,3225,-4913c567101,210707,567278,208536,568472,206479v-787,6703,-1447,12061,-1968,18675c566034,230664,566593,237406,561807,239336v-2006,787,-4127,241,-6679,304c549720,239780,544032,240605,538332,240999v-5155,342,-10271,1079,-15642,1244c516368,242446,509169,242052,502999,242040v-4215,-13,-9090,685,-11998,2387c489630,245239,487815,248426,485682,248184v-114,-12,-1625,-825,-1663,-1244c484006,246699,485796,244744,485999,244541v1194,-1168,2933,-1790,4786,-2819c490430,241925,491484,241684,491319,241202v-51,-114,-4749,584,-4914,635c484044,242357,480527,243678,478382,244960v-1219,723,190,-1346,520,-1879c480718,240313,485047,238955,488818,238396r,-63c488894,238371,488970,238396,489046,238396r26,c489148,238396,489224,238345,489237,238257v25,-89,-51,-166,-140,-191c489008,238053,488919,238028,488894,238028v-2336,-1105,-4279,-1892,-7491,-2666c480819,235222,476985,234714,476820,234321v-64,-153,1714,-2019,1866,-2082c481149,231274,486177,233673,488703,233381t-4887,-22217c485656,212179,487789,213195,488196,213360v634,305,1650,736,2589,1359c491166,214960,493147,216115,493185,216280v190,571,-711,1143,-927,1574c491661,218972,491255,219937,490481,221498v-419,838,-1447,3060,-2095,3339c487967,225015,487269,224774,486939,224837v-1029,165,-2311,749,-2831,1460c484057,226373,484006,227160,483917,227237v-25,,-89,-13,-101,l483816,211164r,xm483816,201705v304,-165,634,-215,926,-546c484704,201210,485263,199611,485682,199598v381,,1904,2311,2399,2615c489884,203331,493084,204410,495686,205336v25,13,1778,635,1778,635c497692,206377,496194,209615,496016,210135v-304,787,-457,1245,-736,2082c495178,212497,494798,214058,494442,214198v-559,228,-2488,-1244,-2818,-1460c489681,211468,488488,211062,485999,210034v-254,-102,-1206,-546,-2183,-927l483816,201705r,xm504865,191574v242,-4278,-1536,-9636,-3542,-12937c500447,177190,498784,175159,497362,174067v-1803,-1409,-3428,-2882,-5319,-4075c489046,168087,486228,166335,483384,164050v-1016,-813,-3822,-3072,-4406,-3733c478928,160241,480108,160978,480819,161320v3974,1854,7707,4000,12049,6589c496969,170347,501615,173419,504243,176555v3771,4533,5383,10804,4266,17723c507544,200360,505234,206771,502885,211900v-1866,4101,-4875,9586,-7415,12937c495318,225053,494226,226361,493706,225358v-165,-330,1257,-2692,1764,-3860c499635,212383,504256,202772,504865,191574m475931,160279v-2983,-1574,-5357,-3034,-8468,-4799c469698,156267,471577,157245,474408,158464v1815,787,2171,1244,3453,2348c477328,160368,479613,162298,479448,162349v-266,76,-3136,-1867,-3517,-2070m515073,229522v-3542,838,-8710,736,-12074,622c501717,230106,500765,230157,501107,229522v686,-1181,3720,-6462,4482,-6348c505741,223187,505729,223314,505805,223390v2234,1790,4875,3212,7617,4786c514070,228557,515784,229357,515073,229522t-2806,-18549c512369,211088,512064,211773,512064,211900v-178,4774,762,8773,1676,12112c513918,224685,514425,226640,513524,225878v-965,-812,-2400,-1968,-3123,-2488c509766,222907,506871,221511,506846,220457v-13,-876,1993,-3631,2399,-4380c510134,214439,511290,213157,511861,211900v-115,229,51,-1320,406,-927m540528,143292v-1625,432,-4139,457,-5523,-203c534193,142708,530422,140118,530943,139649v482,-445,914,-2070,1041,-2717c532555,133809,534332,135192,536453,133910v723,-432,2196,-2742,939,-3758c536999,129835,535526,129606,535005,129746v-685,178,-1117,1650,-2298,1777c532492,131536,532276,131371,532085,131422v,,-2716,1422,-2818,1346c528721,132399,529305,130470,529470,130254v444,-495,2184,-648,3555,-1448c533444,128553,533761,127930,533964,127867v851,-267,369,-127,927,-724c535907,126026,537887,124871,539487,123284v1803,-1803,3174,-3657,4698,-4583c545695,117749,546660,115578,548971,115451v127,,51,63,114,114c549390,115882,548197,117837,548235,117749v-1689,2615,-8037,4392,-8951,8252c539081,126788,538979,128146,539386,128807v482,799,1790,380,2082,825c541925,130343,541227,132082,540833,132666v-647,978,-2400,2438,-3022,2819c537494,135675,536440,135586,536453,136107v51,1104,2057,-280,2514,-216c540059,136068,539741,137097,541252,136513v1676,-635,-457,2006,-927,2514c540033,139319,538738,140334,538230,140588v-482,241,-1815,64,-1777,737c536529,142124,539881,141667,540211,141528v2222,-927,4596,-3999,7084,-4596c548603,136627,550456,136576,550228,136932v-737,1193,-3479,2425,-4177,3339c545251,141363,545810,141185,546787,141325v3974,584,10462,495,13242,-1562c562568,137859,565069,135903,567113,133402v749,-914,1244,-1917,1879,-3250c569335,129454,570922,126864,570871,127232v-215,1536,-698,4533,-1053,5739c569475,134215,568497,136614,567329,138087v-1371,1714,-4443,3898,-7097,4583c557528,143369,554621,143216,551688,143407v-1028,50,-4177,901,-5218,406c545759,143496,545987,142188,545327,141845v-1828,-952,-3377,1092,-4799,1447m529889,142784v-1841,-761,-4075,-4862,-3745,-7211c526182,135269,526436,134900,526563,134951v381,229,165,1270,203,1473c527197,138925,528467,140461,529889,141845v533,508,2069,1777,,939m533964,125467v1219,-1726,2375,-3377,4165,-5002c538814,119843,540668,118993,540744,118167v,-76,-76,-152,-114,-228c540833,117977,541138,117888,541391,117875v-152,178,-304,305,-457,508c539627,120351,538383,122167,536770,123703v-965,901,-2247,2018,-3326,3021c532314,127765,533799,125696,533964,125467m546787,80207v140,-355,1181,-1904,1359,-1765c548158,78455,548133,78620,548146,78658v368,1930,1447,3682,2387,5840c551142,85857,551510,87761,551993,89399v482,1650,1333,3174,1777,4583c554113,95074,554024,96940,554290,97943v229,901,1410,1752,419,2704c553046,102260,551256,99200,550850,97626v-610,-2273,-1041,-3581,-2400,-6043c547117,89183,546165,85768,546368,83241v76,-825,26,-1955,419,-3034m561388,103999v368,51,2336,38,2386,622c563838,105357,562035,104723,562010,104723v-5028,-77,-9751,1193,-13141,2920c549123,107528,547422,108646,547295,108366v64,127,1232,-1714,1371,-1866c550279,104723,552919,103491,555446,103364v2437,-127,4647,419,5942,635m564193,114105v102,-368,-1142,622,-723,520c563228,114701,561832,114168,561692,114105v-1371,-648,-3225,-1549,-5421,-1244c555509,112962,553084,114194,554506,112746v381,-381,2451,-1523,2286,-1447c557680,110956,559331,111172,559928,111299v1079,216,1421,571,2386,1244c562657,112784,564358,113533,564193,114105t-7401,2183c557515,116415,557363,116238,557211,116606v-927,2234,952,3580,2843,3186c561362,119538,561273,117977,561540,117444v63,-115,508,114,571,101c563279,117355,561603,119881,561273,120148v-1485,1231,-4088,1346,-5205,c555205,119120,555001,115996,556792,116288t3859,1689c560651,118345,560181,118663,559610,118663v-558,,-1028,-318,-1028,-686c558582,117609,559052,117291,559610,117291v571,,1041,318,1041,686m557211,115247v-381,-25,-2794,940,-1981,-304c555598,114384,557046,114156,557833,114308v812,165,1790,355,2920,736c561172,115184,562340,116073,562111,116288v-432,432,-4469,-990,-4900,-1041m566694,124122v724,-673,1714,-1029,2298,-1778c569157,122128,569259,121976,569322,121887v-63,115,-139,305,-228,559c568878,123131,568357,125594,567951,126102v-546,648,-2336,1854,-3555,2489c562416,129657,559674,129962,557528,130051v3796,-711,6742,-3695,9166,-5929m567634,99403v419,-3237,736,-7757,2615,-10626c571735,86466,574325,84371,576178,82099v356,-432,1016,-1117,1257,-1574c577613,80194,577880,79483,578273,80321v2197,4520,3961,11033,2400,17939c579835,101904,577664,105713,575569,108785v-140,191,-775,1346,-851,1359c574655,110156,572903,109230,572953,108684v13,-254,1524,-1219,1981,-1663c577968,104050,578552,98819,578997,93360r-76,-13c579022,93081,579022,92827,579048,92586v,-77,-51,-153,-127,-153c578832,92421,578756,92484,578743,92560v-26,229,-38,432,-76,622c577511,94312,576737,96305,575671,98159v-216,343,-635,1206,-838,1143c574337,99124,573817,93804,573906,92420v25,-749,596,-1548,812,-2399c575023,88878,575366,87710,576077,86060v203,-444,1219,-2247,736,-2603c576496,83216,574718,84803,574414,85120v-737,775,-2451,2806,-3022,3860c569183,92992,570160,98464,570249,102641v26,1485,-152,4697,-1155,5725c568840,106475,569335,103809,568167,102958v-216,-165,-838,305,-1054,-114c566872,102387,567520,100292,567634,99403t7300,23348c574972,122420,575150,123741,575150,123792v-292,2221,-1384,203,-1155,-1041c574134,122001,575569,120478,575569,120478v444,736,-584,1866,-635,2273m573576,120364v-356,-1651,-2260,-5142,-3022,-6678c569919,112416,570820,110677,571290,110664v775,-12,1448,1232,1981,1460c573982,112442,573334,112594,573474,113381v317,1739,2120,-140,2095,1765c575531,116669,573715,121024,573576,120364t3440,171088c578108,291998,574896,291363,574096,291261v-1574,-216,-2412,-292,-3440,-216c567291,291287,563927,293026,561172,293229v-2603,191,-6120,546,-8342,2095c551040,296555,549555,298879,548146,300847v-1435,1980,-3390,3796,-4495,5624c542509,308375,541734,310051,540528,311790v-3136,4507,-5891,8672,-7821,14702c532466,327216,531996,327635,531768,328155v-3149,7453,-3098,19399,-2501,28159c529952,366699,531539,375917,534066,384677v406,1409,749,2869,1346,4265c536453,391355,537646,393983,537811,397499v280,5891,1041,10969,1473,16581c540401,428959,540845,443026,541366,457753v102,2971,-13,7237,-432,9395c540884,467529,540833,467770,540795,468189v-26,165,38,699,38,838c540896,469903,542344,472011,541683,473090v-469,749,-5192,736,-6360,838c526867,474588,519161,475172,511911,476924r-12,-26c511835,476924,511784,476924,511759,476924r-51,c511594,476924,511480,477025,511480,477127v,127,88,229,215,229l511759,477356v51,,127,-26,203,-39l511962,477356v7478,380,16365,-2324,24490,-1448c538789,476149,541125,477406,543346,477470v953,25,2184,-838,2603,-1562c546139,475578,546114,474042,546368,473928v114,-64,1473,596,1676,939c548552,475819,547599,479501,546685,479869v-660,254,-2069,-203,-2298,-203c543841,479653,543004,479742,542191,479666v-4266,-444,-8874,279,-14080,-216c519084,478587,509093,479438,500383,480504v-4456,533,-10182,1739,-14486,813c485593,481266,483587,480580,483599,480606v-507,-762,2095,-2032,3111,-2298l487091,478308v51,,114,-38,114,-114c487205,478143,487142,478092,487091,478092r-381,c483511,477356,479676,477000,475995,476949v3465,-1218,8518,-203,12302,-1142l488271,475781v51,-12,102,-25,140,-25l488513,475756v101,25,190,-38,203,-127c488741,475527,488678,475426,488576,475413v-51,-13,-101,-13,-165,-13c488322,475400,488259,475413,488170,475426r25,-38c484805,475096,481212,474778,478064,474550v16784,-3669,38303,-3034,52256,-10436c533228,462578,535094,460432,535411,456192v280,-3530,-139,-7503,-520,-11249c533317,429378,531336,414270,529267,398020r-77,25c529216,397994,529254,397944,529254,397893v,-76,-38,-152,-64,-216l529267,397703v-407,-4863,-1118,-10182,-2083,-14804c526131,377872,523337,374139,522284,369556v-648,-2806,-2489,-5688,-3339,-8747c517574,355857,517205,350512,516964,344838v-343,-7758,191,-15857,1359,-22827c519160,316970,520303,311473,522373,307207v50,-76,698,-1841,952,-1777c523604,305506,523858,307956,523947,308566v1054,6906,1879,14740,4037,20922c528048,329692,528060,329920,528098,330149v13,76,77,127,140,127l528263,330276v77,-26,128,-102,115,-178c528340,329895,528327,329653,528251,329412r76,c526753,319941,525864,310699,524785,300529v-1232,-11540,-1257,-23398,-1981,-35345c522512,260220,521814,254418,521027,249746v-127,-787,-889,-4976,-622,-5205c520684,244300,523325,244554,523845,244541v838,-38,3403,-406,3542,203c527883,246839,528479,248985,528835,251524v1295,8836,-356,20681,6487,23982c535995,275836,536808,275595,537392,275925v698,381,1358,1790,1358,2704c538750,279670,537950,280660,537925,281663v-152,4139,5840,3098,8862,1981c548539,282984,550545,282666,549592,284990v-1764,4342,-8061,7681,-8227,13559c541327,299564,541848,302484,542610,302510v63,,1726,-2019,2196,-2603c547472,296479,549732,293178,554810,291985v1854,-444,4114,-533,5942,-1155c566072,289065,572064,289027,577016,291452t2336,89682c579454,381160,579581,381211,579733,381211r,25c577651,383280,575455,385743,573372,388536v-444,571,-1447,2539,-1879,2704c569957,391812,566745,389806,566072,388638v-469,-826,-952,-3720,,-4177c566605,384220,568446,384562,569310,384359v711,-152,1853,-787,2285,-1143c572573,382404,572890,380880,573906,380398v1955,-952,3516,1409,5446,736m579733,380804r,13c579733,380817,579708,380804,579695,380804v13,13,38,-12,38,m578476,375180v1130,-1282,3593,-1168,4914,-2184c583974,372527,584240,371676,584837,371219v292,-203,889,-127,1041,-305c585916,370876,585992,370242,586094,370178v711,-508,2717,-685,3656,-419c590499,369988,590220,370191,589953,370495v-1447,1613,-2932,3060,-4481,4482c584761,375625,582425,377681,582234,377694v-279,13,-4151,-774,-4278,-940c577625,376297,578362,375320,578476,375180t11274,6792c589776,384918,589687,388790,589750,390923v13,825,305,4291,-431,2704c588823,392548,588024,390948,587770,390199v-660,-1866,228,-4621,507,-7401c588481,380792,588214,377427,589014,376120v63,-115,101,-89,203,c589230,376145,589217,376310,589217,376335v-165,1245,495,3911,533,5637m590575,404380v1714,10703,1410,24072,3022,35142c594537,445984,595946,450885,597050,456814v546,3059,965,6284,1867,9179c599602,468227,600199,470665,601202,472874v2615,5764,6424,11947,10855,16047c612565,489391,613047,489747,613542,490292v229,242,1041,876,1283,1105c616437,492933,619497,494368,621744,495409v8163,3720,17380,5319,27220,7084c635379,501668,623978,501858,614037,497173v-3262,-1536,-5611,-3605,-8239,-6055c600897,486573,596999,480821,594435,474029v-7313,-19412,-7732,-44841,-10639,-67148c583085,401460,581434,396166,580774,390415v-51,-343,203,190,203,203c581548,391710,582780,394566,583072,395620v1422,5294,2907,11604,4063,17825c587566,415743,587630,417939,587947,420136v102,685,203,1511,280,2171c588392,423614,588442,425493,588658,426852v508,3199,711,6995,978,10893c589826,440487,590169,442239,590575,444639v13,126,280,1129,788,1967c591629,447025,591604,445578,591616,445667v-520,-4710,-1053,-9458,-1244,-13648c590283,430343,590296,428477,590106,426585v-292,-2907,-559,-6233,-788,-9280c588747,409979,587503,403035,587440,395620v-13,-3669,888,165,1472,1676c589433,398655,589991,399759,590258,400724v305,1092,165,2691,317,3656m607575,475604v5447,8099,13585,12505,23564,15945c638109,493949,644457,493720,649903,496971v-6170,-331,-9940,-242,-15222,-1473c633005,495117,630542,494660,628904,494089v-8112,-2832,-14181,-5726,-18840,-12328c606915,477279,607245,476797,607156,475388v-25,-318,419,216,419,216m652925,495929v1701,229,4291,800,6919,1054c663031,497288,674800,498494,677365,498824v-4254,-406,-18752,-267,-22256,-1346c654474,497301,651313,495714,652925,495929t-55875,-3034c591185,492413,586716,491930,580571,491651v-571,-25,-3060,-63,-3237,-216c576965,491118,577372,490051,577334,489772v-77,-419,-1346,-3593,-1156,-3859c576559,485443,580457,485697,580457,485697v3707,63,8481,457,12937,850c594537,486636,597063,486522,597876,486852v774,330,1993,2488,2805,3542c600986,490788,603525,493619,603513,493631v-864,394,-4812,-584,-6463,-736m574718,478930v-343,-279,-520,-2070,-724,-3339c573398,471858,572382,468722,571912,465383v-685,-4989,-1701,-9432,-2285,-13863c568624,444080,568243,436272,567532,427728v-558,-6881,-1092,-14702,-622,-20847c567177,403390,568891,403022,570249,400838v470,-774,749,-2983,1346,-3656c571823,396941,572712,396928,573271,396560v952,-622,965,-1600,1561,-1460c574972,395138,574972,395214,575048,395303v4240,5421,5726,13051,7300,21697c583631,424135,583681,431828,584316,439624v1105,13711,4507,28159,9382,39826c594194,480644,592569,479869,591832,479755v-850,-114,-1638,-152,-2196,-203c585852,479209,579809,478346,576292,478727v-457,50,-914,736,-1574,203m564612,426699v51,1308,178,4711,-647,5066c564003,431676,563013,431473,563152,431600v-685,-584,-584,-3796,-736,-5116c562175,424427,561629,422180,561489,419704v-139,-2323,-292,-4659,-736,-6982c559902,408202,558506,403073,558874,398959v343,-3808,2336,-6538,5954,-6157c565704,392903,566161,393081,567329,393424v1003,317,2806,546,2387,1054c568370,396115,566072,399442,565552,401156v-254,838,-686,1257,-838,1764c564435,403822,564282,405904,564079,407300v-825,6272,279,12950,533,19400m572953,492476v-241,952,-952,1816,-1460,2933c571062,496348,570744,497923,570135,498329v-1790,1181,-8925,419,-11058,406c555725,498722,552475,498024,549390,497275v838,203,3910,-597,3656,-1142c552843,495714,546775,495828,546051,495828v-4177,-102,-8976,647,-13547,1142c528048,497440,523541,498113,518945,498532v-3301,292,-6754,25,-10017,305c504510,499243,501133,500398,496524,500195v-3301,-127,-6653,368,-9484,203c486025,500348,483003,500424,485161,499890v2044,-507,5701,-1485,7402,-1675c494963,497935,495953,498177,497984,498012v216,-26,2298,-381,2400,-623c500701,496640,498962,496412,498302,496348v-2362,-279,-5828,-25,-7707,-419c490075,495828,490633,495561,489440,495409v1625,216,990,-356,1460,-736c491078,494520,495775,493847,495686,493314v-89,-622,-2361,-343,-3123,-520c491370,492527,490151,491867,488386,491651v-1816,-228,2133,-609,2717,-622c502656,490508,515136,490343,527286,489048v4241,-457,8697,-888,12315,-1777c543981,486192,547536,484414,549707,481317v280,-394,1562,-2933,2285,-1562c552259,480250,550532,483742,550012,484656v-952,1714,-3530,2818,-5523,3555l544476,488249v-12,-13,-12,-38,-38,-38l544070,488211v-101,-51,-216,12,-254,126c543791,488464,543854,488566,543969,488604v101,25,215,25,342,25l544388,488629v2463,165,5560,648,7808,216c553465,488591,554722,488223,555014,486852v533,-2387,-609,-6157,-1244,-8443c553643,477978,553719,477178,553567,476949v-407,-571,-1702,-317,-2095,-1041c551256,475502,551434,474702,551383,473928v-1155,-14969,-4126,-28185,-5853,-43890c544806,423322,543524,416606,542928,409586v-419,-4774,-1219,-9433,-2095,-13432c539893,391748,538268,387889,536986,383420v-1739,-6031,-3580,-13064,-3961,-19603c532860,361164,532631,358714,532809,356213v127,-1524,-495,-3174,-521,-4482c532199,348202,532352,344710,532606,339530v431,-8848,4189,-15069,8227,-21684c544857,311257,547333,304465,552107,299272v1028,-1117,3656,-1485,5522,-2285c559635,296136,560841,295984,563673,295641v3453,-444,6766,-2513,11045,-1993c575391,293737,578121,293851,575772,294067v-2082,191,-5345,876,-6780,1359c566288,296327,564612,297571,562416,298231v-2743,838,-5612,1651,-7707,3771c553668,303030,552805,304744,551789,305950v-1968,2336,-3885,4215,-4685,7402c546241,316742,546127,320233,544489,322950v-1600,2653,-3555,5027,-4278,8138c539728,333195,539715,335671,539601,337855v-317,5637,749,10131,1143,16060c540909,356581,541632,358447,541772,361215v64,952,-901,-2108,-1028,-2514c538865,353039,537316,346729,536872,340368v-13,-330,38,-2805,-318,-3021c536097,337017,535780,338972,535729,339429v-292,2869,343,5904,419,9065c536224,351884,536910,355146,537621,357660v1282,4698,1447,9319,3313,13458c542394,374317,544235,378062,545530,382176v13,38,1193,3732,1155,3745c546533,385959,544832,383318,544692,383115v-1371,-2171,-2222,-3733,-3542,-6056c540756,376374,539614,374025,539385,374038v-635,12,-444,1091,-419,1256c539093,376297,540426,378773,540629,379243v775,1930,1613,3644,2083,5434c544159,390034,544781,393792,545746,399366v914,5357,1904,10499,2184,16593c548044,418460,547968,422243,548869,424186v533,1142,1562,1599,1765,2920c551091,429861,551256,432946,551573,435866v495,4545,1194,8925,1257,13140c552868,451266,553186,454833,553465,457652v178,2031,863,3136,1346,4494c555458,463962,554976,467745,556169,468507v1028,647,381,-584,305,-1460c556042,462083,555318,457258,554912,453284v-965,-9572,-1599,-21963,-1549,-32958c553363,417800,552932,415553,552932,413141v38,-8634,-508,-17686,-2819,-25240c550012,387546,549123,385388,549390,385299v127,-38,1129,1929,1244,2183c551116,388485,551230,389260,551472,390098v1422,4748,2653,7782,3656,13241c555991,408075,556360,413331,556474,418447v190,7453,381,15718,1155,23678c558239,448409,558950,454084,559711,460267v737,5891,1511,13838,2819,20123c563545,485316,564066,491753,560549,494266v-482,330,-2463,1181,-3656,1448c556525,495790,554569,495803,554709,496450v203,927,4279,419,5434,419c562644,496869,565158,497136,566072,495929v724,-952,1168,-2907,1155,-4494c567138,482713,563634,476391,562415,468392v-812,-5383,-1447,-12111,-1764,-18345c560460,446264,559280,441528,559927,438900v1904,15134,4291,29480,8240,43788c568091,482409,568433,484707,569309,483831v203,-216,-431,-2032,-419,-1981c568141,477699,566453,469688,565958,465269v-153,-1549,-305,-2171,-521,-3440c564967,458922,564434,457449,566808,456725v-190,51,1410,-152,1359,-216c568294,456649,568598,459379,568776,460470v1105,6513,1727,13966,2920,20237c572394,484351,573943,488668,572953,492476m440916,425785v-8087,-2704,-21202,-4088,-41274,2692c392164,431016,386032,428832,378897,426281v-5485,-1968,-11693,-4190,-19184,-4190l359611,422091v-7490,,-13584,2222,-18967,4202c333725,428807,327732,430991,320330,428477v-20427,-6906,-33834,-5434,-41960,-2539c274803,420529,271477,414753,268303,408761v12251,-6818,28426,-7326,47292,-953c324406,410779,331681,408303,339400,405650v6081,-2095,12353,-4240,20212,-4240l359713,401410v7884,12,14169,2171,20250,4253c387708,408303,395033,410779,403844,407808v18765,-6386,34863,-5903,47089,838c447772,414626,444458,420390,440916,425786m179888,487271v3606,889,8050,1308,12303,1777c204328,490356,216821,490496,228361,491029v597,13,4545,393,2730,622c229313,491880,228107,492527,226901,492794v-749,177,-3021,-102,-3110,533c223702,493835,228399,494533,228564,494673v495,380,-152,965,1473,736c228831,495561,229390,495815,228882,495929v-1892,394,-5345,127,-7707,419c220515,496425,218789,496628,219093,497389v102,242,2171,597,2387,623c223511,498177,224502,497948,226901,498215v1714,203,5358,1168,7402,1675c236474,500424,233440,500348,232437,500411v-2819,152,-6196,-343,-9484,-203c218357,500398,214967,499243,210536,498837v-3263,-280,-6703,-13,-10004,-305c195936,498126,191416,497440,186973,496970v-4571,-495,-9383,-1231,-13547,-1155c172703,495841,166621,495726,166443,496133v-266,558,2794,1345,3644,1142c166989,498024,163739,498723,160387,498748v-2132,13,-9268,762,-11058,-419c148733,497923,148403,496348,147984,495409v-508,-1117,-1219,-1981,-1460,-2933c145533,488655,147069,484351,147780,480695v1194,-6259,1803,-13699,2908,-20225c150878,459378,151170,456649,151323,456509v-77,64,1523,267,1345,216c155042,457449,154496,458921,154027,461829v-203,1269,-356,1904,-521,3440c153037,469687,151323,477698,150586,481850v13,-51,-622,1765,-419,1981c151043,484707,151399,482409,151323,482688v3935,-14308,6322,-28654,8239,-43788c160184,441528,159016,446277,158826,450047v-330,6221,-965,12962,-1778,18345c155842,476391,152338,482726,152262,491435v-25,1587,406,3542,1143,4494c154319,497148,156820,496882,159346,496856v1118,,5206,534,5409,-406c164920,495803,162939,495803,162571,495714v-1180,-254,-3161,-1117,-3643,-1448c155398,491753,155931,485316,156947,480390v1295,-6284,2082,-14219,2818,-20123c160527,454084,161238,448422,161848,442112v774,-7960,952,-16199,1142,-23665c163117,413331,163485,408075,164349,403339v990,-5446,2234,-8480,3656,-13241c168246,389273,168361,388498,168830,387495v127,-254,1118,-2234,1257,-2196c170341,385375,169465,387546,169351,387901v-2298,7554,-2831,16606,-2819,25240c166558,415540,166113,417800,166126,420339v38,10995,-597,23360,-1574,32946c164146,457258,163422,462083,162990,467047v-76,876,-723,2107,318,1460c164501,467745,164019,463962,164666,462146v483,-1358,1155,-2463,1359,-4481c166279,454833,166609,451266,166647,449006v63,-4215,762,-8595,1244,-13127c168208,432946,168386,429861,168830,427106v229,-1308,1245,-1777,1765,-2920c171509,422244,171433,418473,171535,415959v292,-6094,1282,-11223,2196,-16581c174696,393792,175318,390034,176753,384689v482,-1790,1307,-3529,2094,-5433c179038,378773,180371,376297,180511,375294v12,-152,215,-1244,-419,-1256c179863,374025,178695,376386,178314,377059v-1295,2323,-2171,3885,-3542,6056c174645,383331,172957,385959,172792,385933v-51,-25,1142,-3719,1142,-3757c175229,378062,177083,374317,178530,371118v1879,-4139,2031,-8760,3339,-13445c182567,355146,183240,351871,183316,348494v77,-3149,711,-6196,432,-9065c183697,338972,183380,337030,182910,337347v-330,216,-304,2691,-317,3021c182161,346729,180600,353039,178733,358714v-127,393,-1092,3453,-1041,2501c177832,358447,178568,356568,178733,353915v394,-5942,1460,-10423,1156,-16060c179774,335671,179762,333195,179254,331088v-724,-3111,-2666,-5485,-4266,-8138c173350,320233,173249,316742,172385,313352v-812,-3187,-2742,-5078,-4697,-7402c166659,304744,165796,303018,164755,301989v-2069,-2095,-4964,-2907,-7706,-3758c154878,297571,153189,296327,150485,295426v-1435,-483,-4723,-1168,-6792,-1359c141356,293864,144073,293737,144759,293661v4266,-533,7579,1549,11033,1968c158636,295984,159842,296136,161848,296987v1866,787,4481,1168,5522,2285c172144,304465,174620,311257,178632,317846v4037,6615,7795,12836,8239,21684c187125,344723,187278,348214,187189,351718v-38,1321,-648,2971,-521,4495c186859,358714,186605,361177,186452,363817v-380,6526,-2221,13572,-3961,19603c181209,387889,179584,391748,178632,396153v-876,4000,-1676,8646,-2082,13445c175953,416606,174671,423322,173934,430038v-1726,15705,-4672,28921,-5827,43890c168043,474702,168209,475502,168005,475908v-406,724,-1688,470,-2082,1041c165745,477178,165822,477978,165707,478422v-634,2272,-1777,6043,-1257,8430c164755,488223,166025,488579,167269,488845v2260,432,5358,-51,7821,-216l175166,488629v127,,241,,343,-25c175623,488566,175686,488464,175661,488337v-38,-114,-152,-177,-254,-127l175026,488210v-13,,-13,39,-25,39l174988,488210v-2019,-736,-4571,-1828,-5535,-3554c168945,483742,167218,480250,167472,479768v724,-1384,2031,1155,2298,1561c171941,484427,175509,486192,179889,487271m155385,407300v-190,-1396,-355,-3478,-635,-4380c154598,402400,154179,401994,153925,401156v-520,-1714,-2831,-5041,-4177,-6678c149342,393970,151158,393729,152160,393437v1143,-356,1626,-534,2489,-623c158267,392421,160248,395151,160603,398959v356,4114,-1028,9243,-1879,13762c158280,415045,158127,417393,157988,419704v-140,2476,-698,4736,-940,6780c156896,427791,157010,431016,156325,431600v139,-127,-851,76,-813,165c154687,431410,154801,428007,154865,426699v254,-6462,1358,-13127,520,-19399m145482,475591v-215,1269,-381,3047,-723,3339c144099,479463,143654,478777,143172,478727v-3504,-381,-9548,495,-13331,838c129270,479603,128482,479654,127645,479768v-750,101,-2362,876,-1879,-318c130641,467783,134043,453348,135148,439624v635,-7795,698,-15489,1993,-22624c138690,408367,140175,400724,144441,395303v64,-89,76,-165,203,-203c145241,394960,145254,395938,146206,396560v559,355,1435,381,1663,622c148466,397868,148758,400064,149228,400838v1358,2184,3072,2552,3339,6056c153036,413039,152503,420847,151945,427728v-699,8544,-1105,16352,-2095,23792c149253,455951,148237,460394,147564,465384v-457,3351,-1498,6474,-2082,10207m142143,489772v-50,279,356,1346,,1663c141966,491600,139464,491626,138906,491651v-6145,279,-10614,749,-16467,1257c120763,493048,116828,494038,115977,493632v-25,-13,2501,-2832,2806,-3238c119608,489340,120814,487182,121601,486852v813,-343,3327,-216,4482,-305c130527,486154,135313,485760,139020,485697v,,3898,-254,4266,228c143502,486179,142220,489353,142143,489772m15451,504690v2793,710,5675,596,8874,622c33809,505362,43014,505883,50999,506035v17241,343,36958,-241,51419,-4481c104068,501071,105795,499776,106900,499586v1155,-229,2945,38,4583,-114c121309,498557,130171,498507,140061,498418v965,,2032,-64,2908,c144352,498532,144809,499865,145787,500309v648,292,2260,546,3644,724c155233,501833,160400,501414,166443,501033v9687,-597,18714,762,28769,1574c203350,503242,209749,503445,217938,503953v2222,140,4342,774,6259,1041c226736,505337,228221,504613,229834,504372v2260,-330,4190,317,5929,-317c236334,503852,236817,503395,237337,503331v1029,-140,2958,89,4266,419c242047,503852,243215,504702,243596,504474v1029,-622,-1346,-2857,-1879,-3238c241451,501058,239953,500678,240778,500513v635,-127,1650,-788,2069,-927c244383,499053,248256,500322,248598,499992v318,-330,-1777,-2158,-2196,-2400c245056,496818,242441,496691,241501,496247v-1472,-724,293,-762,1156,-838c243774,495307,246478,496031,246719,495510v216,-495,-3161,-2018,-3656,-2183c242390,493073,242263,493327,242022,493225v-343,-165,-660,-762,-1143,-952c238784,491410,235852,489289,233173,488934v-3161,-406,-6513,178,-9700,-406c220756,488020,219258,487233,216389,486966v-3783,-368,-7262,584,-10652,724c204366,487753,202880,487347,201471,487271v-3504,-203,-7249,-648,-10842,-1041c186084,485722,181513,485595,177895,484567v,,-4431,-1511,-4469,-1994c173350,481901,175356,482040,175927,482053v1536,63,1904,228,3136,216c182745,482218,186300,481558,190108,481634v3543,89,7339,114,10843,216c209076,482104,219652,483615,228158,484033v2107,115,3618,521,5421,216c234303,484122,235141,483665,235979,483513v3453,-635,8646,1879,11883,1142c249347,484325,250896,483234,251925,482992v914,-203,3720,864,4177,419c256660,482840,254261,481545,253804,481329v-2146,-990,279,-393,1764,-520c256165,480758,256406,480466,257244,480390v1562,-153,5523,800,5840,304c263173,480580,263376,480694,262780,480187v-1016,-864,-2831,-2235,-3961,-2501c258387,477584,257625,477736,257359,477584v-191,-114,-635,-1270,-635,-1270c257054,476099,258412,477152,258717,476530v279,-571,-952,-1181,-1676,-1561c255200,473978,254108,473356,252356,472569v-1828,-812,-4989,-1980,-6779,-2184c243101,470106,240803,470893,239419,471020v-1688,127,-4088,-165,-5840,-533c229466,469598,224628,469192,221378,469014v-10677,-546,-22395,-2526,-31270,-6665c185703,460318,185677,453589,186452,448587v1054,-6780,1841,-15019,2501,-22002c189219,423792,189245,421139,189791,419082v419,-1600,724,-4532,1041,-6995c191124,409763,191556,407846,191873,405625v1295,-8761,1269,-18447,4063,-26166c197281,375789,199541,372273,200951,368515v266,-737,546,-1282,799,-2006c201954,365950,202207,365214,202411,364655v837,-2450,1523,-4532,2069,-6868c205013,355629,205458,353318,205635,350995v787,-10043,1041,-21723,-1345,-31067c202969,314786,201293,308832,199059,304389v-508,-1054,-1777,-2006,-1981,-2908c196863,300377,197459,298206,197612,296784v1536,-15222,393,-29810,2704,-44727c200430,251270,200989,245049,201357,244757v140,-102,1777,-191,1993,-216c206207,244300,209965,244693,213240,244338v4545,-495,10297,101,13661,1764c228983,247131,230075,249683,232538,250597v1841,673,1828,1053,2819,2285c235357,252895,235369,252895,235369,252907r,32463c235369,430013,324634,486065,358228,507152r1358,864l360944,507152c394550,486065,483815,430013,483815,285370r,-32247c483891,253021,484044,252996,484107,252882v1003,-1232,991,-1613,2832,-2285c489402,249682,490481,247118,492563,246102v3377,-1663,9115,-2272,13661,-1764c509499,244706,513270,244299,516126,244541v216,12,1854,114,1994,203c518488,245048,519034,251269,519161,252057v2298,14930,1168,29492,2704,44727c522005,298206,522614,300377,522373,301481v-178,914,-1435,1866,-1968,2907c518171,308845,516507,314774,515187,319928v-2387,9357,-2133,21024,-1346,31067c514006,353318,514476,355629,514984,357774v559,2349,1231,4431,2082,6881c517257,365214,517523,365950,517726,366496v242,749,521,1282,800,2019c519935,372260,522208,375789,523541,379459v2793,7719,2755,17405,4063,26165c527934,407846,528340,409763,528645,412087v304,2450,609,5383,1041,6995c530244,421139,530257,423779,530511,426585v673,6983,1460,15222,2514,22002c533799,453589,533761,460305,529368,462349v-8861,4139,-20605,6119,-31282,6678c494848,469192,490024,469598,485898,470487v-1752,368,-4139,673,-5853,521c478674,470893,476363,470106,473900,470385v-1803,191,-4939,1372,-6767,2184c465381,473344,464264,473978,462436,474969v-711,380,-1968,990,-1664,1561c461077,477152,462423,476111,462753,476314v,,-457,1156,-635,1257c461864,477736,461090,477571,460658,477685v-1130,267,-2958,1626,-3961,2489c456088,480707,456303,480580,456380,480707v330,482,4304,-470,5840,-317c463083,480466,463312,480758,463896,480809v1485,114,3923,-470,1764,507c465203,481545,462804,482840,463375,483424v444,432,3263,-648,4164,-432c468580,483234,470129,484325,471602,484655v3250,737,8443,-1777,11896,-1142c484323,483665,485174,484122,485898,484249v1790,305,3300,-101,5421,-216c499812,483602,510413,482104,518526,481850v3491,-115,7288,-127,10842,-216c533177,481545,536745,482218,540427,482269v1206,12,1574,-165,3123,-203c544108,482040,546114,481913,546051,482573v-38,483,-4482,1981,-4482,1981c537951,485582,533393,485722,528835,486230v-3593,393,-7338,850,-10829,1041c516584,487347,515124,487741,513740,487690v-3390,-127,-6869,-1092,-10639,-737c500219,487220,498708,488020,496016,488528v-3199,584,-6564,,-9712,406c483612,489289,480680,491397,478597,492273v-482,190,-799,787,-1155,952c477201,493327,477074,493073,476401,493314v-482,178,-3872,1714,-3644,2196c472999,496031,475703,495307,476820,495409v851,76,2628,114,1143,838c477023,496691,474408,496818,473062,497592v-419,242,-2501,2070,-2183,2400c471209,500322,475094,499040,476617,499573v444,152,1435,813,2069,927c479524,500678,478026,501058,477747,501236v-521,381,-2895,2628,-1866,3238c476249,504689,477417,503864,477861,503750v1321,-343,3250,-559,4279,-419c482648,503394,483143,503851,483701,504055v1752,634,3657,-13,5955,317c491255,504613,492741,505324,495280,504994v1917,-254,4025,-914,6246,-1041c509728,503445,516127,503242,524265,502607v10042,-812,19082,-2158,28781,-1574c559064,501401,564231,501833,570034,501033v1396,-203,3008,-432,3656,-736c574655,499865,575125,498545,576496,498418v876,-64,1955,,2920,c589293,498494,598155,498557,607981,499471v1651,153,3441,-114,4596,102c613682,499776,615396,501058,617059,501541v14448,4253,34177,4837,51406,4494c676463,505883,685655,505362,695164,505312v3187,-26,6056,88,8862,-623c705943,504194,710374,502036,710272,500297v-76,-1409,-4012,-1727,-5840,-2082c697983,496970,691140,495485,684716,495092v-8405,-521,-16175,-800,-24174,-1257c657724,493670,655350,493670,652925,493225v-15540,-2933,-32679,-6018,-39624,-18155c610216,469675,609315,463555,608197,457550v-660,-3555,-1066,-7122,-1460,-10626c605849,439370,606763,431917,606318,424300v-89,-1409,203,-2857,102,-4278c606382,419425,606407,418841,606407,418143v,-800,-114,-2362,-89,-3035c606483,411769,606026,408570,606001,405320v-51,-9052,457,-20732,1460,-32006c607816,369454,608769,365684,609022,361939v559,-7694,953,-14321,432,-20847c609162,337664,608718,334617,608400,330885v-190,-2514,-876,-5142,-1358,-7834c605518,314228,602649,306788,599437,298549v-2983,-7630,-5205,-17279,-8024,-24808c589877,269653,588112,265603,586716,261337v-2742,-8417,-4901,-16669,-8138,-25455c577003,231591,575340,226894,574833,222755v-293,-2425,368,-5370,520,-8036c575670,209133,576216,202874,576178,196691v-38,-8367,-2399,-15756,-3225,-23475c572535,169306,571849,164901,572014,161244v216,-4316,1397,-8074,1562,-12734c573626,147203,573461,145844,573576,144448v241,-2704,1282,-5409,1993,-8138c576305,133441,576762,130482,577232,127664v927,-5612,1650,-11426,622,-16365c577803,111007,577295,110499,577334,110042v88,-952,2082,-3263,2602,-4164c581561,103021,582590,99682,582970,95023v394,-4748,-685,-11515,-2399,-15019c580203,79268,578324,77313,576711,78138v-660,317,-799,1092,-1256,1663c572763,83203,568116,86872,566593,91583v-1041,3237,-864,6246,-1765,9483c564714,101447,564434,102412,564396,102412v-482,292,-2463,-1104,-3009,-1549c555573,96204,554125,88828,551256,81363v-673,-1816,-1485,-3327,-2387,-5104c548882,76297,548730,76132,548768,76145v-216,-127,-1384,38,-1778,215c544934,77351,542763,82112,542509,85019v-508,5891,2158,11642,3021,16162c545619,101688,545645,107186,545530,107427v-101,241,-1701,2082,-2082,2196c542763,109839,541912,109369,541049,109623v-1638,470,-3263,2895,-3657,4063c537291,114003,537506,114765,537291,114943v-508,431,-1651,-153,-1968,305c534625,116238,536910,116276,537392,116720v1422,1270,-635,2349,-1561,3225c533330,122332,530790,126788,528226,128489v-1270,851,-3136,1397,-3441,2831c524722,131574,525001,132082,524988,132463v-50,1371,-711,2603,-622,3961c524569,139991,526639,144816,531146,144867v863,12,1054,-572,1777,-534c533660,144397,534663,145273,535729,145603v1105,317,2298,559,3657,406c539855,145958,540884,145019,541569,145489v432,279,76,2945,,3656c541125,153157,539297,156661,537811,159670v-1498,3072,-2120,6043,-4266,8544c531324,170817,528543,172670,526245,175628v-990,1257,-1841,2641,-2920,4368c522513,181291,521726,182433,520926,184490v-165,406,-470,-2361,-635,-3339c519580,176669,516584,172074,512991,169369,498911,158781,480350,150618,460976,144867v-2971,-876,-8316,-2539,-11058,-635c445956,147012,451200,152192,453155,153627v3301,2412,7402,3999,11045,5840c475360,165066,486012,172023,495064,179171v3568,2805,7465,8810,5840,15844c500435,197097,499381,199611,498721,201896v-178,609,-394,2133,-737,2298c497299,204524,493515,202658,492982,202417v-1803,-813,-3453,-1397,-4494,-2298c487828,199547,487218,198163,486202,197313v-698,-584,-1091,-1168,-1777,-1879c483778,194748,482800,194444,482038,193758v-558,-482,-863,-1384,-1460,-1866c480134,191524,478750,191333,478496,190851v-444,-787,-76,-2184,-317,-2933c477404,185531,474941,183551,472542,185214v-102,76,-1079,825,-1041,825c471209,186014,470523,184643,470142,184274v-1714,-1625,-4405,-2069,-6246,-317c463426,184414,462791,186648,462321,186775v-457,127,-774,-660,-1447,-736c458817,185823,457472,187436,457218,189175v-51,355,330,1879,101,2184c457421,191244,455390,190914,454818,191155v-1053,445,-1587,1829,-1549,3022c453269,194761,453498,195231,453676,195726r-187862,c265979,195231,266195,194761,266221,194190v25,-1219,-508,-2590,-1562,-3034c264075,190927,262056,191244,262145,191359v-228,-305,165,-1816,102,-2184c261993,187436,260647,185836,258603,186052v-673,76,-990,863,-1460,736c256673,186648,256038,184414,255569,183957v-1828,-1752,-4520,-1308,-6247,317c248954,184643,248243,186026,247964,186052v38,-13,-927,-749,-1028,-838c244536,183551,242073,185544,241299,187931v-242,736,114,2133,-318,2920c240714,191333,239331,191536,238899,191892v-609,482,-914,1384,-1460,1879c236665,194444,235687,194748,235039,195434v-672,711,-1066,1295,-1777,1879c232246,198151,231637,199547,230977,200131v-1041,876,-2679,1473,-4482,2285c225949,202670,222178,204511,221480,204194v-330,-165,-533,-1676,-723,-2285c220084,199611,219043,197097,218573,195015v-1613,-7046,2272,-13039,5840,-15845c233452,172035,244117,165065,255264,159467v3656,-1841,7757,-3428,11058,-5840c268290,152192,273521,147025,269547,144244v-2730,-1917,-8087,-254,-11046,623c239127,150630,220553,158781,206474,169369v-3593,2704,-6577,7300,-7300,11782c199021,182129,198716,184909,198551,184490v-812,-2044,-1599,-3199,-2399,-4494c195060,178256,194222,176885,193232,175628v-2311,-2958,-5079,-4811,-7300,-7414c183786,165713,183151,162742,181653,159670v-1473,-3009,-3288,-6513,-3758,-10538c177819,148434,177476,145768,177895,145489v711,-470,1727,469,2197,520c181450,146174,182643,145920,183748,145603v1066,-330,2069,-1206,2806,-1257c187278,144295,187455,144879,188331,144867v4495,-51,6577,-4876,6780,-8443c195187,135078,194540,133834,194489,132463v-26,-381,266,-889,203,-1156c194374,129886,192521,129340,191251,128489v-2577,-1689,-5091,-6157,-7617,-8544c182707,119056,180663,117990,182085,116720v469,-457,2755,-470,2069,-1460c183837,114790,182681,115374,182174,114943v-216,-191,,-940,-89,-1257c181691,112530,180053,110093,178428,109623v-863,-241,-1726,203,-2399,c175635,109496,174048,107668,173934,107440v-102,-254,-102,-5752,,-6259c174797,96661,177476,90922,176955,85019v-241,-2895,-2412,-7668,-4481,-8659c172093,76183,170925,76005,170709,76144v25,-12,-127,153,-114,115c169693,78049,168906,79547,168208,81375v-2869,7453,-4304,14829,-10119,19501c157543,101308,155550,102717,155068,102425v-26,-13,-318,-978,-419,-1346c153747,97829,153925,94820,152884,91583v-1524,-4711,-6183,-8380,-8862,-11769c143565,79230,143438,78468,142765,78138v-1625,-813,-3491,1130,-3859,1879c137204,83508,136125,90275,136506,95023v381,4672,1409,8011,3022,10855c140061,106779,142054,109090,142143,110042v38,457,-470,978,-533,1257c140582,116238,141305,122052,142232,127651v495,2844,940,5789,1676,8659c144619,139052,145660,141743,145901,144460v102,1384,-63,2755,,4050c146066,153170,147260,156928,147463,161231v165,3682,-521,8088,-940,11998c145685,180935,143324,188337,143286,196691v-25,6183,508,12442,838,18028c144276,217385,144936,220330,144644,222755v-508,4139,-2171,8836,-3758,13127c137662,244668,135503,252920,132761,261325v-1397,4278,-3161,8328,-4698,12403c125232,281270,123010,290919,120027,298549v-3212,8239,-6056,15692,-7605,24502c111952,325756,111280,328371,111064,330872v-318,3745,-762,6792,-1041,10220c109502,347618,109896,354245,110442,361939v266,3745,1218,7515,1561,11375c113019,384588,113514,396280,113463,405320v-25,3250,-470,6449,-317,9801c113197,415794,113057,417343,113057,418143v,698,25,1295,-13,1879c112968,421443,113235,422891,113146,424287v-445,7630,470,15083,-406,22637c112321,450428,111927,453995,111280,457550v-1118,6018,-2019,12125,-5104,17520c99244,487207,82079,490292,66552,493225v-2438,445,-4786,445,-7618,610c50923,494304,43166,494571,34749,495092v-6412,393,-13268,1878,-19717,3123c13216,498570,9281,498888,9205,500309v-89,1740,4316,3873,6246,4380m460747,476023v-2653,1282,-5193,2793,-7325,4507c452457,481037,451581,481634,450832,482332v-4927,89,-8418,1740,-11858,3403c418812,495498,396747,502899,370390,507203v-3313,533,-9864,1409,-9445,1143c391732,492654,407196,482421,413353,477216v1943,-178,11274,-203,13229,-203c428842,477013,431204,476860,433438,476810v9649,-191,18523,-369,27309,-788m719413,506200v,1422,-1104,2108,-2120,3009c678012,516509,631228,518172,587109,519734v-22243,800,-45603,2272,-67948,3517c504015,524101,489453,524584,473798,525054v-25531,787,-47584,-229,-71122,-419c387835,524520,376129,524520,359789,524622r-12,-25l359777,524635v-16340,-115,-28046,-115,-42887,c293364,524825,271299,525841,245767,525054v-15641,-470,-30216,-953,-45375,-1803c178060,522007,154700,520534,132469,519734,88351,518173,41554,516509,2273,509209,1282,508308,152,507622,165,506200v13,-1358,1486,-1929,2133,-3021c4456,502239,6615,501300,8760,500360r521,3098c9293,503471,9319,503496,9332,503509v-483,254,-737,597,-407,1003c9598,505324,10550,505934,11668,506378v-419,13,-813,13,-1219,26c11033,506492,11630,506556,12239,506607v3999,1409,9827,1130,13470,965c27360,507508,29048,507368,30775,507178v9078,127,19514,114,28210,317c75477,507914,92096,508232,107268,509806v546,-851,546,-1968,1587,-2311c110366,507013,112981,507584,114796,507902v6374,1117,13484,3237,20047,2209c135173,509768,133498,509273,133256,508714v1943,-393,3504,-1028,5269,-1219c145241,506823,151716,510200,158191,510504v2806,153,6830,-571,9624,-698c170620,509692,174112,509768,177044,509806v788,13,1994,89,2387,c180409,509565,180790,508575,181666,508410v965,-178,2552,12,3961,c194743,508321,204201,509095,212669,509514v15934,762,31359,1232,46429,-406c264265,508537,269166,508245,274130,508714v9801,902,19044,3454,28223,3999c302696,512460,301972,512244,301693,512015v-889,-736,-2146,-1739,-3034,-2501c313703,512244,327085,512383,341799,514224v4774,597,11592,1333,17901,2057c366010,515557,373006,514821,377767,514224v14714,-1841,28109,-1980,43128,-4710c420019,510276,418775,511279,417873,512015v-266,229,-1003,445,-660,698c426392,512168,435647,509616,445436,508714v4977,-469,9877,-177,15032,394c475538,510746,490976,510276,506909,509514v8469,-419,17914,-1193,27043,-1104c535361,508422,536948,508232,537900,508410v889,165,1257,1155,2247,1396c540541,509895,541734,509819,542522,509806v2932,-38,6424,-114,9229,c554545,509933,558569,510657,561388,510504v6462,-304,12937,-3681,19653,-3009c582806,507686,584380,508321,586310,508714v-242,559,-1917,1054,-1575,1397c591286,511139,598396,509019,604782,507902v1803,-318,4418,-889,5942,-407c611765,507838,611752,508955,612298,509806v15184,-1574,31791,-1892,48270,-2311c669277,507292,679726,507305,688804,507178v1714,190,3402,330,5053,394c697488,507737,703341,508016,707340,506607v609,-51,1206,-115,1790,-203c708711,506391,708317,506391,707898,506378v1130,-444,2070,-1054,2743,-1866c710971,504106,710717,503763,710234,503509r51,-51l710806,500360v2158,940,4316,1879,6475,2819c717915,504271,719401,504842,719414,506200m306225,477216v6145,5205,21621,15451,52409,31130c359053,508613,352502,507737,349188,507203v-26357,-4304,-48435,-11718,-68583,-21468c277164,484072,273673,482421,268734,482332v-736,-698,-1612,-1295,-2590,-1802c264024,478816,261485,477305,258819,476023v8785,419,17647,596,27321,774c288375,476848,290711,477013,292996,477000v1930,,11274,25,13229,216m688804,673797r6348,-17368l701614,673797r-12810,xm690251,645498r-18244,46784l682075,692282r3859,-10576l704635,681706r4038,10576l718995,692282,700255,645498r-10004,xm658143,645498r9408,l667551,692295r-9408,l658143,645498r,xm628155,684398r23538,l651693,692295r-32945,l618748,645498r9407,l628155,684398xm583504,673797r6348,-17368l596327,673797r-12823,xm584951,645498r-18231,46784l576788,692282r3847,-10576l599336,681706r4062,10576l613720,692282,594956,645498r-10005,xm540769,665316r-6995,l533774,653407r7389,c547498,653407,548679,653407,550431,654449v1790,1053,2438,2882,2438,4773c552869,660606,552526,663602,549263,664707v-1625,609,-5612,609,-8494,609m550253,671702r,-127c552069,671385,553846,670864,555471,670128v4571,-1892,7123,-6399,7123,-11477c562594,654055,560372,648697,554951,646666v-1435,-444,-3720,-1155,-10716,-1155l524366,645511r,46796l533774,692307r,-19564l535666,672743v6348,,6931,927,12607,9370l555090,692307r11300,l560702,683154v-4698,-7516,-6538,-9217,-10449,-11452m480972,645511r37122,l518094,653408r-13851,l504243,692307r-9420,l494823,653408r-13851,l480972,645511r,xm476706,678710v,5688,-3580,10461,-7643,12277c464899,692955,460176,693082,458018,693082v-5028,,-17445,-457,-19273,-16010l447899,676222v457,2412,1688,8950,10195,8950c464696,685172,467311,681706,467311,678710v,-3936,-3263,-4786,-11909,-6868c450768,670661,440446,668109,440446,657788v,-5104,3339,-13077,17064,-13077c466664,644711,475017,648304,475411,658905r-9471,381c465546,656861,464835,652494,457370,652494v-2806,,-7910,837,-7910,4633c449460,660136,452406,661444,459922,663209v7122,1714,16784,3986,16784,15501m421555,645498r9420,l430975,670077v,8367,-330,12988,-2602,16543c424767,692155,418038,693082,412795,693082v-19133,,-19133,-11833,-19133,-22611l393662,645498r9408,l403070,670801v,5548,,7846,1168,10055c406015,684195,409672,684982,412541,684982v9014,,9014,-5688,9014,-13648l421555,645498r,xm361694,673797r6335,-17368l374491,673797r-12797,xm363128,645498r-18231,46784l354965,692282r3847,-10576l377513,681706r4050,10576l391872,692282,373120,645498r-9992,xm312878,645498r8760,l321638,692295r-9484,l293453,661774r-127,l293326,692295r-8760,l284566,645498r9141,l312726,676742r152,l312878,645498xm253588,665316r-6995,l246593,653407r7389,c260317,653407,261498,653407,263250,654449v1790,1053,2437,2882,2437,4773c265687,660606,265344,663602,262082,664707v-1638,609,-5637,609,-8494,609m263059,671702r,-127c264900,671385,266665,670864,268303,670128v4557,-1892,7109,-6399,7109,-11477c275412,654055,273191,648697,267769,646666v-1434,-444,-3732,-1155,-10728,-1155l237185,645511r,46796l246593,692307r,-19564l248484,672743v6348,,6932,927,12607,9370l267896,692307r11312,l273520,683154v-4710,-7516,-6538,-9217,-10461,-11452m202995,684398r26153,l229148,692295r-35561,l193587,645498r34711,l228298,653408r-25303,l202995,663805r23538,l226533,671702r-23538,l202995,684398r,xm150193,645511r37122,l187315,653408r-13864,l173451,692307r-9407,l164044,653408r-13851,l150193,645511xm145927,678710v,5688,-3580,10461,-7630,12277c134120,692955,129397,693082,127251,693082v-5028,,-17457,-457,-19285,-16010l117120,676222v457,2412,1688,8950,10195,8950c133917,685172,136532,681706,136532,678710v,-3936,-3276,-4786,-11909,-6868c119989,670661,109667,668109,109667,657788v,-5104,3339,-13077,17064,-13077c135872,644711,144238,648304,144632,658905r-9471,381c134767,656861,134056,652494,126591,652494v-2793,,-7897,837,-7897,4633c118694,660136,121627,661444,129143,663209v7122,1714,16784,3986,16784,15501m75871,684398r26153,l102024,692295r-35561,l66463,645498r34711,l101174,653408r-25303,l75871,663805r23538,l99409,671702r-23538,l75871,684398r,xm51901,645498r9534,l50060,692295r-10055,l30775,657343r-127,l21431,692295r-10259,l,645498r9674,l16657,677669r127,l25290,645498r11236,l44702,678190r127,l51901,645498xm620931,575595r,11109l640546,586704r,7910l620931,594614r,19868l611524,614482r,-46783l643619,567699r,7896l620931,575595r,xm570681,601279v-1105,-1892,-2361,-4888,-2361,-10182c568320,584228,570541,575011,581269,575011v11490,,12874,10665,12874,15946c594143,604491,586234,607170,581269,607170v-5700,,-9026,-3124,-10588,-5891m603881,591160v,-13673,-7402,-24249,-22675,-24249c566694,566911,558582,576382,558582,591351v,10791,5167,23931,22738,23931c597736,615282,603881,603374,603881,591160m536237,575595r-13864,l522373,614495r-9408,l512965,575595r-13864,l499101,567698r37136,l536237,575595r,xm464340,614482r-8760,l455580,567698r9154,l483739,598917r140,l483879,567698r8760,l492639,614482r-9484,l464467,583974r-127,l464340,614482xm421199,575595r,10398l444725,585993r,7910l421199,593903r,12683l447340,606586r,7896l411792,614482r,-46783l446477,567699r,7896l421199,575595r,xm393484,614482r,-36843l393357,577639r-9090,36843l375189,614482r-9217,-36843l365832,577639r,36843l357085,614482r,-46784l371203,567698r8417,31905l379773,599603r8290,-31905l402244,567698r,46784l393484,614482r,xm347411,614482r-9471,l319239,583974r-127,l319112,614482r-8761,l310351,567698r9154,l338524,598917r127,l338651,567698r8760,l347411,614482xm279373,587504r-6995,l272378,575595r7389,c286102,575595,287283,575595,289048,576649v1777,1054,2412,2869,2412,4761c291460,582781,291142,585803,287867,586907v-1625,597,-5612,597,-8494,597m293682,614495r11312,l299306,605341v-4710,-7528,-6538,-9217,-10462,-11426l288844,593763v1841,-191,3606,-711,5231,-1435c298646,590437,301198,585930,301198,580839v,-4584,-2222,-9941,-7643,-11973c292120,568422,289822,567698,282839,567698r-19869,l262970,614495r9408,l272378,594944r1892,c280605,594944,281202,595858,286877,604313r6805,10182l293682,614495xm228780,575595r,10398l252306,585993r,7910l228780,593903r,12683l254934,606586r,7896l219372,614482r,-46783l254083,567699r,7896l228780,575595r,xm197675,614482r-10131,l170874,567698r10258,l192838,602333r140,l204417,567698r9991,l197675,614482r,xm148796,607170v-5700,,-9039,-3124,-10588,-5891c137090,599387,135834,596391,135834,591097v,-6869,2234,-16086,12962,-16086c160286,575011,161670,585676,161670,590957v,13534,-7935,16213,-12874,16213m171407,591160v,-13673,-7401,-24249,-22687,-24249c134208,566911,126108,576382,126108,591351v,10791,5168,23931,22726,23931c165250,615282,171407,603374,171407,591160m87475,580242v-2019,3009,-2552,6729,-2552,10322c84923,597508,87348,607170,98330,607170v5484,,9864,-3073,11033,-3987l109363,597292r-10779,l98584,589396r20326,l118910,608020v-2742,2679,-10512,7262,-19996,7262c82054,615282,75185,603247,75185,590957v,-11426,6285,-24058,23196,-24058c105973,566899,115787,569133,118326,580636r-9408,1764c107077,575938,101263,575011,98457,575011v-3987,,-8240,1245,-10982,5231m1401438,279124v685,2907,1028,7059,1028,12480l1402466,335176r-18549,l1383917,299387v,-7567,-394,-12468,-1206,-14689c1381924,282476,1380642,280749,1378864,279518v-1790,-1244,-3923,-1854,-6437,-1854c1369215,277664,1366333,278540,1363782,280305v-2552,1765,-4304,4101,-5257,6995c1357586,290220,1357103,295578,1357103,303411r,31765l1338555,335176r,-70119l1355783,265057r,10297c1361903,267431,1369609,263483,1378890,263483v4100,,7846,724,11236,2209c1393503,267165,1396080,269044,1397807,271329v1726,2298,2958,4888,3631,7795m1300162,316094v-3275,3695,-7338,5535,-12175,5535c1283137,321629,1279074,319789,1275761,316094v-3301,-3707,-4939,-9027,-4939,-15984c1270822,293153,1272460,287833,1275761,284139v3313,-3707,7376,-5548,12226,-5548c1292824,278591,1296887,280432,1300162,284139v3276,3694,4926,8976,4926,15844c1305088,307017,1303438,312387,1300162,316094t-12251,-52624c1281055,263470,1274834,264994,1269273,268028v-5573,3034,-9877,7440,-12924,13204c1253327,286995,1251803,292962,1251803,299133v,8049,1524,14879,4546,20490c1259396,325235,1263826,329488,1269667,332395v5840,2908,11959,4355,18383,4355c1298448,336750,1307043,333259,1313899,326289v6843,-6970,10271,-15768,10271,-26369c1324170,289395,1320768,280686,1314001,273805v-6780,-6894,-15477,-10335,-26090,-10335m1218540,265057r18562,l1237102,335163r-18562,l1218540,265057xm1218540,238383r18562,l1237102,255548r-18562,l1218540,238383xm1205590,319585r1587,14397c1202861,335823,1197973,336763,1192514,336763v-3339,,-6348,-572,-9040,-1689c1180783,333957,1178827,332497,1177558,330720v-1244,-1790,-2120,-4203,-2603,-7237c1174575,321337,1174359,316970,1174359,310406r,-30558l1165840,279848r,-14791l1174359,265057r,-13927l1192983,240301r,24756l1205654,265057r,14791l1192983,279848r,28261c1192983,313822,1193098,317161,1193352,318100v228,952,787,1727,1650,2349c1195853,321071,1196894,321363,1198138,321363v1714,,4190,-584,7452,-1777m1137007,305201v,4444,-254,7453,-736,9040c1135573,316665,1134100,318709,1131853,320385v-3035,2197,-6234,3301,-9573,3301c1119284,323686,1116821,322734,1114891,320842v-1943,-1891,-2920,-4139,-2920,-6728c1111971,311473,1113190,309289,1115602,307575v1587,-1054,4951,-2133,10106,-3237c1130863,303233,1134620,302294,1137007,301494r,3707l1137007,305201xm1155023,312120r190,-21646c1155213,282425,1154388,276890,1152737,273868v-1637,-3009,-4494,-5497,-8544,-7452c1140143,264448,1133986,263470,1125708,263470v-9116,,-15972,1638,-20593,4888c1100481,271608,1097231,276636,1095339,283403r16848,3034c1113317,283187,1114815,280914,1116668,279606v1841,-1295,4419,-1942,7719,-1942c1129263,277664,1132602,278426,1134354,279949v1764,1511,2653,4050,2653,7618l1137007,289420v-3352,1410,-9357,2920,-18028,4558c1112555,295210,1107629,296657,1104226,298295v-3415,1650,-6081,4037,-7973,7135c1094361,308527,1093435,312057,1093435,316031v,5979,2069,10931,6221,14841c1103820,334795,1109508,336763,1116732,336763v4088,,7947,-787,11553,-2323c1131891,332903,1135280,330593,1138454,327520v127,343,356,1067,648,2171c1139812,332104,1140409,333944,1140892,335176r18345,c1157612,331824,1156508,328688,1155911,325756v-584,-2920,-889,-7465,-889,-13636m1066951,308299r18219,3110c1083278,319763,1079660,326086,1074277,330352v-5358,4265,-12569,6411,-21583,6411c1042436,336763,1034259,333525,1028178,327051v-6120,-6475,-9166,-15426,-9166,-26865c1019012,288608,1022084,279594,1028191,273145v6119,-6450,14410,-9675,24833,-9675c1061556,263470,1068348,265311,1073388,268980v5028,3682,8659,9281,10855,16809l1065961,289090v-622,-3656,-2019,-6411,-4190,-8252c1059600,278985,1056769,278071,1053291,278071v-4622,,-8316,1586,-11059,4773c1039477,286043,1038094,291376,1038094,298866v,8316,1396,14194,4202,17622c1045077,319916,1048847,321630,1053545,321630v3529,,6411,-991,8658,-2997c1064438,316627,1066025,313187,1066951,308299m985355,265057r18548,l1003903,335176r-17228,l986675,324676v-2565,3733,-5904,6691,-10081,8837c972443,335671,968050,336750,963429,336750v-4710,,-8938,-1028,-12683,-3098c947013,331583,944309,328676,942633,324930v-1676,-3732,-2514,-8912,-2514,-15514l940119,265057r18549,l958668,297279v,9852,355,15895,1028,18117c960395,317618,961626,319382,963429,320677v1803,1308,4101,1955,6881,1955c973459,322632,976315,321756,978816,320017v2501,-1739,4228,-3885,5155,-6475c984885,310978,985355,304668,985355,294638r,-29581xm899264,316653v-2997,3631,-6628,5446,-10906,5446c883000,322099,878811,319674,875827,314837v-2082,-3351,-3098,-8760,-3098,-16238c872729,291642,874202,286411,877173,282907v2983,-3491,6665,-5243,11071,-5243c892776,277664,896483,279441,899391,282984v2907,3542,4354,9344,4354,17393c903745,307601,902260,313022,899264,316653t4418,-43407c897969,266720,891176,263470,883356,263470v-8545,,-15616,3098,-21203,9281c856567,278934,853774,287973,853774,299844v,11629,2869,20681,8621,27169c868121,333513,875027,336763,883089,336763v3948,,7897,-978,11782,-2946c898756,331862,902146,328879,905002,324867r,10309l922230,335176r,-96792l903682,238384r,34862l903682,273246xm787413,318862r54072,l841485,335176r-73599,l767886,238383r71758,l839644,254761r-52231,l787413,276217r48600,l836013,292518r-48600,l787413,318862xm1600789,96343r,6475l1614449,102818r,9243l1600789,112061r,60863l1588969,172924r,-60863l1578469,112061r,-9243l1588969,102818r,-7465c1588969,90643,1589388,87139,1590226,84854v1142,-3085,3161,-5574,6030,-7491c1599138,75446,1603188,74481,1608381,74481v3351,,7046,407,11096,1194l1617687,86034v-2463,-431,-4799,-647,-6996,-647c1607073,85387,1604534,86149,1603036,87698v-1498,1536,-2247,4418,-2247,8645m1554106,157994v-3911,4494,-8824,6741,-14715,6741c1533449,164735,1528523,162501,1524601,158045v-3924,-4482,-5866,-11198,-5866,-20174c1518735,128895,1520678,122179,1524601,117736v3922,-4456,8848,-6678,14790,-6678c1545244,111058,1550145,113292,1554068,117761v3948,4469,5929,11033,5929,19704c1559997,146669,1558029,153512,1554106,157994t-14715,-56775c1530720,101219,1523369,103821,1517338,109014v-7211,6259,-10817,15869,-10817,28857c1506521,149704,1509530,158768,1515586,165066v6044,6297,13979,9445,23805,9445c1545511,174511,1551147,173077,1556328,170207v5167,-2856,9102,-6868,11807,-12035c1570852,153005,1572210,145908,1572210,136881v,-11134,-3072,-19869,-9192,-26179c1556899,104380,1549027,101219,1539391,101219t-77635,61079l1463457,172784v-3339,711,-6323,1067,-8976,1067c1450177,173851,1446838,173165,1444451,171807v-2374,-1371,-4050,-3161,-5015,-5383c1438459,164202,1437976,159517,1437976,152382r,-40321l1429267,112061r,-9243l1437976,102818r,-17368l1449796,78315r,24503l1461756,102818r,9243l1449796,112061r,40994c1449796,156445,1450012,158616,1450431,159594v406,964,1104,1726,2044,2298c1453414,162475,1454773,162755,1456538,162755v1307,,3047,-153,5218,-457m1416914,118256v457,2209,660,6056,660,11553l1417574,172924r-11871,l1405703,130279v,-4850,-469,-8468,-1396,-10867c1403380,117025,1401755,115108,1399393,113673v-2348,-1434,-5103,-2145,-8290,-2145c1386037,111528,1381683,113127,1378001,116339v-3682,3225,-5510,9319,-5510,18295l1372491,172924r-11883,l1360608,102818r10702,l1371310,112772v5142,-7694,12582,-11541,22307,-11541c1397845,101231,1401730,101980,1405259,103504v3555,1523,6208,3504,7961,5967c1414984,111946,1416216,114879,1416914,118256t-116358,-1777c1304276,112823,1308872,110994,1314331,110994v6018,,10931,2298,14727,6869c1331508,120808,1333006,125226,1333539,131130r-39154,c1294792,125010,1296836,120123,1300556,116479t32844,33872c1331597,155366,1329160,159022,1326087,161308v-3085,2285,-6817,3427,-11160,3427c1309062,164735,1304187,162691,1300264,158603v-3911,-4100,-6094,-10004,-6539,-17697l1346020,140906v38,-1410,50,-2463,50,-3174c1346070,126166,1343112,117177,1337171,110804v-5942,-6386,-13598,-9573,-22980,-9573c1304517,101231,1296633,104481,1290564,110994v-6081,6513,-9116,15667,-9116,27461c1281448,149869,1284457,158718,1290462,165027v6005,6323,14144,9484,24402,9484c1323002,174511,1329693,172531,1334924,168557v5243,-3949,8823,-9522,10766,-16695l1333400,150351r,xm1250623,113445v-2031,-1283,-4405,-1917,-7135,-1917c1238562,111528,1234461,113165,1231211,116441v-3263,3275,-4888,8531,-4888,15755l1226323,172924r-11883,l1214440,127372v,-5282,-965,-9243,-2908,-11896c1209603,112848,1206429,111528,1202023,111528v-3339,,-6424,876,-9268,2640c1189911,115933,1187855,118498,1186585,121887v-1282,3390,-1917,8278,-1917,14664l1184668,172924r-11883,l1172785,102818r10626,l1183411,112645v2196,-3441,5129,-6196,8786,-8278c1195840,102272,1200005,101231,1204664,101231v5193,,9459,1067,12772,3238c1220762,106614,1223111,109636,1224470,113508v5535,-8189,12772,-12277,21659,-12277c1253074,101231,1258431,103148,1262176,106995v3733,3860,5612,9789,5612,17800l1267788,172924r-11832,l1255956,128756v,-4749,-381,-8176,-1143,-10271c1254039,116403,1252642,114714,1250623,113445t-89468,48853l1162881,172784v-3351,711,-6348,1067,-8976,1067c1149589,173851,1146237,173165,1143863,171807v-2374,-1371,-4050,-3161,-5015,-5383c1137883,164202,1137401,159517,1137401,152382r,-40321l1128666,112061r,-9243l1137401,102818r,-17368l1149208,78315r,24503l1161155,102818r,9243l1149208,112061r,40994c1149208,156445,1149424,158616,1149843,159594v406,964,1092,1726,2044,2298c1152826,162475,1154185,162755,1155937,162755v1320,,3072,-153,5218,-457m1101941,172924r-11883,l1090058,102818r10703,l1100761,113445v2716,-4977,5243,-8253,7554,-9840c1110625,102018,1113152,101231,1115932,101231v4012,,8075,1270,12226,3822l1124057,116085v-2907,-1726,-5802,-2577,-8709,-2577c1112746,113508,1110409,114283,1108340,115857v-2057,1549,-3542,3720,-4418,6500c1102601,126572,1101941,131193,1101941,136208r,36716xm1023645,154109v,-2069,546,-3961,1651,-5637c1026388,146771,1027962,145476,1029993,144600v2006,-876,5472,-1676,10360,-2374c1048974,140994,1055436,139496,1059753,137732r,4354c1059753,147330,1059131,151291,1057836,153982v-1676,3466,-4292,6208,-7859,8214c1046422,164202,1042347,165205,1037763,165205v-4621,,-8125,-1066,-10512,-3174c1024852,159924,1023646,157283,1023646,154109t24388,18092c1052110,170664,1056350,168011,1060743,164278v343,3301,1155,6183,2374,8646l1075546,172924v-1510,-2679,-2513,-5497,-3008,-8417c1072017,161574,1071776,154592,1071776,143546r,-15844c1071776,122421,1071572,118764,1071179,116733v-711,-3250,-1943,-5942,-3695,-8075c1065707,106525,1062965,104748,1059219,103339v-3732,-1409,-8595,-2120,-14587,-2120c1038601,101219,1033307,102057,1028724,103707v-4583,1650,-8087,3999,-10487,7059c1015812,113826,1014073,117837,1013019,122814r11617,1587c1025905,119424,1027886,115958,1030539,114003v2667,-1968,6793,-2945,12379,-2945c1048898,111058,1053417,112404,1056452,115082v2259,1994,3364,5396,3364,10246c1059816,125760,1059803,126801,1059752,128426v-4532,1587,-11591,2958,-21202,4088c1033853,133098,1030323,133682,1028000,134304v-3161,876,-6018,2183,-8557,3897c1016916,139915,1014872,142201,1013311,145032v-1562,2831,-2349,5979,-2349,9407c1010962,160292,1013044,165104,1017170,168862v4139,3758,10068,5649,17762,5649c1039604,174511,1043959,173737,1048034,172201m956395,117634v3898,-4735,8392,-7109,13445,-7109c974944,110525,979324,112759,983006,117203v3682,4443,5510,11134,5510,20071c988516,146657,986637,153563,982879,158032v-3771,4469,-8291,6703,-13572,6703c964114,164735,959684,162577,956040,158261v-3657,-4304,-5485,-10970,-5485,-19996c950555,129238,952510,122357,956395,117634t-4710,48028c953704,168214,956294,170322,959442,171997v3136,1676,6691,2514,10652,2514c975515,174511,980670,172975,985583,169915v4913,-3059,8646,-7452,11223,-13203c999384,150973,1000666,144511,1000666,137338v,-6691,-1155,-12835,-3491,-18447c994839,113267,991373,108925,986802,105840v-4583,-3073,-9852,-4621,-15857,-4621c966374,101219,962476,102120,959264,103897v-3212,1790,-6093,4457,-8633,8024l950631,102806r-10829,l939802,199788r11883,l951685,165662xm873580,131130v393,-6120,2463,-11007,6183,-14651c883483,112823,888066,110994,893512,110994v6044,,10944,2298,14728,6869c910703,120808,912201,125226,912721,131130r-39141,l873580,131130xm893398,101231v-9700,,-17584,3250,-23652,9763c863677,117507,860630,126661,860630,138455v,11414,3022,20263,9027,26572c875649,171350,883787,174511,894046,174511v8138,,14841,-1980,20059,-5954c919349,164608,922941,159035,924871,151862r-12277,-1511c910779,155366,908354,159022,905256,161308v-3072,2285,-6792,3427,-11147,3427c888244,164735,883368,162691,879458,158603v-3910,-4100,-6107,-10004,-6538,-17697l925201,140906v51,-1410,76,-2463,76,-3174c925277,126166,922307,117177,916365,110804v-5954,-6386,-13597,-9573,-22967,-9573m832750,142454v-1701,5129,-4063,9205,-7097,12252c823507,156864,820600,158527,816969,159721v-3631,1180,-8634,1777,-15019,1777l781281,161498r,-73940l801619,87558v7618,,13128,660,16569,1993c822936,91392,826986,95036,830300,100470v3326,5433,4989,13216,4989,23334c835289,131117,834438,137325,832750,142454t495,-57994c829322,81108,824586,78811,819051,77528v-3961,-926,-9712,-1384,-17228,-1384l768483,76144r,96780l803397,172924v5865,,11045,-546,15552,-1650c823469,170169,827303,168557,830503,166411v3186,-2133,6132,-5053,8811,-8773c842005,153919,844189,149221,845915,143546v1714,-5675,2578,-12200,2578,-19539c848493,115374,847236,107706,844684,101003,842170,94274,838349,88764,833245,84460e" fillcolor="black [3213]" stroked="f" strokeweight=".03525mm">
                        <v:stroke joinstyle="miter"/>
                        <v:path arrowok="t" o:connecttype="custom" o:connectlocs="326526,137059;325447,134939;332430,130355;333039,130343;339831,134228;332836,138823;332239,138836;326526,137059;308752,149996;308726,149716;318578,146327;323124,146860;315252,148777;323009,148599;315328,149767;323428,150288;319048,151621;308752,149996;329484,148751;329471,148472;339387,145260;343907,145882;335997,147660;343780,147622;336061,148650;344135,149310;339742,150567;329484,148752;405266,152230;395427,148840;395439,148561;405736,146936;410116,148256;402029,148777;409710,149945;401940,149767;409824,151672;405266,152230;384267,151176;374351,147964;374364,147672;384635,145882;389028,147126;380953,147774;388660,148828;380877,148777;388787,150554;384267,151176;361630,150478;351524,147964;351524,147685;361630,145159;366112,146098;358088,147317;365845,147825;358088,148320;366112,149539;361630,150478;403285,167198;406091,170474;391593,161422;395858,170106;385587,161955;382591,157232;382007,156826;391212,166043;389993,157638;394868,163225;399553,166068;395021,157143;403285,167198;357212,165383;359383,168443;344897,160279;350305,168836;339234,161219;335883,156724;335261,156369;344732,164215;342332,156267;349429,161320;353555,164012;347995,155417;357212,165383;369400,135853;349963,135853;349963,127854;369400,127854;369400,135853;380572,136475;379696,134240;380788,132107;387073,130368;393179,132717;394055,134939;392964,137071;387276,138836;386654,138811;380572,136475;233567,110118;236944,114156;238239,115032;238721,114079;238810,109407;238848,108836;239787,103186;242111,110588;243165,112403;244434,111464;244536,111312;248433,107021;245793,113724;245666,115222;248078,113927;250642,111769;252940,110474;252229,111134;248471,122129;249982,126775;250211,126902;248306,126382;243177,125214;242593,125188;239597,125671;236550,125810;234760,118688;234988,117291;234252,113597;232487,109674;232157,108849;233567,110118;265484,94223;265471,94198;266347,94274;268201,96166;268950,102031;265014,98705;262285,96204;265484,94223;254781,67372;254756,67308;253042,65962;254274,62166;256102,61036;259923,63956;262374,75002;254781,67372;248827,81527;248294,82353;248611,85197;243812,85438;239242,85704;236995,79623;236956,78988;235738,74291;237363,75713;237337,75725;239915,80436;240892,81400;241451,81147;241387,80588;241921,74367;242771,72361;244282,74938;245513,79344;245551,80004;246796,79966;246796,79344;248472,76652;249690,75345;250084,74291;250338,73580;248827,81527;311253,164291;315963,171477;307990,171909;303394,172404;294088,170410;292412,160876;301071,154896;304384,161384;305375,164228;297833,159391;297262,166779;293885,160584;293834,159784;299471,171566;298773,162120;311583,168874;308828,164837;301084,154896;302137,154719;302379,154719;311253,164291;303915,148625;307495,144828;307964,144803;309843,144828;311265,144562;314046,144473;314896,144816;315125,144917;316318,144587;320978,143673;321981,144016;323098,143864;327541,143089;328519,143368;329789,143292;333889,142632;334118,142683;335057,143013;336213,142835;340276,142327;341164,142734;341482,142886;342396,142708;346877,142099;347664,142467;348718,142416;353149,141947;354444,142492;355549,142378;359548,141972;360779,142467;361744,142302;366200,142023;367026,142492;368206,142416;372739,142188;373297,142531;374529,142607;379112,142454;380013,142937;381080,142899;385447,142746;386311,143280;387263,143267;391605,143165;392570,143825;393661,143825;397889,143876;398714,144333;399019,144498;400047,144435;404453,144600;405494,145159;406522,145133;411207,145285;412299,145933;413099,146212;414267,146669;415333,153335;413543,153627;407843,153170;397991,154579;391947,154033;388634,154007;377322,153982;367749,152738;363661,152941;352933,153385;345582,152357;344934,152535;342370,152687;334003,152459;330220,153601;329991,153550;320914,152814;317905,153119;306517,154134;304879,153423;303914,148624;305171,131980;304867,131016;305755,127448;317512,130190;327465,127042;329154,125252;331820,129530;333407,124503;335604,126166;346827,127143;357555,121341;357834,121024;359764,127626;361681,121024;372676,127143;386121,124503;387695,129530;390361,125252;402003,130190;403946,130254;413760,127448;414648,131066;414369,131968;404517,135726;412414,141883;412185,144397;411754,144143;406129,143927;405977,143965;405038,143457;399604,143242;399477,143280;399350,143204;398410,142721;393230,142620;393142,142658;392075,141972;386781,142074;385981,141591;380611,141718;380534,141731;379557,141248;374123,141401;374009,141439;373209,141007;367712,141248;367572,141299;366506,140779;361173,141160;361084,141210;359891,140741;355029,141210;354876,141274;353416,140702;348249,141223;348147,141261;347081,140842;341774,141591;341761,141604;341736,141591;340606,141096;335629,141693;335464,141794;334398,141439;334207,141401;329192,142175;329078,142226;327809,141832;322451,142759;322387,142810;321372,142454;315658,143495;315417,143648;314414,143242;310745,143394;310123,143572;307838,143533;307660,143546;307444,141616;314986,135726;305172,131980;305171,131980;302264,122827;303648,122141;303876,121252;315252,127981;315963,127969;326704,121710;333179,120948;333179,120960;332912,121798;331439,126470;328646,122014;328646,122027;328646,122014;328392,123728;327415,125379;317423,128908;313983,128895;306682,126369;306060,125709;305299,124071;304130,128692;302264,122827;301312,121963;298481,118663;299154,115996;299192,115958;300461,115324;300512,115324;303343,118624;303343,118637;302683,121303;301375,121963;301312,121963;297021,110728;295205,106754;306213,103466;302188,114854;300499,114041;300436,114041;298912,114790;297021,110728;294202,71853;314122,62484;314478,62484;330754,66991;345037,71193;347538,78011;329903,72640;314719,67943;314351,67943;299585,75776;300626,103808;295624,105294;294202,71853;290647,105840;290647,105840;287626,106792;284807,105345;283855,102298;285315,99479;287981,98514;288349,98527;291155,99974;290647,105840;282090,94452;282585,88599;285264,87621;285620,87634;288438,89120;289403,92141;287930,94960;284896,95912;282090,94452;281824,83051;282344,77211;284985,76246;285366,76259;288184,77731;289136,80753;287676,83559;281824,83051;285582,66331;288261,65366;291447,66838;292399,69860;290939,72678;290927,72678;287880,73631;285087,72171;285582,66331;293491,58167;296157,57190;299344,58675;300296,61709;298836,64515;295789,65480;292971,64007;292031,60998;293491,58167;304016,53940;306682,52962;309869,54447;310821,57469;309361,60275;309348,60275;306314,61240;303508,59767;304016,53940;315265,53305;317931,52340;321105,53825;320597,59665;317575,60618;314757,59145;313805,56123;315265,53305;326386,55907;329052,54943;332239,56415;331719,62268;328697,63233;325878,61747;324914,58726;326386,55907;336556,60986;339247,60021;342409,61494;341913,67346;336048,66839;336556,60986;349366,67803;353644,82124;355054,96445;351765,96445;350013,81883;344999,67803;349366,67803;350483,60897;357999,60897;357999,53292;359878,52911;361770,53292;361770,60897;369286,60897;369654,62687;369464,63791;350293,63791;350115,62687;350483,60897;356069,53686;356069,58967;350864,58967;356069,53686;358228,44570;359853,45167;361503,44405;364944,52251;359878,50994;354813,52264;358228,44570;357529,38260;359853,37181;361808,37892;362874,39949;362189,42158;357910,42526;357529,38260;355485,29018;364271,29018;360970,35772;358748,35645;355485,29018;368905,58967;363700,58967;363700,53686;368905,58967;370263,67803;374529,67803;369489,81883;367750,96445;364449,96445;365858,82124;369794,68679;370263,67803;388761,66991;405037,62484;405380,62484;425313,71853;423904,105307;418889,103808;419930,75776;405139,67943;404784,67943;389599,72640;371977,78011;374478,71193;388761,66991;377094,61494;379874,60034;380280,60021;382934,60986;384419,63817;383454,66839;377602,67346;376142,64541;377094,61494;387276,56415;390082,54955;390463,54930;393129,55895;393637,61760;390818,63220;387797,62268;387797,62255;386311,59450;387276,56415;398410,53787;401241,52315;404250,53279;405723,56085;405736,56453;404771,59119;401940,60579;398931,59640;398931,59627;397458,56441;398410,53787;409646,54435;412452,52975;412833,52949;415486,53940;416019,59767;410154,60275;408694,57482;409646,54435;418546,64299;418736,64617;418533,64515;418546,64299;420171,58675;422989,57202;426011,58167;426544,64020;420679,64515;419206,61709;420171,58675;431254,65366;433921,66331;434428,72171;431610,73631;428576,72679;428068,66839;431255,65366;434162,76259;437171,77224;437704,83064;431838,83559;430366,80753;431331,77731;434162,76259;436917,88599;438402,91417;437425,94452;434619,95912;431585,94960;430099,92128;431077,89107;436917,88599;434721,105332;431889,106792;428855,105852;428335,99987;434187,99492;434721,105332;425757,103821;425783,103745;425897,103974;425757,103821;422367,111032;420615,114803;419079,114041;419003,114041;417353,114828;413315,103466;424323,106754;422368,111032;418178,121963;416845,121316;416159,118624;419003,115324;419054,115324;420349,115971;421034,118662;418178,121963;323872,118091;325015,117482;334867,116339;335083,116327;336162,116695;336708,117672;336403,118777;335223,119424;325383,120567;325155,120580;323517,119221;323872,118091;355930,108900;355980,112505;347957,117926;347957,103478;355930,108900;363192,110385;362430,112835;357694,113254;357275,108531;362011,108112;363192,110385;371635,103478;371635,117926;363750,112543;364474,110271;363750,108874;371635,103478;395985,119221;394348,120580;394144,120567;384292,119424;383137,118815;382794,117672;383340,116695;384432,116327;384635,116339;394500,117482;395630,118091;395985,119221;400886,114740;398918,112708;397636,112492;395401,113229;394259,116174;385130,115108;384724,111972;381410,110651;379011,112150;378287,117558;376027,109966;381944,105649;382071,105662;386375,109357;386387,109357;386476,109610;386819,110042;387746,109471;387581,108963;387492,108671;392431,92598;393459,109382;393319,109623;393015,110144;393802,110842;394233,110512;394640,109928;399426,107706;404314,113318;400315,120161;400886,114739;394068,82073;393852,82315;393802,82315;391389,81883;385689,80804;370301,84486;370733,82175;371380,80004;390551,74316;404860,69860;405164,69860;418343,76855;420018,80753;414648,78366;394068,82073;415105,119297;414483,119221;405469,122205;409646,108392;415981,116047;414877,118472;414877,118485;415105,119297;369476,97727;362405,106995;357187,107262;350026,97727;369476,97727;355917,73618;356374,78227;356310,78277;356361,84041;356310,84079;355485,86517;354914,81934;351994,71142;355917,73618;356311,66673;355955,71511;350597,65734;358126,65734;356311,66673;362011,67067;362443,71764;359459,70825;357428,71879;357275,67486;362011,67067;363204,95937;363179,96445;362100,96445;363205,95937;363192,86758;362430,89183;357440,89310;357275,84892;362011,84473;363192,86758;357275,73288;359573,72095;362011,72869;363192,75142;362405,77554;357440,77681;357275,73288;357275,79090;362011,78671;363192,80956;362405,83368;357428,83483;357275,79090;357275,90719;362011,90288;362430,95010;357694,95429;357275,90719;355930,91100;355650,88193;356374,89856;356311,89881;355930,91100;356869,96407;356983,96445;356323,96445;356247,95201;356869,96407;363750,71536;362836,66089;361681,65734;369172,65734;363750,71536;363801,88777;363598,90795;363268,90161;363408,90008;363801,88777;363268,84359;363408,84219;364474,80855;363268,78557;363408,78404;364474,75027;363750,73656;367381,71536;364601,81934;364093,85920;363268,84359;304867,78366;299496,80753;301172,76855;314338,69860;314643,69860;328951,74316;348122,80004;348769,82175;349188,84460;333813,80804;328113,81896;325739,82327;325459,82086;304867,78366;303521,116047;309869,108392;314046,122217;304384,119348;304613,118472;303521,116047;319188,120161;315189,113318;320076,107706;324888,109953;325282,110512;325701,110855;326475,110068;326196,109623;326056,109395;327072,92598;332011,108709;331922,108963;331744,109534;332683,110042;333026,109623;333280,108950;337419,105662;337546,105649;343488,109966;341228,117558;340504,112162;338092,110651;337724,110613;334804,111972;334639,113851;334588,114397;334524,115095;325117,116187;324114,113229;320597,112721;319759,113571;319543,113800;318616,114752;319188,120160;415385,128743;414229,124084;413467,125709;402105,128908;391123,123728;390843,122001;388076,126483;386336,120948;385689,122725;372904,125886;362227,118942;361757,116187;359764,123055;358545,118866;357758,116187;357758,116212;357745,116174;357288,118942;356565,120402;353251,123449;346598,125886;335413,124604;333813,122712;333191,120948;334740,120770;335883,121570;337064,122408;344097,124617;345633,124541;354711,119792;356780,114041;356869,114232;359840,115298;362722,113965;364791,119805;373882,124541;375405,124617;382782,122166;383302,121798;384762,120770;392811,121710;394259,123220;395427,124452;403552,127969;404225,127981;415638,121265;415867,122154;417264,122839;415385,128743;402562,172226;398309,171452;395554,171642;394551,171705;383823,161904;381436,157854;379074,155214;387898,155798;392215,155937;398067,156902;403946,165447;408592,172505;402562,172226;355739,170461;351232,170385;343843,169953;337051,161638;334207,157067;332404,155226;334829,154185;341609,154452;345455,154388;346039,154223;356996,161638;357098,161980;362024,170461;355739,170461;355244,41257;348883,44405;348883,35620;355498,38844;355244,41257;370873,35620;370873,44405;364360,41168;364791,39784;364309,38844;370873,35620;459528,64083;463413,61037;465229,62166;466460,65962;464772,67296;457142,75002;459528,64083;469190,73580;469418,74278;469825,75345;471044,76652;472707,79344;472707,79979;473341,79991;473963,79966;473989,79344;475220,74938;476744,72336;477607,74380;478128,80588;478623,81400;478813,81426;479588,80448;482165,75725;482152,75713;483777,74291;482546,78988;482520,79585;480261,85704;475690,85438;472288,85171;470904,85196;471234,82353;470688,81527;469190,73580;447861,106195;447911,106233;447861,106195;451124,96585;453155,94299;454044,94198;454044,94223;457230,96204;454514,98692;450552,102031;451124,96585;468885,111769;471412,113902;473849,115222;473735,113724;471082,107021;474967,111312;475068,111489;476211,112416;476363,112403;477417,110575;479715,103199;480667,108849;480692,109179;480781,114079;481276,115032;482571,114156;485936,110118;487345,108861;487040,109610;485275,113597;484526,117291;484755,118701;482965,125810;479893,125671;476338,125214;471208,126382;469317,126902;469533,126775;471043,122128;467273,111134;466587,110486;468885,111769;231319,110156;233160,114270;233719,117126;233503,118472;236169,127042;234862,130889;234189,131104;233909,132349;235725,131841;237426,127232;238581,127207;237197,132184;236220,132577;236029,133834;238124,133060;239851,126927;239978,126889;241400,126547;240270,133123;239597,133491;239635,134773;241324,133834;242669,126470;243380,126496;243786,132425;243215,145120;242111,145438;242390,143153;241171,142721;241400,146504;242288,146771;244040,146098;244980,132006;244650,126597;244751,126610;245742,133047;247481,134316;247735,133060;245996,126851;247443,127385;248116,132628;250249,134113;250515,132856;249195,131955;248649,127930;250503,128172;257714,114828;260367,100114;261358,97816;261434,97676;269572,108531;269915,110055;275057,114486;301236,151798;302188,152814;302023,152814;290622,160140;292742,171782;299674,175006;303902,174257;307558,173788;317727,172797;319111,173508;327503,172988;333064,173330;343678,172035;351918,172175;355180,172289;364093,171858;368130,173000;372739,172772;378668,173242;389891,172404;395922,173546;401787,173991;410497,173800;412922,174410;415372,174206;422443,174435;429515,170931;425402,155074;416781,153093;418279,151798;444446,114486;449587,110055;449917,108646;458068,97676;458119,97740;459198,100228;461801,114828;468999,128172;469291,128184;470853,127943;470307,131955;468999,132856;469266,134113;471386,132641;472059,127397;473506,126851;471767,133059;472021,134316;473773,133047;474763,126610;474865,126597;474509,132031;475474,146085;477201,146771;478102,146504;478331,142721;477125,143153;477391,145438;476299,145120;475728,132437;476122,126496;476845,126470;478191,133872;479880,134773;479905,133491;479245,133123;478090,126547;479512,126889;479651,126927;481390,133059;483473,133834;483282,132577;482317,132183;480921,127207;482076,127232;483790,131828;485618,132348;485326,131104;484653,130888;483346,127042;486012,118497;485796,117114;486355,114270;488221,110093;488906,108455;488843,106957;485021,109255;482089,112670;481962,109115;481949,108760;480578,101549;479892,101142;479765,101155;476134,110372;476083,110690;476007,110588;471069,105484;470650,105230;464124,93131;457738,92916;455796,92941;452558,93157;450222,95594;450171,95569;449968,96051;447505,103085;446680,105687;445436,104976;453193,88205;457217,81908;462562,75611;465609,68819;465876,67918;465940,67841;466346,67448;466447,83495;470802,86492;470713,86974;469647,91963;471805,92941;471576,91671;470713,91265;471818,87583;472097,86441;472859,86441;472656,87291;472046,91379;473811,93093;473849,91811;473468,91836;473316,91189;473773,87901;474128,86530;475423,86682;474751,88688;474585,93106;474281,97118;474230,103935;475195,104380;475868,104215;477125,101561;475855,101511;475220,103098;474928,102450;475347,97816;475690,92471;475855,89335;476693,86860;476998,86898;476947,91595;478521,93500;478686,92217;478191,91265;478305,86974;478902,86999;479334,91786;481098,93500;481124,92243;481467,92623;483841,92738;483155,91659;482216,91582;481924,87761;481720,86517;483790,79648;483828,79064;485313,74164;485491,72285;485098,72171;480794,75268;480616,75459;480387,72958;480362,72628;474293,60529;469151,59754;464670,59703;458715,63068;458588,63004;458373,63576;452456,79775;451555,80004;452977,63576;457712,58916;457687,58599;460569,51642;465330,43123;475144,31494;478877,31049;467552,30567;458170,47554;455516,54904;455618,55070;455148,54866;451504,56517;450400,56631;449752,50004;450730,46462;452710,42526;452253,40876;454450,30884;462804,17884;467793,17769;463908,14557;451606,30668;449701,40127;447899,44773;447188,45599;446147,45599;444064,38819;445372,34236;445232,33474;445448,20448;446642,15383;449155,11929;451822,9416;449308,9149;441398,15319;441309,21591;441411,23533;442300,32243;442058,32306;440840,35264;440243,35366;435875,30452;435748,27164;435469,25565;434225,24752;434733,10723;439418,5378;440370,3791;438554,3360;430289,8768;430619,15040;431559,22467;432346,25158;431914,25526;431889,28916;427077,25641;426430,21388;425325,20423;425554,20435;423548,14875;424475,8273;424183,1557;422608,478;420463,7232;420260,13351;422888,20182;422646,20182;422811,23660;419320,22645;417543,19433;416349,18849;414178,12031;414572,8920;413531,4452;412490,2585;410903,6470;411398,13580;414115,19141;414737,21984;410738,20562;408859,17985;408135,17008;405393,13186;404516,6737;402930,5531;401190,10393;405532,17782;406421,19433;402434,19572;399375,18176;398994,20512;393039,22835;410306,22962;414267,142708;414419,141236;416882,137579;415765,133897;418799,124058;422926,119602;422456,115387;424106,111845;426658,106259;426582,106221;426849,106208;426963,106043;427623,107313;427623,107325;431521,108734;432067,108709;436180,106551;435444,98007;434809,97816;438884,95671;440306,91252;438148,87114;435406,86263;439164,84295;438402,75751;434073,74354;435901,73415;435165,64858;428283,64731;427242,56695;422824,55311;418787,57380;416730,52467;412299,51045;408186,53203;407322,54765;405494,51794;401063,50410;396950,52543;395655,56060;394373,54422;389904,53038;385816,55184;384394,59615;384483,59894;384178,59513;379709,58129;375634,60275;374225,64718;374745,66534;370911,66534;371571,62687;369070,55793;369248,55679;363243,43593;363649,43402;363776,43009;371304,46957;372790,47935;372790,32103;371317,33081;363433,37156;363039,36420;362798,36343;366823,28586;367800,27088;351969,27088;352946,28586;357047,36521;356069,37016;348439,33081;346954,32103;346954,47935;348452,46957;356133,42958;356514,43694;350508,55679;350686,55793;348185,62687;348858,66534;344770,66534;343894,60262;335337,59513;335019,59919;333712,55184;325142,54422;323872,56022;322578,52581;314020,51832;312218,54803;311342,53203;307216,51058;302785,52467;300728,57380;292260,56695;290102,60834;290851,64058;284363,64858;283614,73415;284985,74520;281100,75738;278954,79864;280351,84295;284109,86263;281354,87126;280605,95683;284528,97765;284084,98007;281938,102133;283334,106576;287994,108722;291892,107300;292755,106208;292945,106233;292869,106272;295281,111540;297173,115628;296602,119602;300575,123804;303762,133847;302620,137592;305552,141909;305705,143254;309209,22962;326475,22835;320508,20499;320153,18189;317067,19572;313094,19433;313982,17795;318324,10393;316585,5531;314998,6737;314122,13186;311380,17008;311392,17021;310643,17985;308764,20575;304791,21985;305400,19153;307025,15408;308117,13567;308980,10114;308955,9847;308612,6470;307165,2941;307025,2585;306644,2814;305438,5709;304943,8933;305324,12044;305298,12221;303457,18188;303191,18709;303216,18709;303140,18849;301972,19433;300195,22645;296691,23673;296856,20182;296589,20182;299268,13351;299039,7232;296894,491;295332,1544;295040,8273;295967,14875;293885,20524;294088,20512;293098,21388;292425,25654;287626,28929;287549,25298;287232,25031;287956,22480;288883,15040;289200,8756;280960,3347;279145,3791;280097,5378;284794,10736;285290,24955;284388,25425;283817,26657;283639,30453;279259,35366;278662,35264;277672,32382;277190,32116;278104,23521;278205,21591;278129,15319;270194,9136;267680,9416;270359,11930;272873,15395;274067,20436;274308,33538;275438,38819;273368,45599;272327,45599;271616,44773;269813,40127;267896,30668;255607,14558;251722,17770;252433,17719;253398,17224;256711,17884;258781,20055;260368,22099;261104,23203;262018,24663;265916,34490;267236,40736;267274,40723;267287,40850;266805,42526;268772,46462;269750,50017;269103,56631;268011,56517;264138,54879;263961,54955;263986,54905;261421,48214;261345,47541;251950,30567;247291,28993;245209,29145;243876,29234;243495,29412;241197,30643;240651,31049;240638,31049;240638,31075;240511,31468;244358,31494;254185,43136;258946,51642;259339,52670;261840,58637;261866,58574;261840,58866;266525,63563;267960,80017;267338,80029;267274,79776;261003,63220;260926,63004;260876,63043;254832,59704;250440,59792;245222,60529;239127,72628;239127,72920;238899,75459;238708,75269;234011,72285;234189,74151;235674,79077;235712,79687;237782,86517;237591,87736;237299,91570;236296,91633;235712,92763;238023,92624;238391,92217;238404,93500;240181,91786;240626,86999;241222,86974;241324,91265;240816,92217;240981,93500;242568,91608;242517,86898;242809,86860;243647,89335;243838,92471;244155,97816;244574,102437;244219,103060;243660,101523;242390,101549;243647,104215;244320,104380;245285,103936;245222,97105;244930,93106;244752,88675;244079,86682;245374,86530;245729,87888;246186,91189;246123,91773;245666,91811;245717,93093;247443,91379;246859,87279;246669,86441;247418,86441;247685,87583;248814,91240;247888,91659;247761,92941;249868,91964;248814,86974;248700,86492;249005,86504;253068,83495;253144,67448;253575,67842;253575,67854;253652,67956;253880,68794;256940,75611;262285,81972;266309,88205;274079,104976;272822,105687;272403,104139;269331,95582;269318,95569;266932,93131;263745,92941;261790,92928;255378,93131;248891,105180;248459,105484;243482,110588;243431,110677;243355,110359;239737,101155;238937,101549;237566,108760;237540,109331;237413,112657;234493,109255;230659,106957;230596,108455;231319,110156;313513,237647;312370,232696;313513,237647;298595,252387;296691,249924;296056,249289;298671,247537;301528,250559;298595,252387;338816,359234;339527,360669;342688,358841;345227,357254;342853,360352;340631,361621;338422,362891;338816,359234;341825,355108;343653,350830;343323,354791;345227,354156;350077,351769;348807,353280;343018,356606;341659,357101;341824,355108;346268,349230;349366,344469;348655,346373;348414,349154;352375,347338;356818,345104;349290,349865;346027,350741;346268,349230;352299,342336;353010,340597;355231,338845;354990,342336;359523,340203;360716,340038;353962,343606;351905,344241;352299,342336;359523,336712;363090,333538;362062,335747;366416,335671;368003,335366;367051,336230;362062,337575;358964,337982;359523,336712;369819,332103;372841,329882;373006,331938;377043,332814;375545,333145;371101,333221;369819,332103;378236,329412;394817,328066;388876,329171;388076,328612;382997,329564;379912,329564;377843,329640;378237,329412;386171,323775;386806,321236;386730,320436;387847,322658;387212,325121;385384,325273;386171,323775;396798,331710;391008,333462;383239,334643;396798,331710;398144,326390;400772,320842;400683,319408;401241,323610;398702,327825;396874,327584;398144,326390;405050,336077;405291,337664;400137,336395;398385,335442;401165,334731;405050,336077;407437,328853;409735,326632;410129,325756;408618,329958;406409,332345;404809,330834;407437,328853;411474,337423;414877,333538;414877,333614;413226,336864;411170,339645;410281,338528;411474,337423;417416,343200;414877,346221;413620,348367;411246,348443;412515,346780;413861,345193;417416,343200;418051,338845;420514,334731;417975,341143;416476,340991;418051,338845;422266,343365;423929,343682;424005,346539;422494,345586;418457,347656;417340,348519;418457,346297;422266,343365;427662,350906;427738,351769;424881,356060;423612,357660;425592,357889;431000,356137;428842,357736;423053,360034;419803,360821;421072,359158;425199,353762;426151,352404;423447,352493;416311,355032;416311,354004;420996,351769;422901,351376;427662,350906;429871,346691;432334,343060;432410,342908;431940,345434;429731,348684;428449,348836;429871,346691;407907,352099;409417,351541;413150,352252;412820,355895;412198,354080;409583,352658;407907,352099;405685,352023;403704,355819;403387,356060;403616,352963;401241,351934;400454,352175;399743,350906;405685,352023;402752,339734;402346,339086;404885,339569;404098,347262;404250,345358;402752,339734;428373,365341;422342,365988;422659,366864;425998,366928;427027,366776;425668,368032;418533,368350;420120,369467;422659,370102;418533,370965;411170,371600;408224,373504;400137,373822;394741,372717;402994,368756;409176,366928;410687,367487;411474,366776;420044,363995;430594,363437;430912,363437;428373,365341;391313,352023;391313,352023;393078,351134;394576,351058;398943,352658;398144,354473;397204,355108;397115,354004;392202,352658;391313,352023;390209,357660;389980,355591;387124,354397;385943,354004;384749,353204;386578,352404;390209,357660;384508,358206;384115,357101;381487,355591;379506,355971;378401,354791;379912,354232;381486,353762;385054,356771;384508,358206;377525,359476;376967,358993;372688,357812;370225,359234;368714,358917;369286,358358;375139,355667;377525,359476;369819,363995;367762,362497;361821,364630;360386,364402;361579,362726;367762,360593;370543,362332;369819,363995;360234,367563;354520,368908;355714,367258;358494,366065;362455,367334;362773,368350;360234,367563;353810,358917;357212,357889;361097,359399;360792,360745;356577,359476;354356,359476;353810,358917;368245,356467;367915,356137;366175,353521;362620,353839;360868,352810;363484,351769;368245,356467;371177,349078;367127,350512;366099,349954;370860,347491;375075,352099;374428,353356;374504,352493;371177,349078;378401,346462;375075,347021;374186,346691;376891,344875;378236,344799;382756,349954;381969,351223;382286,349636;378401,346462;390932,346221;390145,347567;387441,345269;384826,345751;384026,344634;387847,343682;390932,346221;392354,340508;391313,339810;388241,337905;384267,336788;385054,336077;391478,338604;392354,340508;397750,338134;392278,335519;393154,335277;396315,335519;398943,338058;398867,339645;397750,338134;394411,342971;393383,342971;393700,341549;394741,341460;397674,346856;397356,347656;396798,347973;396874,347262;394411,342971;353416,363119;352857,362091;345951,363602;344592,363602;351829,353204;354597,352328;356184,349801;360081,346615;361338,345663;366810,341067;370454,340762;372282,338693;377919,336712;383873,338210;385384,340508;382845,339162;375380,339480;373006,340838;375380,343530;372282,342730;365858,344076;363788,345751;366569,347173;367521,347567;364995,347567;358329,350588;357288,352099;358164,352099;359992,353356;360310,354562;358964,354156;350788,356771;348960,359704;351118,359628;353644,361304;353416,363119;350470,369061;349366,369619;348807,367804;342929,367093;349988,366458;350470,369061;438694,360745;444560,352252;443836,354397;442097,357812;438453,360986;438694,360745;449156,358434;450908,354956;451060,353762;453371,352404;452812,354397;448673,359399;449156,358434;313652,382582;321575,383915;359624,375701;359713,375701;397813,383915;405774,382582;426201,377935;423853,376932;419879,377795;414648,378113;417416,376450;420044,374622;430201,375891;431293,377580;433311,377554;442782,378316;443201,378113;447099,374622;451060,369619;453840,363437;456062,359399;457649,354638;457091,345980;456532,344710;454704,347097;447734,353521;447010,354004;447492,351858;447810,349560;447568,346221;446058,348125;444318,349319;442490,350271;442960,348367;442401,343530;440840,340597;439799,340114;439570,341549;436549,345751;436549,343682;432499,334566;431711,335519;429248,341625;428614,342260;428614,339810;428131,337271;426633,335442;426240,336712;425198,338058;425198,336560;421313,328536;418698,326555;418457,328942;418140,330605;417505,331710;415435,330199;413379,330834;414102,328371;411639,320271;409659,318532;408859,320436;407196,324245;406002,325679;405850,323229;397674,315129;396011,315129;396874,316868;394500,323140;392507,323699;392037,322340;383556,317821;382375,318138;383632,318938;381652,324486;373552,327825;351346,339962;336518,359552;322552,368832;313982,357888;316598,343199;326767,309860;334461,276407;330322,231286;321828,226602;306682,236187;305654,238409;307406,239678;307876,244846;308993,247385;307952,245950;307241,240948;305489,239221;304702,240719;299382,245874;292399,253326;292717,255789;294469,254926;296691,254050;306124,249848;311989,247537;317816,246674;321828,244846;325091,248019;325650,252615;325002,259915;323974,266885;300664,335201;289466,363843;290063,377681;313652,382582;313817,235209;312802,236225;311799,235209;312802,234194;313817,235209;59645,496983;66552,495929;64355,497478;42112,498824;59645,496983;88338,491549;111902,475591;112321,475388;109413,481761;90560,494101;84796,495510;69574,496970;88338,491549;118262,472887;120548,466006;122439,456814;125867,439522;128889,404380;129206,400724;130565,397296;132025,395620;130146,417305;129371,426585;129105,432006;127848,445667;128102,446607;128889,444639;129841,437745;130819,426852;131238,422320;131517,420136;132342,413445;136405,395620;138487,390618;138703,390415;135668,406894;125042,474029;113666,491118;105440,497174;70513,502493;97720,495409;104652,491397;105935,490293;107420,488922;118262,472887;129739,381972;130260,376335;130260,376120;130463,376120;131199,382798;131720,390199;130146,393640;129739,390923;129739,381972;129739,369759;133383,370178;133586,370914;134627,371232;136087,372997;140988,375180;141508,376755;137243,377694;134005,374977;129511,370483;129739,369759;145584,380398;147869,383217;150167,384359;153405,384461;153405,388638;147983,391240;146104,388536;139744,381236;139744,381211;140137,381135;145584,380398;142448,291452;158724,290830;164666,291985;174670,299907;176854,302510;178111,298549;169871,284990;172690,283644;181551,281663;180726,278642;182085,275925;184154,275506;190629,251524;192076,244757;195631,244541;199059,244541;198437,249746;196672,265184;194692,300542;191150,329412;191213,329425;191099,330098;191200,330275;191226,330275;191378,330148;191492,329488;195530,308566;196152,305430;197078,307207;201154,322010;202512,344850;200532,360796;197193,369543;192292,382899;190210,397702;190286,397677;190223,397893;190286,398045;190210,398020;184573,444943;184053,456192;189169,464126;241400,474550;231294,475388;231294,475426;231053,475400;230888,475413;230748,475629;230951,475756;231053,475756;231205,475781;231180,475806;243482,476949;232741,478092;232386,478092;232272,478193;232386,478308;232741,478308;235877,480605;233579,481329;219093,480504;191353,479450;177273,479666;175089,479666;172791,479869;171433,474867;173109,473927;173528,475908;176130,477470;183011,475908;207502,477355;207502,477317;207705,477355;207781,477355;207997,477127;207768,476924;207718,476924;207591,476898;207565,476924;184154,473927;177793,473090;178631,469014;178682,468189;178530,467148;178111,457766;180206,414080;181653,397499;184052,388942;185411,384689;190210,356314;187709,328167;186757,326492;178936,311790;175813,306470;171331,300846;166646,295324;158292,293229;148809,291045;145368,291248;142448,291451;145901,120364;143908,115146;145990,113381;146206,112124;148187,110664;148910,113686;145901,120364;144327,123804;144543,122763;143908,120465;145482,122763;144327,123804;138804,98260;141204,80334;142029,80537;143286,82099;149228,88777;151843,99403;152363,102844;151322,102958;150370,108379;149228,102640;148085,88980;145051,85120;142651,83457;143387,86060;144758,90021;145584,92420;144644,99301;143819,98159;140810,93195;140721,92560;140556,92433;140429,92585;140543,93360;140467,93360;144543,107020;146523,108684;144758,110144;143908,108785;138804,98260;161949,130063;155068,128603;151526,126102;150370,122446;150142,121887;150485,122357;152770,124122;161949,130063;157150,112543;159562,111299;162685,111299;164983,112746;163193,112848;157772,114105;156007,114625;155271,114105;157150,112543;158089,103999;164031,103364;170811,106500;172169,108379;170595,107643;157467,104723;155690,104621;158089,103999;165186,97943;165707,93982;167472,89399;168932,84498;171331,78658;171331,78442;172690,80220;173109,83241;171027,91583;168627,97626;164755,100660;165186,97943;157937,117444;159435,119805;162266,116606;162685,116301;163409,120148;158204,120148;157353,117545;157937,117444;160882,117977;159854,118650;158838,117977;159854,117304;160882,117977;157353,116301;158724,115057;161632,114308;164234,114943;162266,115260;157353,116301;175292,118701;179990,123284;184573,127143;185513,127867;186452,128819;189994,130266;190210,132767;187392,131422;186757,131523;184472,129759;182085,130165;183012,133910;187506,136944;188534,139649;184472,143089;178936,143292;174150,141845;173007,143825;167789,143394;159245,142683;152160,138087;149647,132971;148606,127232;150485,130165;152364,133402;159448,139763;172690,141324;173426,140271;169249,136944;172169,136944;179253,141528;183011,141324;181234,140588;179165,139026;178212,136525;180510,135891;183012,136119;181653,135484;178631,132666;177997,129644;180092,128819;180206,126001;171230,117748;170392,115577;170493,115463;175292,118701;178835,117939;178733,118167;181348,120465;185513,125467;186033,126724;182707,123703;178530,118383;178098,117888;178834,117939;192914,134951;193333,135573;189575,142784;189575,141845;192698,136424;192914,134951;182910,168747;191657,178117;202715,201274;204798,212738;202093,225358;201357,228176;199275,225980;199275,221917;198234,207533;191657,191777;189474,188972;190312,191155;196990,218680;196571,222133;193447,220559;188534,214617;188509,214642;188471,214452;188369,214388;188306,214464;188331,214630;188331,214617;186871,223999;184256,223059;181450,222234;178631,219619;177489,218578;177171,217321;174467,213677;174467,211697;172791,208371;171534,212217;170595,219200;171027,222958;174772,223796;182288,226081;199275,230474;208251,231820;219601,231616;224299,228684;229313,225980;226698,230575;226749,230613;226216,230817;226114,230956;226228,231045;226241,231045;226812,230829;226800,230880;231916,229115;235141,228176;233262,231198;230583,233178;230545,233191;230113,233470;230126,233622;230202,233635;230278,233597;230697,233305;230773,233381;240778,232239;242657,234321;238061,235362;230583,238028;230367,238066;230227,238256;230405,238396;230431,238396;230659,238333;230659,238396;240575,243081;241082,244960;233059,241824;228158,241202;228679,241722;233478,244541;235458,246940;233795,248184;228475,244439;216478,242040;196774,242243;181145,240999;164348,239640;157670,239335;152985,225154;150992,206479;153303,212839;156528,217753;156845,225040;162571,236415;163815,236301;165491,237038;171661,237038;178631,237977;184471,238916;209495,241418;209482,241367;210206,241583;210269,241583;210434,241481;210346,241253;209558,241037;209609,240999;200316,238396;192394,236936;187392,235362;185830,234841;172474,232658;165605,228684;164755,228481;161225,223694;161949,217016;165605,215455;170912,207215;170912,203559;174251,204917;176029,209310;176029,209285;176143,209513;176321,209602;176448,209564;176499,209259;176435,209120;175508,204092;175089,199395;173832,197414;172169,195954;172271,191574;171230,188756;169351,186991;169046,184896;167891,180211;169148,180427;173211,187296;175293,192095;176448,192399;176029,188451;176854,180427;175508,173749;176753,169572;174670,162894;174670,160507;174670,149551;175292,151430;182910,168747;205737,223999;207413,211900;207197,210973;207616,211900;210231,216090;212618,220457;209089,223377;205953,225878;205737,223999;218357,229535;216478,230157;204391,229535;206055,228176;213659,223377;213875,223174;218357,229535;215234,176555;226597,167909;238658,161320;240499,160317;236080,164050;227435,169991;222115,174067;218154,178637;214599,191574;223994,221511;225759,225357;223994,224837;216580,211900;210968,194291;215234,176555;245056,158464;252014,155493;243533,160267;240029,162349;241603,160812;245056,158464;235369,211430;235369,226399;235357,226297;232538,224837;231091,224837;228996,221511;227219,217854;226279,216293;228679,214719;231294,213360;235369,211430;223791,205336;231383,202213;233795,199598;234722,201172;235369,201540;235369,209297;233478,210034;227841,212738;225022,214211;224197,212217;223473,210135;222001,205958;223791,205336;240499,200855;246402,200855;246199,202112;248446,200855;251912,200855;251633,202315;254121,201071;254286,200855;256013,200855;255899,201159;254845,203153;259758,201274;260507,200855;458982,200855;459719,201274;464619,203153;463578,201159;463451,200855;465191,200855;465343,201058;467857,202315;467565,200855;471031,200855;473265,202112;473075,200855;478686,200855;478686,228735;477747,230982;474750,232455;473379,235578;473900,237241;473684,241722;474839,243297;475576,241519;478686,238371;478686,241164;475042,244744;475258,246001;474750,252362;478686,255142;478686,285371;460468,388079;413582,382861;376230,381160;331795,384639;313728,385274;258755,388194;240498,285371;240498,255218;244739,252362;244218,246001;244421,244757;240498,240936;240498,238295;240574,238295;243901,241507;244637,243297;245780,241723;245577,237241;246084,235578;244739,232442;241717,230995;240663,228481;240498,228379;240498,200855;240499,200855;244015,187093;244955,186458;246085,186674;248180,189695;247139,189175;244637,189276;242847,190635;244015,187093;250465,186267;252864,185112;255480,187512;255378,189492;251417,187296;249640,188235;250465,186267;258501,188350;259339,188235;259860,190952;257663,188870;258501,188350;460138,188235;460976,188350;461814,188870;459617,190952;460138,188235;463985,187512;466600,185112;468999,186255;469837,188235;468073,187296;464099,189492;463985,187512;473379,186661;474535,186471;475474,187093;476617,190635;474840,189276;472326,189175;471297,189695;473380,186661;488703,233381;488780,233305;489198,233597;489275,233635;489338,233623;489364,233470;488919,233191;488907,233191;486202,231198;484323,228176;487561,229116;492665,230880;492652,230830;493223,231045;493248,231045;493350,230956;493261,230817;492715,230614;492766,230576;490163,225980;495166,228684;499863,231617;511226,231820;520202,230474;537189,226094;544692,223783;548450,222958;548869,219200;547930,212217;546686,208358;545022,211697;545022,213678;542305,217334;541988,218578;540833,219619;538027,222222;535208,223060;532606,224012;531146,214604;531133,214617;531171,214465;531108,214388;531006,214452;530968,214630;530943,214604;526029,220559;522906,222120;522487,218692;529153,191155;530003,188972;527807,191790;521230,207520;520202,221904;520202,225980;518120,228176;517371,225358;514666,212738;516749,201274;527807,178117;536554,168747;544184,151418;544807,149551;544807,160508;544807,162907;542712,169572;543956,173749;542610,180415;543448,188451;543029,192399;544185,192095;546267,187296;550317,180415;551574,180211;550431,184896;550114,186978;548235,188768;547206,191574;547295,195954;545645,197414;544388,199395;543956,204092;543042,209132;542978,209259;543017,209564;543156,209602;543321,209513;543436,209297;543448,209310;545226,204930;548552,203572;548552,207203;553872,215442;557528,217029;558252,223695;554710,228481;553872,228684;546990,232658;533647,234841;532085,235362;527071,236923;519161,238396;509880,240999;509918,241037;509131,241253;509030,241481;509195,241583;509271,241583;509982,241367;509982,241418;535006,238917;540833,237977;547828,237025;553973,237025;555649,236301;556893,236403;562632,225053;562949,217753;566174,212840;568472,206479;566504,225154;561807,239336;555128,239640;538332,240999;522690,242243;502999,242040;491001,244427;485682,248184;484019,246940;485999,244541;490785,241722;491319,241202;486405,241837;478382,244960;478902,243081;488818,238396;488818,238333;489046,238396;489072,238396;489237,238257;489097,238066;488894,238028;481403,235362;476820,234321;478686,232239;488703,233381;483816,211164;488196,213360;490785,214719;493185,216280;492258,217854;490481,221498;488386,224837;486939,224837;484108,226297;483917,227237;483816,227237;483816,211164;483816,211164;483816,201705;484742,201159;485682,199598;488081,202213;495686,205336;497464,205971;496016,210135;495280,212217;494442,214198;491624,212738;485999,210034;483816,209107;483816,201705;483816,201705;504865,191574;501323,178637;497362,174067;492043,169992;483384,164050;478978,160317;480819,161320;492868,167909;504243,176555;508509,194278;502885,211900;495470,224837;493706,225358;495470,221498;504865,191574;475931,160279;467463,155480;474408,158464;477861,160812;479448,162349;475931,160279;515073,229522;502999,230144;501107,229522;505589,223174;505805,223390;513422,228176;515073,229522;512267,210973;512064,211900;513740,224012;513524,225878;510401,223390;506846,220457;509245,216077;511861,211900;512267,210973;540528,143292;535005,143089;530943,139649;531984,136932;536453,133910;537392,130152;535005,129746;532707,131523;532085,131422;529267,132768;529470,130254;533025,128806;533964,127867;534891,127143;539487,123284;544185,118701;548971,115451;549085,115565;548235,117749;539284,126001;539386,128807;541468,129632;540833,132666;537811,135485;536453,136107;538967,135891;541252,136513;540325,139027;538230,140588;536453,141325;540211,141528;547295,136932;550228,136932;546051,140271;546787,141325;560029,139763;567113,133402;568992,130152;570871,127232;569818,132971;567329,138087;560232,142670;551688,143407;546470,143813;545327,141845;540528,143292;529889,142784;526144,135573;526563,134951;526766,136424;529889,141845;529889,142784;533964,125467;538129,120465;540744,118167;540630,117939;541391,117875;540934,118383;536770,123703;533444,126724;533964,125467;546787,80207;548146,78442;548146,78658;550533,84498;551993,89399;553770,93982;554290,97943;554709,100647;550850,97626;548450,91583;546368,83241;546787,80207;561388,103999;563774,104621;562010,104723;548869,107643;547295,108366;548666,106500;555446,103364;561388,103999;564193,114105;563470,114625;561692,114105;556271,112861;554506,112746;556792,111299;559928,111299;562314,112543;564193,114105;556792,116288;557211,116606;560054,119792;561540,117444;562111,117545;561273,120148;556068,120148;556792,116288;560651,117977;559610,118663;558582,117977;559610,117291;560651,117977;557211,115247;555230,114943;557833,114308;560753,115044;562111,116288;557211,115247;566694,124122;568992,122344;569322,121887;569094,122446;567951,126102;564396,128591;557528,130051;566694,124122;567634,99403;570249,88777;576178,82099;577435,80525;578273,80321;580673,98260;575569,108785;574718,110144;572953,108684;574934,107021;578997,93360;578921,93347;579048,92586;578921,92433;578743,92560;578667,93182;575671,98159;574833,99302;573906,92420;574718,90021;576077,86060;576813,83457;574414,85120;571392,88980;570249,102641;569094,108366;568167,102958;567113,102844;567634,99403;574934,122751;575150,123792;573995,122751;575569,120478;574934,122751;573576,120364;570554,113686;571290,110664;573271,112124;573474,113381;575569,115146;573576,120364;577016,291452;574096,291261;570656,291045;561172,293229;552830,295324;548146,300847;543651,306471;540528,311790;532707,326492;531768,328155;529267,356314;534066,384677;535412,388942;537811,397499;539284,414080;541366,457753;540934,467148;540795,468189;540833,469027;541683,473090;535323,473928;511911,476924;511899,476898;511759,476924;511708,476924;511480,477127;511695,477356;511759,477356;511962,477317;511962,477356;536452,475908;543346,477470;545949,475908;546368,473928;548044,474867;546685,479869;544387,479666;542191,479666;528111,479450;500383,480504;485897,481317;483599,480606;486710,478308;487091,478308;487205,478194;487091,478092;486710,478092;475995,476949;488297,475807;488271,475781;488411,475756;488513,475756;488716,475629;488576,475413;488411,475400;488170,475426;488195,475388;478064,474550;530320,464114;535411,456192;534891,444943;529267,398020;529190,398045;529254,397893;529190,397677;529267,397703;527184,382899;522284,369556;518945,360809;516964,344838;518323,322011;522373,307207;523325,305430;523947,308566;527984,329488;528098,330149;528238,330276;528263,330276;528378,330098;528251,329412;528327,329412;524785,300529;522804,265184;521027,249746;520405,244541;523845,244541;527387,244744;528835,251524;535322,275506;537392,275925;538750,278629;537925,281663;546787,283644;549592,284990;541365,298549;542610,302510;544806,299907;554810,291985;560752,290830;577016,291452;579352,381134;579733,381211;579733,381236;573372,388536;571493,391240;566072,388638;566072,384461;569310,384359;571595,383216;573906,380398;579352,381134;579733,380804;579733,380817;579695,380804;579733,380804;578476,375180;583390,372996;584837,371219;585878,370914;586094,370178;589750,369759;589953,370495;585472,374977;582234,377694;577956,376754;578476,375180;589750,381972;589750,390923;589319,393627;587770,390199;588277,382798;589014,376120;589217,376120;589217,376335;589750,381972;590575,404380;593597,439522;597050,456814;598917,465993;601202,472874;612057,488921;613542,490292;614825,491397;621744,495409;648964,502493;614037,497173;605798,491118;594435,474029;583796,406881;580774,390415;580977,390618;583072,395620;587135,413445;587947,420136;588227,422307;588658,426852;589636,437745;590575,444639;591363,446606;591616,445667;590372,432019;590106,426585;589318,417305;587440,395620;588912,397296;590258,400724;590575,404380;607575,475604;631139,491549;649903,496971;634681,495498;628904,494089;610064,481761;607156,475388;607575,475604;652925,495929;659844,496983;677365,498824;655109,497478;652925,495929;597050,492895;580571,491651;577334,491435;577334,489772;576178,485913;580457,485697;593394,486547;597876,486852;600681,490394;603513,493631;597050,492895;574718,478930;573994,475591;571912,465383;569627,451520;567532,427728;566910,406881;570249,400838;571595,397182;573271,396560;574832,395100;575048,395303;582348,417000;584316,439624;593698,479450;591832,479755;589636,479552;576292,478727;574718,478930;564612,426699;563965,431765;563152,431600;562416,426484;561489,419704;560753,412722;558874,398959;564828,392802;567329,393424;569716,394478;565552,401156;564714,402920;564079,407300;564612,426700;572953,492476;571493,495409;570135,498329;559077,498735;549390,497275;553046,496133;546051,495828;532504,496970;518945,498532;508928,498837;496524,500195;487040,500398;485161,499890;492563,498215;497984,498012;500384,497389;498302,496348;490595,495929;489440,495409;490900,494673;495686,493314;492563,492794;488386,491651;491103,491029;527286,489048;539601,487271;549707,481317;551992,479755;550012,484656;544489,488211;544476,488249;544438,488211;544070,488211;543816,488337;543969,488604;544311,488629;544388,488629;552196,488845;555014,486852;553770,478409;553567,476949;551472,475908;551383,473928;545530,430038;542928,409586;540833,396154;536986,383420;533025,363817;532809,356213;532288,351731;532606,339530;540833,317846;552107,299272;557629,296987;563673,295641;574718,293648;575772,294067;568992,295426;562416,298231;554709,302002;551789,305950;547104,313352;544489,322950;540211,331088;539601,337855;540744,353915;541772,361215;540744,358701;536872,340368;536554,337347;535729,339429;536148,348494;537621,357660;540934,371118;545530,382176;546685,385921;544692,383115;541150,377059;539385,374038;538966,375294;540629,379243;542712,384677;545746,399366;547930,415959;548869,424186;550634,427106;551573,435866;552830,449006;553465,457652;554811,462146;556169,468507;556474,467047;554912,453284;553363,420326;552932,413141;550113,387901;549390,385299;550634,387482;551472,390098;555128,403339;556474,418447;557629,442125;559711,460267;562530,480390;560549,494266;556893,495714;554709,496450;560143,496869;566072,495929;567227,491435;562415,468392;560651,450047;559927,438900;568167,482688;569309,483831;568890,481850;565958,465269;565437,461829;566808,456725;568167,456509;568776,460470;571696,480707;572953,492476;440916,425785;399642,428477;378897,426281;359713,422091;359611,422091;340644,426293;320330,428477;278370,425938;268303,408761;315595,407808;339400,405650;359612,401410;359713,401410;379963,405663;403844,407808;450933,408646;440916,425786;179888,487271;192191,489048;228361,491029;231091,491651;226901,492794;223791,493327;228564,494673;230037,495409;228882,495929;221175,496348;219093,497389;221480,498012;226901,498215;234303,499890;232437,500411;222953,500208;210536,498837;200532,498532;186973,496970;173426,495815;166443,496133;170087,497275;160387,498748;149329,498329;147984,495409;146524,492476;147780,480695;150688,460470;151323,456509;152668,456725;154027,461829;153506,465269;150586,481850;150167,483831;151323,482688;159562,438900;158826,450047;157048,468392;152262,491435;153405,495929;159346,496856;164755,496450;162571,495714;158928,494266;156947,480390;159765,460267;161848,442112;162990,418447;164349,403339;168005,390098;168830,387495;170087,385299;169351,387901;166532,413141;166126,420339;164552,453285;162990,467047;163308,468507;164666,462146;166025,457665;166647,449006;167891,435879;168830,427106;170595,424186;171535,415959;173731,399378;176753,384689;178847,379256;180511,375294;180092,374038;178314,377059;174772,383115;172792,385933;173934,382176;178530,371118;181869,357673;183316,348494;183748,339429;182910,337347;182593,340368;178733,358714;177692,361215;178733,353915;179889,337855;179254,331088;174988,322950;172385,313352;167688,305950;164755,301989;157049,298231;150485,295426;143693,294067;144759,293661;155792,295629;161848,296987;167370,299272;178632,317846;186871,339530;187189,351718;186668,356213;186452,363817;182491,383420;178632,396153;176550,409598;173934,430038;168107,473928;168005,475908;165923,476949;165707,478422;164450,486852;167269,488845;175090,488629;175166,488629;175509,488604;175661,488337;175407,488210;175026,488210;175001,488249;174988,488210;169453,484656;167472,479768;169770,481329;179889,487271;155385,407300;154750,402920;153925,401156;149748,394478;152160,393437;154649,392814;160603,398959;158724,412721;157988,419704;157048,426484;156325,431600;155512,431765;154865,426699;155385,407300;145482,475591;144759,478930;143172,478727;129841,479565;127645,479768;125766,479450;135148,439624;137141,417000;144441,395303;144644,395100;146206,396560;147869,397182;149228,400838;152567,406894;151945,427728;149850,451520;147564,465384;145482,475591;142143,489772;142143,491435;138906,491651;122439,492908;115977,493632;118783,490394;121601,486852;126083,486547;139020,485697;143286,485925;142143,489772;15451,504690;24325,505312;50999,506035;102418,501554;106900,499586;111483,499472;140061,498418;142969,498418;145787,500309;149431,501033;166443,501033;195212,502607;217938,503953;224197,504994;229834,504372;235763,504055;237337,503331;241603,503750;243596,504474;241717,501236;240778,500513;242847,499586;248598,499992;246402,497592;241501,496247;242657,495409;246719,495510;243063,493327;242022,493225;240879,492273;233173,488934;223473,488528;216389,486966;205737,487690;201471,487271;190629,486230;177895,484567;173426,482573;175927,482053;179063,482269;190108,481634;200951,481850;228158,484033;233579,484249;235979,483513;247862,484655;251925,482992;256102,483411;253804,481329;255568,480809;257244,480390;263084,480694;262780,480187;258819,477686;257359,477584;256724,476314;258717,476530;257041,474969;252356,472569;245577,470385;239419,471020;233579,470487;221378,469014;190108,462349;186452,448587;188953,426585;189791,419082;190832,412087;191873,405625;195936,379459;200951,368515;201750,366509;202411,364655;204480,357787;205635,350995;204290,319928;199059,304389;197078,301481;197612,296784;200316,252057;201357,244757;203350,244541;213240,244338;226901,246102;232538,250597;235357,252882;235369,252907;235369,285370;358228,507152;359586,508016;360944,507152;483815,285370;483815,253123;484107,252882;486939,250597;492563,246102;506224,244338;516126,244541;518120,244744;519161,252057;521865,296784;522373,301481;520405,304388;515187,319928;513841,350995;514984,357774;517066,364655;517726,366496;518526,368515;523541,379459;527604,405624;528645,412087;529686,419082;530511,426585;533025,448587;529368,462349;498086,469027;485898,470487;480045,471008;473900,470385;467133,472569;462436,474969;460772,476530;462753,476314;462118,477571;460658,477685;456697,480174;456380,480707;462220,480390;463896,480809;465660,481316;463375,483424;467539,482992;471602,484655;483498,483513;485898,484249;491319,484033;518526,481850;529368,481634;540427,482269;543550,482066;546051,482573;541569,484554;528835,486230;518006,487271;513740,487690;503101,486953;496016,488528;486304,488934;478597,492273;477442,493225;476401,493314;472757,495510;476820,495409;477963,496247;473062,497592;470879,499992;476617,499573;478686,500500;477747,501236;475881,504474;477861,503750;482140,503331;483701,504055;489656,504372;495280,504994;501526,503953;524265,502607;553046,501033;570034,501033;573690,500297;576496,498418;579416,498418;607981,499471;612577,499573;617059,501541;668465,506035;695164,505312;704026,504689;710272,500297;704432,498215;684716,495092;660542,493835;652925,493225;613301,475070;608197,457550;606737,446924;606318,424300;606420,420022;606407,418143;606318,415108;606001,405320;607461,373314;609022,361939;609454,341092;608400,330885;607042,323051;599437,298549;591413,273741;586716,261337;578578,235882;574833,222755;575353,214719;576178,196691;572953,173216;572014,161244;573576,148510;573576,144448;575569,136310;577232,127664;577854,111299;577334,110042;579936,105878;582970,95023;580571,80004;576711,78138;575455,79801;566593,91583;564828,101066;564396,102412;561387,100863;551256,81363;548869,76259;548768,76145;546990,76360;542509,85019;545530,101181;545530,107427;543448,109623;541049,109623;537392,113686;537291,114943;535323,115248;537392,116720;535831,119945;528226,128489;524785,131320;524988,132463;524366,136424;531146,144867;532923,144333;535729,145603;539386,146009;541569,145489;541569,149145;537811,159670;533545,168214;526245,175628;523325,179996;520926,184490;520291,181151;512991,169369;460976,144867;449918,144232;453155,153627;464200,159467;495064,179171;500904,195015;498721,201896;497984,204194;492982,202417;488488,200119;486202,197313;484425,195434;482038,193758;480578,191892;478496,190851;478179,187918;472542,185214;471501,186039;470142,184274;463896,183957;462321,186775;460874,186039;457218,189175;457319,191359;454818,191155;453269,194177;453676,195726;265814,195726;266221,194190;264659,191156;262145,191359;262247,189175;258603,186052;257143,186788;255569,183957;249322,184274;247964,186052;246936,185214;241299,187931;240981,190851;238899,191892;237439,193771;235039,195434;233262,197313;230977,200131;226495,202416;221480,204194;220757,201909;218573,195015;224413,179170;255264,159467;266322,153627;269547,144244;258501,144867;206474,169369;199174,181151;198551,184490;196152,179996;193232,175628;185932,168214;181653,159670;177895,149132;177895,145489;180092,146009;183748,145603;186554,144346;188331,144867;195111,136424;194489,132463;194692,131307;191251,128489;183634,119945;182085,116720;184154,115260;182174,114943;182085,113686;178428,109623;176029,109623;173934,107440;173934,101181;176955,85019;172474,76360;170709,76144;170595,76259;168208,81375;158089,100876;155068,102425;154649,101079;152884,91583;144022,79814;142765,78138;138906,80017;136506,95023;139528,105878;142143,110042;141610,111299;142232,127651;143908,136310;145901,144460;145901,148510;147463,161231;146523,173229;143286,196691;144124,214719;144644,222755;140886,235882;132761,261325;128063,273728;120027,298549;112422,323051;111064,330872;110023,341092;110442,361939;112003,373314;113463,405320;113146,415121;113057,418143;113044,420022;113146,424287;112740,446924;111280,457550;106176,475070;66552,493225;58934,493835;34749,495092;15032,498215;9205,500309;15451,504689;460747,476023;453422,480530;450832,482332;438974,485735;370390,507203;360945,508346;413353,477216;426582,477013;433438,476810;460747,476022;719413,506200;717293,509209;587109,519734;519161,523251;473798,525054;402676,524635;359789,524622;359777,524597;359777,524635;316890,524635;245767,525054;200392,523251;132469,519734;2273,509209;165,506200;2298,503179;8760,500360;9281,503458;9332,503509;8925,504512;11668,506378;10449,506404;12239,506607;25709,507572;30775,507178;58985,507495;107268,509806;108855,507495;114796,507902;134843,510111;133256,508714;138525,507495;158191,510504;167815,509806;177044,509806;179431,509806;181666,508410;185627,508410;212669,509514;259098,509108;274130,508714;302353,512713;301693,512015;298659,509514;341799,514224;359700,516281;377767,514224;420895,509514;417873,512015;417213,512713;445436,508714;460468,509108;506909,509514;533952,508410;537900,508410;540147,509806;542522,509806;551751,509806;561388,510504;581041,507495;586310,508714;584735,510111;604782,507902;610724,507495;612298,509806;660568,507495;688804,507178;693857,507572;707340,506607;709130,506404;707898,506378;710641,504512;710234,503509;710285,503458;710806,500360;717281,503179;719414,506200;306225,477216;358634,508346;349188,507203;280605,485735;268734,482332;266144,480530;258819,476023;286140,476797;292996,477000;306225,477216;688804,673797;695152,656429;701614,673797;688804,673797;690251,645498;672007,692282;682075,692282;685934,681706;704635,681706;708673,692282;718995,692282;700255,645498;690251,645498;658143,645498;667551,645498;667551,692295;658143,692295;658143,645498;658143,645498;628155,684398;651693,684398;651693,692295;618748,692295;618748,645498;628155,645498;628155,684398;583504,673797;589852,656429;596327,673797;583504,673797;584951,645498;566720,692282;576788,692282;580635,681706;599336,681706;603398,692282;613720,692282;594956,645498;584951,645498;540769,665316;533774,665316;533774,653407;541163,653407;550431,654449;552869,659222;549263,664707;540769,665316;550253,671702;550253,671575;555471,670128;562594,658651;554951,646666;544235,645511;524366,645511;524366,692307;533774,692307;533774,672743;535666,672743;548273,682113;555090,692307;566390,692307;560702,683154;550253,671702;480972,645511;518094,645511;518094,653408;504243,653408;504243,692307;494823,692307;494823,653408;480972,653408;480972,645511;480972,645511;476706,678710;469063,690987;458018,693082;438745,677072;447899,676222;458094,685172;467311,678710;455402,671842;440446,657788;457510,644711;475411,658905;465940,659286;457370,652494;449460,657127;459922,663209;476706,678710;421555,645498;430975,645498;430975,670077;428373,686620;412795,693082;393662,670471;393662,645498;403070,645498;403070,670801;404238,680856;412541,684982;421555,671334;421555,645498;421555,645498;361694,673797;368029,656429;374491,673797;361694,673797;363128,645498;344897,692282;354965,692282;358812,681706;377513,681706;381563,692282;391872,692282;373120,645498;363128,645498;312878,645498;321638,645498;321638,692295;312154,692295;293453,661774;293326,661774;293326,692295;284566,692295;284566,645498;293707,645498;312726,676742;312878,676742;312878,645498;253588,665316;246593,665316;246593,653407;253982,653407;263250,654449;265687,659222;262082,664707;253588,665316;263059,671702;263059,671575;268303,670128;275412,658651;267769,646666;257041,645511;237185,645511;237185,692307;246593,692307;246593,672743;248484,672743;261091,682113;267896,692307;279208,692307;273520,683154;263059,671702;202995,684398;229148,684398;229148,692295;193587,692295;193587,645498;228298,645498;228298,653408;202995,653408;202995,663805;226533,663805;226533,671702;202995,671702;202995,684398;202995,684398;150193,645511;187315,645511;187315,653408;173451,653408;173451,692307;164044,692307;164044,653408;150193,653408;150193,645511;145927,678710;138297,690987;127251,693082;107966,677072;117120,676222;127315,685172;136532,678710;124623,671842;109667,657788;126731,644711;144632,658905;135161,659286;126591,652494;118694,657127;129143,663209;145927,678710;75871,684398;102024,684398;102024,692295;66463,692295;66463,645498;101174,645498;101174,653408;75871,653408;75871,663805;99409,663805;99409,671702;75871,671702;75871,684398;75871,684398;51901,645498;61435,645498;50060,692295;40005,692295;30775,657343;30648,657343;21431,692295;11172,692295;0,645498;9674,645498;16657,677669;16784,677669;25290,645498;36526,645498;44702,678190;44829,678190;51901,645498;620931,575595;620931,586704;640546,586704;640546,594614;620931,594614;620931,614482;611524,614482;611524,567699;643619,567699;643619,575595;620931,575595;620931,575595;570681,601279;568320,591097;581269,575011;594143,590957;581269,607170;570681,601279;603881,591160;581206,566911;558582,591351;581320,615282;603881,591160;536237,575595;522373,575595;522373,614495;512965,614495;512965,575595;499101,575595;499101,567698;536237,567698;536237,575595;536237,575595;464340,614482;455580,614482;455580,567698;464734,567698;483739,598917;483879,598917;483879,567698;492639,567698;492639,614482;483155,614482;464467,583974;464340,583974;464340,614482;421199,575595;421199,585993;444725,585993;444725,593903;421199,593903;421199,606586;447340,606586;447340,614482;411792,614482;411792,567699;446477,567699;446477,575595;421199,575595;421199,575595;393484,614482;393484,577639;393357,577639;384267,614482;375189,614482;365972,577639;365832,577639;365832,614482;357085,614482;357085,567698;371203,567698;379620,599603;379773,599603;388063,567698;402244,567698;402244,614482;393484,614482;393484,614482;347411,614482;337940,614482;319239,583974;319112,583974;319112,614482;310351,614482;310351,567698;319505,567698;338524,598917;338651,598917;338651,567698;347411,567698;347411,614482;279373,587504;272378,587504;272378,575595;279767,575595;289048,576649;291460,581410;287867,586907;279373,587504;293682,614495;304994,614495;299306,605341;288844,593915;288844,593763;294075,592328;301198,580839;293555,568866;282839,567698;262970,567698;262970,614495;272378,614495;272378,594944;274270,594944;286877,604313;293682,614495;293682,614495;228780,575595;228780,585993;252306,585993;252306,593903;228780,593903;228780,606586;254934,606586;254934,614482;219372,614482;219372,567699;254083,567699;254083,575595;228780,575595;228780,575595;197675,614482;187544,614482;170874,567698;181132,567698;192838,602333;192978,602333;204417,567698;214408,567698;197675,614482;197675,614482;148796,607170;138208,601279;135834,591097;148796,575011;161670,590957;148796,607170;171407,591160;148720,566911;126108,591351;148834,615282;171407,591160;87475,580242;84923,590564;98330,607170;109363,603183;109363,597292;98584,597292;98584,589396;118910,589396;118910,608020;98914,615282;75185,590957;98381,566899;118326,580636;108918,582400;98457,575011;87475,580242;1401438,279124;1402466,291604;1402466,335176;1383917,335176;1383917,299387;1382711,284698;1378864,279518;1372427,277664;1363782,280305;1358525,287300;1357103,303411;1357103,335176;1338555,335176;1338555,265057;1355783,265057;1355783,275354;1378890,263483;1390126,265692;1397807,271329;1401438,279124;1300162,316094;1287987,321629;1275761,316094;1270822,300110;1275761,284139;1287987,278591;1300162,284139;1305088,299983;1300162,316094;1287911,263470;1269273,268028;1256349,281232;1251803,299133;1256349,319623;1269667,332395;1288050,336750;1313899,326289;1324170,299920;1314001,273805;1287911,263470;1218540,265057;1237102,265057;1237102,335163;1218540,335163;1218540,265057;1218540,238383;1237102,238383;1237102,255548;1218540,255548;1218540,238383;1205590,319585;1207177,333982;1192514,336763;1183474,335074;1177558,330720;1174955,323483;1174359,310406;1174359,279848;1165840,279848;1165840,265057;1174359,265057;1174359,251130;1192983,240301;1192983,265057;1205654,265057;1205654,279848;1192983,279848;1192983,308109;1193352,318100;1195002,320449;1198138,321363;1205590,319586;1137007,305201;1136271,314241;1131853,320385;1122280,323686;1114891,320842;1111971,314114;1115602,307575;1125708,304338;1137007,301494;1137007,305201;1137007,305201;1155023,312120;1155213,290474;1152737,273868;1144193,266416;1125708,263470;1105115,268358;1095339,283403;1112187,286437;1116668,279606;1124387,277664;1134354,279949;1137007,287567;1137007,289420;1118979,293978;1104226,298295;1096253,305430;1093435,316031;1099656,330872;1116732,336763;1128285,334440;1138454,327520;1139102,329691;1140892,335176;1159237,335176;1155911,325756;1155022,312120;1066951,308299;1085170,311409;1074277,330352;1052694,336763;1028178,327051;1019012,300186;1028191,273145;1053024,263470;1073388,268980;1084243,285789;1065961,289090;1061771,280838;1053291,278071;1042232,282844;1038094,298866;1042296,316488;1053545,321630;1062203,318633;1066951,308299;985355,265057;1003903,265057;1003903,335176;986675,335176;986675,324676;976594,333513;963429,336750;950746,333652;942633,324930;940119,309416;940119,265057;958668,265057;958668,297279;959696,315396;963429,320677;970310,322632;978816,320017;983971,313542;985355,294638;985355,265057;899264,316653;888358,322099;875827,314837;872729,298599;877173,282907;888244,277664;899391,282984;903745,300377;899264,316653;903682,273246;883356,263470;862153,272751;853774,299844;862395,327013;883089,336763;894871,333817;905002,324867;905002,335176;922230,335176;922230,238384;903682,238384;903682,273246;903682,273246;787413,318862;841485,318862;841485,335176;767886,335176;767886,238383;839644,238383;839644,254761;787413,254761;787413,276217;836013,276217;836013,292518;787413,292518;787413,318862;1600789,96343;1600789,102818;1614449,102818;1614449,112061;1600789,112061;1600789,172924;1588969,172924;1588969,112061;1578469,112061;1578469,102818;1588969,102818;1588969,95353;1590226,84854;1596256,77363;1608381,74481;1619477,75675;1617687,86034;1610691,85387;1603036,87698;1600789,96343;1554106,157994;1539391,164735;1524601,158045;1518735,137871;1524601,117736;1539391,111058;1554068,117761;1559997,137465;1554106,157994;1539391,101219;1517338,109014;1506521,137871;1515586,165066;1539391,174511;1556328,170207;1568135,158172;1572210,136881;1563018,110702;1539391,101219;1461756,162298;1463457,172784;1454481,173851;1444451,171807;1439436,166424;1437976,152382;1437976,112061;1429267,112061;1429267,102818;1437976,102818;1437976,85450;1449796,78315;1449796,102818;1461756,102818;1461756,112061;1449796,112061;1449796,153055;1450431,159594;1452475,161892;1456538,162755;1461756,162298;1416914,118256;1417574,129809;1417574,172924;1405703,172924;1405703,130279;1404307,119412;1399393,113673;1391103,111528;1378001,116339;1372491,134634;1372491,172924;1360608,172924;1360608,102818;1371310,102818;1371310,112772;1393617,101231;1405259,103504;1413220,109471;1416914,118256;1300556,116479;1314331,110994;1329058,117863;1333539,131130;1294385,131130;1300556,116479;1333400,150351;1326087,161308;1314927,164735;1300264,158603;1293725,140906;1346020,140906;1346070,137732;1337171,110804;1314191,101231;1290564,110994;1281448,138455;1290462,165027;1314864,174511;1334924,168557;1345690,151862;1333400,150351;1333400,150351;1250623,113445;1243488,111528;1231211,116441;1226323,132196;1226323,172924;1214440,172924;1214440,127372;1211532,115476;1202023,111528;1192755,114168;1186585,121887;1184668,136551;1184668,172924;1172785,172924;1172785,102818;1183411,102818;1183411,112645;1192197,104367;1204664,101231;1217436,104469;1224470,113508;1246129,101231;1262176,106995;1267788,124795;1267788,172924;1255956,172924;1255956,128756;1254813,118485;1250623,113445;1161155,162298;1162881,172784;1153905,173851;1143863,171807;1138848,166424;1137401,152382;1137401,112061;1128666,112061;1128666,102818;1137401,102818;1137401,85450;1149208,78315;1149208,102818;1161155,102818;1161155,112061;1149208,112061;1149208,153055;1149843,159594;1151887,161892;1155937,162755;1161155,162298;1101941,172924;1090058,172924;1090058,102818;1100761,102818;1100761,113445;1108315,103605;1115932,101231;1128158,105053;1124057,116085;1115348,113508;1108340,115857;1103922,122357;1101941,136208;1101941,172924;1023645,154109;1025296,148472;1029993,144600;1040353,142226;1059753,137732;1059753,142086;1057836,153982;1049977,162196;1037763,165205;1027251,162031;1023646,154109;1048034,172201;1060743,164278;1063117,172924;1075546,172924;1072538,164507;1071776,143546;1071776,127702;1071179,116733;1067484,108658;1059219,103339;1044632,101219;1028724,103707;1018237,110766;1013019,122814;1024636,124401;1030539,114003;1042918,111058;1056452,115082;1059816,125328;1059752,128426;1038550,132514;1028000,134304;1019443,138201;1013311,145032;1010962,154439;1017170,168862;1034932,174511;1048034,172201;956395,117634;969840,110525;983006,117203;988516,137274;982879,158032;969307,164735;956040,158261;950555,138265;956395,117634;951685,165662;959442,171997;970094,174511;985583,169915;996806,156712;1000666,137338;997175,118891;986802,105840;970945,101219;959264,103897;950631,111921;950631,102806;939802,102806;939802,199788;951685,199788;951685,165662;873580,131130;879763,116479;893512,110994;908240,117863;912721,131130;873580,131130;873580,131130;893398,101231;869746,110994;860630,138455;869657,165027;894046,174511;914105,168557;924871,151862;912594,150351;905256,161308;894109,164735;879458,158603;872920,140906;925201,140906;925277,137732;916365,110804;893398,101231;832750,142454;825653,154706;816969,159721;801950,161498;781281,161498;781281,87558;801619,87558;818188,89551;830300,100470;835289,123804;832750,142454;833245,84460;819051,77528;801823,76144;768483,76144;768483,172924;803397,172924;818949,171274;830503,166411;839314,157638;845915,143546;848493,124007;844684,101003;833245,844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814286732" o:spid="_x0000_s1070" style="position:absolute;width:12;height:12;visibility:visible;mso-wrap-style:square;v-text-anchor:top" coordsize="1269,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" path="" stroked="f" strokeweight=".03525mm">
                        <v:stroke joinstyle="miter"/>
                        <v:path arrowok="t"/>
                      </v:shape>
                    </v:group>
                    <w10:wrap anchorx="page" anchory="page"/>
                  </v:group>
                </w:pict>
              </mc:Fallback>
            </mc:AlternateContent>
          </w:r>
          <w:r>
            <w:rPr>
              <w:noProof/>
            </w:rPr>
            <mc:AlternateContent>
              <mc:Choice Requires="wps">
                <w:drawing>
                  <wp:anchor distT="45720" distB="45720" distL="114300" distR="114300" simplePos="0" relativeHeight="251661312" behindDoc="0" locked="0" layoutInCell="1" allowOverlap="1" wp14:anchorId="6EB8CFA7" wp14:editId="43033A65">
                    <wp:simplePos x="0" y="0"/>
                    <wp:positionH relativeFrom="page">
                      <wp:posOffset>540385</wp:posOffset>
                    </wp:positionH>
                    <wp:positionV relativeFrom="page">
                      <wp:posOffset>1184275</wp:posOffset>
                    </wp:positionV>
                    <wp:extent cx="6479540" cy="2545080"/>
                    <wp:effectExtent l="0" t="0" r="0" b="0"/>
                    <wp:wrapNone/>
                    <wp:docPr id="779367567" name="Cover title - Sho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2545080"/>
                            </a:xfrm>
                            <a:prstGeom prst="rect">
                              <a:avLst/>
                            </a:prstGeom>
                            <a:noFill/>
                            <a:ln w="9525">
                              <a:noFill/>
                              <a:miter lim="800000"/>
                              <a:headEnd/>
                              <a:tailEnd/>
                            </a:ln>
                          </wps:spPr>
                          <wps:txbx>
                            <w:txbxContent>
                              <w:p w14:paraId="627BE944" w14:textId="603483E9" w:rsidR="007F2946" w:rsidRPr="00D577A3" w:rsidRDefault="006405E6" w:rsidP="007662A2">
                                <w:pPr>
                                  <w:pStyle w:val="CoverTitle"/>
                                </w:pPr>
                                <w:r>
                                  <w:t>Applicatio</w:t>
                                </w:r>
                                <w:r w:rsidR="00CC3550">
                                  <w:t>n</w:t>
                                </w:r>
                                <w:r>
                                  <w:t xml:space="preserve"> for renewal of international registration</w:t>
                                </w:r>
                              </w:p>
                              <w:p w14:paraId="46B0CD5D" w14:textId="33D5649C" w:rsidR="007F2946" w:rsidRPr="00ED566C" w:rsidRDefault="006405E6" w:rsidP="001D61C1">
                                <w:pPr>
                                  <w:pStyle w:val="CoverSubtitleBlack"/>
                                </w:pPr>
                                <w:r>
                                  <w:t>Non-Government School Regulation</w:t>
                                </w:r>
                              </w:p>
                            </w:txbxContent>
                          </wps:txbx>
                          <wps:bodyPr rot="0" vert="horz" wrap="square" lIns="0" tIns="144000" rIns="0" bIns="414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6EB8CFA7" id="_x0000_t202" coordsize="21600,21600" o:spt="202" path="m,l,21600r21600,l21600,xe">
                    <v:stroke joinstyle="miter"/>
                    <v:path gradientshapeok="t" o:connecttype="rect"/>
                  </v:shapetype>
                  <v:shape id="Cover title - Shoal" o:spid="_x0000_s1026" type="#_x0000_t202" style="position:absolute;margin-left:42.55pt;margin-top:93.25pt;width:510.2pt;height:200.4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" filled="f" stroked="f">
                    <v:textbox inset="0,4mm,0,11.5mm">
                      <w:txbxContent>
                        <w:p w14:paraId="627BE944" w14:textId="603483E9" w:rsidR="007F2946" w:rsidRPr="00D577A3" w:rsidRDefault="006405E6" w:rsidP="007662A2">
                          <w:pPr>
                            <w:pStyle w:val="CoverTitle"/>
                          </w:pPr>
                          <w:r>
                            <w:t>Applicatio</w:t>
                          </w:r>
                          <w:r w:rsidR="00CC3550">
                            <w:t>n</w:t>
                          </w:r>
                          <w:r>
                            <w:t xml:space="preserve"> for renewal of international registration</w:t>
                          </w:r>
                        </w:p>
                        <w:p w14:paraId="46B0CD5D" w14:textId="33D5649C" w:rsidR="007F2946" w:rsidRPr="00ED566C" w:rsidRDefault="006405E6" w:rsidP="001D61C1">
                          <w:pPr>
                            <w:pStyle w:val="CoverSubtitleBlack"/>
                          </w:pPr>
                          <w:r>
                            <w:t>Non-Government School Regulation</w:t>
                          </w:r>
                        </w:p>
                      </w:txbxContent>
                    </v:textbox>
                    <w10:wrap anchorx="page" anchory="page"/>
                  </v:shape>
                </w:pict>
              </mc:Fallback>
            </mc:AlternateContent>
          </w:r>
          <w:r w:rsidRPr="00076D45">
            <w:rPr>
              <w:rFonts w:eastAsia="Calibri"/>
              <w:b/>
              <w:noProof/>
              <w:color w:val="000000" w:themeColor="text1"/>
              <w:sz w:val="32"/>
              <w:szCs w:val="36"/>
            </w:rPr>
            <w:drawing>
              <wp:anchor distT="0" distB="0" distL="114300" distR="114300" simplePos="0" relativeHeight="251660288" behindDoc="0" locked="1" layoutInCell="1" allowOverlap="1" wp14:anchorId="6DE410ED" wp14:editId="616A44F0">
                <wp:simplePos x="0" y="0"/>
                <wp:positionH relativeFrom="page">
                  <wp:posOffset>6336665</wp:posOffset>
                </wp:positionH>
                <wp:positionV relativeFrom="page">
                  <wp:posOffset>10206990</wp:posOffset>
                </wp:positionV>
                <wp:extent cx="687600" cy="486000"/>
                <wp:effectExtent l="0" t="0" r="0" b="0"/>
                <wp:wrapNone/>
                <wp:docPr id="1007758711" name="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26269" name="Creative Commons"/>
                        <pic:cNvPicPr/>
                      </pic:nvPicPr>
                      <pic:blipFill>
                        <a:blip r:embed="rId13">
                          <a:extLst>
                            <a:ext uri="{96DAC541-7B7A-43D3-8B79-37D633B846F1}">
                              <asvg:svgBlip xmlns:asvg="http://schemas.microsoft.com/office/drawing/2016/SVG/main" r:embed="rId14"/>
                            </a:ext>
                          </a:extLst>
                        </a:blip>
                        <a:stretch>
                          <a:fillRect/>
                        </a:stretch>
                      </pic:blipFill>
                      <pic:spPr>
                        <a:xfrm>
                          <a:off x="0" y="0"/>
                          <a:ext cx="687600" cy="486000"/>
                        </a:xfrm>
                        <a:prstGeom prst="rect">
                          <a:avLst/>
                        </a:prstGeom>
                      </pic:spPr>
                    </pic:pic>
                  </a:graphicData>
                </a:graphic>
                <wp14:sizeRelH relativeFrom="margin">
                  <wp14:pctWidth>0</wp14:pctWidth>
                </wp14:sizeRelH>
                <wp14:sizeRelV relativeFrom="margin">
                  <wp14:pctHeight>0</wp14:pctHeight>
                </wp14:sizeRelV>
              </wp:anchor>
            </w:drawing>
          </w:r>
          <w:r>
            <w:rPr>
              <w:b/>
            </w:rPr>
            <w:br w:type="page"/>
          </w:r>
        </w:p>
      </w:sdtContent>
    </w:sdt>
    <w:p w14:paraId="7FF086ED" w14:textId="14F94EC1" w:rsidR="006405E6" w:rsidRPr="000724C2" w:rsidRDefault="006405E6" w:rsidP="00405E7B">
      <w:pPr>
        <w:pStyle w:val="Heading1"/>
        <w:spacing w:before="0" w:after="120"/>
      </w:pPr>
      <w:r>
        <w:lastRenderedPageBreak/>
        <w:t xml:space="preserve">Renewal of </w:t>
      </w:r>
      <w:r w:rsidR="007E3C7E">
        <w:t>r</w:t>
      </w:r>
      <w:r>
        <w:t>egistration</w:t>
      </w:r>
    </w:p>
    <w:p w14:paraId="497528C9" w14:textId="75375F87" w:rsidR="006405E6" w:rsidRPr="00D74B33" w:rsidRDefault="006405E6" w:rsidP="006405E6">
      <w:bookmarkStart w:id="0" w:name="_Toc84334889"/>
      <w:r>
        <w:t xml:space="preserve">Renewal of registration is one of the processes through which the Director General of the Department of </w:t>
      </w:r>
      <w:r w:rsidRPr="00D74B33">
        <w:t>Education assesses a provider’s compliance with legislative requirements prescribed under:</w:t>
      </w:r>
    </w:p>
    <w:p w14:paraId="2EAA7612" w14:textId="77777777" w:rsidR="006405E6" w:rsidRPr="00D74B33" w:rsidRDefault="006405E6">
      <w:pPr>
        <w:pStyle w:val="ListParagraph"/>
        <w:numPr>
          <w:ilvl w:val="0"/>
          <w:numId w:val="10"/>
        </w:numPr>
        <w:tabs>
          <w:tab w:val="clear" w:pos="1021"/>
          <w:tab w:val="clear" w:pos="1361"/>
          <w:tab w:val="clear" w:pos="1701"/>
          <w:tab w:val="clear" w:pos="2041"/>
          <w:tab w:val="clear" w:pos="2381"/>
          <w:tab w:val="clear" w:pos="2722"/>
          <w:tab w:val="clear" w:pos="3062"/>
          <w:tab w:val="clear" w:pos="3402"/>
        </w:tabs>
        <w:spacing w:after="0"/>
        <w:contextualSpacing w:val="0"/>
      </w:pPr>
      <w:r w:rsidRPr="00D74B33">
        <w:rPr>
          <w:i/>
        </w:rPr>
        <w:t>Education Services for Overseas Students Act 2000</w:t>
      </w:r>
      <w:r w:rsidRPr="00D74B33">
        <w:t xml:space="preserve"> (the ESOS Act)</w:t>
      </w:r>
    </w:p>
    <w:p w14:paraId="5C805C37" w14:textId="77777777" w:rsidR="006405E6" w:rsidRPr="00D74B33" w:rsidRDefault="006405E6">
      <w:pPr>
        <w:pStyle w:val="ListParagraph"/>
        <w:numPr>
          <w:ilvl w:val="0"/>
          <w:numId w:val="10"/>
        </w:numPr>
        <w:tabs>
          <w:tab w:val="clear" w:pos="1021"/>
          <w:tab w:val="clear" w:pos="1361"/>
          <w:tab w:val="clear" w:pos="1701"/>
          <w:tab w:val="clear" w:pos="2041"/>
          <w:tab w:val="clear" w:pos="2381"/>
          <w:tab w:val="clear" w:pos="2722"/>
          <w:tab w:val="clear" w:pos="3062"/>
          <w:tab w:val="clear" w:pos="3402"/>
        </w:tabs>
        <w:spacing w:after="0"/>
        <w:contextualSpacing w:val="0"/>
        <w:rPr>
          <w:iCs/>
        </w:rPr>
      </w:pPr>
      <w:r w:rsidRPr="00D74B33">
        <w:rPr>
          <w:i/>
        </w:rPr>
        <w:t>Education Service Providers (Full Fee Overseas Students) Registration Act 1991</w:t>
      </w:r>
      <w:r w:rsidRPr="00D74B33">
        <w:t xml:space="preserve"> (the ESPRA)</w:t>
      </w:r>
    </w:p>
    <w:p w14:paraId="435E955A" w14:textId="77777777" w:rsidR="006405E6" w:rsidRPr="00D74B33" w:rsidRDefault="006405E6">
      <w:pPr>
        <w:pStyle w:val="ListParagraph"/>
        <w:numPr>
          <w:ilvl w:val="0"/>
          <w:numId w:val="10"/>
        </w:numPr>
        <w:tabs>
          <w:tab w:val="clear" w:pos="1021"/>
          <w:tab w:val="clear" w:pos="1361"/>
          <w:tab w:val="clear" w:pos="1701"/>
          <w:tab w:val="clear" w:pos="2041"/>
          <w:tab w:val="clear" w:pos="2381"/>
          <w:tab w:val="clear" w:pos="2722"/>
          <w:tab w:val="clear" w:pos="3062"/>
          <w:tab w:val="clear" w:pos="3402"/>
        </w:tabs>
        <w:spacing w:after="120"/>
        <w:contextualSpacing w:val="0"/>
      </w:pPr>
      <w:r w:rsidRPr="00D74B33">
        <w:rPr>
          <w:iCs/>
        </w:rPr>
        <w:t>National Code of Practice for Providers of Education and Training to Overseas Students 2018</w:t>
      </w:r>
      <w:r w:rsidRPr="00D74B33">
        <w:t xml:space="preserve"> (the National Code 2018).</w:t>
      </w:r>
    </w:p>
    <w:p w14:paraId="1E9482B3" w14:textId="42C3BD06" w:rsidR="006405E6" w:rsidRPr="00D74B33" w:rsidRDefault="006405E6" w:rsidP="006405E6">
      <w:r w:rsidRPr="00D74B33">
        <w:t>The Director General makes decisions about renewal under the ESPRA and makes recommendations to the Australian Government Department of Education about renewal under the ESOS Act.</w:t>
      </w:r>
      <w:r w:rsidR="002B5B28" w:rsidRPr="00D74B33">
        <w:t xml:space="preserve"> </w:t>
      </w:r>
      <w:r w:rsidRPr="00D74B33">
        <w:t xml:space="preserve">The Director General’s assessment about renewal of registration </w:t>
      </w:r>
      <w:r w:rsidR="007E3C7E" w:rsidRPr="00D74B33">
        <w:t>considers</w:t>
      </w:r>
      <w:r w:rsidRPr="00D74B33">
        <w:t xml:space="preserve"> relevant information about the provider and school.</w:t>
      </w:r>
    </w:p>
    <w:p w14:paraId="4266E12C" w14:textId="77777777" w:rsidR="006405E6" w:rsidRPr="00D74B33" w:rsidRDefault="006405E6" w:rsidP="006405E6">
      <w:pPr>
        <w:spacing w:after="0"/>
      </w:pPr>
    </w:p>
    <w:bookmarkEnd w:id="0"/>
    <w:p w14:paraId="7FD92E25" w14:textId="16522CF6" w:rsidR="006405E6" w:rsidRPr="00D74B33" w:rsidRDefault="006405E6" w:rsidP="00405E7B">
      <w:pPr>
        <w:pStyle w:val="Heading1"/>
        <w:spacing w:before="0" w:after="120"/>
      </w:pPr>
      <w:r w:rsidRPr="00D74B33">
        <w:t xml:space="preserve">How to </w:t>
      </w:r>
      <w:r w:rsidR="007E3C7E" w:rsidRPr="00D74B33">
        <w:t>c</w:t>
      </w:r>
      <w:r w:rsidRPr="00D74B33">
        <w:t xml:space="preserve">omplete this application </w:t>
      </w:r>
    </w:p>
    <w:p w14:paraId="26580F00" w14:textId="0D01B17D" w:rsidR="007E3C7E" w:rsidRPr="00D74B33" w:rsidRDefault="007E3C7E" w:rsidP="006405E6">
      <w:pPr>
        <w:spacing w:after="120"/>
        <w:rPr>
          <w:rFonts w:eastAsia="Calibri"/>
        </w:rPr>
      </w:pPr>
      <w:r w:rsidRPr="00D74B33">
        <w:rPr>
          <w:rFonts w:eastAsia="Calibri"/>
        </w:rPr>
        <w:t xml:space="preserve">Follow this process to complete the application for renewal of international registration. </w:t>
      </w:r>
    </w:p>
    <w:p w14:paraId="23D7C1B7" w14:textId="1F596E2A" w:rsidR="007E3C7E" w:rsidRPr="00D74B33" w:rsidRDefault="007E3C7E" w:rsidP="00405E7B">
      <w:pPr>
        <w:pStyle w:val="Heading2"/>
        <w:spacing w:after="120"/>
      </w:pPr>
      <w:r w:rsidRPr="00D74B33">
        <w:t>Part A and B</w:t>
      </w:r>
    </w:p>
    <w:p w14:paraId="6B2648A4" w14:textId="77777777" w:rsidR="007E3C7E" w:rsidRPr="00D74B33" w:rsidRDefault="007E3C7E" w:rsidP="006405E6">
      <w:pPr>
        <w:spacing w:after="120"/>
        <w:rPr>
          <w:rFonts w:eastAsia="Calibri"/>
        </w:rPr>
      </w:pPr>
      <w:r w:rsidRPr="00D74B33">
        <w:rPr>
          <w:rFonts w:eastAsia="Calibri"/>
        </w:rPr>
        <w:t xml:space="preserve">Complete parts A and B and attach the required information. </w:t>
      </w:r>
    </w:p>
    <w:p w14:paraId="249DDEA7" w14:textId="14B08972" w:rsidR="007E3C7E" w:rsidRPr="00D74B33" w:rsidRDefault="007E3C7E" w:rsidP="007E3C7E">
      <w:pPr>
        <w:pStyle w:val="ListParagraph"/>
        <w:numPr>
          <w:ilvl w:val="0"/>
          <w:numId w:val="13"/>
        </w:numPr>
        <w:spacing w:after="120"/>
        <w:rPr>
          <w:rFonts w:eastAsia="Calibri"/>
        </w:rPr>
      </w:pPr>
      <w:r w:rsidRPr="00D74B33">
        <w:rPr>
          <w:rFonts w:eastAsia="Calibri"/>
        </w:rPr>
        <w:t xml:space="preserve">Part A – Details about the provider and school. </w:t>
      </w:r>
    </w:p>
    <w:p w14:paraId="2BCA517E" w14:textId="3DB3A311" w:rsidR="007E3C7E" w:rsidRPr="00D74B33" w:rsidRDefault="007E3C7E" w:rsidP="007E3C7E">
      <w:pPr>
        <w:pStyle w:val="ListParagraph"/>
        <w:numPr>
          <w:ilvl w:val="0"/>
          <w:numId w:val="13"/>
        </w:numPr>
        <w:spacing w:after="120"/>
        <w:rPr>
          <w:rFonts w:eastAsia="Calibri"/>
        </w:rPr>
      </w:pPr>
      <w:r w:rsidRPr="00D74B33">
        <w:rPr>
          <w:rFonts w:eastAsia="Calibri"/>
        </w:rPr>
        <w:t>Part B – Record evidence references, declarations and sign the submission statutory declaration.</w:t>
      </w:r>
    </w:p>
    <w:p w14:paraId="69563B2A" w14:textId="1CF92D1E" w:rsidR="007E3C7E" w:rsidRPr="00D74B33" w:rsidRDefault="007E3C7E" w:rsidP="007E3C7E">
      <w:pPr>
        <w:spacing w:after="120"/>
        <w:rPr>
          <w:rFonts w:eastAsia="Calibri"/>
        </w:rPr>
      </w:pPr>
    </w:p>
    <w:p w14:paraId="603D0BC4" w14:textId="573F5287" w:rsidR="006405E6" w:rsidRPr="00D74B33" w:rsidRDefault="006405E6" w:rsidP="006405E6">
      <w:pPr>
        <w:spacing w:after="120"/>
        <w:rPr>
          <w:rFonts w:eastAsia="Calibri"/>
        </w:rPr>
      </w:pPr>
      <w:r w:rsidRPr="00D74B33">
        <w:rPr>
          <w:rFonts w:eastAsia="Calibri"/>
        </w:rPr>
        <w:t xml:space="preserve">A </w:t>
      </w:r>
      <w:r w:rsidR="007E3C7E" w:rsidRPr="00D74B33">
        <w:rPr>
          <w:rFonts w:eastAsia="Calibri"/>
        </w:rPr>
        <w:t>s</w:t>
      </w:r>
      <w:r w:rsidRPr="00D74B33">
        <w:rPr>
          <w:rFonts w:eastAsia="Calibri"/>
        </w:rPr>
        <w:t xml:space="preserve">chool exempt under the provisions of section 30 of the ESPRA is not required to complete the register or fit and proper persons statutory declaration contained within </w:t>
      </w:r>
      <w:r w:rsidR="00652936">
        <w:rPr>
          <w:rFonts w:eastAsia="Calibri"/>
        </w:rPr>
        <w:t>p</w:t>
      </w:r>
      <w:r w:rsidRPr="00D74B33">
        <w:rPr>
          <w:rFonts w:eastAsia="Calibri"/>
        </w:rPr>
        <w:t>art B of the application form.</w:t>
      </w:r>
    </w:p>
    <w:p w14:paraId="49DE2ACC" w14:textId="77777777" w:rsidR="007E3C7E" w:rsidRPr="00D74B33" w:rsidRDefault="007E3C7E" w:rsidP="006405E6">
      <w:pPr>
        <w:spacing w:after="120"/>
        <w:rPr>
          <w:rFonts w:eastAsia="Calibri"/>
        </w:rPr>
      </w:pPr>
    </w:p>
    <w:p w14:paraId="47EDC211" w14:textId="240CEB66" w:rsidR="007E3C7E" w:rsidRPr="00D74B33" w:rsidRDefault="007E3C7E" w:rsidP="006405E6">
      <w:pPr>
        <w:spacing w:after="120"/>
        <w:rPr>
          <w:rFonts w:eastAsia="Calibri"/>
        </w:rPr>
      </w:pPr>
      <w:r w:rsidRPr="00D74B33">
        <w:rPr>
          <w:rFonts w:eastAsia="Calibri"/>
        </w:rPr>
        <w:t>Note:</w:t>
      </w:r>
    </w:p>
    <w:p w14:paraId="20F94588" w14:textId="4EA70F3C" w:rsidR="006405E6" w:rsidRPr="00D74B33" w:rsidRDefault="007E3C7E" w:rsidP="007E3C7E">
      <w:pPr>
        <w:pStyle w:val="ListParagraph"/>
        <w:numPr>
          <w:ilvl w:val="0"/>
          <w:numId w:val="14"/>
        </w:numPr>
        <w:spacing w:after="120"/>
        <w:rPr>
          <w:rFonts w:eastAsia="Calibri"/>
        </w:rPr>
      </w:pPr>
      <w:r w:rsidRPr="00D74B33">
        <w:rPr>
          <w:rFonts w:eastAsia="Calibri"/>
        </w:rPr>
        <w:t>A</w:t>
      </w:r>
      <w:r w:rsidR="006405E6" w:rsidRPr="00D74B33">
        <w:rPr>
          <w:rFonts w:eastAsia="Calibri"/>
        </w:rPr>
        <w:t xml:space="preserve">ttach all documents identified in </w:t>
      </w:r>
      <w:r w:rsidR="009F0128">
        <w:rPr>
          <w:rFonts w:eastAsia="Calibri"/>
        </w:rPr>
        <w:t>p</w:t>
      </w:r>
      <w:r w:rsidR="006405E6" w:rsidRPr="00D74B33">
        <w:rPr>
          <w:rFonts w:eastAsia="Calibri"/>
        </w:rPr>
        <w:t xml:space="preserve">art B. </w:t>
      </w:r>
    </w:p>
    <w:p w14:paraId="15ED3864" w14:textId="7CCAD66E" w:rsidR="006405E6" w:rsidRPr="00D74B33" w:rsidRDefault="006405E6" w:rsidP="007E3C7E">
      <w:pPr>
        <w:pStyle w:val="ListParagraph"/>
        <w:numPr>
          <w:ilvl w:val="0"/>
          <w:numId w:val="14"/>
        </w:numPr>
        <w:spacing w:after="120"/>
        <w:rPr>
          <w:rFonts w:eastAsia="Calibri"/>
        </w:rPr>
      </w:pPr>
      <w:r w:rsidRPr="00D74B33">
        <w:rPr>
          <w:rFonts w:eastAsia="Calibri"/>
        </w:rPr>
        <w:t xml:space="preserve">Submit </w:t>
      </w:r>
      <w:r w:rsidR="007E3C7E" w:rsidRPr="00D74B33">
        <w:rPr>
          <w:rFonts w:eastAsia="Calibri"/>
        </w:rPr>
        <w:t>p</w:t>
      </w:r>
      <w:r w:rsidRPr="00D74B33">
        <w:rPr>
          <w:rFonts w:eastAsia="Calibri"/>
        </w:rPr>
        <w:t xml:space="preserve">arts A and B along with all documents to </w:t>
      </w:r>
      <w:r w:rsidR="007E3C7E" w:rsidRPr="00D74B33">
        <w:rPr>
          <w:rFonts w:eastAsia="Calibri"/>
        </w:rPr>
        <w:t xml:space="preserve">us </w:t>
      </w:r>
      <w:r w:rsidRPr="00D74B33">
        <w:rPr>
          <w:rFonts w:eastAsia="Calibri"/>
        </w:rPr>
        <w:t xml:space="preserve">between 90 and 30 days prior to the registration expiry date on the current certificate of registration. </w:t>
      </w:r>
    </w:p>
    <w:p w14:paraId="489920D4" w14:textId="77777777" w:rsidR="006405E6" w:rsidRPr="00D74B33" w:rsidRDefault="006405E6" w:rsidP="00405E7B">
      <w:pPr>
        <w:pStyle w:val="Heading2"/>
        <w:spacing w:after="120"/>
        <w:rPr>
          <w:szCs w:val="28"/>
        </w:rPr>
      </w:pPr>
      <w:r w:rsidRPr="00D74B33">
        <w:rPr>
          <w:szCs w:val="28"/>
        </w:rPr>
        <w:t>Fee payment</w:t>
      </w:r>
    </w:p>
    <w:p w14:paraId="358D5050" w14:textId="1D8C5736" w:rsidR="006405E6" w:rsidRPr="00D74B33" w:rsidRDefault="007E3C7E" w:rsidP="006405E6">
      <w:r w:rsidRPr="00D74B33">
        <w:t>We</w:t>
      </w:r>
      <w:r w:rsidR="006405E6" w:rsidRPr="00D74B33">
        <w:t xml:space="preserve"> will issue an invoice to the applicant on receipt of the application.</w:t>
      </w:r>
    </w:p>
    <w:tbl>
      <w:tblPr>
        <w:tblStyle w:val="TableGrid10"/>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3"/>
        <w:gridCol w:w="1627"/>
      </w:tblGrid>
      <w:tr w:rsidR="006405E6" w:rsidRPr="00D74B33" w14:paraId="6434DEF3" w14:textId="77777777" w:rsidTr="00E11B4F">
        <w:trPr>
          <w:trHeight w:val="283"/>
        </w:trPr>
        <w:tc>
          <w:tcPr>
            <w:tcW w:w="7443" w:type="dxa"/>
          </w:tcPr>
          <w:p w14:paraId="094EEB1A" w14:textId="77777777" w:rsidR="006405E6" w:rsidRPr="00D74B33" w:rsidRDefault="006405E6" w:rsidP="00E11B4F">
            <w:pPr>
              <w:rPr>
                <w:rFonts w:ascii="Arial" w:eastAsia="Calibri" w:hAnsi="Arial" w:cs="Arial"/>
                <w:sz w:val="22"/>
                <w:szCs w:val="22"/>
              </w:rPr>
            </w:pPr>
          </w:p>
          <w:p w14:paraId="339DF659"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Provider with less than 10 full fee-paying overseas students</w:t>
            </w:r>
          </w:p>
        </w:tc>
        <w:tc>
          <w:tcPr>
            <w:tcW w:w="1627" w:type="dxa"/>
          </w:tcPr>
          <w:p w14:paraId="4E008D1F" w14:textId="77777777" w:rsidR="006405E6" w:rsidRPr="00D74B33" w:rsidRDefault="006405E6" w:rsidP="00E11B4F">
            <w:pPr>
              <w:rPr>
                <w:rFonts w:ascii="Arial" w:eastAsia="Calibri" w:hAnsi="Arial" w:cs="Arial"/>
                <w:sz w:val="22"/>
                <w:szCs w:val="22"/>
              </w:rPr>
            </w:pPr>
          </w:p>
          <w:p w14:paraId="0632C178"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$345 per year</w:t>
            </w:r>
          </w:p>
        </w:tc>
      </w:tr>
      <w:tr w:rsidR="006405E6" w:rsidRPr="00D74B33" w14:paraId="54983B0C" w14:textId="77777777" w:rsidTr="00E11B4F">
        <w:trPr>
          <w:trHeight w:val="283"/>
        </w:trPr>
        <w:tc>
          <w:tcPr>
            <w:tcW w:w="7443" w:type="dxa"/>
          </w:tcPr>
          <w:p w14:paraId="5B59FF9F"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Provider with 10 or more full fee-paying overseas students</w:t>
            </w:r>
          </w:p>
        </w:tc>
        <w:tc>
          <w:tcPr>
            <w:tcW w:w="1627" w:type="dxa"/>
          </w:tcPr>
          <w:p w14:paraId="26B04D75"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$855 per year</w:t>
            </w:r>
          </w:p>
        </w:tc>
      </w:tr>
    </w:tbl>
    <w:p w14:paraId="6F1E2861" w14:textId="77777777" w:rsidR="006405E6" w:rsidRPr="00D74B33" w:rsidRDefault="006405E6" w:rsidP="00405E7B">
      <w:pPr>
        <w:pStyle w:val="Heading2"/>
        <w:spacing w:after="120"/>
        <w:rPr>
          <w:szCs w:val="28"/>
        </w:rPr>
      </w:pPr>
      <w:r w:rsidRPr="00D74B33">
        <w:rPr>
          <w:szCs w:val="28"/>
        </w:rPr>
        <w:t>Supplementary evidence</w:t>
      </w:r>
    </w:p>
    <w:p w14:paraId="72FFF617" w14:textId="3C3329D4" w:rsidR="006405E6" w:rsidRPr="00D74B33" w:rsidRDefault="006405E6" w:rsidP="006405E6">
      <w:pPr>
        <w:spacing w:after="120"/>
        <w:rPr>
          <w:rFonts w:eastAsia="Calibri"/>
        </w:rPr>
      </w:pPr>
      <w:r w:rsidRPr="00D74B33">
        <w:rPr>
          <w:rFonts w:eastAsia="Calibri"/>
        </w:rPr>
        <w:t xml:space="preserve">Following submission of </w:t>
      </w:r>
      <w:r w:rsidR="007E3C7E" w:rsidRPr="00D74B33">
        <w:rPr>
          <w:rFonts w:eastAsia="Calibri"/>
        </w:rPr>
        <w:t>p</w:t>
      </w:r>
      <w:r w:rsidRPr="00D74B33">
        <w:rPr>
          <w:rFonts w:eastAsia="Calibri"/>
        </w:rPr>
        <w:t>arts A</w:t>
      </w:r>
      <w:r w:rsidR="007E3C7E" w:rsidRPr="00D74B33">
        <w:rPr>
          <w:rFonts w:eastAsia="Calibri"/>
        </w:rPr>
        <w:t xml:space="preserve"> and</w:t>
      </w:r>
      <w:r w:rsidRPr="00D74B33">
        <w:rPr>
          <w:rFonts w:eastAsia="Calibri"/>
        </w:rPr>
        <w:t xml:space="preserve"> B, schools may be asked to provide further information.</w:t>
      </w:r>
    </w:p>
    <w:p w14:paraId="6090BD13" w14:textId="52BBC0EA" w:rsidR="006405E6" w:rsidRPr="00D74B33" w:rsidRDefault="006405E6" w:rsidP="00405E7B">
      <w:pPr>
        <w:pStyle w:val="Heading2"/>
        <w:spacing w:after="120"/>
        <w:rPr>
          <w:szCs w:val="28"/>
        </w:rPr>
      </w:pPr>
      <w:r w:rsidRPr="00D74B33">
        <w:rPr>
          <w:szCs w:val="28"/>
        </w:rPr>
        <w:t>Registration visit</w:t>
      </w:r>
      <w:r w:rsidR="007E3C7E" w:rsidRPr="00D74B33">
        <w:rPr>
          <w:szCs w:val="28"/>
        </w:rPr>
        <w:t xml:space="preserve"> or </w:t>
      </w:r>
      <w:r w:rsidRPr="00D74B33">
        <w:rPr>
          <w:szCs w:val="28"/>
        </w:rPr>
        <w:t>video conference</w:t>
      </w:r>
    </w:p>
    <w:p w14:paraId="2BB27153" w14:textId="439F8F5E" w:rsidR="006405E6" w:rsidRPr="00D74B33" w:rsidRDefault="006405E6" w:rsidP="006405E6">
      <w:pPr>
        <w:spacing w:after="120"/>
        <w:rPr>
          <w:rFonts w:eastAsia="Calibri"/>
        </w:rPr>
      </w:pPr>
      <w:r w:rsidRPr="00D74B33">
        <w:rPr>
          <w:rFonts w:eastAsia="Calibri"/>
        </w:rPr>
        <w:t>To facilitate</w:t>
      </w:r>
      <w:r w:rsidR="007E3C7E" w:rsidRPr="00D74B33">
        <w:rPr>
          <w:rFonts w:eastAsia="Calibri"/>
        </w:rPr>
        <w:t xml:space="preserve"> a</w:t>
      </w:r>
      <w:r w:rsidRPr="00D74B33">
        <w:rPr>
          <w:rFonts w:eastAsia="Calibri"/>
        </w:rPr>
        <w:t xml:space="preserve"> renewal of registration,</w:t>
      </w:r>
      <w:r w:rsidR="007E3C7E" w:rsidRPr="00D74B33">
        <w:rPr>
          <w:rFonts w:eastAsia="Calibri"/>
        </w:rPr>
        <w:t xml:space="preserve"> we may require</w:t>
      </w:r>
      <w:r w:rsidRPr="00D74B33">
        <w:rPr>
          <w:rFonts w:eastAsia="Calibri"/>
        </w:rPr>
        <w:t xml:space="preserve"> a visit to the school or video conference with </w:t>
      </w:r>
      <w:r w:rsidR="00022073" w:rsidRPr="00D74B33">
        <w:rPr>
          <w:rFonts w:eastAsia="Calibri"/>
        </w:rPr>
        <w:t>the registered legal entity</w:t>
      </w:r>
      <w:r w:rsidR="007E3C7E" w:rsidRPr="00D74B33">
        <w:rPr>
          <w:rFonts w:eastAsia="Calibri"/>
        </w:rPr>
        <w:t xml:space="preserve"> and school staff. </w:t>
      </w:r>
      <w:r w:rsidRPr="00D74B33">
        <w:rPr>
          <w:rFonts w:eastAsia="Calibri"/>
        </w:rPr>
        <w:t>If a visit</w:t>
      </w:r>
      <w:r w:rsidR="007E3C7E" w:rsidRPr="00D74B33">
        <w:rPr>
          <w:rFonts w:eastAsia="Calibri"/>
        </w:rPr>
        <w:t xml:space="preserve"> or</w:t>
      </w:r>
      <w:r w:rsidR="00022073" w:rsidRPr="00D74B33">
        <w:rPr>
          <w:rFonts w:eastAsia="Calibri"/>
        </w:rPr>
        <w:t xml:space="preserve"> </w:t>
      </w:r>
      <w:r w:rsidRPr="00D74B33">
        <w:rPr>
          <w:rFonts w:eastAsia="Calibri"/>
        </w:rPr>
        <w:t xml:space="preserve">video conference is </w:t>
      </w:r>
      <w:r w:rsidR="00022073" w:rsidRPr="00D74B33">
        <w:rPr>
          <w:rFonts w:eastAsia="Calibri"/>
        </w:rPr>
        <w:t>required</w:t>
      </w:r>
      <w:r w:rsidRPr="00D74B33">
        <w:rPr>
          <w:rFonts w:eastAsia="Calibri"/>
        </w:rPr>
        <w:t>,</w:t>
      </w:r>
      <w:r w:rsidR="00022073" w:rsidRPr="00D74B33">
        <w:rPr>
          <w:rFonts w:eastAsia="Calibri"/>
        </w:rPr>
        <w:t xml:space="preserve"> we will let you know the scheduled date well in advance.</w:t>
      </w:r>
    </w:p>
    <w:p w14:paraId="5848CD50" w14:textId="77777777" w:rsidR="00022073" w:rsidRPr="00D74B33" w:rsidRDefault="00022073" w:rsidP="006405E6">
      <w:pPr>
        <w:spacing w:after="120"/>
        <w:rPr>
          <w:rFonts w:eastAsia="Calibri"/>
        </w:rPr>
      </w:pPr>
    </w:p>
    <w:p w14:paraId="0A92FB91" w14:textId="4EB018F2" w:rsidR="006405E6" w:rsidRPr="00D74B33" w:rsidRDefault="006405E6" w:rsidP="006405E6">
      <w:pPr>
        <w:spacing w:after="120"/>
        <w:rPr>
          <w:rFonts w:eastAsia="Calibri"/>
        </w:rPr>
      </w:pPr>
      <w:r w:rsidRPr="00D74B33">
        <w:rPr>
          <w:rFonts w:eastAsia="Calibri"/>
        </w:rPr>
        <w:t>Closer to the date of the visit</w:t>
      </w:r>
      <w:r w:rsidR="00022073" w:rsidRPr="00D74B33">
        <w:rPr>
          <w:rFonts w:eastAsia="Calibri"/>
        </w:rPr>
        <w:t xml:space="preserve"> or </w:t>
      </w:r>
      <w:r w:rsidRPr="00D74B33">
        <w:rPr>
          <w:rFonts w:eastAsia="Calibri"/>
        </w:rPr>
        <w:t>video conference</w:t>
      </w:r>
      <w:r w:rsidR="00022073" w:rsidRPr="00D74B33">
        <w:rPr>
          <w:rFonts w:eastAsia="Calibri"/>
        </w:rPr>
        <w:t>, we will contact</w:t>
      </w:r>
      <w:r w:rsidRPr="00D74B33">
        <w:rPr>
          <w:rFonts w:eastAsia="Calibri"/>
        </w:rPr>
        <w:t xml:space="preserve"> the school to discuss the aspects of registration that will be the focus of the visit</w:t>
      </w:r>
      <w:r w:rsidR="00022073" w:rsidRPr="00D74B33">
        <w:rPr>
          <w:rFonts w:eastAsia="Calibri"/>
        </w:rPr>
        <w:t xml:space="preserve"> or </w:t>
      </w:r>
      <w:r w:rsidRPr="00D74B33">
        <w:rPr>
          <w:rFonts w:eastAsia="Calibri"/>
        </w:rPr>
        <w:t xml:space="preserve">video conference and further information, if any, </w:t>
      </w:r>
      <w:r w:rsidR="00022073" w:rsidRPr="00D74B33">
        <w:rPr>
          <w:rFonts w:eastAsia="Calibri"/>
        </w:rPr>
        <w:t xml:space="preserve">that we will make </w:t>
      </w:r>
      <w:r w:rsidRPr="00D74B33">
        <w:rPr>
          <w:rFonts w:eastAsia="Calibri"/>
        </w:rPr>
        <w:t>available on the day of the visit</w:t>
      </w:r>
      <w:r w:rsidR="00022073" w:rsidRPr="00D74B33">
        <w:rPr>
          <w:rFonts w:eastAsia="Calibri"/>
        </w:rPr>
        <w:t xml:space="preserve"> or </w:t>
      </w:r>
      <w:r w:rsidRPr="00D74B33">
        <w:rPr>
          <w:rFonts w:eastAsia="Calibri"/>
        </w:rPr>
        <w:t>video conference.</w:t>
      </w:r>
    </w:p>
    <w:p w14:paraId="43C9B0C8" w14:textId="77777777" w:rsidR="006405E6" w:rsidRPr="00D74B33" w:rsidRDefault="006405E6" w:rsidP="00405E7B">
      <w:pPr>
        <w:pStyle w:val="Heading2"/>
        <w:spacing w:after="120"/>
      </w:pPr>
      <w:r w:rsidRPr="00D74B33">
        <w:t>Collection notice for non-government school regulation</w:t>
      </w:r>
    </w:p>
    <w:p w14:paraId="2B8FD0F5" w14:textId="19906B90" w:rsidR="006405E6" w:rsidRPr="00D74B33" w:rsidRDefault="00022073" w:rsidP="006405E6">
      <w:pPr>
        <w:rPr>
          <w:rFonts w:eastAsia="Aptos"/>
          <w:kern w:val="2"/>
          <w:lang w:eastAsia="en-AU"/>
          <w14:ligatures w14:val="standardContextual"/>
        </w:rPr>
      </w:pPr>
      <w:r w:rsidRPr="00D74B33">
        <w:rPr>
          <w:rFonts w:eastAsia="Aptos"/>
          <w:kern w:val="2"/>
          <w14:ligatures w14:val="standardContextual"/>
        </w:rPr>
        <w:t>We</w:t>
      </w:r>
      <w:r w:rsidR="006405E6" w:rsidRPr="00D74B33">
        <w:rPr>
          <w:rFonts w:eastAsia="Aptos"/>
          <w:kern w:val="2"/>
          <w14:ligatures w14:val="standardContextual"/>
        </w:rPr>
        <w:t xml:space="preserve"> collect personal information for the purpose of administering key clauses of the </w:t>
      </w:r>
      <w:r w:rsidR="006405E6" w:rsidRPr="00D74B33">
        <w:rPr>
          <w:rFonts w:eastAsia="Aptos"/>
          <w:i/>
          <w:iCs/>
          <w:kern w:val="2"/>
          <w14:ligatures w14:val="standardContextual"/>
        </w:rPr>
        <w:t xml:space="preserve">Education Services for Overseas Students Act 2000 </w:t>
      </w:r>
      <w:r w:rsidR="006405E6" w:rsidRPr="00D74B33">
        <w:rPr>
          <w:rFonts w:eastAsia="Aptos"/>
          <w:kern w:val="2"/>
          <w14:ligatures w14:val="standardContextual"/>
        </w:rPr>
        <w:t xml:space="preserve">and the </w:t>
      </w:r>
      <w:r w:rsidR="006405E6" w:rsidRPr="00D74B33">
        <w:rPr>
          <w:rFonts w:eastAsia="Aptos"/>
          <w:i/>
          <w:iCs/>
          <w:kern w:val="2"/>
          <w14:ligatures w14:val="standardContextual"/>
        </w:rPr>
        <w:t>Education Service Providers (Full Fee Overseas Students) Registration Act 1991</w:t>
      </w:r>
      <w:r w:rsidR="006405E6" w:rsidRPr="00D74B33">
        <w:rPr>
          <w:rFonts w:eastAsia="Aptos"/>
          <w:kern w:val="2"/>
          <w14:ligatures w14:val="standardContextual"/>
        </w:rPr>
        <w:t xml:space="preserve"> and make recommendations to the Director General about school registration and compliance. </w:t>
      </w:r>
    </w:p>
    <w:p w14:paraId="6722DA7C" w14:textId="77777777" w:rsidR="006405E6" w:rsidRPr="00D74B33" w:rsidRDefault="006405E6" w:rsidP="006405E6"/>
    <w:p w14:paraId="7EA1A254" w14:textId="77777777" w:rsidR="00554DDE" w:rsidRDefault="00554DDE" w:rsidP="00022073"/>
    <w:p w14:paraId="33C13992" w14:textId="686ED300" w:rsidR="006405E6" w:rsidRPr="00D74B33" w:rsidRDefault="00022073" w:rsidP="00022073">
      <w:pPr>
        <w:rPr>
          <w:rFonts w:ascii="Aptos" w:hAnsi="Aptos" w:cs="Aptos"/>
          <w:sz w:val="24"/>
          <w:szCs w:val="24"/>
          <w14:ligatures w14:val="standardContextual"/>
        </w:rPr>
      </w:pPr>
      <w:r w:rsidRPr="00D74B33">
        <w:t>We use the</w:t>
      </w:r>
      <w:r w:rsidR="006405E6" w:rsidRPr="00D74B33">
        <w:t xml:space="preserve"> information to register, assess</w:t>
      </w:r>
      <w:r w:rsidRPr="00D74B33">
        <w:t xml:space="preserve"> and</w:t>
      </w:r>
      <w:r w:rsidR="006405E6" w:rsidRPr="00D74B33">
        <w:t xml:space="preserve"> monitor your application and ongoing responsibilities. Information may be shared with authorised Department staff and, where necessary, other agencies or parties as permitted or required by law. Your information will be stored securely within Australia with access restricted to authorised staff. Personal information is retained and disposed of following the Department’s Records Management policy and the </w:t>
      </w:r>
      <w:r w:rsidR="006405E6" w:rsidRPr="00D74B33">
        <w:rPr>
          <w:i/>
          <w:iCs/>
        </w:rPr>
        <w:t>State Records Act 2000</w:t>
      </w:r>
      <w:r w:rsidR="006405E6" w:rsidRPr="00D74B33">
        <w:t xml:space="preserve">. </w:t>
      </w:r>
    </w:p>
    <w:p w14:paraId="06E8DC34" w14:textId="77777777" w:rsidR="00022073" w:rsidRPr="00D74B33" w:rsidRDefault="00022073" w:rsidP="00022073">
      <w:pPr>
        <w:rPr>
          <w:rFonts w:ascii="Aptos" w:hAnsi="Aptos" w:cs="Aptos"/>
          <w:sz w:val="24"/>
          <w:szCs w:val="24"/>
          <w14:ligatures w14:val="standardContextual"/>
        </w:rPr>
      </w:pPr>
    </w:p>
    <w:p w14:paraId="4AB2B986" w14:textId="40E99109" w:rsidR="006405E6" w:rsidRPr="00D74B33" w:rsidRDefault="006405E6" w:rsidP="006405E6">
      <w:r w:rsidRPr="00D74B33">
        <w:t>If the information is not collected</w:t>
      </w:r>
      <w:r w:rsidR="00652936">
        <w:t>,</w:t>
      </w:r>
      <w:r w:rsidRPr="00D74B33">
        <w:t xml:space="preserve"> </w:t>
      </w:r>
      <w:r w:rsidR="00022073" w:rsidRPr="00D74B33">
        <w:t>we</w:t>
      </w:r>
      <w:r w:rsidRPr="00D74B33">
        <w:t xml:space="preserve"> cannot assess your application. You may request </w:t>
      </w:r>
      <w:hyperlink r:id="rId15">
        <w:r w:rsidRPr="00D74B33">
          <w:rPr>
            <w:rStyle w:val="Hyperlink"/>
            <w:color w:val="auto"/>
            <w:u w:val="none"/>
          </w:rPr>
          <w:t>access to, or correction of</w:t>
        </w:r>
      </w:hyperlink>
      <w:r w:rsidRPr="00D74B33">
        <w:t>, your information</w:t>
      </w:r>
      <w:r w:rsidR="00022073" w:rsidRPr="00D74B33">
        <w:t xml:space="preserve"> </w:t>
      </w:r>
      <w:r w:rsidR="007B0E6C">
        <w:t>by emailing</w:t>
      </w:r>
      <w:r w:rsidR="007B0E6C" w:rsidRPr="00D74B33">
        <w:t xml:space="preserve"> </w:t>
      </w:r>
      <w:r w:rsidR="00022073" w:rsidRPr="00D74B33">
        <w:t>the</w:t>
      </w:r>
      <w:r w:rsidRPr="00D74B33">
        <w:t xml:space="preserve"> Non-Government School Regulation directorate</w:t>
      </w:r>
      <w:r w:rsidR="00022073" w:rsidRPr="00D74B33">
        <w:t xml:space="preserve"> at </w:t>
      </w:r>
      <w:r w:rsidRPr="00D74B33">
        <w:t>(</w:t>
      </w:r>
      <w:hyperlink r:id="rId16" w:history="1">
        <w:r w:rsidRPr="00D74B33">
          <w:rPr>
            <w:rStyle w:val="Hyperlink"/>
            <w:color w:val="0480A8"/>
          </w:rPr>
          <w:t>ngsregulation@education.wa.edu.au</w:t>
        </w:r>
        <w:r w:rsidRPr="00D74B33">
          <w:rPr>
            <w:rStyle w:val="Hyperlink"/>
            <w:color w:val="auto"/>
          </w:rPr>
          <w:t>)</w:t>
        </w:r>
      </w:hyperlink>
      <w:r w:rsidRPr="00D74B33">
        <w:t xml:space="preserve">. For further information about how </w:t>
      </w:r>
      <w:r w:rsidR="00022073" w:rsidRPr="00D74B33">
        <w:t xml:space="preserve">we </w:t>
      </w:r>
      <w:r w:rsidRPr="00D74B33">
        <w:t xml:space="preserve">handle personal </w:t>
      </w:r>
      <w:r w:rsidR="00022073" w:rsidRPr="00D74B33">
        <w:t>information, refer</w:t>
      </w:r>
      <w:r w:rsidRPr="00D74B33">
        <w:t xml:space="preserve"> to the </w:t>
      </w:r>
      <w:hyperlink r:id="rId17">
        <w:r w:rsidRPr="00D74B33">
          <w:rPr>
            <w:rStyle w:val="Hyperlink"/>
            <w:color w:val="0480A8"/>
          </w:rPr>
          <w:t>Collection notice</w:t>
        </w:r>
      </w:hyperlink>
      <w:r w:rsidRPr="00D74B33">
        <w:rPr>
          <w:color w:val="0480A8"/>
          <w:u w:val="single"/>
        </w:rPr>
        <w:t xml:space="preserve"> </w:t>
      </w:r>
      <w:r w:rsidR="00022073" w:rsidRPr="00D74B33">
        <w:rPr>
          <w:color w:val="0480A8"/>
          <w:u w:val="single"/>
        </w:rPr>
        <w:t>for non-government school regulation</w:t>
      </w:r>
      <w:r w:rsidR="00022073" w:rsidRPr="00D74B33">
        <w:rPr>
          <w:color w:val="0480A8"/>
        </w:rPr>
        <w:t xml:space="preserve"> </w:t>
      </w:r>
      <w:r w:rsidRPr="00D74B33">
        <w:t xml:space="preserve">and </w:t>
      </w:r>
      <w:r w:rsidR="00022073" w:rsidRPr="00D74B33">
        <w:t xml:space="preserve">our </w:t>
      </w:r>
      <w:hyperlink r:id="rId18">
        <w:r w:rsidR="00022073" w:rsidRPr="00D74B33">
          <w:rPr>
            <w:rStyle w:val="Hyperlink"/>
            <w:color w:val="0480A8"/>
          </w:rPr>
          <w:t>P</w:t>
        </w:r>
        <w:r w:rsidRPr="00D74B33">
          <w:rPr>
            <w:rStyle w:val="Hyperlink"/>
            <w:color w:val="0480A8"/>
          </w:rPr>
          <w:t xml:space="preserve">rivacy </w:t>
        </w:r>
        <w:r w:rsidR="00022073" w:rsidRPr="00D74B33">
          <w:rPr>
            <w:rStyle w:val="Hyperlink"/>
            <w:color w:val="0480A8"/>
          </w:rPr>
          <w:t>statement</w:t>
        </w:r>
      </w:hyperlink>
      <w:r w:rsidRPr="00D74B33">
        <w:t>.</w:t>
      </w:r>
    </w:p>
    <w:p w14:paraId="45841488" w14:textId="5E1DD8F2" w:rsidR="006405E6" w:rsidRPr="00D74B33" w:rsidRDefault="00022073" w:rsidP="006405E6">
      <w:pPr>
        <w:pStyle w:val="Heading2"/>
        <w:rPr>
          <w:szCs w:val="28"/>
        </w:rPr>
      </w:pPr>
      <w:r w:rsidRPr="00D74B33">
        <w:rPr>
          <w:szCs w:val="28"/>
        </w:rPr>
        <w:t>How to s</w:t>
      </w:r>
      <w:r w:rsidR="006405E6" w:rsidRPr="00D74B33">
        <w:rPr>
          <w:szCs w:val="28"/>
        </w:rPr>
        <w:t>ubmi</w:t>
      </w:r>
      <w:r w:rsidRPr="00D74B33">
        <w:rPr>
          <w:szCs w:val="28"/>
        </w:rPr>
        <w:t>t your application</w:t>
      </w:r>
    </w:p>
    <w:p w14:paraId="771490DA" w14:textId="75BBB196" w:rsidR="006405E6" w:rsidRPr="00D74B33" w:rsidRDefault="00022073" w:rsidP="006405E6">
      <w:pPr>
        <w:keepNext/>
        <w:keepLines/>
        <w:spacing w:before="120" w:after="120"/>
        <w:outlineLvl w:val="1"/>
        <w:rPr>
          <w:rStyle w:val="normaltextrun"/>
          <w:color w:val="D13438"/>
          <w:shd w:val="clear" w:color="auto" w:fill="FFFFFF"/>
        </w:rPr>
      </w:pPr>
      <w:r w:rsidRPr="00D74B33">
        <w:rPr>
          <w:rStyle w:val="normaltextrun"/>
          <w:shd w:val="clear" w:color="auto" w:fill="FFFFFF"/>
        </w:rPr>
        <w:t>We encourage you to</w:t>
      </w:r>
      <w:r w:rsidR="006405E6" w:rsidRPr="00D74B33">
        <w:rPr>
          <w:rStyle w:val="normaltextrun"/>
          <w:shd w:val="clear" w:color="auto" w:fill="FFFFFF"/>
        </w:rPr>
        <w:t xml:space="preserve"> create a folder within </w:t>
      </w:r>
      <w:r w:rsidRPr="00D74B33">
        <w:rPr>
          <w:rStyle w:val="normaltextrun"/>
          <w:shd w:val="clear" w:color="auto" w:fill="FFFFFF"/>
        </w:rPr>
        <w:t>your</w:t>
      </w:r>
      <w:r w:rsidR="006405E6" w:rsidRPr="00D74B33">
        <w:rPr>
          <w:rStyle w:val="normaltextrun"/>
          <w:shd w:val="clear" w:color="auto" w:fill="FFFFFF"/>
        </w:rPr>
        <w:t xml:space="preserve"> preferred cloud sharing platform and share the</w:t>
      </w:r>
      <w:r w:rsidRPr="00D74B33">
        <w:rPr>
          <w:rStyle w:val="normaltextrun"/>
          <w:shd w:val="clear" w:color="auto" w:fill="FFFFFF"/>
        </w:rPr>
        <w:t xml:space="preserve"> link to your </w:t>
      </w:r>
      <w:r w:rsidR="006405E6" w:rsidRPr="00D74B33">
        <w:rPr>
          <w:rStyle w:val="normaltextrun"/>
          <w:shd w:val="clear" w:color="auto" w:fill="FFFFFF"/>
        </w:rPr>
        <w:t xml:space="preserve">submission </w:t>
      </w:r>
      <w:r w:rsidRPr="00D74B33">
        <w:rPr>
          <w:rStyle w:val="normaltextrun"/>
          <w:shd w:val="clear" w:color="auto" w:fill="FFFFFF"/>
        </w:rPr>
        <w:t>by email to</w:t>
      </w:r>
      <w:r w:rsidR="006405E6" w:rsidRPr="00D74B33">
        <w:rPr>
          <w:rStyle w:val="normaltextrun"/>
          <w:shd w:val="clear" w:color="auto" w:fill="FFFFFF"/>
        </w:rPr>
        <w:t xml:space="preserve"> </w:t>
      </w:r>
      <w:hyperlink r:id="rId19" w:history="1">
        <w:r w:rsidR="006405E6" w:rsidRPr="00D74B33">
          <w:rPr>
            <w:rStyle w:val="Hyperlink"/>
            <w:shd w:val="clear" w:color="auto" w:fill="FFFFFF"/>
          </w:rPr>
          <w:t>NGSRegulation@education.wa.edu.au</w:t>
        </w:r>
      </w:hyperlink>
      <w:r w:rsidR="006405E6" w:rsidRPr="00D74B33">
        <w:rPr>
          <w:rStyle w:val="normaltextrun"/>
          <w:color w:val="D13438"/>
          <w:shd w:val="clear" w:color="auto" w:fill="FFFFFF"/>
        </w:rPr>
        <w:t xml:space="preserve">. </w:t>
      </w:r>
    </w:p>
    <w:p w14:paraId="026714A7" w14:textId="77777777" w:rsidR="00022073" w:rsidRPr="00D74B33" w:rsidRDefault="00022073" w:rsidP="006405E6">
      <w:pPr>
        <w:keepNext/>
        <w:keepLines/>
        <w:spacing w:before="120" w:after="120"/>
        <w:outlineLvl w:val="1"/>
        <w:rPr>
          <w:rStyle w:val="Heading2Char"/>
          <w:sz w:val="24"/>
          <w:szCs w:val="24"/>
        </w:rPr>
      </w:pPr>
    </w:p>
    <w:p w14:paraId="6B05E72A" w14:textId="0445BCC2" w:rsidR="006405E6" w:rsidRPr="00D74B33" w:rsidRDefault="006405E6" w:rsidP="00405E7B">
      <w:pPr>
        <w:keepNext/>
        <w:keepLines/>
        <w:spacing w:before="120" w:after="120"/>
        <w:contextualSpacing w:val="0"/>
        <w:outlineLvl w:val="1"/>
        <w:rPr>
          <w:rFonts w:eastAsia="Times New Roman" w:cs="Times New Roman"/>
          <w:b/>
          <w:color w:val="D45D00"/>
          <w:sz w:val="28"/>
          <w:szCs w:val="28"/>
        </w:rPr>
      </w:pPr>
      <w:r w:rsidRPr="00D74B33">
        <w:rPr>
          <w:rStyle w:val="Heading2Char"/>
          <w:szCs w:val="28"/>
        </w:rPr>
        <w:t>Enquiries:</w:t>
      </w:r>
    </w:p>
    <w:p w14:paraId="5C822CB8" w14:textId="782A533E" w:rsidR="006405E6" w:rsidRPr="00D74B33" w:rsidRDefault="006405E6" w:rsidP="00405E7B">
      <w:pPr>
        <w:spacing w:before="120" w:after="120"/>
        <w:rPr>
          <w:rFonts w:eastAsia="Calibri"/>
        </w:rPr>
      </w:pPr>
      <w:r w:rsidRPr="00D74B33">
        <w:rPr>
          <w:rFonts w:eastAsia="Calibri"/>
        </w:rPr>
        <w:t>T</w:t>
      </w:r>
      <w:r w:rsidR="00022073" w:rsidRPr="00D74B33">
        <w:rPr>
          <w:rFonts w:eastAsia="Calibri"/>
        </w:rPr>
        <w:t>elephone</w:t>
      </w:r>
      <w:r w:rsidRPr="00D74B33">
        <w:rPr>
          <w:rFonts w:eastAsia="Calibri"/>
        </w:rPr>
        <w:t>: (08) 9441 1900</w:t>
      </w:r>
    </w:p>
    <w:p w14:paraId="3B83049B" w14:textId="77777777" w:rsidR="00405E7B" w:rsidRDefault="00405E7B" w:rsidP="006405E6">
      <w:pPr>
        <w:spacing w:after="120"/>
        <w:rPr>
          <w:rFonts w:eastAsia="Calibri"/>
          <w:lang w:val="en-US"/>
        </w:rPr>
      </w:pPr>
    </w:p>
    <w:p w14:paraId="08FA6F6E" w14:textId="59415C69" w:rsidR="006405E6" w:rsidRPr="00D74B33" w:rsidRDefault="006405E6" w:rsidP="006405E6">
      <w:pPr>
        <w:spacing w:after="120"/>
        <w:rPr>
          <w:rFonts w:eastAsia="Calibri"/>
        </w:rPr>
      </w:pPr>
      <w:r w:rsidRPr="00D74B33">
        <w:rPr>
          <w:rFonts w:eastAsia="Calibri"/>
          <w:lang w:val="en-US"/>
        </w:rPr>
        <w:t>E</w:t>
      </w:r>
      <w:r w:rsidR="00022073" w:rsidRPr="00D74B33">
        <w:rPr>
          <w:rFonts w:eastAsia="Calibri"/>
          <w:lang w:val="en-US"/>
        </w:rPr>
        <w:t>mail</w:t>
      </w:r>
      <w:r w:rsidRPr="00D74B33">
        <w:rPr>
          <w:rFonts w:eastAsia="Calibri"/>
          <w:lang w:val="en-US"/>
        </w:rPr>
        <w:t xml:space="preserve">: </w:t>
      </w:r>
      <w:hyperlink r:id="rId20" w:history="1">
        <w:r w:rsidRPr="00D74B33">
          <w:rPr>
            <w:rStyle w:val="Hyperlink"/>
            <w:rFonts w:eastAsia="Calibri"/>
            <w:lang w:val="en-US"/>
          </w:rPr>
          <w:t>NGSRegulation@education.wa.edu.au</w:t>
        </w:r>
      </w:hyperlink>
      <w:r w:rsidRPr="00D74B33">
        <w:rPr>
          <w:rFonts w:eastAsia="Calibri"/>
          <w:lang w:val="en-US"/>
        </w:rPr>
        <w:t xml:space="preserve"> </w:t>
      </w:r>
    </w:p>
    <w:p w14:paraId="0A91879C" w14:textId="77777777" w:rsidR="006405E6" w:rsidRPr="00D74B33" w:rsidRDefault="006405E6" w:rsidP="006405E6">
      <w:pPr>
        <w:spacing w:after="120"/>
        <w:rPr>
          <w:rFonts w:eastAsia="Calibri"/>
        </w:rPr>
      </w:pPr>
    </w:p>
    <w:p w14:paraId="0C0C2B70" w14:textId="77777777" w:rsidR="006405E6" w:rsidRPr="00D74B33" w:rsidRDefault="006405E6" w:rsidP="006405E6">
      <w:pPr>
        <w:spacing w:after="120"/>
        <w:rPr>
          <w:rFonts w:eastAsia="Calibri"/>
        </w:rPr>
      </w:pPr>
    </w:p>
    <w:p w14:paraId="1BF4E899" w14:textId="77777777" w:rsidR="006405E6" w:rsidRPr="00D74B33" w:rsidRDefault="006405E6" w:rsidP="006405E6">
      <w:r w:rsidRPr="00D74B33">
        <w:br w:type="page"/>
      </w:r>
    </w:p>
    <w:p w14:paraId="5A5AEA15" w14:textId="2F51F9BE" w:rsidR="00022073" w:rsidRPr="00D74B33" w:rsidRDefault="00022073" w:rsidP="006405E6">
      <w:pPr>
        <w:pStyle w:val="Heading1"/>
      </w:pPr>
      <w:r w:rsidRPr="00D74B33">
        <w:lastRenderedPageBreak/>
        <w:t>Application for renewal of international registration</w:t>
      </w:r>
    </w:p>
    <w:p w14:paraId="1D8BFF3D" w14:textId="1E3771D6" w:rsidR="006405E6" w:rsidRPr="00D74B33" w:rsidRDefault="006405E6" w:rsidP="006405E6">
      <w:pPr>
        <w:pStyle w:val="Heading1"/>
        <w:rPr>
          <w:sz w:val="28"/>
        </w:rPr>
      </w:pPr>
      <w:r w:rsidRPr="00D74B33">
        <w:rPr>
          <w:sz w:val="28"/>
        </w:rPr>
        <w:t xml:space="preserve">Part A – </w:t>
      </w:r>
      <w:r w:rsidR="00405E7B">
        <w:rPr>
          <w:sz w:val="28"/>
        </w:rPr>
        <w:t>r</w:t>
      </w:r>
      <w:r w:rsidRPr="00D74B33">
        <w:rPr>
          <w:sz w:val="28"/>
        </w:rPr>
        <w:t xml:space="preserve">egistered </w:t>
      </w:r>
      <w:r w:rsidR="00497AC2" w:rsidRPr="00D74B33">
        <w:rPr>
          <w:sz w:val="28"/>
        </w:rPr>
        <w:t>l</w:t>
      </w:r>
      <w:r w:rsidRPr="00D74B33">
        <w:rPr>
          <w:sz w:val="28"/>
        </w:rPr>
        <w:t xml:space="preserve">egal </w:t>
      </w:r>
      <w:r w:rsidR="00497AC2" w:rsidRPr="00D74B33">
        <w:rPr>
          <w:sz w:val="28"/>
        </w:rPr>
        <w:t>e</w:t>
      </w:r>
      <w:r w:rsidRPr="00D74B33">
        <w:rPr>
          <w:sz w:val="28"/>
        </w:rPr>
        <w:t>ntity (</w:t>
      </w:r>
      <w:r w:rsidR="00497AC2" w:rsidRPr="00D74B33">
        <w:rPr>
          <w:sz w:val="28"/>
        </w:rPr>
        <w:t>p</w:t>
      </w:r>
      <w:r w:rsidRPr="00D74B33">
        <w:rPr>
          <w:sz w:val="28"/>
        </w:rPr>
        <w:t>rovider) and school details</w:t>
      </w:r>
    </w:p>
    <w:p w14:paraId="1ECB8FD8" w14:textId="77777777" w:rsidR="006405E6" w:rsidRPr="00D74B33" w:rsidRDefault="006405E6" w:rsidP="006405E6">
      <w:pPr>
        <w:pStyle w:val="Heading2"/>
      </w:pPr>
      <w:r w:rsidRPr="00D74B33">
        <w:t>Registered legal entity</w:t>
      </w:r>
    </w:p>
    <w:tbl>
      <w:tblPr>
        <w:tblStyle w:val="TableGrid20"/>
        <w:tblW w:w="5000" w:type="pct"/>
        <w:tblLook w:val="04A0" w:firstRow="1" w:lastRow="0" w:firstColumn="1" w:lastColumn="0" w:noHBand="0" w:noVBand="1"/>
      </w:tblPr>
      <w:tblGrid>
        <w:gridCol w:w="2972"/>
        <w:gridCol w:w="2898"/>
        <w:gridCol w:w="1400"/>
        <w:gridCol w:w="931"/>
        <w:gridCol w:w="300"/>
        <w:gridCol w:w="1978"/>
      </w:tblGrid>
      <w:tr w:rsidR="006405E6" w:rsidRPr="00D74B33" w14:paraId="53963CE9" w14:textId="77777777" w:rsidTr="00E11B4F">
        <w:trPr>
          <w:trHeight w:val="454"/>
        </w:trPr>
        <w:tc>
          <w:tcPr>
            <w:tcW w:w="5000" w:type="pct"/>
            <w:gridSpan w:val="6"/>
            <w:vAlign w:val="center"/>
          </w:tcPr>
          <w:p w14:paraId="025A0C4B" w14:textId="77777777" w:rsidR="006405E6" w:rsidRPr="00D74B33" w:rsidRDefault="006405E6" w:rsidP="00E11B4F">
            <w:pPr>
              <w:rPr>
                <w:rFonts w:asciiTheme="minorHAnsi" w:eastAsia="Calibri" w:hAnsiTheme="minorHAnsi" w:cstheme="minorHAnsi"/>
                <w:b/>
                <w:bCs/>
                <w:sz w:val="22"/>
                <w:szCs w:val="22"/>
              </w:rPr>
            </w:pPr>
            <w:r w:rsidRPr="00D74B33">
              <w:rPr>
                <w:rFonts w:asciiTheme="minorHAnsi" w:eastAsia="Calibri" w:hAnsiTheme="minorHAnsi" w:cstheme="minorHAnsi"/>
                <w:b/>
                <w:sz w:val="22"/>
                <w:szCs w:val="22"/>
              </w:rPr>
              <w:t>Head office (in Australia)</w:t>
            </w:r>
          </w:p>
        </w:tc>
      </w:tr>
      <w:tr w:rsidR="006405E6" w:rsidRPr="00D74B33" w14:paraId="06D1E145" w14:textId="77777777" w:rsidTr="00405E7B">
        <w:trPr>
          <w:trHeight w:val="454"/>
        </w:trPr>
        <w:tc>
          <w:tcPr>
            <w:tcW w:w="1418" w:type="pct"/>
            <w:vAlign w:val="center"/>
          </w:tcPr>
          <w:p w14:paraId="45ABA22B"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Registered legal entity</w:t>
            </w:r>
          </w:p>
        </w:tc>
        <w:tc>
          <w:tcPr>
            <w:tcW w:w="2051" w:type="pct"/>
            <w:gridSpan w:val="2"/>
            <w:vAlign w:val="center"/>
          </w:tcPr>
          <w:sdt>
            <w:sdtPr>
              <w:rPr>
                <w:rFonts w:asciiTheme="minorHAnsi" w:hAnsiTheme="minorHAnsi" w:cstheme="minorHAnsi"/>
                <w:sz w:val="22"/>
                <w:szCs w:val="22"/>
              </w:rPr>
              <w:id w:val="-1725830981"/>
              <w:placeholder>
                <w:docPart w:val="6A52542010AD4CF7A7735B76AB8C5768"/>
              </w:placeholder>
              <w:showingPlcHdr/>
              <w15:appearance w15:val="hidden"/>
            </w:sdtPr>
            <w:sdtContent>
              <w:p w14:paraId="5758687A" w14:textId="00D27B58" w:rsidR="0056312E"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p w14:paraId="64792F33" w14:textId="0DECFAA6" w:rsidR="006405E6" w:rsidRPr="00317B62" w:rsidRDefault="006405E6" w:rsidP="00E11B4F">
            <w:pPr>
              <w:spacing w:before="60" w:after="60"/>
              <w:rPr>
                <w:rFonts w:asciiTheme="minorHAnsi" w:eastAsia="Calibri" w:hAnsiTheme="minorHAnsi" w:cstheme="minorHAnsi"/>
                <w:sz w:val="22"/>
                <w:szCs w:val="22"/>
              </w:rPr>
            </w:pPr>
          </w:p>
        </w:tc>
        <w:tc>
          <w:tcPr>
            <w:tcW w:w="587" w:type="pct"/>
            <w:gridSpan w:val="2"/>
            <w:vAlign w:val="center"/>
          </w:tcPr>
          <w:p w14:paraId="1814A0BB" w14:textId="77777777" w:rsidR="006405E6" w:rsidRPr="00317B62" w:rsidRDefault="006405E6" w:rsidP="00E11B4F">
            <w:pPr>
              <w:rPr>
                <w:rFonts w:asciiTheme="minorHAnsi" w:eastAsia="Calibri" w:hAnsiTheme="minorHAnsi" w:cstheme="minorHAnsi"/>
                <w:sz w:val="22"/>
                <w:szCs w:val="22"/>
              </w:rPr>
            </w:pPr>
            <w:r w:rsidRPr="00317B62">
              <w:rPr>
                <w:rFonts w:asciiTheme="minorHAnsi" w:eastAsia="Calibri" w:hAnsiTheme="minorHAnsi" w:cstheme="minorHAnsi"/>
                <w:sz w:val="22"/>
                <w:szCs w:val="22"/>
              </w:rPr>
              <w:t>CRICOS Code</w:t>
            </w:r>
          </w:p>
        </w:tc>
        <w:tc>
          <w:tcPr>
            <w:tcW w:w="944" w:type="pct"/>
            <w:vAlign w:val="center"/>
          </w:tcPr>
          <w:sdt>
            <w:sdtPr>
              <w:rPr>
                <w:rFonts w:asciiTheme="minorHAnsi" w:eastAsia="Calibri" w:hAnsiTheme="minorHAnsi" w:cstheme="minorHAnsi"/>
                <w:sz w:val="22"/>
                <w:szCs w:val="22"/>
              </w:rPr>
              <w:id w:val="1989734281"/>
              <w:placeholder>
                <w:docPart w:val="844936DACED348408AF84A4C8A8EA03E"/>
              </w:placeholder>
              <w15:color w:val="FFCC99"/>
              <w15:appearance w15:val="hidden"/>
            </w:sdtPr>
            <w:sdtContent>
              <w:sdt>
                <w:sdtPr>
                  <w:rPr>
                    <w:rFonts w:asciiTheme="minorHAnsi" w:eastAsia="Calibri" w:hAnsiTheme="minorHAnsi" w:cstheme="minorHAnsi"/>
                    <w:sz w:val="22"/>
                    <w:szCs w:val="22"/>
                  </w:rPr>
                  <w:id w:val="2105598937"/>
                  <w:placeholder>
                    <w:docPart w:val="7410EDB42B224B78A25CAAC396618B71"/>
                  </w:placeholder>
                  <w15:appearance w15:val="hidden"/>
                </w:sdtPr>
                <w:sdtContent>
                  <w:sdt>
                    <w:sdtPr>
                      <w:rPr>
                        <w:rFonts w:asciiTheme="minorHAnsi" w:hAnsiTheme="minorHAnsi" w:cstheme="minorHAnsi"/>
                        <w:sz w:val="22"/>
                        <w:szCs w:val="22"/>
                      </w:rPr>
                      <w:id w:val="-731393858"/>
                      <w:placeholder>
                        <w:docPart w:val="AB3A589C5E4D43A5A7B3EB2BE49F4CFA"/>
                      </w:placeholder>
                      <w:showingPlcHdr/>
                      <w15:appearance w15:val="hidden"/>
                    </w:sdtPr>
                    <w:sdtContent>
                      <w:p w14:paraId="6A66DA4E" w14:textId="0EA3D4F5"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sdtContent>
          </w:sdt>
        </w:tc>
      </w:tr>
      <w:tr w:rsidR="006405E6" w:rsidRPr="00D74B33" w14:paraId="68EF24D9" w14:textId="77777777" w:rsidTr="00497AC2">
        <w:trPr>
          <w:trHeight w:val="454"/>
        </w:trPr>
        <w:tc>
          <w:tcPr>
            <w:tcW w:w="1418" w:type="pct"/>
            <w:vAlign w:val="center"/>
          </w:tcPr>
          <w:p w14:paraId="3CBBBC01"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Type of legal entity</w:t>
            </w:r>
          </w:p>
        </w:tc>
        <w:tc>
          <w:tcPr>
            <w:tcW w:w="3582" w:type="pct"/>
            <w:gridSpan w:val="5"/>
            <w:vAlign w:val="center"/>
          </w:tcPr>
          <w:sdt>
            <w:sdtPr>
              <w:rPr>
                <w:rFonts w:asciiTheme="minorHAnsi" w:eastAsia="Calibri" w:hAnsiTheme="minorHAnsi" w:cstheme="minorHAnsi"/>
                <w:sz w:val="22"/>
                <w:szCs w:val="22"/>
              </w:rPr>
              <w:id w:val="1596977767"/>
              <w:placeholder>
                <w:docPart w:val="E9DAB4D8BAFC45C1B82CD79DB7109028"/>
              </w:placeholder>
              <w15:color w:val="FFCC99"/>
              <w15:appearance w15:val="hidden"/>
            </w:sdtPr>
            <w:sdtContent>
              <w:sdt>
                <w:sdtPr>
                  <w:rPr>
                    <w:rFonts w:asciiTheme="minorHAnsi" w:hAnsiTheme="minorHAnsi" w:cstheme="minorHAnsi"/>
                    <w:sz w:val="22"/>
                    <w:szCs w:val="22"/>
                  </w:rPr>
                  <w:id w:val="-559484980"/>
                  <w:placeholder>
                    <w:docPart w:val="5779AB4A524745199B432241632B18DD"/>
                  </w:placeholder>
                  <w:showingPlcHdr/>
                  <w15:appearance w15:val="hidden"/>
                </w:sdtPr>
                <w:sdtContent>
                  <w:p w14:paraId="09284516" w14:textId="743263D5"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tc>
      </w:tr>
      <w:tr w:rsidR="006405E6" w:rsidRPr="00D74B33" w14:paraId="5BB38518" w14:textId="77777777" w:rsidTr="00497AC2">
        <w:trPr>
          <w:trHeight w:val="454"/>
        </w:trPr>
        <w:tc>
          <w:tcPr>
            <w:tcW w:w="1418" w:type="pct"/>
            <w:vAlign w:val="center"/>
          </w:tcPr>
          <w:p w14:paraId="39657A17"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Street address</w:t>
            </w:r>
          </w:p>
        </w:tc>
        <w:tc>
          <w:tcPr>
            <w:tcW w:w="3582" w:type="pct"/>
            <w:gridSpan w:val="5"/>
            <w:vAlign w:val="center"/>
          </w:tcPr>
          <w:sdt>
            <w:sdtPr>
              <w:rPr>
                <w:rFonts w:asciiTheme="minorHAnsi" w:eastAsia="Calibri" w:hAnsiTheme="minorHAnsi" w:cstheme="minorHAnsi"/>
                <w:sz w:val="22"/>
                <w:szCs w:val="22"/>
              </w:rPr>
              <w:id w:val="-998191792"/>
              <w:placeholder>
                <w:docPart w:val="BBB9773B359F4DB3A335DA8FF8338EE5"/>
              </w:placeholder>
              <w15:color w:val="FFCC99"/>
              <w15:appearance w15:val="hidden"/>
            </w:sdtPr>
            <w:sdtContent>
              <w:sdt>
                <w:sdtPr>
                  <w:rPr>
                    <w:rFonts w:asciiTheme="minorHAnsi" w:hAnsiTheme="minorHAnsi" w:cstheme="minorHAnsi"/>
                    <w:sz w:val="22"/>
                    <w:szCs w:val="22"/>
                  </w:rPr>
                  <w:id w:val="-530188502"/>
                  <w:placeholder>
                    <w:docPart w:val="18DE4707EEF34B2E9F63774468BDA63C"/>
                  </w:placeholder>
                  <w:showingPlcHdr/>
                  <w15:appearance w15:val="hidden"/>
                </w:sdtPr>
                <w:sdtContent>
                  <w:p w14:paraId="0509955B" w14:textId="0DE2F25E"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tc>
      </w:tr>
      <w:tr w:rsidR="006405E6" w:rsidRPr="00D74B33" w14:paraId="46B588E7" w14:textId="77777777" w:rsidTr="00405E7B">
        <w:trPr>
          <w:trHeight w:val="454"/>
        </w:trPr>
        <w:tc>
          <w:tcPr>
            <w:tcW w:w="1418" w:type="pct"/>
            <w:vAlign w:val="center"/>
          </w:tcPr>
          <w:p w14:paraId="1105DD09"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Suburb</w:t>
            </w:r>
          </w:p>
        </w:tc>
        <w:tc>
          <w:tcPr>
            <w:tcW w:w="2051" w:type="pct"/>
            <w:gridSpan w:val="2"/>
            <w:vAlign w:val="center"/>
          </w:tcPr>
          <w:sdt>
            <w:sdtPr>
              <w:rPr>
                <w:rFonts w:asciiTheme="minorHAnsi" w:eastAsia="Calibri" w:hAnsiTheme="minorHAnsi" w:cstheme="minorHAnsi"/>
                <w:sz w:val="22"/>
                <w:szCs w:val="22"/>
              </w:rPr>
              <w:id w:val="1378199730"/>
              <w:placeholder>
                <w:docPart w:val="56F6CA167A324DBC8391572CD50EC18D"/>
              </w:placeholder>
              <w15:color w:val="FFCC99"/>
              <w15:appearance w15:val="hidden"/>
            </w:sdtPr>
            <w:sdtContent>
              <w:sdt>
                <w:sdtPr>
                  <w:rPr>
                    <w:rFonts w:asciiTheme="minorHAnsi" w:hAnsiTheme="minorHAnsi" w:cstheme="minorHAnsi"/>
                    <w:sz w:val="22"/>
                    <w:szCs w:val="22"/>
                  </w:rPr>
                  <w:id w:val="1360940012"/>
                  <w:placeholder>
                    <w:docPart w:val="DEAF86D2F6A84B9AA1D458E9B33E4609"/>
                  </w:placeholder>
                  <w:showingPlcHdr/>
                  <w15:appearance w15:val="hidden"/>
                </w:sdtPr>
                <w:sdtContent>
                  <w:p w14:paraId="28FD6AA7" w14:textId="4419B248"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tc>
        <w:tc>
          <w:tcPr>
            <w:tcW w:w="587" w:type="pct"/>
            <w:gridSpan w:val="2"/>
            <w:vAlign w:val="center"/>
          </w:tcPr>
          <w:p w14:paraId="1CF14DFB" w14:textId="77777777" w:rsidR="006405E6" w:rsidRPr="00317B62" w:rsidRDefault="006405E6" w:rsidP="00E11B4F">
            <w:pPr>
              <w:rPr>
                <w:rFonts w:asciiTheme="minorHAnsi" w:eastAsia="Calibri" w:hAnsiTheme="minorHAnsi" w:cstheme="minorHAnsi"/>
                <w:sz w:val="22"/>
                <w:szCs w:val="22"/>
              </w:rPr>
            </w:pPr>
            <w:r w:rsidRPr="00317B62">
              <w:rPr>
                <w:rFonts w:asciiTheme="minorHAnsi" w:eastAsia="Calibri" w:hAnsiTheme="minorHAnsi" w:cstheme="minorHAnsi"/>
                <w:sz w:val="22"/>
                <w:szCs w:val="22"/>
              </w:rPr>
              <w:t>Postcode</w:t>
            </w:r>
          </w:p>
        </w:tc>
        <w:tc>
          <w:tcPr>
            <w:tcW w:w="944" w:type="pct"/>
            <w:vAlign w:val="center"/>
          </w:tcPr>
          <w:sdt>
            <w:sdtPr>
              <w:rPr>
                <w:rFonts w:asciiTheme="minorHAnsi" w:eastAsia="Calibri" w:hAnsiTheme="minorHAnsi" w:cstheme="minorHAnsi"/>
                <w:sz w:val="22"/>
                <w:szCs w:val="22"/>
              </w:rPr>
              <w:id w:val="1903786664"/>
              <w:placeholder>
                <w:docPart w:val="19D72C7B3FB44ED08DD2763E3A2A3D5A"/>
              </w:placeholder>
              <w15:color w:val="FFCC99"/>
              <w15:appearance w15:val="hidden"/>
            </w:sdtPr>
            <w:sdtContent>
              <w:sdt>
                <w:sdtPr>
                  <w:rPr>
                    <w:rFonts w:asciiTheme="minorHAnsi" w:eastAsia="Calibri" w:hAnsiTheme="minorHAnsi" w:cstheme="minorHAnsi"/>
                    <w:sz w:val="22"/>
                    <w:szCs w:val="22"/>
                    <w:shd w:val="clear" w:color="auto" w:fill="DEF3FA" w:themeFill="accent2" w:themeFillTint="33"/>
                  </w:rPr>
                  <w:id w:val="1482434420"/>
                  <w:placeholder>
                    <w:docPart w:val="886A57A354CC4970A42B3E34CE14D470"/>
                  </w:placeholder>
                  <w15:appearance w15:val="hidden"/>
                </w:sdtPr>
                <w:sdtContent>
                  <w:sdt>
                    <w:sdtPr>
                      <w:rPr>
                        <w:rFonts w:asciiTheme="minorHAnsi" w:hAnsiTheme="minorHAnsi" w:cstheme="minorHAnsi"/>
                        <w:sz w:val="22"/>
                        <w:szCs w:val="22"/>
                      </w:rPr>
                      <w:id w:val="-1759437767"/>
                      <w:placeholder>
                        <w:docPart w:val="7372D3BFB27D47ADB37A92AD980665EA"/>
                      </w:placeholder>
                      <w:showingPlcHdr/>
                      <w15:appearance w15:val="hidden"/>
                    </w:sdtPr>
                    <w:sdtContent>
                      <w:p w14:paraId="70494A55" w14:textId="5483C0D2"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sdtContent>
          </w:sdt>
        </w:tc>
      </w:tr>
      <w:tr w:rsidR="006405E6" w:rsidRPr="00D74B33" w14:paraId="545A6CE2" w14:textId="77777777" w:rsidTr="00497AC2">
        <w:trPr>
          <w:trHeight w:val="454"/>
        </w:trPr>
        <w:tc>
          <w:tcPr>
            <w:tcW w:w="1418" w:type="pct"/>
            <w:vAlign w:val="center"/>
          </w:tcPr>
          <w:p w14:paraId="3D51E0A8"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Postal address (if different to street address)</w:t>
            </w:r>
          </w:p>
        </w:tc>
        <w:tc>
          <w:tcPr>
            <w:tcW w:w="3582" w:type="pct"/>
            <w:gridSpan w:val="5"/>
            <w:vAlign w:val="center"/>
          </w:tcPr>
          <w:sdt>
            <w:sdtPr>
              <w:rPr>
                <w:rFonts w:asciiTheme="minorHAnsi" w:eastAsia="Calibri" w:hAnsiTheme="minorHAnsi" w:cstheme="minorHAnsi"/>
                <w:sz w:val="22"/>
                <w:szCs w:val="22"/>
              </w:rPr>
              <w:id w:val="938730"/>
              <w:placeholder>
                <w:docPart w:val="5ECE3F2949144C8B8E9B4D3A62D1C658"/>
              </w:placeholder>
              <w15:color w:val="FFCC99"/>
              <w15:appearance w15:val="hidden"/>
            </w:sdtPr>
            <w:sdtContent>
              <w:sdt>
                <w:sdtPr>
                  <w:rPr>
                    <w:rFonts w:asciiTheme="minorHAnsi" w:hAnsiTheme="minorHAnsi" w:cstheme="minorHAnsi"/>
                    <w:sz w:val="22"/>
                    <w:szCs w:val="22"/>
                  </w:rPr>
                  <w:id w:val="1937240162"/>
                  <w:placeholder>
                    <w:docPart w:val="D46EBD64B16A462A970DE239E029A986"/>
                  </w:placeholder>
                  <w:showingPlcHdr/>
                  <w15:appearance w15:val="hidden"/>
                </w:sdtPr>
                <w:sdtContent>
                  <w:p w14:paraId="0924659A" w14:textId="24209D1D"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tc>
      </w:tr>
      <w:tr w:rsidR="006405E6" w:rsidRPr="00D74B33" w14:paraId="1D764137" w14:textId="77777777" w:rsidTr="00405E7B">
        <w:trPr>
          <w:trHeight w:val="454"/>
        </w:trPr>
        <w:tc>
          <w:tcPr>
            <w:tcW w:w="1418" w:type="pct"/>
            <w:vAlign w:val="center"/>
          </w:tcPr>
          <w:p w14:paraId="2C0FECD3"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Suburb</w:t>
            </w:r>
          </w:p>
        </w:tc>
        <w:tc>
          <w:tcPr>
            <w:tcW w:w="2051" w:type="pct"/>
            <w:gridSpan w:val="2"/>
            <w:vAlign w:val="center"/>
          </w:tcPr>
          <w:sdt>
            <w:sdtPr>
              <w:rPr>
                <w:rFonts w:asciiTheme="minorHAnsi" w:eastAsia="Calibri" w:hAnsiTheme="minorHAnsi" w:cstheme="minorHAnsi"/>
                <w:sz w:val="22"/>
                <w:szCs w:val="22"/>
              </w:rPr>
              <w:id w:val="624826355"/>
              <w:placeholder>
                <w:docPart w:val="C3C000F7846E4AD7B09A5EA18B9C0DC4"/>
              </w:placeholder>
              <w15:color w:val="FFCC99"/>
              <w15:appearance w15:val="hidden"/>
            </w:sdtPr>
            <w:sdtContent>
              <w:sdt>
                <w:sdtPr>
                  <w:rPr>
                    <w:rFonts w:asciiTheme="minorHAnsi" w:hAnsiTheme="minorHAnsi" w:cstheme="minorHAnsi"/>
                    <w:sz w:val="22"/>
                    <w:szCs w:val="22"/>
                  </w:rPr>
                  <w:id w:val="80190834"/>
                  <w:placeholder>
                    <w:docPart w:val="B5441939F0F54ADD8A6DD3113B00AC31"/>
                  </w:placeholder>
                  <w:showingPlcHdr/>
                  <w15:appearance w15:val="hidden"/>
                </w:sdtPr>
                <w:sdtContent>
                  <w:p w14:paraId="79FD2281" w14:textId="67ED4467"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tc>
        <w:tc>
          <w:tcPr>
            <w:tcW w:w="587" w:type="pct"/>
            <w:gridSpan w:val="2"/>
            <w:vAlign w:val="center"/>
          </w:tcPr>
          <w:p w14:paraId="7F21B67B" w14:textId="77777777" w:rsidR="006405E6" w:rsidRPr="00317B62" w:rsidRDefault="006405E6" w:rsidP="00E11B4F">
            <w:pPr>
              <w:rPr>
                <w:rFonts w:asciiTheme="minorHAnsi" w:eastAsia="Calibri" w:hAnsiTheme="minorHAnsi" w:cstheme="minorHAnsi"/>
                <w:sz w:val="22"/>
                <w:szCs w:val="22"/>
              </w:rPr>
            </w:pPr>
            <w:r w:rsidRPr="00317B62">
              <w:rPr>
                <w:rFonts w:asciiTheme="minorHAnsi" w:eastAsia="Calibri" w:hAnsiTheme="minorHAnsi" w:cstheme="minorHAnsi"/>
                <w:sz w:val="22"/>
                <w:szCs w:val="22"/>
              </w:rPr>
              <w:t>Postcode</w:t>
            </w:r>
          </w:p>
        </w:tc>
        <w:tc>
          <w:tcPr>
            <w:tcW w:w="944" w:type="pct"/>
            <w:vAlign w:val="center"/>
          </w:tcPr>
          <w:sdt>
            <w:sdtPr>
              <w:rPr>
                <w:rFonts w:asciiTheme="minorHAnsi" w:eastAsia="Calibri" w:hAnsiTheme="minorHAnsi" w:cstheme="minorHAnsi"/>
                <w:sz w:val="22"/>
                <w:szCs w:val="22"/>
              </w:rPr>
              <w:id w:val="1058978506"/>
              <w:placeholder>
                <w:docPart w:val="0B59D0DD4C6A49FF9334F0224AE0FC2E"/>
              </w:placeholder>
              <w15:color w:val="FFCC99"/>
              <w15:appearance w15:val="hidden"/>
            </w:sdtPr>
            <w:sdtContent>
              <w:sdt>
                <w:sdtPr>
                  <w:rPr>
                    <w:rFonts w:asciiTheme="minorHAnsi" w:eastAsia="Calibri" w:hAnsiTheme="minorHAnsi" w:cstheme="minorHAnsi"/>
                    <w:sz w:val="22"/>
                    <w:szCs w:val="22"/>
                  </w:rPr>
                  <w:id w:val="-1296988203"/>
                  <w:placeholder>
                    <w:docPart w:val="21D6B6CDCA304539B84051D344E42786"/>
                  </w:placeholder>
                  <w15:appearance w15:val="hidden"/>
                </w:sdtPr>
                <w:sdtEndPr>
                  <w:rPr>
                    <w:shd w:val="clear" w:color="auto" w:fill="DEF3FA" w:themeFill="accent2" w:themeFillTint="33"/>
                  </w:rPr>
                </w:sdtEndPr>
                <w:sdtContent>
                  <w:sdt>
                    <w:sdtPr>
                      <w:rPr>
                        <w:rFonts w:asciiTheme="minorHAnsi" w:hAnsiTheme="minorHAnsi" w:cstheme="minorHAnsi"/>
                        <w:sz w:val="22"/>
                        <w:szCs w:val="22"/>
                      </w:rPr>
                      <w:id w:val="2129354894"/>
                      <w:placeholder>
                        <w:docPart w:val="45DFA730630C41939C412D3A6A8C72E1"/>
                      </w:placeholder>
                      <w:showingPlcHdr/>
                      <w15:appearance w15:val="hidden"/>
                    </w:sdtPr>
                    <w:sdtContent>
                      <w:p w14:paraId="4B628432" w14:textId="5642FDDE"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sdtContent>
          </w:sdt>
        </w:tc>
      </w:tr>
      <w:tr w:rsidR="006405E6" w:rsidRPr="00D74B33" w14:paraId="2AC3626C" w14:textId="77777777" w:rsidTr="00497AC2">
        <w:trPr>
          <w:trHeight w:val="454"/>
        </w:trPr>
        <w:tc>
          <w:tcPr>
            <w:tcW w:w="1418" w:type="pct"/>
            <w:vAlign w:val="center"/>
          </w:tcPr>
          <w:p w14:paraId="5CB0A6A8"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Australian Business Number (ABN) or Australian Company Number (ACN)</w:t>
            </w:r>
          </w:p>
        </w:tc>
        <w:tc>
          <w:tcPr>
            <w:tcW w:w="3582" w:type="pct"/>
            <w:gridSpan w:val="5"/>
            <w:vAlign w:val="center"/>
          </w:tcPr>
          <w:sdt>
            <w:sdtPr>
              <w:rPr>
                <w:rFonts w:asciiTheme="minorHAnsi" w:eastAsia="Calibri" w:hAnsiTheme="minorHAnsi" w:cstheme="minorHAnsi"/>
                <w:sz w:val="22"/>
                <w:szCs w:val="22"/>
              </w:rPr>
              <w:id w:val="-1384252096"/>
              <w:placeholder>
                <w:docPart w:val="BBBA10327096498ABE4800BE73DA8D3F"/>
              </w:placeholder>
              <w15:color w:val="FFCC99"/>
              <w15:appearance w15:val="hidden"/>
            </w:sdtPr>
            <w:sdtContent>
              <w:sdt>
                <w:sdtPr>
                  <w:rPr>
                    <w:rFonts w:asciiTheme="minorHAnsi" w:hAnsiTheme="minorHAnsi" w:cstheme="minorHAnsi"/>
                    <w:sz w:val="22"/>
                    <w:szCs w:val="22"/>
                  </w:rPr>
                  <w:id w:val="924298776"/>
                  <w:placeholder>
                    <w:docPart w:val="4ADEA09636C942C98CE2DC1FE6C1A3DF"/>
                  </w:placeholder>
                  <w:showingPlcHdr/>
                  <w15:appearance w15:val="hidden"/>
                </w:sdtPr>
                <w:sdtContent>
                  <w:p w14:paraId="7FF66666" w14:textId="71C660BF"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tc>
      </w:tr>
      <w:tr w:rsidR="006405E6" w:rsidRPr="00D74B33" w14:paraId="1CA9262B" w14:textId="77777777" w:rsidTr="00497AC2">
        <w:trPr>
          <w:trHeight w:val="454"/>
        </w:trPr>
        <w:tc>
          <w:tcPr>
            <w:tcW w:w="1418" w:type="pct"/>
            <w:vAlign w:val="center"/>
          </w:tcPr>
          <w:p w14:paraId="24A39D61"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Registered Business Name</w:t>
            </w:r>
          </w:p>
        </w:tc>
        <w:tc>
          <w:tcPr>
            <w:tcW w:w="1383" w:type="pct"/>
            <w:vAlign w:val="center"/>
          </w:tcPr>
          <w:sdt>
            <w:sdtPr>
              <w:rPr>
                <w:rFonts w:asciiTheme="minorHAnsi" w:eastAsia="Calibri" w:hAnsiTheme="minorHAnsi" w:cstheme="minorHAnsi"/>
                <w:sz w:val="22"/>
                <w:szCs w:val="22"/>
              </w:rPr>
              <w:id w:val="-496882321"/>
              <w:placeholder>
                <w:docPart w:val="ABFDAF220C574CC491BF52582ACCA00F"/>
              </w:placeholder>
              <w15:color w:val="FFCC99"/>
              <w15:appearance w15:val="hidden"/>
            </w:sdtPr>
            <w:sdtContent>
              <w:sdt>
                <w:sdtPr>
                  <w:rPr>
                    <w:rFonts w:asciiTheme="minorHAnsi" w:hAnsiTheme="minorHAnsi" w:cstheme="minorHAnsi"/>
                    <w:sz w:val="22"/>
                    <w:szCs w:val="22"/>
                  </w:rPr>
                  <w:id w:val="-1292279470"/>
                  <w:placeholder>
                    <w:docPart w:val="20588CE2A6B3499BB918C5AD8B816DF1"/>
                  </w:placeholder>
                  <w:showingPlcHdr/>
                  <w15:appearance w15:val="hidden"/>
                </w:sdtPr>
                <w:sdtContent>
                  <w:p w14:paraId="33D96B67" w14:textId="3BC6E491"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tc>
        <w:tc>
          <w:tcPr>
            <w:tcW w:w="1112" w:type="pct"/>
            <w:gridSpan w:val="2"/>
            <w:vAlign w:val="center"/>
          </w:tcPr>
          <w:p w14:paraId="36FA2E1A" w14:textId="77777777" w:rsidR="006405E6" w:rsidRPr="00317B62" w:rsidRDefault="006405E6" w:rsidP="00E11B4F">
            <w:pPr>
              <w:rPr>
                <w:rFonts w:asciiTheme="minorHAnsi" w:eastAsia="Calibri" w:hAnsiTheme="minorHAnsi" w:cstheme="minorHAnsi"/>
                <w:bCs/>
                <w:sz w:val="22"/>
                <w:szCs w:val="22"/>
              </w:rPr>
            </w:pPr>
            <w:r w:rsidRPr="00317B62">
              <w:rPr>
                <w:rFonts w:asciiTheme="minorHAnsi" w:eastAsia="Calibri" w:hAnsiTheme="minorHAnsi" w:cstheme="minorHAnsi"/>
                <w:bCs/>
                <w:sz w:val="22"/>
                <w:szCs w:val="22"/>
              </w:rPr>
              <w:t>Telephone number</w:t>
            </w:r>
          </w:p>
        </w:tc>
        <w:tc>
          <w:tcPr>
            <w:tcW w:w="1087" w:type="pct"/>
            <w:gridSpan w:val="2"/>
            <w:vAlign w:val="center"/>
          </w:tcPr>
          <w:sdt>
            <w:sdtPr>
              <w:rPr>
                <w:rFonts w:asciiTheme="minorHAnsi" w:eastAsia="Calibri" w:hAnsiTheme="minorHAnsi" w:cstheme="minorHAnsi"/>
                <w:sz w:val="22"/>
                <w:szCs w:val="22"/>
              </w:rPr>
              <w:id w:val="-264777260"/>
              <w:placeholder>
                <w:docPart w:val="39703AF7D30F4FC7A8E4321AE3B7E53D"/>
              </w:placeholder>
              <w15:color w:val="FFCC99"/>
              <w15:appearance w15:val="hidden"/>
            </w:sdtPr>
            <w:sdtContent>
              <w:sdt>
                <w:sdtPr>
                  <w:rPr>
                    <w:rFonts w:asciiTheme="minorHAnsi" w:hAnsiTheme="minorHAnsi" w:cstheme="minorHAnsi"/>
                    <w:sz w:val="22"/>
                    <w:szCs w:val="22"/>
                  </w:rPr>
                  <w:id w:val="1238518375"/>
                  <w:placeholder>
                    <w:docPart w:val="9E9C85104FAD49EC91870D049B719448"/>
                  </w:placeholder>
                  <w:showingPlcHdr/>
                  <w15:appearance w15:val="hidden"/>
                </w:sdtPr>
                <w:sdtContent>
                  <w:p w14:paraId="36C77390" w14:textId="51C2AA44"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tc>
      </w:tr>
      <w:tr w:rsidR="006405E6" w:rsidRPr="00D74B33" w14:paraId="20A888D3" w14:textId="77777777" w:rsidTr="00497AC2">
        <w:trPr>
          <w:trHeight w:val="454"/>
        </w:trPr>
        <w:tc>
          <w:tcPr>
            <w:tcW w:w="1418" w:type="pct"/>
            <w:tcBorders>
              <w:top w:val="single" w:sz="4" w:space="0" w:color="auto"/>
              <w:left w:val="single" w:sz="4" w:space="0" w:color="auto"/>
              <w:bottom w:val="single" w:sz="4" w:space="0" w:color="auto"/>
              <w:right w:val="single" w:sz="4" w:space="0" w:color="auto"/>
            </w:tcBorders>
            <w:vAlign w:val="center"/>
          </w:tcPr>
          <w:p w14:paraId="202A04B5" w14:textId="77777777" w:rsidR="006405E6" w:rsidRPr="00D74B33" w:rsidRDefault="006405E6" w:rsidP="00E11B4F">
            <w:pPr>
              <w:rPr>
                <w:rFonts w:ascii="Arial" w:eastAsia="Calibri" w:hAnsi="Arial" w:cs="Arial"/>
                <w:sz w:val="22"/>
                <w:szCs w:val="22"/>
                <w:vertAlign w:val="superscript"/>
              </w:rPr>
            </w:pPr>
            <w:r w:rsidRPr="00D74B33">
              <w:rPr>
                <w:rFonts w:ascii="Arial" w:eastAsia="Calibri" w:hAnsi="Arial" w:cs="Arial"/>
                <w:sz w:val="22"/>
                <w:szCs w:val="22"/>
              </w:rPr>
              <w:t>Email address</w:t>
            </w:r>
          </w:p>
        </w:tc>
        <w:tc>
          <w:tcPr>
            <w:tcW w:w="1383" w:type="pct"/>
            <w:tcBorders>
              <w:top w:val="single" w:sz="4" w:space="0" w:color="auto"/>
              <w:left w:val="single" w:sz="4" w:space="0" w:color="auto"/>
              <w:bottom w:val="single" w:sz="4" w:space="0" w:color="auto"/>
              <w:right w:val="single" w:sz="4" w:space="0" w:color="auto"/>
            </w:tcBorders>
            <w:vAlign w:val="center"/>
          </w:tcPr>
          <w:sdt>
            <w:sdtPr>
              <w:rPr>
                <w:rFonts w:asciiTheme="minorHAnsi" w:eastAsia="Calibri" w:hAnsiTheme="minorHAnsi" w:cstheme="minorHAnsi"/>
                <w:sz w:val="22"/>
                <w:szCs w:val="22"/>
              </w:rPr>
              <w:id w:val="-1806702393"/>
              <w:placeholder>
                <w:docPart w:val="B97904328E9C47CD8696D03528693AB9"/>
              </w:placeholder>
              <w15:color w:val="FFCC99"/>
              <w15:appearance w15:val="hidden"/>
            </w:sdtPr>
            <w:sdtContent>
              <w:sdt>
                <w:sdtPr>
                  <w:rPr>
                    <w:rFonts w:asciiTheme="minorHAnsi" w:hAnsiTheme="minorHAnsi" w:cstheme="minorHAnsi"/>
                    <w:sz w:val="22"/>
                    <w:szCs w:val="22"/>
                  </w:rPr>
                  <w:id w:val="-1327889819"/>
                  <w:placeholder>
                    <w:docPart w:val="15C9275F7C1A47318CF4B69373075DCC"/>
                  </w:placeholder>
                  <w:showingPlcHdr/>
                  <w15:appearance w15:val="hidden"/>
                </w:sdtPr>
                <w:sdtContent>
                  <w:p w14:paraId="0703595E" w14:textId="203DF63B"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tc>
        <w:tc>
          <w:tcPr>
            <w:tcW w:w="1112" w:type="pct"/>
            <w:gridSpan w:val="2"/>
            <w:tcBorders>
              <w:top w:val="single" w:sz="4" w:space="0" w:color="auto"/>
              <w:left w:val="single" w:sz="4" w:space="0" w:color="auto"/>
              <w:bottom w:val="single" w:sz="4" w:space="0" w:color="auto"/>
              <w:right w:val="single" w:sz="4" w:space="0" w:color="auto"/>
            </w:tcBorders>
            <w:vAlign w:val="center"/>
          </w:tcPr>
          <w:p w14:paraId="268814CF" w14:textId="77777777" w:rsidR="006405E6" w:rsidRPr="00317B62" w:rsidRDefault="006405E6" w:rsidP="00E11B4F">
            <w:pPr>
              <w:rPr>
                <w:rFonts w:asciiTheme="minorHAnsi" w:eastAsia="Calibri" w:hAnsiTheme="minorHAnsi" w:cstheme="minorHAnsi"/>
                <w:sz w:val="22"/>
                <w:szCs w:val="22"/>
              </w:rPr>
            </w:pPr>
            <w:r w:rsidRPr="00317B62">
              <w:rPr>
                <w:rFonts w:asciiTheme="minorHAnsi" w:eastAsia="Calibri" w:hAnsiTheme="minorHAnsi" w:cstheme="minorHAnsi"/>
                <w:sz w:val="22"/>
                <w:szCs w:val="22"/>
              </w:rPr>
              <w:t>Website address</w:t>
            </w:r>
          </w:p>
        </w:tc>
        <w:tc>
          <w:tcPr>
            <w:tcW w:w="1087" w:type="pct"/>
            <w:gridSpan w:val="2"/>
            <w:tcBorders>
              <w:top w:val="single" w:sz="4" w:space="0" w:color="auto"/>
              <w:left w:val="single" w:sz="4" w:space="0" w:color="auto"/>
              <w:bottom w:val="single" w:sz="4" w:space="0" w:color="auto"/>
              <w:right w:val="single" w:sz="4" w:space="0" w:color="auto"/>
            </w:tcBorders>
            <w:vAlign w:val="center"/>
          </w:tcPr>
          <w:sdt>
            <w:sdtPr>
              <w:rPr>
                <w:rFonts w:asciiTheme="minorHAnsi" w:eastAsia="Calibri" w:hAnsiTheme="minorHAnsi" w:cstheme="minorHAnsi"/>
                <w:sz w:val="22"/>
                <w:szCs w:val="22"/>
              </w:rPr>
              <w:id w:val="-1569567602"/>
              <w:placeholder>
                <w:docPart w:val="74C6454A75844697BC320BF3286C9BFD"/>
              </w:placeholder>
              <w15:color w:val="FFCC99"/>
              <w15:appearance w15:val="hidden"/>
            </w:sdtPr>
            <w:sdtContent>
              <w:sdt>
                <w:sdtPr>
                  <w:rPr>
                    <w:rFonts w:asciiTheme="minorHAnsi" w:hAnsiTheme="minorHAnsi" w:cstheme="minorHAnsi"/>
                    <w:sz w:val="22"/>
                    <w:szCs w:val="22"/>
                  </w:rPr>
                  <w:id w:val="1853142750"/>
                  <w:placeholder>
                    <w:docPart w:val="030F9E1F01304F4DA862B6DE2F877B5E"/>
                  </w:placeholder>
                  <w:showingPlcHdr/>
                  <w15:appearance w15:val="hidden"/>
                </w:sdtPr>
                <w:sdtContent>
                  <w:p w14:paraId="4D9322BD" w14:textId="46F959FE"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tc>
      </w:tr>
    </w:tbl>
    <w:p w14:paraId="7C95CA29" w14:textId="77777777" w:rsidR="006405E6" w:rsidRPr="00D74B33" w:rsidRDefault="006405E6" w:rsidP="00F00D6D">
      <w:pPr>
        <w:pStyle w:val="Heading2"/>
        <w:spacing w:before="0"/>
      </w:pPr>
      <w:r w:rsidRPr="00D74B33">
        <w:t>School</w:t>
      </w:r>
    </w:p>
    <w:tbl>
      <w:tblPr>
        <w:tblStyle w:val="TableGrid20"/>
        <w:tblW w:w="5000" w:type="pct"/>
        <w:tblLook w:val="04A0" w:firstRow="1" w:lastRow="0" w:firstColumn="1" w:lastColumn="0" w:noHBand="0" w:noVBand="1"/>
      </w:tblPr>
      <w:tblGrid>
        <w:gridCol w:w="2645"/>
        <w:gridCol w:w="2657"/>
        <w:gridCol w:w="1786"/>
        <w:gridCol w:w="1023"/>
        <w:gridCol w:w="111"/>
        <w:gridCol w:w="2257"/>
      </w:tblGrid>
      <w:tr w:rsidR="006405E6" w:rsidRPr="00D74B33" w14:paraId="7581B1A2" w14:textId="77777777" w:rsidTr="00497AC2">
        <w:trPr>
          <w:trHeight w:val="397"/>
        </w:trPr>
        <w:tc>
          <w:tcPr>
            <w:tcW w:w="1262" w:type="pct"/>
            <w:vAlign w:val="center"/>
          </w:tcPr>
          <w:p w14:paraId="197979FD" w14:textId="77777777" w:rsidR="006405E6" w:rsidRPr="00D74B33" w:rsidRDefault="006405E6" w:rsidP="00E11B4F">
            <w:pPr>
              <w:rPr>
                <w:rFonts w:asciiTheme="minorHAnsi" w:eastAsia="Calibri" w:hAnsiTheme="minorHAnsi" w:cstheme="minorHAnsi"/>
                <w:sz w:val="22"/>
                <w:szCs w:val="22"/>
              </w:rPr>
            </w:pPr>
            <w:r w:rsidRPr="00D74B33">
              <w:rPr>
                <w:rFonts w:asciiTheme="minorHAnsi" w:eastAsia="Calibri" w:hAnsiTheme="minorHAnsi" w:cstheme="minorHAnsi"/>
                <w:sz w:val="22"/>
                <w:szCs w:val="22"/>
              </w:rPr>
              <w:t>School name</w:t>
            </w:r>
          </w:p>
        </w:tc>
        <w:tc>
          <w:tcPr>
            <w:tcW w:w="3738" w:type="pct"/>
            <w:gridSpan w:val="5"/>
            <w:vAlign w:val="center"/>
          </w:tcPr>
          <w:sdt>
            <w:sdtPr>
              <w:rPr>
                <w:rFonts w:asciiTheme="minorHAnsi" w:eastAsia="Calibri" w:hAnsiTheme="minorHAnsi" w:cstheme="minorHAnsi"/>
                <w:sz w:val="22"/>
                <w:szCs w:val="22"/>
              </w:rPr>
              <w:id w:val="-1336607401"/>
              <w:placeholder>
                <w:docPart w:val="7D6525E15F21475392D8701364C59C0E"/>
              </w:placeholder>
              <w15:color w:val="FFCC99"/>
              <w15:appearance w15:val="hidden"/>
            </w:sdtPr>
            <w:sdtContent>
              <w:sdt>
                <w:sdtPr>
                  <w:rPr>
                    <w:rFonts w:asciiTheme="minorHAnsi" w:hAnsiTheme="minorHAnsi" w:cstheme="minorHAnsi"/>
                    <w:sz w:val="22"/>
                    <w:szCs w:val="22"/>
                  </w:rPr>
                  <w:id w:val="1620723196"/>
                  <w:placeholder>
                    <w:docPart w:val="D1923E47F17449C6992EC1FA568E9EEE"/>
                  </w:placeholder>
                  <w:showingPlcHdr/>
                  <w15:appearance w15:val="hidden"/>
                </w:sdtPr>
                <w:sdtContent>
                  <w:p w14:paraId="64499262" w14:textId="61DA6DC3"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tc>
      </w:tr>
      <w:tr w:rsidR="006405E6" w:rsidRPr="00D74B33" w14:paraId="602D8664" w14:textId="77777777" w:rsidTr="00497AC2">
        <w:trPr>
          <w:trHeight w:val="397"/>
        </w:trPr>
        <w:tc>
          <w:tcPr>
            <w:tcW w:w="1262" w:type="pct"/>
            <w:vAlign w:val="center"/>
          </w:tcPr>
          <w:p w14:paraId="0B88939C" w14:textId="77777777" w:rsidR="006405E6" w:rsidRPr="00D74B33" w:rsidRDefault="006405E6" w:rsidP="00E11B4F">
            <w:pPr>
              <w:rPr>
                <w:rFonts w:asciiTheme="minorHAnsi" w:eastAsia="Calibri" w:hAnsiTheme="minorHAnsi" w:cstheme="minorHAnsi"/>
                <w:sz w:val="22"/>
                <w:szCs w:val="22"/>
              </w:rPr>
            </w:pPr>
            <w:r w:rsidRPr="00D74B33">
              <w:rPr>
                <w:rFonts w:asciiTheme="minorHAnsi" w:eastAsia="Calibri" w:hAnsiTheme="minorHAnsi" w:cstheme="minorHAnsi"/>
                <w:sz w:val="22"/>
                <w:szCs w:val="22"/>
              </w:rPr>
              <w:t>Main address</w:t>
            </w:r>
          </w:p>
        </w:tc>
        <w:tc>
          <w:tcPr>
            <w:tcW w:w="3738" w:type="pct"/>
            <w:gridSpan w:val="5"/>
            <w:vAlign w:val="center"/>
          </w:tcPr>
          <w:sdt>
            <w:sdtPr>
              <w:rPr>
                <w:rFonts w:asciiTheme="minorHAnsi" w:eastAsia="Calibri" w:hAnsiTheme="minorHAnsi" w:cstheme="minorHAnsi"/>
                <w:sz w:val="22"/>
                <w:szCs w:val="22"/>
              </w:rPr>
              <w:id w:val="1240979005"/>
              <w:placeholder>
                <w:docPart w:val="B607CCC9C97C4733A617DD9A19B4B786"/>
              </w:placeholder>
              <w15:color w:val="FFCC99"/>
              <w15:appearance w15:val="hidden"/>
            </w:sdtPr>
            <w:sdtContent>
              <w:sdt>
                <w:sdtPr>
                  <w:rPr>
                    <w:rFonts w:asciiTheme="minorHAnsi" w:hAnsiTheme="minorHAnsi" w:cstheme="minorHAnsi"/>
                    <w:sz w:val="22"/>
                    <w:szCs w:val="22"/>
                  </w:rPr>
                  <w:id w:val="-1552838000"/>
                  <w:placeholder>
                    <w:docPart w:val="249F1999346B4EE6A4AF2BA181E010F1"/>
                  </w:placeholder>
                  <w:showingPlcHdr/>
                  <w15:appearance w15:val="hidden"/>
                </w:sdtPr>
                <w:sdtContent>
                  <w:p w14:paraId="11936F9D" w14:textId="4139CD30" w:rsidR="006405E6" w:rsidRPr="00317B62" w:rsidRDefault="0056312E" w:rsidP="0056312E">
                    <w:pPr>
                      <w:pStyle w:val="SATablelist"/>
                      <w:rPr>
                        <w:rFonts w:asciiTheme="minorHAnsi" w:hAnsiTheme="minorHAnsi" w:cstheme="minorHAnsi"/>
                        <w:sz w:val="22"/>
                        <w:szCs w:val="22"/>
                      </w:rPr>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tc>
      </w:tr>
      <w:tr w:rsidR="006405E6" w:rsidRPr="00D74B33" w14:paraId="6F8B572B" w14:textId="77777777" w:rsidTr="00497AC2">
        <w:trPr>
          <w:trHeight w:val="397"/>
        </w:trPr>
        <w:tc>
          <w:tcPr>
            <w:tcW w:w="1262" w:type="pct"/>
            <w:vAlign w:val="center"/>
          </w:tcPr>
          <w:p w14:paraId="4D89988C" w14:textId="77777777" w:rsidR="006405E6" w:rsidRPr="00D74B33" w:rsidRDefault="006405E6" w:rsidP="00E11B4F">
            <w:pPr>
              <w:rPr>
                <w:rFonts w:asciiTheme="minorHAnsi" w:eastAsia="Calibri" w:hAnsiTheme="minorHAnsi" w:cstheme="minorHAnsi"/>
                <w:sz w:val="22"/>
                <w:szCs w:val="22"/>
              </w:rPr>
            </w:pPr>
            <w:r w:rsidRPr="00D74B33">
              <w:rPr>
                <w:rFonts w:asciiTheme="minorHAnsi" w:eastAsia="Calibri" w:hAnsiTheme="minorHAnsi" w:cstheme="minorHAnsi"/>
                <w:sz w:val="22"/>
                <w:szCs w:val="22"/>
              </w:rPr>
              <w:t>Suburb</w:t>
            </w:r>
          </w:p>
        </w:tc>
        <w:tc>
          <w:tcPr>
            <w:tcW w:w="2120" w:type="pct"/>
            <w:gridSpan w:val="2"/>
            <w:vAlign w:val="center"/>
          </w:tcPr>
          <w:sdt>
            <w:sdtPr>
              <w:rPr>
                <w:rFonts w:asciiTheme="minorHAnsi" w:eastAsia="Calibri" w:hAnsiTheme="minorHAnsi" w:cstheme="minorHAnsi"/>
              </w:rPr>
              <w:id w:val="1927838810"/>
              <w:placeholder>
                <w:docPart w:val="34413306AF1246E18650F721F7F243D4"/>
              </w:placeholder>
              <w15:color w:val="FFCC99"/>
              <w15:appearance w15:val="hidden"/>
            </w:sdtPr>
            <w:sdtContent>
              <w:sdt>
                <w:sdtPr>
                  <w:id w:val="82421438"/>
                  <w:placeholder>
                    <w:docPart w:val="52B25CACAE9E4815BA0ADB6813CDCD80"/>
                  </w:placeholder>
                  <w:showingPlcHdr/>
                  <w15:appearance w15:val="hidden"/>
                </w:sdtPr>
                <w:sdtContent>
                  <w:p w14:paraId="32AE141E" w14:textId="23C7E7E3" w:rsidR="006405E6" w:rsidRPr="0056312E" w:rsidRDefault="0056312E" w:rsidP="0056312E">
                    <w:pPr>
                      <w:pStyle w:val="SATablelist"/>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tc>
        <w:tc>
          <w:tcPr>
            <w:tcW w:w="541" w:type="pct"/>
            <w:gridSpan w:val="2"/>
            <w:vAlign w:val="center"/>
          </w:tcPr>
          <w:p w14:paraId="5B4693E5" w14:textId="77777777" w:rsidR="006405E6" w:rsidRPr="00D74B33" w:rsidRDefault="006405E6" w:rsidP="00E11B4F">
            <w:pPr>
              <w:rPr>
                <w:rFonts w:asciiTheme="minorHAnsi" w:eastAsia="Calibri" w:hAnsiTheme="minorHAnsi" w:cstheme="minorHAnsi"/>
                <w:sz w:val="22"/>
                <w:szCs w:val="22"/>
              </w:rPr>
            </w:pPr>
            <w:r w:rsidRPr="00D74B33">
              <w:rPr>
                <w:rFonts w:asciiTheme="minorHAnsi" w:eastAsia="Calibri" w:hAnsiTheme="minorHAnsi" w:cstheme="minorHAnsi"/>
                <w:sz w:val="22"/>
                <w:szCs w:val="22"/>
              </w:rPr>
              <w:t>Postcode</w:t>
            </w:r>
          </w:p>
        </w:tc>
        <w:tc>
          <w:tcPr>
            <w:tcW w:w="1076" w:type="pct"/>
            <w:vAlign w:val="center"/>
          </w:tcPr>
          <w:sdt>
            <w:sdtPr>
              <w:rPr>
                <w:rFonts w:eastAsia="Calibri"/>
              </w:rPr>
              <w:id w:val="1441799679"/>
              <w:placeholder>
                <w:docPart w:val="46451441072E4A4FBC1523DBEF4D822E"/>
              </w:placeholder>
              <w15:color w:val="FFCC99"/>
              <w15:appearance w15:val="hidden"/>
            </w:sdtPr>
            <w:sdtContent>
              <w:sdt>
                <w:sdtPr>
                  <w:rPr>
                    <w:rFonts w:eastAsia="Calibri"/>
                  </w:rPr>
                  <w:id w:val="-2123213489"/>
                  <w:placeholder>
                    <w:docPart w:val="EB15003249AE4E57BB746A23D32BA791"/>
                  </w:placeholder>
                  <w15:appearance w15:val="hidden"/>
                </w:sdtPr>
                <w:sdtEndPr>
                  <w:rPr>
                    <w:shd w:val="clear" w:color="auto" w:fill="DEF3FA" w:themeFill="accent2" w:themeFillTint="33"/>
                  </w:rPr>
                </w:sdtEndPr>
                <w:sdtContent>
                  <w:sdt>
                    <w:sdtPr>
                      <w:id w:val="-115984260"/>
                      <w:placeholder>
                        <w:docPart w:val="E6CCF8AE87C34237B685295288AD4E63"/>
                      </w:placeholder>
                      <w:showingPlcHdr/>
                      <w15:appearance w15:val="hidden"/>
                    </w:sdtPr>
                    <w:sdtContent>
                      <w:p w14:paraId="3DA49F98" w14:textId="71611BAC" w:rsidR="006405E6" w:rsidRPr="0056312E" w:rsidRDefault="0056312E" w:rsidP="0056312E">
                        <w:pPr>
                          <w:pStyle w:val="SATablelist"/>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sdtContent>
          </w:sdt>
        </w:tc>
      </w:tr>
      <w:tr w:rsidR="006405E6" w:rsidRPr="00D74B33" w14:paraId="5F2EC4C2" w14:textId="77777777" w:rsidTr="00497AC2">
        <w:trPr>
          <w:trHeight w:val="397"/>
        </w:trPr>
        <w:tc>
          <w:tcPr>
            <w:tcW w:w="1262" w:type="pct"/>
            <w:vAlign w:val="center"/>
          </w:tcPr>
          <w:p w14:paraId="4F9BFB5D" w14:textId="77777777" w:rsidR="006405E6" w:rsidRPr="00D74B33" w:rsidRDefault="006405E6" w:rsidP="00E11B4F">
            <w:pPr>
              <w:rPr>
                <w:rFonts w:asciiTheme="minorHAnsi" w:eastAsia="Calibri" w:hAnsiTheme="minorHAnsi" w:cstheme="minorHAnsi"/>
                <w:sz w:val="22"/>
                <w:szCs w:val="22"/>
              </w:rPr>
            </w:pPr>
            <w:r w:rsidRPr="00D74B33">
              <w:rPr>
                <w:rFonts w:asciiTheme="minorHAnsi" w:eastAsia="Calibri" w:hAnsiTheme="minorHAnsi" w:cstheme="minorHAnsi"/>
                <w:sz w:val="22"/>
                <w:szCs w:val="22"/>
              </w:rPr>
              <w:t>Postal address</w:t>
            </w:r>
          </w:p>
        </w:tc>
        <w:tc>
          <w:tcPr>
            <w:tcW w:w="3738" w:type="pct"/>
            <w:gridSpan w:val="5"/>
            <w:vAlign w:val="center"/>
          </w:tcPr>
          <w:sdt>
            <w:sdtPr>
              <w:rPr>
                <w:rFonts w:asciiTheme="minorHAnsi" w:eastAsia="Calibri" w:hAnsiTheme="minorHAnsi" w:cstheme="minorHAnsi"/>
              </w:rPr>
              <w:id w:val="-1030642036"/>
              <w:placeholder>
                <w:docPart w:val="E91018E1386D462788848EBCE4CBEA85"/>
              </w:placeholder>
              <w15:color w:val="FFCC99"/>
              <w15:appearance w15:val="hidden"/>
            </w:sdtPr>
            <w:sdtContent>
              <w:sdt>
                <w:sdtPr>
                  <w:id w:val="-2130779100"/>
                  <w:placeholder>
                    <w:docPart w:val="BC254BFF37C6427284EBB3E1A4C62FE4"/>
                  </w:placeholder>
                  <w:showingPlcHdr/>
                  <w15:appearance w15:val="hidden"/>
                </w:sdtPr>
                <w:sdtContent>
                  <w:p w14:paraId="2E070A9C" w14:textId="594EF04E" w:rsidR="006405E6" w:rsidRPr="0056312E" w:rsidRDefault="0056312E" w:rsidP="0056312E">
                    <w:pPr>
                      <w:pStyle w:val="SATablelist"/>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tc>
      </w:tr>
      <w:tr w:rsidR="006405E6" w:rsidRPr="00D74B33" w14:paraId="631774F0" w14:textId="77777777" w:rsidTr="00497AC2">
        <w:trPr>
          <w:trHeight w:val="397"/>
        </w:trPr>
        <w:tc>
          <w:tcPr>
            <w:tcW w:w="1262" w:type="pct"/>
            <w:vAlign w:val="center"/>
          </w:tcPr>
          <w:p w14:paraId="203F2843" w14:textId="77777777" w:rsidR="006405E6" w:rsidRPr="00D74B33" w:rsidRDefault="006405E6" w:rsidP="00E11B4F">
            <w:pPr>
              <w:rPr>
                <w:rFonts w:asciiTheme="minorHAnsi" w:eastAsia="Calibri" w:hAnsiTheme="minorHAnsi" w:cstheme="minorHAnsi"/>
                <w:sz w:val="22"/>
                <w:szCs w:val="22"/>
              </w:rPr>
            </w:pPr>
            <w:r w:rsidRPr="00D74B33">
              <w:rPr>
                <w:rFonts w:asciiTheme="minorHAnsi" w:eastAsia="Calibri" w:hAnsiTheme="minorHAnsi" w:cstheme="minorHAnsi"/>
                <w:sz w:val="22"/>
                <w:szCs w:val="22"/>
              </w:rPr>
              <w:t>Suburb</w:t>
            </w:r>
          </w:p>
        </w:tc>
        <w:tc>
          <w:tcPr>
            <w:tcW w:w="2120" w:type="pct"/>
            <w:gridSpan w:val="2"/>
            <w:vAlign w:val="center"/>
          </w:tcPr>
          <w:sdt>
            <w:sdtPr>
              <w:rPr>
                <w:rFonts w:ascii="Arial" w:eastAsia="Calibri" w:hAnsi="Arial" w:cs="Arial"/>
                <w:sz w:val="22"/>
                <w:szCs w:val="22"/>
              </w:rPr>
              <w:id w:val="-1994795618"/>
              <w:placeholder>
                <w:docPart w:val="7461E587EF854BFE8FE90834DD82E680"/>
              </w:placeholder>
              <w15:color w:val="FFCC99"/>
              <w15:appearance w15:val="hidden"/>
            </w:sdtPr>
            <w:sdtContent>
              <w:sdt>
                <w:sdtPr>
                  <w:rPr>
                    <w:rFonts w:ascii="Arial" w:hAnsi="Arial" w:cs="Arial"/>
                    <w:sz w:val="22"/>
                    <w:szCs w:val="22"/>
                  </w:rPr>
                  <w:id w:val="689488075"/>
                  <w:placeholder>
                    <w:docPart w:val="0302AD46E02842939E27186438F13E23"/>
                  </w:placeholder>
                  <w:showingPlcHdr/>
                  <w15:appearance w15:val="hidden"/>
                </w:sdtPr>
                <w:sdtContent>
                  <w:p w14:paraId="31F84764" w14:textId="5D3E9891"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541" w:type="pct"/>
            <w:gridSpan w:val="2"/>
            <w:vAlign w:val="center"/>
          </w:tcPr>
          <w:p w14:paraId="1CD791E2" w14:textId="77777777" w:rsidR="006405E6" w:rsidRPr="00D74B33" w:rsidRDefault="006405E6" w:rsidP="00E11B4F">
            <w:pPr>
              <w:rPr>
                <w:rFonts w:asciiTheme="minorHAnsi" w:eastAsia="Calibri" w:hAnsiTheme="minorHAnsi" w:cstheme="minorHAnsi"/>
                <w:sz w:val="22"/>
                <w:szCs w:val="22"/>
              </w:rPr>
            </w:pPr>
            <w:r w:rsidRPr="00D74B33">
              <w:rPr>
                <w:rFonts w:asciiTheme="minorHAnsi" w:eastAsia="Calibri" w:hAnsiTheme="minorHAnsi" w:cstheme="minorHAnsi"/>
                <w:sz w:val="22"/>
                <w:szCs w:val="22"/>
              </w:rPr>
              <w:t>Postcode</w:t>
            </w:r>
          </w:p>
        </w:tc>
        <w:tc>
          <w:tcPr>
            <w:tcW w:w="1076" w:type="pct"/>
            <w:vAlign w:val="center"/>
          </w:tcPr>
          <w:sdt>
            <w:sdtPr>
              <w:rPr>
                <w:rFonts w:eastAsia="Calibri"/>
              </w:rPr>
              <w:id w:val="-1222598433"/>
              <w:placeholder>
                <w:docPart w:val="2A2D08EB2E3F4B9789CD7E0676147690"/>
              </w:placeholder>
              <w15:color w:val="FFCC99"/>
              <w15:appearance w15:val="hidden"/>
            </w:sdtPr>
            <w:sdtContent>
              <w:sdt>
                <w:sdtPr>
                  <w:rPr>
                    <w:rFonts w:eastAsia="Calibri"/>
                  </w:rPr>
                  <w:id w:val="-559013962"/>
                  <w:placeholder>
                    <w:docPart w:val="F2F7FA409A234BB4B5D49D4A68972625"/>
                  </w:placeholder>
                  <w15:appearance w15:val="hidden"/>
                </w:sdtPr>
                <w:sdtContent>
                  <w:sdt>
                    <w:sdtPr>
                      <w:id w:val="-1456785681"/>
                      <w:placeholder>
                        <w:docPart w:val="700EBED2957143E5819512CC24B8B9EF"/>
                      </w:placeholder>
                      <w:showingPlcHdr/>
                      <w15:appearance w15:val="hidden"/>
                    </w:sdtPr>
                    <w:sdtContent>
                      <w:p w14:paraId="15045AAE" w14:textId="40867374" w:rsidR="006405E6" w:rsidRPr="0056312E" w:rsidRDefault="0056312E" w:rsidP="0056312E">
                        <w:pPr>
                          <w:pStyle w:val="SATablelist"/>
                        </w:pPr>
                        <w:r w:rsidRPr="00317B62">
                          <w:rPr>
                            <w:rStyle w:val="PlaceholderText"/>
                            <w:rFonts w:asciiTheme="minorHAnsi" w:hAnsiTheme="minorHAnsi" w:cstheme="minorHAnsi"/>
                            <w:sz w:val="22"/>
                            <w:szCs w:val="22"/>
                            <w:shd w:val="clear" w:color="auto" w:fill="DEF3FA" w:themeFill="accent2" w:themeFillTint="33"/>
                          </w:rPr>
                          <w:t>Click or tap to enter.</w:t>
                        </w:r>
                      </w:p>
                    </w:sdtContent>
                  </w:sdt>
                </w:sdtContent>
              </w:sdt>
            </w:sdtContent>
          </w:sdt>
        </w:tc>
      </w:tr>
      <w:tr w:rsidR="006405E6" w:rsidRPr="00D74B33" w14:paraId="6A5EDE9E" w14:textId="77777777" w:rsidTr="00497AC2">
        <w:trPr>
          <w:trHeight w:val="397"/>
        </w:trPr>
        <w:tc>
          <w:tcPr>
            <w:tcW w:w="1262" w:type="pct"/>
            <w:vAlign w:val="center"/>
          </w:tcPr>
          <w:p w14:paraId="15EE1014" w14:textId="77777777" w:rsidR="006405E6" w:rsidRPr="00D74B33" w:rsidRDefault="006405E6" w:rsidP="00E11B4F">
            <w:pPr>
              <w:rPr>
                <w:rFonts w:asciiTheme="minorHAnsi" w:eastAsia="Calibri" w:hAnsiTheme="minorHAnsi" w:cstheme="minorHAnsi"/>
                <w:sz w:val="22"/>
                <w:szCs w:val="22"/>
              </w:rPr>
            </w:pPr>
            <w:r w:rsidRPr="00D74B33">
              <w:rPr>
                <w:rFonts w:asciiTheme="minorHAnsi" w:eastAsia="Calibri" w:hAnsiTheme="minorHAnsi" w:cstheme="minorHAnsi"/>
                <w:sz w:val="22"/>
                <w:szCs w:val="22"/>
              </w:rPr>
              <w:t>School website</w:t>
            </w:r>
          </w:p>
        </w:tc>
        <w:tc>
          <w:tcPr>
            <w:tcW w:w="1268" w:type="pct"/>
            <w:vAlign w:val="center"/>
          </w:tcPr>
          <w:sdt>
            <w:sdtPr>
              <w:rPr>
                <w:rFonts w:ascii="Arial" w:eastAsia="Calibri" w:hAnsi="Arial" w:cs="Arial"/>
                <w:sz w:val="22"/>
                <w:szCs w:val="22"/>
              </w:rPr>
              <w:id w:val="-906067514"/>
              <w:placeholder>
                <w:docPart w:val="A716B4C7B32243E6AE44288E83DD5872"/>
              </w:placeholder>
              <w15:color w:val="FFCC99"/>
              <w15:appearance w15:val="hidden"/>
            </w:sdtPr>
            <w:sdtEndPr>
              <w:rPr>
                <w:shd w:val="clear" w:color="auto" w:fill="DEF3FA" w:themeFill="accent2" w:themeFillTint="33"/>
              </w:rPr>
            </w:sdtEndPr>
            <w:sdtContent>
              <w:sdt>
                <w:sdtPr>
                  <w:rPr>
                    <w:rFonts w:ascii="Arial" w:hAnsi="Arial" w:cs="Arial"/>
                    <w:sz w:val="22"/>
                    <w:szCs w:val="22"/>
                  </w:rPr>
                  <w:id w:val="-679660958"/>
                  <w:placeholder>
                    <w:docPart w:val="1161699E03E44689B8B370F4F42C74F5"/>
                  </w:placeholder>
                  <w:showingPlcHdr/>
                  <w15:appearance w15:val="hidden"/>
                </w:sdtPr>
                <w:sdtContent>
                  <w:p w14:paraId="68EB9087" w14:textId="2F446B58"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340" w:type="pct"/>
            <w:gridSpan w:val="2"/>
            <w:vAlign w:val="center"/>
          </w:tcPr>
          <w:p w14:paraId="30146CE7" w14:textId="77777777" w:rsidR="006405E6" w:rsidRPr="00D74B33" w:rsidRDefault="006405E6" w:rsidP="00E11B4F">
            <w:pPr>
              <w:rPr>
                <w:rFonts w:asciiTheme="minorHAnsi" w:eastAsia="Calibri" w:hAnsiTheme="minorHAnsi" w:cstheme="minorHAnsi"/>
                <w:bCs/>
                <w:sz w:val="22"/>
                <w:szCs w:val="22"/>
              </w:rPr>
            </w:pPr>
            <w:r w:rsidRPr="00D74B33">
              <w:rPr>
                <w:rFonts w:asciiTheme="minorHAnsi" w:eastAsia="Calibri" w:hAnsiTheme="minorHAnsi" w:cstheme="minorHAnsi"/>
                <w:bCs/>
                <w:sz w:val="22"/>
                <w:szCs w:val="22"/>
              </w:rPr>
              <w:t>Telephone number</w:t>
            </w:r>
          </w:p>
        </w:tc>
        <w:tc>
          <w:tcPr>
            <w:tcW w:w="1130" w:type="pct"/>
            <w:gridSpan w:val="2"/>
            <w:vAlign w:val="center"/>
          </w:tcPr>
          <w:sdt>
            <w:sdtPr>
              <w:rPr>
                <w:rFonts w:ascii="Arial" w:eastAsia="Calibri" w:hAnsi="Arial" w:cs="Arial"/>
                <w:sz w:val="22"/>
                <w:szCs w:val="22"/>
              </w:rPr>
              <w:id w:val="-378634635"/>
              <w:placeholder>
                <w:docPart w:val="CFF878DF69234E8FA687D3368261DD62"/>
              </w:placeholder>
              <w15:color w:val="FFCC99"/>
              <w15:appearance w15:val="hidden"/>
            </w:sdtPr>
            <w:sdtContent>
              <w:sdt>
                <w:sdtPr>
                  <w:rPr>
                    <w:rFonts w:ascii="Arial" w:hAnsi="Arial" w:cs="Arial"/>
                    <w:sz w:val="22"/>
                    <w:szCs w:val="22"/>
                  </w:rPr>
                  <w:id w:val="-854570755"/>
                  <w:placeholder>
                    <w:docPart w:val="8028BE9C978C4D6A83A1AA5DB66A5CB7"/>
                  </w:placeholder>
                  <w:showingPlcHdr/>
                  <w15:appearance w15:val="hidden"/>
                </w:sdtPr>
                <w:sdtContent>
                  <w:p w14:paraId="1AA295F0" w14:textId="3039D84B"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120E3DE6" w14:textId="77777777" w:rsidTr="00497AC2">
        <w:trPr>
          <w:trHeight w:val="397"/>
        </w:trPr>
        <w:tc>
          <w:tcPr>
            <w:tcW w:w="1262" w:type="pct"/>
            <w:vAlign w:val="center"/>
          </w:tcPr>
          <w:p w14:paraId="548F49B6" w14:textId="77777777" w:rsidR="006405E6" w:rsidRPr="00D74B33" w:rsidRDefault="006405E6" w:rsidP="00E11B4F">
            <w:pPr>
              <w:rPr>
                <w:rFonts w:asciiTheme="minorHAnsi" w:eastAsia="Calibri" w:hAnsiTheme="minorHAnsi" w:cstheme="minorHAnsi"/>
                <w:sz w:val="22"/>
                <w:szCs w:val="22"/>
              </w:rPr>
            </w:pPr>
            <w:r w:rsidRPr="00D74B33">
              <w:rPr>
                <w:rFonts w:asciiTheme="minorHAnsi" w:eastAsia="Calibri" w:hAnsiTheme="minorHAnsi" w:cstheme="minorHAnsi"/>
                <w:sz w:val="22"/>
                <w:szCs w:val="22"/>
              </w:rPr>
              <w:t>School email address</w:t>
            </w:r>
          </w:p>
        </w:tc>
        <w:tc>
          <w:tcPr>
            <w:tcW w:w="1268" w:type="pct"/>
            <w:vAlign w:val="center"/>
          </w:tcPr>
          <w:p w14:paraId="10AD4939" w14:textId="1954F4B5" w:rsidR="006405E6" w:rsidRPr="00317B62" w:rsidRDefault="00000000" w:rsidP="0056312E">
            <w:pPr>
              <w:pStyle w:val="SATablelist"/>
              <w:rPr>
                <w:rFonts w:ascii="Arial" w:hAnsi="Arial" w:cs="Arial"/>
                <w:sz w:val="22"/>
                <w:szCs w:val="22"/>
              </w:rPr>
            </w:pPr>
            <w:sdt>
              <w:sdtPr>
                <w:rPr>
                  <w:rFonts w:ascii="Arial" w:eastAsia="Calibri" w:hAnsi="Arial" w:cs="Arial"/>
                  <w:sz w:val="22"/>
                  <w:szCs w:val="22"/>
                </w:rPr>
                <w:id w:val="737677788"/>
                <w:placeholder>
                  <w:docPart w:val="5A56F6768A774AED83F9EA0C0D445FDC"/>
                </w:placeholder>
                <w:showingPlcHdr/>
                <w15:color w:val="FFCC99"/>
                <w15:appearance w15:val="hidden"/>
              </w:sdtPr>
              <w:sdtEndPr>
                <w:rPr>
                  <w:rFonts w:eastAsia="Times New Roman"/>
                </w:rPr>
              </w:sdtEndPr>
              <w:sdtContent>
                <w:r w:rsidR="0056312E" w:rsidRPr="00317B62">
                  <w:rPr>
                    <w:rStyle w:val="PlaceholderText"/>
                    <w:rFonts w:ascii="Arial" w:hAnsi="Arial" w:cs="Arial"/>
                    <w:sz w:val="22"/>
                    <w:szCs w:val="22"/>
                    <w:shd w:val="clear" w:color="auto" w:fill="DEF3FA" w:themeFill="accent2" w:themeFillTint="33"/>
                  </w:rPr>
                  <w:t>Click/tap to enter.</w:t>
                </w:r>
              </w:sdtContent>
            </w:sdt>
            <w:sdt>
              <w:sdtPr>
                <w:rPr>
                  <w:rFonts w:ascii="Arial" w:hAnsi="Arial" w:cs="Arial"/>
                  <w:sz w:val="22"/>
                  <w:szCs w:val="22"/>
                </w:rPr>
                <w:id w:val="-317571802"/>
                <w:placeholder>
                  <w:docPart w:val="909566271C6D4E1EA5D9C6767B32D890"/>
                </w:placeholder>
                <w:showingPlcHdr/>
                <w15:appearance w15:val="hidden"/>
              </w:sdtPr>
              <w:sdtContent>
                <w:r w:rsidR="0056312E" w:rsidRPr="00317B62">
                  <w:rPr>
                    <w:rStyle w:val="PlaceholderText"/>
                    <w:rFonts w:ascii="Arial" w:hAnsi="Arial" w:cs="Arial"/>
                    <w:sz w:val="22"/>
                    <w:szCs w:val="22"/>
                    <w:shd w:val="clear" w:color="auto" w:fill="DEF3FA" w:themeFill="accent2" w:themeFillTint="33"/>
                  </w:rPr>
                  <w:t>Click or tap to enter.</w:t>
                </w:r>
              </w:sdtContent>
            </w:sdt>
          </w:p>
        </w:tc>
        <w:tc>
          <w:tcPr>
            <w:tcW w:w="1340" w:type="pct"/>
            <w:gridSpan w:val="2"/>
            <w:vAlign w:val="center"/>
          </w:tcPr>
          <w:p w14:paraId="62DED2D7" w14:textId="7A718E73" w:rsidR="006405E6" w:rsidRPr="00D74B33" w:rsidRDefault="006405E6" w:rsidP="00E11B4F">
            <w:pPr>
              <w:rPr>
                <w:rFonts w:asciiTheme="minorHAnsi" w:eastAsia="Calibri" w:hAnsiTheme="minorHAnsi" w:cstheme="minorHAnsi"/>
                <w:sz w:val="22"/>
                <w:szCs w:val="22"/>
              </w:rPr>
            </w:pPr>
            <w:r w:rsidRPr="00D74B33">
              <w:rPr>
                <w:rFonts w:asciiTheme="minorHAnsi" w:eastAsia="Calibri" w:hAnsiTheme="minorHAnsi" w:cstheme="minorHAnsi"/>
                <w:sz w:val="22"/>
                <w:szCs w:val="22"/>
              </w:rPr>
              <w:t>Maximum international student capacity across all campuses</w:t>
            </w:r>
            <w:r w:rsidR="00497AC2" w:rsidRPr="00D74B33">
              <w:rPr>
                <w:rFonts w:asciiTheme="minorHAnsi" w:eastAsia="Calibri" w:hAnsiTheme="minorHAnsi" w:cstheme="minorHAnsi"/>
                <w:sz w:val="22"/>
                <w:szCs w:val="22"/>
              </w:rPr>
              <w:t xml:space="preserve"> and </w:t>
            </w:r>
            <w:r w:rsidRPr="00D74B33">
              <w:rPr>
                <w:rFonts w:asciiTheme="minorHAnsi" w:eastAsia="Calibri" w:hAnsiTheme="minorHAnsi" w:cstheme="minorHAnsi"/>
                <w:sz w:val="22"/>
                <w:szCs w:val="22"/>
              </w:rPr>
              <w:t>sites</w:t>
            </w:r>
          </w:p>
        </w:tc>
        <w:tc>
          <w:tcPr>
            <w:tcW w:w="1130" w:type="pct"/>
            <w:gridSpan w:val="2"/>
            <w:vAlign w:val="center"/>
          </w:tcPr>
          <w:sdt>
            <w:sdtPr>
              <w:rPr>
                <w:rFonts w:ascii="Arial" w:hAnsi="Arial" w:cs="Arial"/>
                <w:sz w:val="22"/>
                <w:szCs w:val="22"/>
              </w:rPr>
              <w:id w:val="194666833"/>
              <w:placeholder>
                <w:docPart w:val="EB6FBB69870543F58CEE6601B712DE8B"/>
              </w:placeholder>
              <w:showingPlcHdr/>
              <w15:appearance w15:val="hidden"/>
            </w:sdtPr>
            <w:sdtContent>
              <w:p w14:paraId="7F62F2EC" w14:textId="4AE4625A"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tc>
      </w:tr>
      <w:tr w:rsidR="006405E6" w:rsidRPr="00D74B33" w14:paraId="07A2A01A" w14:textId="77777777" w:rsidTr="00497AC2">
        <w:trPr>
          <w:trHeight w:val="397"/>
        </w:trPr>
        <w:tc>
          <w:tcPr>
            <w:tcW w:w="1262" w:type="pct"/>
            <w:vAlign w:val="center"/>
          </w:tcPr>
          <w:p w14:paraId="47696544" w14:textId="77777777" w:rsidR="006405E6" w:rsidRPr="00D74B33" w:rsidRDefault="006405E6" w:rsidP="00E11B4F">
            <w:pPr>
              <w:rPr>
                <w:rFonts w:asciiTheme="minorHAnsi" w:eastAsia="Calibri" w:hAnsiTheme="minorHAnsi" w:cstheme="minorHAnsi"/>
                <w:sz w:val="22"/>
                <w:szCs w:val="22"/>
              </w:rPr>
            </w:pPr>
            <w:r w:rsidRPr="00D74B33">
              <w:rPr>
                <w:rFonts w:asciiTheme="minorHAnsi" w:eastAsia="Calibri" w:hAnsiTheme="minorHAnsi" w:cstheme="minorHAnsi"/>
                <w:sz w:val="22"/>
                <w:szCs w:val="22"/>
              </w:rPr>
              <w:t>Name of contact person</w:t>
            </w:r>
          </w:p>
        </w:tc>
        <w:tc>
          <w:tcPr>
            <w:tcW w:w="1268" w:type="pct"/>
            <w:vAlign w:val="center"/>
          </w:tcPr>
          <w:sdt>
            <w:sdtPr>
              <w:rPr>
                <w:rFonts w:ascii="Arial" w:eastAsia="Calibri" w:hAnsi="Arial" w:cs="Arial"/>
                <w:sz w:val="22"/>
                <w:szCs w:val="22"/>
              </w:rPr>
              <w:id w:val="264351191"/>
              <w:placeholder>
                <w:docPart w:val="59AAB17331404499BDC77EE279298C46"/>
              </w:placeholder>
              <w15:color w:val="FFCC99"/>
              <w15:appearance w15:val="hidden"/>
            </w:sdtPr>
            <w:sdtContent>
              <w:sdt>
                <w:sdtPr>
                  <w:rPr>
                    <w:rFonts w:ascii="Arial" w:hAnsi="Arial" w:cs="Arial"/>
                    <w:sz w:val="22"/>
                    <w:szCs w:val="22"/>
                  </w:rPr>
                  <w:id w:val="1501467840"/>
                  <w:placeholder>
                    <w:docPart w:val="9D0772499C8F4A6B89CCA2FEA0C77AAE"/>
                  </w:placeholder>
                  <w:showingPlcHdr/>
                  <w15:appearance w15:val="hidden"/>
                </w:sdtPr>
                <w:sdtContent>
                  <w:p w14:paraId="315EAAD6" w14:textId="1F82AA5A"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340" w:type="pct"/>
            <w:gridSpan w:val="2"/>
            <w:vAlign w:val="center"/>
          </w:tcPr>
          <w:p w14:paraId="17CC9203" w14:textId="77777777" w:rsidR="006405E6" w:rsidRPr="00D74B33" w:rsidRDefault="006405E6" w:rsidP="00E11B4F">
            <w:pPr>
              <w:rPr>
                <w:rFonts w:asciiTheme="minorHAnsi" w:eastAsia="Calibri" w:hAnsiTheme="minorHAnsi" w:cstheme="minorHAnsi"/>
                <w:bCs/>
                <w:sz w:val="22"/>
                <w:szCs w:val="22"/>
              </w:rPr>
            </w:pPr>
            <w:r w:rsidRPr="00D74B33">
              <w:rPr>
                <w:rFonts w:asciiTheme="minorHAnsi" w:eastAsia="Calibri" w:hAnsiTheme="minorHAnsi" w:cstheme="minorHAnsi"/>
                <w:bCs/>
                <w:sz w:val="22"/>
                <w:szCs w:val="22"/>
              </w:rPr>
              <w:t>Role of contact person</w:t>
            </w:r>
          </w:p>
        </w:tc>
        <w:tc>
          <w:tcPr>
            <w:tcW w:w="1130" w:type="pct"/>
            <w:gridSpan w:val="2"/>
            <w:vAlign w:val="center"/>
          </w:tcPr>
          <w:sdt>
            <w:sdtPr>
              <w:rPr>
                <w:rFonts w:ascii="Arial" w:eastAsia="Calibri" w:hAnsi="Arial" w:cs="Arial"/>
                <w:sz w:val="22"/>
                <w:szCs w:val="22"/>
              </w:rPr>
              <w:id w:val="-2033096331"/>
              <w:placeholder>
                <w:docPart w:val="B0EE2356E3434406A54603E5728669D0"/>
              </w:placeholder>
              <w15:color w:val="FFCC99"/>
              <w15:appearance w15:val="hidden"/>
            </w:sdtPr>
            <w:sdtContent>
              <w:sdt>
                <w:sdtPr>
                  <w:rPr>
                    <w:rFonts w:ascii="Arial" w:hAnsi="Arial" w:cs="Arial"/>
                    <w:sz w:val="22"/>
                    <w:szCs w:val="22"/>
                  </w:rPr>
                  <w:id w:val="1498609949"/>
                  <w:placeholder>
                    <w:docPart w:val="BB75FC65EBF54AD9869AA54254FA1500"/>
                  </w:placeholder>
                  <w:showingPlcHdr/>
                  <w15:appearance w15:val="hidden"/>
                </w:sdtPr>
                <w:sdtContent>
                  <w:p w14:paraId="1E0A2E65" w14:textId="7F7E44DE"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3842D201" w14:textId="77777777" w:rsidTr="00497AC2">
        <w:trPr>
          <w:trHeight w:val="397"/>
        </w:trPr>
        <w:tc>
          <w:tcPr>
            <w:tcW w:w="1262" w:type="pct"/>
            <w:vAlign w:val="center"/>
          </w:tcPr>
          <w:p w14:paraId="04E4BCE5" w14:textId="77777777" w:rsidR="006405E6" w:rsidRPr="00D74B33" w:rsidRDefault="006405E6" w:rsidP="00E11B4F">
            <w:pPr>
              <w:rPr>
                <w:rFonts w:asciiTheme="minorHAnsi" w:eastAsia="Calibri" w:hAnsiTheme="minorHAnsi" w:cstheme="minorHAnsi"/>
                <w:sz w:val="22"/>
                <w:szCs w:val="22"/>
              </w:rPr>
            </w:pPr>
            <w:r w:rsidRPr="00D74B33">
              <w:rPr>
                <w:rFonts w:asciiTheme="minorHAnsi" w:eastAsia="Calibri" w:hAnsiTheme="minorHAnsi" w:cstheme="minorHAnsi"/>
                <w:sz w:val="22"/>
                <w:szCs w:val="22"/>
              </w:rPr>
              <w:t>Email address</w:t>
            </w:r>
          </w:p>
        </w:tc>
        <w:tc>
          <w:tcPr>
            <w:tcW w:w="1268" w:type="pct"/>
            <w:vAlign w:val="center"/>
          </w:tcPr>
          <w:sdt>
            <w:sdtPr>
              <w:rPr>
                <w:rFonts w:ascii="Arial" w:eastAsia="Calibri" w:hAnsi="Arial" w:cs="Arial"/>
                <w:sz w:val="22"/>
                <w:szCs w:val="22"/>
              </w:rPr>
              <w:id w:val="425085795"/>
              <w:placeholder>
                <w:docPart w:val="93FE95F4FB7142589D220B5E853BF058"/>
              </w:placeholder>
              <w15:color w:val="FFCC99"/>
              <w15:appearance w15:val="hidden"/>
            </w:sdtPr>
            <w:sdtContent>
              <w:sdt>
                <w:sdtPr>
                  <w:rPr>
                    <w:rFonts w:ascii="Arial" w:hAnsi="Arial" w:cs="Arial"/>
                    <w:sz w:val="22"/>
                    <w:szCs w:val="22"/>
                  </w:rPr>
                  <w:id w:val="484894558"/>
                  <w:placeholder>
                    <w:docPart w:val="2448F1A7704B4EB68016B1239020D82F"/>
                  </w:placeholder>
                  <w:showingPlcHdr/>
                  <w15:appearance w15:val="hidden"/>
                </w:sdtPr>
                <w:sdtContent>
                  <w:p w14:paraId="562F608D" w14:textId="63D07B1F"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340" w:type="pct"/>
            <w:gridSpan w:val="2"/>
            <w:vAlign w:val="center"/>
          </w:tcPr>
          <w:p w14:paraId="7297E660" w14:textId="77777777" w:rsidR="006405E6" w:rsidRPr="00D74B33" w:rsidRDefault="006405E6" w:rsidP="00E11B4F">
            <w:pPr>
              <w:rPr>
                <w:rFonts w:asciiTheme="minorHAnsi" w:eastAsia="Calibri" w:hAnsiTheme="minorHAnsi" w:cstheme="minorHAnsi"/>
                <w:bCs/>
                <w:sz w:val="22"/>
                <w:szCs w:val="22"/>
              </w:rPr>
            </w:pPr>
            <w:r w:rsidRPr="00D74B33">
              <w:rPr>
                <w:rFonts w:asciiTheme="minorHAnsi" w:eastAsia="Calibri" w:hAnsiTheme="minorHAnsi" w:cstheme="minorHAnsi"/>
                <w:bCs/>
                <w:sz w:val="22"/>
                <w:szCs w:val="22"/>
              </w:rPr>
              <w:t>Mobile number</w:t>
            </w:r>
          </w:p>
        </w:tc>
        <w:tc>
          <w:tcPr>
            <w:tcW w:w="1130" w:type="pct"/>
            <w:gridSpan w:val="2"/>
            <w:vAlign w:val="center"/>
          </w:tcPr>
          <w:sdt>
            <w:sdtPr>
              <w:rPr>
                <w:rFonts w:ascii="Arial" w:eastAsia="Calibri" w:hAnsi="Arial" w:cs="Arial"/>
                <w:sz w:val="22"/>
                <w:szCs w:val="22"/>
              </w:rPr>
              <w:id w:val="-1645648693"/>
              <w:placeholder>
                <w:docPart w:val="8E8D4A4DAAC94EDC9B39C34371B64CB7"/>
              </w:placeholder>
              <w15:color w:val="FFCC99"/>
              <w15:appearance w15:val="hidden"/>
            </w:sdtPr>
            <w:sdtEndPr>
              <w:rPr>
                <w:shd w:val="clear" w:color="auto" w:fill="DEF3FA" w:themeFill="accent2" w:themeFillTint="33"/>
              </w:rPr>
            </w:sdtEndPr>
            <w:sdtContent>
              <w:sdt>
                <w:sdtPr>
                  <w:rPr>
                    <w:rFonts w:ascii="Arial" w:hAnsi="Arial" w:cs="Arial"/>
                    <w:sz w:val="22"/>
                    <w:szCs w:val="22"/>
                  </w:rPr>
                  <w:id w:val="1246612914"/>
                  <w:placeholder>
                    <w:docPart w:val="BA2F6C0FEA4B43D7AB5119CAA6D92511"/>
                  </w:placeholder>
                  <w:showingPlcHdr/>
                  <w15:appearance w15:val="hidden"/>
                </w:sdtPr>
                <w:sdtContent>
                  <w:p w14:paraId="486DD2F5" w14:textId="7CF3EBE8"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31EAC1E8" w14:textId="77777777" w:rsidTr="00497AC2">
        <w:trPr>
          <w:trHeight w:val="397"/>
        </w:trPr>
        <w:tc>
          <w:tcPr>
            <w:tcW w:w="1262" w:type="pct"/>
            <w:vAlign w:val="center"/>
          </w:tcPr>
          <w:p w14:paraId="767F3166" w14:textId="77777777" w:rsidR="006405E6" w:rsidRPr="00D74B33" w:rsidRDefault="006405E6" w:rsidP="00E11B4F">
            <w:pPr>
              <w:rPr>
                <w:rFonts w:asciiTheme="minorHAnsi" w:eastAsia="Calibri" w:hAnsiTheme="minorHAnsi" w:cstheme="minorHAnsi"/>
                <w:sz w:val="22"/>
                <w:szCs w:val="22"/>
              </w:rPr>
            </w:pPr>
            <w:r w:rsidRPr="00D74B33">
              <w:rPr>
                <w:rFonts w:asciiTheme="minorHAnsi" w:eastAsia="Calibri" w:hAnsiTheme="minorHAnsi" w:cstheme="minorHAnsi"/>
                <w:sz w:val="22"/>
                <w:szCs w:val="22"/>
              </w:rPr>
              <w:t>Courses offered</w:t>
            </w:r>
          </w:p>
        </w:tc>
        <w:tc>
          <w:tcPr>
            <w:tcW w:w="1268" w:type="pct"/>
            <w:vAlign w:val="center"/>
          </w:tcPr>
          <w:sdt>
            <w:sdtPr>
              <w:rPr>
                <w:rFonts w:ascii="Arial" w:eastAsia="Calibri" w:hAnsi="Arial" w:cs="Arial"/>
                <w:sz w:val="22"/>
                <w:szCs w:val="22"/>
              </w:rPr>
              <w:id w:val="-566729372"/>
              <w:placeholder>
                <w:docPart w:val="2A91D3245BDF467AB4E78A20F7BDE47E"/>
              </w:placeholder>
              <w15:color w:val="FFCC99"/>
              <w15:appearance w15:val="hidden"/>
            </w:sdtPr>
            <w:sdtEndPr>
              <w:rPr>
                <w:shd w:val="clear" w:color="auto" w:fill="DEF3FA" w:themeFill="accent2" w:themeFillTint="33"/>
              </w:rPr>
            </w:sdtEndPr>
            <w:sdtContent>
              <w:sdt>
                <w:sdtPr>
                  <w:rPr>
                    <w:rFonts w:ascii="Arial" w:hAnsi="Arial" w:cs="Arial"/>
                    <w:sz w:val="22"/>
                    <w:szCs w:val="22"/>
                  </w:rPr>
                  <w:id w:val="1914735747"/>
                  <w:placeholder>
                    <w:docPart w:val="F58409FDDB654849BFEE51329C386F19"/>
                  </w:placeholder>
                  <w:showingPlcHdr/>
                  <w15:appearance w15:val="hidden"/>
                </w:sdtPr>
                <w:sdtContent>
                  <w:p w14:paraId="0897095F" w14:textId="2710E01D"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340" w:type="pct"/>
            <w:gridSpan w:val="2"/>
            <w:vAlign w:val="center"/>
          </w:tcPr>
          <w:p w14:paraId="254F49F8" w14:textId="0E836DC4" w:rsidR="006405E6" w:rsidRPr="00D74B33" w:rsidRDefault="006405E6" w:rsidP="00E11B4F">
            <w:pPr>
              <w:rPr>
                <w:rFonts w:asciiTheme="minorHAnsi" w:eastAsia="Calibri" w:hAnsiTheme="minorHAnsi" w:cstheme="minorHAnsi"/>
                <w:sz w:val="22"/>
                <w:szCs w:val="22"/>
              </w:rPr>
            </w:pPr>
            <w:r w:rsidRPr="00D74B33">
              <w:rPr>
                <w:rFonts w:asciiTheme="minorHAnsi" w:eastAsia="Calibri" w:hAnsiTheme="minorHAnsi" w:cstheme="minorHAnsi"/>
                <w:sz w:val="22"/>
                <w:szCs w:val="22"/>
              </w:rPr>
              <w:t>Course codes</w:t>
            </w:r>
          </w:p>
        </w:tc>
        <w:tc>
          <w:tcPr>
            <w:tcW w:w="1130" w:type="pct"/>
            <w:gridSpan w:val="2"/>
            <w:vAlign w:val="center"/>
          </w:tcPr>
          <w:sdt>
            <w:sdtPr>
              <w:rPr>
                <w:rFonts w:ascii="Arial" w:eastAsia="Calibri" w:hAnsi="Arial" w:cs="Arial"/>
                <w:sz w:val="22"/>
                <w:szCs w:val="22"/>
              </w:rPr>
              <w:id w:val="-921943973"/>
              <w:placeholder>
                <w:docPart w:val="F6FAB0B0E2E34A7A9C8FFBEFFDB8A2CD"/>
              </w:placeholder>
              <w15:color w:val="FFCC99"/>
              <w15:appearance w15:val="hidden"/>
            </w:sdtPr>
            <w:sdtContent>
              <w:sdt>
                <w:sdtPr>
                  <w:rPr>
                    <w:rFonts w:ascii="Arial" w:hAnsi="Arial" w:cs="Arial"/>
                    <w:sz w:val="22"/>
                    <w:szCs w:val="22"/>
                  </w:rPr>
                  <w:id w:val="584964504"/>
                  <w:placeholder>
                    <w:docPart w:val="A0642F5FA57148F2AA61C9354438F323"/>
                  </w:placeholder>
                  <w:showingPlcHdr/>
                  <w15:appearance w15:val="hidden"/>
                </w:sdtPr>
                <w:sdtContent>
                  <w:p w14:paraId="6DD57B5E" w14:textId="1B01AE93"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bl>
    <w:p w14:paraId="161DA565" w14:textId="77777777" w:rsidR="006405E6" w:rsidRPr="00D74B33" w:rsidRDefault="006405E6" w:rsidP="006405E6">
      <w:pPr>
        <w:keepNext/>
        <w:keepLines/>
        <w:spacing w:before="120" w:after="120"/>
        <w:outlineLvl w:val="1"/>
        <w:rPr>
          <w:rFonts w:eastAsia="Times New Roman" w:cs="Times New Roman"/>
          <w:b/>
          <w:color w:val="D45D00"/>
          <w:szCs w:val="26"/>
        </w:rPr>
      </w:pPr>
      <w:r w:rsidRPr="00D74B33">
        <w:rPr>
          <w:rStyle w:val="Heading2Char"/>
        </w:rPr>
        <w:t>Other school locations</w:t>
      </w:r>
      <w:r w:rsidRPr="00D74B33">
        <w:rPr>
          <w:rFonts w:eastAsia="Times New Roman" w:cs="Times New Roman"/>
          <w:b/>
          <w:color w:val="D45D00"/>
          <w:szCs w:val="26"/>
        </w:rPr>
        <w:br/>
      </w:r>
      <w:r w:rsidRPr="00D74B33">
        <w:rPr>
          <w:rFonts w:eastAsia="Calibri"/>
        </w:rPr>
        <w:t>Attach a separate schedule if space below is insufficient.</w:t>
      </w:r>
    </w:p>
    <w:tbl>
      <w:tblPr>
        <w:tblStyle w:val="TableGrid20"/>
        <w:tblW w:w="5000" w:type="pct"/>
        <w:tblLook w:val="04A0" w:firstRow="1" w:lastRow="0" w:firstColumn="1" w:lastColumn="0" w:noHBand="0" w:noVBand="1"/>
      </w:tblPr>
      <w:tblGrid>
        <w:gridCol w:w="2649"/>
        <w:gridCol w:w="2662"/>
        <w:gridCol w:w="1595"/>
        <w:gridCol w:w="1230"/>
        <w:gridCol w:w="2343"/>
      </w:tblGrid>
      <w:tr w:rsidR="006405E6" w:rsidRPr="00D74B33" w14:paraId="710C4067" w14:textId="77777777" w:rsidTr="00E11B4F">
        <w:trPr>
          <w:trHeight w:val="397"/>
        </w:trPr>
        <w:tc>
          <w:tcPr>
            <w:tcW w:w="1264" w:type="pct"/>
            <w:vAlign w:val="center"/>
          </w:tcPr>
          <w:p w14:paraId="0A5ECB71" w14:textId="2799EC81"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Campus</w:t>
            </w:r>
            <w:r w:rsidR="00497AC2" w:rsidRPr="00D74B33">
              <w:rPr>
                <w:rFonts w:ascii="Arial" w:eastAsia="Calibri" w:hAnsi="Arial" w:cs="Arial"/>
                <w:sz w:val="22"/>
                <w:szCs w:val="22"/>
              </w:rPr>
              <w:t xml:space="preserve"> or </w:t>
            </w:r>
            <w:r w:rsidRPr="00D74B33">
              <w:rPr>
                <w:rFonts w:ascii="Arial" w:eastAsia="Calibri" w:hAnsi="Arial" w:cs="Arial"/>
                <w:sz w:val="22"/>
                <w:szCs w:val="22"/>
              </w:rPr>
              <w:t>site name</w:t>
            </w:r>
          </w:p>
        </w:tc>
        <w:tc>
          <w:tcPr>
            <w:tcW w:w="3736" w:type="pct"/>
            <w:gridSpan w:val="4"/>
            <w:vAlign w:val="center"/>
          </w:tcPr>
          <w:sdt>
            <w:sdtPr>
              <w:rPr>
                <w:rFonts w:ascii="Arial" w:eastAsia="Calibri" w:hAnsi="Arial" w:cs="Arial"/>
                <w:sz w:val="22"/>
                <w:szCs w:val="22"/>
              </w:rPr>
              <w:id w:val="514963412"/>
              <w:placeholder>
                <w:docPart w:val="334F8A39FB24405AAD1D98717C6B0E2F"/>
              </w:placeholder>
              <w15:color w:val="FFCC99"/>
              <w15:appearance w15:val="hidden"/>
            </w:sdtPr>
            <w:sdtContent>
              <w:sdt>
                <w:sdtPr>
                  <w:rPr>
                    <w:rFonts w:ascii="Arial" w:hAnsi="Arial" w:cs="Arial"/>
                    <w:sz w:val="22"/>
                    <w:szCs w:val="22"/>
                  </w:rPr>
                  <w:id w:val="1697572351"/>
                  <w:placeholder>
                    <w:docPart w:val="DD7235E401AA4168AC4F016A8700B2A2"/>
                  </w:placeholder>
                  <w:showingPlcHdr/>
                  <w15:appearance w15:val="hidden"/>
                </w:sdtPr>
                <w:sdtContent>
                  <w:p w14:paraId="71AF66EB" w14:textId="1615C9FC"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56EC8535" w14:textId="77777777" w:rsidTr="00E11B4F">
        <w:trPr>
          <w:trHeight w:val="397"/>
        </w:trPr>
        <w:tc>
          <w:tcPr>
            <w:tcW w:w="1264" w:type="pct"/>
            <w:vAlign w:val="center"/>
          </w:tcPr>
          <w:p w14:paraId="7E0F9325" w14:textId="7AB159E9"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Campus</w:t>
            </w:r>
            <w:r w:rsidR="00497AC2" w:rsidRPr="00D74B33">
              <w:rPr>
                <w:rFonts w:ascii="Arial" w:eastAsia="Calibri" w:hAnsi="Arial" w:cs="Arial"/>
                <w:sz w:val="22"/>
                <w:szCs w:val="22"/>
              </w:rPr>
              <w:t xml:space="preserve"> or </w:t>
            </w:r>
            <w:r w:rsidRPr="00D74B33">
              <w:rPr>
                <w:rFonts w:ascii="Arial" w:eastAsia="Calibri" w:hAnsi="Arial" w:cs="Arial"/>
                <w:sz w:val="22"/>
                <w:szCs w:val="22"/>
              </w:rPr>
              <w:t>site address</w:t>
            </w:r>
          </w:p>
        </w:tc>
        <w:tc>
          <w:tcPr>
            <w:tcW w:w="3736" w:type="pct"/>
            <w:gridSpan w:val="4"/>
            <w:vAlign w:val="center"/>
          </w:tcPr>
          <w:sdt>
            <w:sdtPr>
              <w:rPr>
                <w:rFonts w:ascii="Arial" w:eastAsia="Calibri" w:hAnsi="Arial" w:cs="Arial"/>
                <w:sz w:val="22"/>
                <w:szCs w:val="22"/>
              </w:rPr>
              <w:id w:val="-1481075588"/>
              <w:placeholder>
                <w:docPart w:val="9F37F7726789481AB68F8F0B0E57F94C"/>
              </w:placeholder>
              <w15:color w:val="FFCC99"/>
              <w15:appearance w15:val="hidden"/>
            </w:sdtPr>
            <w:sdtContent>
              <w:sdt>
                <w:sdtPr>
                  <w:rPr>
                    <w:rFonts w:ascii="Arial" w:hAnsi="Arial" w:cs="Arial"/>
                    <w:sz w:val="22"/>
                    <w:szCs w:val="22"/>
                  </w:rPr>
                  <w:id w:val="163525633"/>
                  <w:placeholder>
                    <w:docPart w:val="79D0360318E8467DA401E625312F1E70"/>
                  </w:placeholder>
                  <w:showingPlcHdr/>
                  <w15:appearance w15:val="hidden"/>
                </w:sdtPr>
                <w:sdtContent>
                  <w:p w14:paraId="368CE9A7" w14:textId="746079D8"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721FABB" w14:textId="77777777" w:rsidTr="00E11B4F">
        <w:trPr>
          <w:trHeight w:val="397"/>
        </w:trPr>
        <w:tc>
          <w:tcPr>
            <w:tcW w:w="1264" w:type="pct"/>
            <w:vAlign w:val="center"/>
          </w:tcPr>
          <w:p w14:paraId="4ABF1E6A"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lastRenderedPageBreak/>
              <w:t>Suburb</w:t>
            </w:r>
          </w:p>
        </w:tc>
        <w:tc>
          <w:tcPr>
            <w:tcW w:w="2031" w:type="pct"/>
            <w:gridSpan w:val="2"/>
            <w:vAlign w:val="center"/>
          </w:tcPr>
          <w:sdt>
            <w:sdtPr>
              <w:rPr>
                <w:rFonts w:asciiTheme="majorHAnsi" w:eastAsia="Calibri" w:hAnsiTheme="majorHAnsi" w:cstheme="majorHAnsi"/>
                <w:sz w:val="22"/>
                <w:szCs w:val="22"/>
              </w:rPr>
              <w:id w:val="457225094"/>
              <w:placeholder>
                <w:docPart w:val="6A31DF599FFF4196A2A306A83AF7E104"/>
              </w:placeholder>
              <w15:color w:val="FFCC99"/>
              <w15:appearance w15:val="hidden"/>
            </w:sdtPr>
            <w:sdtContent>
              <w:sdt>
                <w:sdtPr>
                  <w:rPr>
                    <w:rFonts w:asciiTheme="majorHAnsi" w:hAnsiTheme="majorHAnsi" w:cstheme="majorHAnsi"/>
                    <w:sz w:val="22"/>
                    <w:szCs w:val="22"/>
                  </w:rPr>
                  <w:id w:val="393397251"/>
                  <w:placeholder>
                    <w:docPart w:val="5AB32E3E38F249D3BD98BA0619B9ACD5"/>
                  </w:placeholder>
                  <w:showingPlcHdr/>
                  <w15:appearance w15:val="hidden"/>
                </w:sdtPr>
                <w:sdtContent>
                  <w:p w14:paraId="20FEB262" w14:textId="0FF1963A" w:rsidR="006405E6" w:rsidRPr="00317B62" w:rsidRDefault="0056312E" w:rsidP="0056312E">
                    <w:pPr>
                      <w:pStyle w:val="SATablelist"/>
                      <w:rPr>
                        <w:rFonts w:asciiTheme="majorHAnsi" w:hAnsiTheme="majorHAnsi" w:cstheme="majorHAnsi"/>
                        <w:sz w:val="22"/>
                        <w:szCs w:val="22"/>
                      </w:rPr>
                    </w:pPr>
                    <w:r w:rsidRPr="00317B62">
                      <w:rPr>
                        <w:rStyle w:val="PlaceholderText"/>
                        <w:rFonts w:asciiTheme="majorHAnsi" w:hAnsiTheme="majorHAnsi" w:cstheme="majorHAnsi"/>
                        <w:sz w:val="22"/>
                        <w:szCs w:val="22"/>
                        <w:shd w:val="clear" w:color="auto" w:fill="DEF3FA" w:themeFill="accent2" w:themeFillTint="33"/>
                      </w:rPr>
                      <w:t>Click or tap to enter.</w:t>
                    </w:r>
                  </w:p>
                </w:sdtContent>
              </w:sdt>
            </w:sdtContent>
          </w:sdt>
        </w:tc>
        <w:tc>
          <w:tcPr>
            <w:tcW w:w="587" w:type="pct"/>
            <w:vAlign w:val="center"/>
          </w:tcPr>
          <w:p w14:paraId="660E2653" w14:textId="77777777" w:rsidR="006405E6" w:rsidRPr="00317B62" w:rsidRDefault="006405E6" w:rsidP="00E11B4F">
            <w:pPr>
              <w:rPr>
                <w:rFonts w:asciiTheme="majorHAnsi" w:eastAsia="Calibri" w:hAnsiTheme="majorHAnsi" w:cstheme="majorHAnsi"/>
                <w:sz w:val="22"/>
                <w:szCs w:val="22"/>
              </w:rPr>
            </w:pPr>
            <w:r w:rsidRPr="00317B62">
              <w:rPr>
                <w:rFonts w:asciiTheme="majorHAnsi" w:eastAsia="Calibri" w:hAnsiTheme="majorHAnsi" w:cstheme="majorHAnsi"/>
                <w:sz w:val="22"/>
                <w:szCs w:val="22"/>
              </w:rPr>
              <w:t>Postcode</w:t>
            </w:r>
          </w:p>
        </w:tc>
        <w:tc>
          <w:tcPr>
            <w:tcW w:w="1118" w:type="pct"/>
            <w:vAlign w:val="center"/>
          </w:tcPr>
          <w:sdt>
            <w:sdtPr>
              <w:rPr>
                <w:rFonts w:asciiTheme="majorHAnsi" w:eastAsia="Calibri" w:hAnsiTheme="majorHAnsi" w:cstheme="majorHAnsi"/>
                <w:sz w:val="22"/>
                <w:szCs w:val="22"/>
              </w:rPr>
              <w:id w:val="-68579765"/>
              <w:placeholder>
                <w:docPart w:val="2EE36F23EBEE4E72A201FA43B63B6D47"/>
              </w:placeholder>
              <w15:color w:val="FFCC99"/>
              <w15:appearance w15:val="hidden"/>
            </w:sdtPr>
            <w:sdtContent>
              <w:sdt>
                <w:sdtPr>
                  <w:rPr>
                    <w:rFonts w:asciiTheme="majorHAnsi" w:eastAsia="Calibri" w:hAnsiTheme="majorHAnsi" w:cstheme="majorHAnsi"/>
                    <w:sz w:val="22"/>
                    <w:szCs w:val="22"/>
                  </w:rPr>
                  <w:id w:val="-1750031449"/>
                  <w:placeholder>
                    <w:docPart w:val="0D6C89BD34064184AF290A8A158E749B"/>
                  </w:placeholder>
                  <w15:appearance w15:val="hidden"/>
                </w:sdtPr>
                <w:sdtEndPr>
                  <w:rPr>
                    <w:shd w:val="clear" w:color="auto" w:fill="DEF3FA" w:themeFill="accent2" w:themeFillTint="33"/>
                  </w:rPr>
                </w:sdtEndPr>
                <w:sdtContent>
                  <w:sdt>
                    <w:sdtPr>
                      <w:rPr>
                        <w:rFonts w:asciiTheme="majorHAnsi" w:hAnsiTheme="majorHAnsi" w:cstheme="majorHAnsi"/>
                        <w:sz w:val="22"/>
                        <w:szCs w:val="22"/>
                      </w:rPr>
                      <w:id w:val="-260218363"/>
                      <w:placeholder>
                        <w:docPart w:val="7B1EDF49E25A459D859C5DEB14913E9D"/>
                      </w:placeholder>
                      <w:showingPlcHdr/>
                      <w15:appearance w15:val="hidden"/>
                    </w:sdtPr>
                    <w:sdtContent>
                      <w:p w14:paraId="47E13E5B" w14:textId="15E7D3C5" w:rsidR="006405E6" w:rsidRPr="00317B62" w:rsidRDefault="0056312E" w:rsidP="0056312E">
                        <w:pPr>
                          <w:pStyle w:val="SATablelist"/>
                          <w:rPr>
                            <w:rFonts w:asciiTheme="majorHAnsi" w:hAnsiTheme="majorHAnsi" w:cstheme="majorHAnsi"/>
                            <w:sz w:val="22"/>
                            <w:szCs w:val="22"/>
                          </w:rPr>
                        </w:pPr>
                        <w:r w:rsidRPr="00317B62">
                          <w:rPr>
                            <w:rStyle w:val="PlaceholderText"/>
                            <w:rFonts w:asciiTheme="majorHAnsi" w:hAnsiTheme="majorHAnsi" w:cstheme="majorHAnsi"/>
                            <w:sz w:val="22"/>
                            <w:szCs w:val="22"/>
                            <w:shd w:val="clear" w:color="auto" w:fill="DEF3FA" w:themeFill="accent2" w:themeFillTint="33"/>
                          </w:rPr>
                          <w:t>Click or tap to enter.</w:t>
                        </w:r>
                      </w:p>
                    </w:sdtContent>
                  </w:sdt>
                </w:sdtContent>
              </w:sdt>
            </w:sdtContent>
          </w:sdt>
        </w:tc>
      </w:tr>
      <w:tr w:rsidR="006405E6" w:rsidRPr="00D74B33" w14:paraId="1CC30F49" w14:textId="77777777" w:rsidTr="00E11B4F">
        <w:trPr>
          <w:trHeight w:val="397"/>
        </w:trPr>
        <w:tc>
          <w:tcPr>
            <w:tcW w:w="1264" w:type="pct"/>
            <w:vAlign w:val="center"/>
          </w:tcPr>
          <w:p w14:paraId="5D9CB152"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Telephone number</w:t>
            </w:r>
          </w:p>
        </w:tc>
        <w:tc>
          <w:tcPr>
            <w:tcW w:w="1270" w:type="pct"/>
            <w:vAlign w:val="center"/>
          </w:tcPr>
          <w:sdt>
            <w:sdtPr>
              <w:rPr>
                <w:rFonts w:asciiTheme="majorHAnsi" w:eastAsia="Calibri" w:hAnsiTheme="majorHAnsi" w:cstheme="majorHAnsi"/>
                <w:sz w:val="22"/>
                <w:szCs w:val="22"/>
              </w:rPr>
              <w:id w:val="554056441"/>
              <w:placeholder>
                <w:docPart w:val="B3BEDFD01B024B0CAF1DC7E0AFB468F2"/>
              </w:placeholder>
              <w15:color w:val="FFCC99"/>
              <w15:appearance w15:val="hidden"/>
            </w:sdtPr>
            <w:sdtContent>
              <w:sdt>
                <w:sdtPr>
                  <w:rPr>
                    <w:rFonts w:asciiTheme="majorHAnsi" w:hAnsiTheme="majorHAnsi" w:cstheme="majorHAnsi"/>
                    <w:sz w:val="22"/>
                    <w:szCs w:val="22"/>
                  </w:rPr>
                  <w:id w:val="1463075159"/>
                  <w:placeholder>
                    <w:docPart w:val="F5DFB42B0A5F443C9ABCE9BF360025F6"/>
                  </w:placeholder>
                  <w:showingPlcHdr/>
                  <w15:appearance w15:val="hidden"/>
                </w:sdtPr>
                <w:sdtContent>
                  <w:p w14:paraId="5F4B8B60" w14:textId="7D45CF7A" w:rsidR="006405E6" w:rsidRPr="00317B62" w:rsidRDefault="0056312E" w:rsidP="0056312E">
                    <w:pPr>
                      <w:pStyle w:val="SATablelist"/>
                      <w:rPr>
                        <w:rFonts w:asciiTheme="majorHAnsi" w:hAnsiTheme="majorHAnsi" w:cstheme="majorHAnsi"/>
                        <w:sz w:val="22"/>
                        <w:szCs w:val="22"/>
                      </w:rPr>
                    </w:pPr>
                    <w:r w:rsidRPr="00317B62">
                      <w:rPr>
                        <w:rStyle w:val="PlaceholderText"/>
                        <w:rFonts w:asciiTheme="majorHAnsi" w:hAnsiTheme="majorHAnsi" w:cstheme="majorHAnsi"/>
                        <w:sz w:val="22"/>
                        <w:szCs w:val="22"/>
                        <w:shd w:val="clear" w:color="auto" w:fill="DEF3FA" w:themeFill="accent2" w:themeFillTint="33"/>
                      </w:rPr>
                      <w:t>Click or tap to enter.</w:t>
                    </w:r>
                  </w:p>
                </w:sdtContent>
              </w:sdt>
            </w:sdtContent>
          </w:sdt>
        </w:tc>
        <w:tc>
          <w:tcPr>
            <w:tcW w:w="1348" w:type="pct"/>
            <w:gridSpan w:val="2"/>
            <w:vAlign w:val="center"/>
          </w:tcPr>
          <w:p w14:paraId="702ED3FD" w14:textId="77777777" w:rsidR="006405E6" w:rsidRPr="00317B62" w:rsidRDefault="006405E6" w:rsidP="00E11B4F">
            <w:pPr>
              <w:rPr>
                <w:rFonts w:asciiTheme="majorHAnsi" w:eastAsia="Calibri" w:hAnsiTheme="majorHAnsi" w:cstheme="majorHAnsi"/>
                <w:bCs/>
                <w:sz w:val="22"/>
                <w:szCs w:val="22"/>
              </w:rPr>
            </w:pPr>
            <w:r w:rsidRPr="00317B62">
              <w:rPr>
                <w:rFonts w:asciiTheme="majorHAnsi" w:eastAsia="Calibri" w:hAnsiTheme="majorHAnsi" w:cstheme="majorHAnsi"/>
                <w:bCs/>
                <w:sz w:val="22"/>
                <w:szCs w:val="22"/>
              </w:rPr>
              <w:t>Maximum international student capacity</w:t>
            </w:r>
          </w:p>
        </w:tc>
        <w:tc>
          <w:tcPr>
            <w:tcW w:w="1118" w:type="pct"/>
            <w:vAlign w:val="center"/>
          </w:tcPr>
          <w:sdt>
            <w:sdtPr>
              <w:rPr>
                <w:rFonts w:asciiTheme="majorHAnsi" w:eastAsia="Calibri" w:hAnsiTheme="majorHAnsi" w:cstheme="majorHAnsi"/>
                <w:sz w:val="22"/>
                <w:szCs w:val="22"/>
              </w:rPr>
              <w:id w:val="-1214418093"/>
              <w:placeholder>
                <w:docPart w:val="6B4F191162114EB9A4AD8A018B2245D5"/>
              </w:placeholder>
              <w15:color w:val="FFCC99"/>
              <w15:appearance w15:val="hidden"/>
            </w:sdtPr>
            <w:sdtContent>
              <w:sdt>
                <w:sdtPr>
                  <w:rPr>
                    <w:rFonts w:asciiTheme="majorHAnsi" w:hAnsiTheme="majorHAnsi" w:cstheme="majorHAnsi"/>
                    <w:sz w:val="22"/>
                    <w:szCs w:val="22"/>
                  </w:rPr>
                  <w:id w:val="-1063798842"/>
                  <w:placeholder>
                    <w:docPart w:val="766C52DF2BE24C1282C31F4616E9EE9D"/>
                  </w:placeholder>
                  <w:showingPlcHdr/>
                  <w15:appearance w15:val="hidden"/>
                </w:sdtPr>
                <w:sdtContent>
                  <w:p w14:paraId="4F878340" w14:textId="41DCEF33" w:rsidR="006405E6" w:rsidRPr="00317B62" w:rsidRDefault="0056312E" w:rsidP="0056312E">
                    <w:pPr>
                      <w:pStyle w:val="SATablelist"/>
                      <w:rPr>
                        <w:rFonts w:asciiTheme="majorHAnsi" w:hAnsiTheme="majorHAnsi" w:cstheme="majorHAnsi"/>
                        <w:sz w:val="22"/>
                        <w:szCs w:val="22"/>
                      </w:rPr>
                    </w:pPr>
                    <w:r w:rsidRPr="00317B62">
                      <w:rPr>
                        <w:rStyle w:val="PlaceholderText"/>
                        <w:rFonts w:asciiTheme="majorHAnsi" w:hAnsiTheme="majorHAnsi" w:cstheme="majorHAnsi"/>
                        <w:sz w:val="22"/>
                        <w:szCs w:val="22"/>
                        <w:shd w:val="clear" w:color="auto" w:fill="DEF3FA" w:themeFill="accent2" w:themeFillTint="33"/>
                      </w:rPr>
                      <w:t>Click or tap to enter.</w:t>
                    </w:r>
                  </w:p>
                </w:sdtContent>
              </w:sdt>
            </w:sdtContent>
          </w:sdt>
        </w:tc>
      </w:tr>
      <w:tr w:rsidR="006405E6" w:rsidRPr="00D74B33" w14:paraId="3848E59D" w14:textId="77777777" w:rsidTr="00E11B4F">
        <w:trPr>
          <w:trHeight w:val="397"/>
        </w:trPr>
        <w:tc>
          <w:tcPr>
            <w:tcW w:w="1264" w:type="pct"/>
            <w:vAlign w:val="center"/>
          </w:tcPr>
          <w:p w14:paraId="022E1F9E"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Name of contact person</w:t>
            </w:r>
          </w:p>
        </w:tc>
        <w:tc>
          <w:tcPr>
            <w:tcW w:w="1270" w:type="pct"/>
            <w:vAlign w:val="center"/>
          </w:tcPr>
          <w:sdt>
            <w:sdtPr>
              <w:rPr>
                <w:rFonts w:asciiTheme="majorHAnsi" w:eastAsia="Calibri" w:hAnsiTheme="majorHAnsi" w:cstheme="majorHAnsi"/>
                <w:sz w:val="22"/>
                <w:szCs w:val="22"/>
              </w:rPr>
              <w:id w:val="859092013"/>
              <w:placeholder>
                <w:docPart w:val="F58A83992778443D8B3C0CD9F43513BF"/>
              </w:placeholder>
              <w15:color w:val="FFCC99"/>
              <w15:appearance w15:val="hidden"/>
            </w:sdtPr>
            <w:sdtContent>
              <w:sdt>
                <w:sdtPr>
                  <w:rPr>
                    <w:rFonts w:asciiTheme="majorHAnsi" w:hAnsiTheme="majorHAnsi" w:cstheme="majorHAnsi"/>
                    <w:sz w:val="22"/>
                    <w:szCs w:val="22"/>
                  </w:rPr>
                  <w:id w:val="1813602101"/>
                  <w:placeholder>
                    <w:docPart w:val="D39832D6CF9F4AD2A62C2DE248E9294E"/>
                  </w:placeholder>
                  <w:showingPlcHdr/>
                  <w15:appearance w15:val="hidden"/>
                </w:sdtPr>
                <w:sdtContent>
                  <w:p w14:paraId="3E7F9770" w14:textId="3FA5C056" w:rsidR="006405E6" w:rsidRPr="00317B62" w:rsidRDefault="0056312E" w:rsidP="0056312E">
                    <w:pPr>
                      <w:pStyle w:val="SATablelist"/>
                      <w:rPr>
                        <w:rFonts w:asciiTheme="majorHAnsi" w:hAnsiTheme="majorHAnsi" w:cstheme="majorHAnsi"/>
                        <w:sz w:val="22"/>
                        <w:szCs w:val="22"/>
                      </w:rPr>
                    </w:pPr>
                    <w:r w:rsidRPr="00317B62">
                      <w:rPr>
                        <w:rStyle w:val="PlaceholderText"/>
                        <w:rFonts w:asciiTheme="majorHAnsi" w:hAnsiTheme="majorHAnsi" w:cstheme="majorHAnsi"/>
                        <w:sz w:val="22"/>
                        <w:szCs w:val="22"/>
                        <w:shd w:val="clear" w:color="auto" w:fill="DEF3FA" w:themeFill="accent2" w:themeFillTint="33"/>
                      </w:rPr>
                      <w:t>Click or tap to enter.</w:t>
                    </w:r>
                  </w:p>
                </w:sdtContent>
              </w:sdt>
            </w:sdtContent>
          </w:sdt>
        </w:tc>
        <w:tc>
          <w:tcPr>
            <w:tcW w:w="1348" w:type="pct"/>
            <w:gridSpan w:val="2"/>
            <w:vAlign w:val="center"/>
          </w:tcPr>
          <w:p w14:paraId="3FE16F85" w14:textId="77777777" w:rsidR="006405E6" w:rsidRPr="00317B62" w:rsidRDefault="006405E6" w:rsidP="00E11B4F">
            <w:pPr>
              <w:rPr>
                <w:rFonts w:asciiTheme="majorHAnsi" w:eastAsia="Calibri" w:hAnsiTheme="majorHAnsi" w:cstheme="majorHAnsi"/>
                <w:bCs/>
                <w:sz w:val="22"/>
                <w:szCs w:val="22"/>
              </w:rPr>
            </w:pPr>
            <w:r w:rsidRPr="00317B62">
              <w:rPr>
                <w:rFonts w:asciiTheme="majorHAnsi" w:eastAsia="Calibri" w:hAnsiTheme="majorHAnsi" w:cstheme="majorHAnsi"/>
                <w:bCs/>
                <w:sz w:val="22"/>
                <w:szCs w:val="22"/>
              </w:rPr>
              <w:t>Role of contact person</w:t>
            </w:r>
          </w:p>
        </w:tc>
        <w:tc>
          <w:tcPr>
            <w:tcW w:w="1118" w:type="pct"/>
            <w:vAlign w:val="center"/>
          </w:tcPr>
          <w:sdt>
            <w:sdtPr>
              <w:rPr>
                <w:rFonts w:asciiTheme="majorHAnsi" w:eastAsia="Calibri" w:hAnsiTheme="majorHAnsi" w:cstheme="majorHAnsi"/>
                <w:sz w:val="22"/>
                <w:szCs w:val="22"/>
              </w:rPr>
              <w:id w:val="-149833447"/>
              <w:placeholder>
                <w:docPart w:val="0657B390F7C34118A5CC99F41D45A59F"/>
              </w:placeholder>
              <w15:color w:val="FFCC99"/>
              <w15:appearance w15:val="hidden"/>
            </w:sdtPr>
            <w:sdtContent>
              <w:sdt>
                <w:sdtPr>
                  <w:rPr>
                    <w:rFonts w:asciiTheme="majorHAnsi" w:hAnsiTheme="majorHAnsi" w:cstheme="majorHAnsi"/>
                    <w:sz w:val="22"/>
                    <w:szCs w:val="22"/>
                  </w:rPr>
                  <w:id w:val="-595169981"/>
                  <w:placeholder>
                    <w:docPart w:val="56C035F7554E4C7CA16D716FDFE61748"/>
                  </w:placeholder>
                  <w:showingPlcHdr/>
                  <w15:appearance w15:val="hidden"/>
                </w:sdtPr>
                <w:sdtContent>
                  <w:p w14:paraId="468004E7" w14:textId="18848337" w:rsidR="006405E6" w:rsidRPr="00317B62" w:rsidRDefault="0056312E" w:rsidP="0056312E">
                    <w:pPr>
                      <w:pStyle w:val="SATablelist"/>
                      <w:rPr>
                        <w:rFonts w:asciiTheme="majorHAnsi" w:hAnsiTheme="majorHAnsi" w:cstheme="majorHAnsi"/>
                        <w:sz w:val="22"/>
                        <w:szCs w:val="22"/>
                      </w:rPr>
                    </w:pPr>
                    <w:r w:rsidRPr="00317B62">
                      <w:rPr>
                        <w:rStyle w:val="PlaceholderText"/>
                        <w:rFonts w:asciiTheme="majorHAnsi" w:hAnsiTheme="majorHAnsi" w:cstheme="majorHAnsi"/>
                        <w:sz w:val="22"/>
                        <w:szCs w:val="22"/>
                        <w:shd w:val="clear" w:color="auto" w:fill="DEF3FA" w:themeFill="accent2" w:themeFillTint="33"/>
                      </w:rPr>
                      <w:t>Click or tap to enter.</w:t>
                    </w:r>
                  </w:p>
                </w:sdtContent>
              </w:sdt>
            </w:sdtContent>
          </w:sdt>
        </w:tc>
      </w:tr>
      <w:tr w:rsidR="006405E6" w:rsidRPr="00D74B33" w14:paraId="551B4147" w14:textId="77777777" w:rsidTr="00E11B4F">
        <w:trPr>
          <w:trHeight w:val="397"/>
        </w:trPr>
        <w:tc>
          <w:tcPr>
            <w:tcW w:w="1264" w:type="pct"/>
            <w:vAlign w:val="center"/>
          </w:tcPr>
          <w:p w14:paraId="5F9D8DC0"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Email address</w:t>
            </w:r>
          </w:p>
        </w:tc>
        <w:tc>
          <w:tcPr>
            <w:tcW w:w="1270" w:type="pct"/>
            <w:vAlign w:val="center"/>
          </w:tcPr>
          <w:sdt>
            <w:sdtPr>
              <w:rPr>
                <w:rFonts w:asciiTheme="majorHAnsi" w:eastAsia="Calibri" w:hAnsiTheme="majorHAnsi" w:cstheme="majorHAnsi"/>
                <w:sz w:val="22"/>
                <w:szCs w:val="22"/>
              </w:rPr>
              <w:id w:val="-2101323616"/>
              <w:placeholder>
                <w:docPart w:val="B590BBA836084A24AD6AD02EC8342F8F"/>
              </w:placeholder>
              <w15:color w:val="FFCC99"/>
              <w15:appearance w15:val="hidden"/>
            </w:sdtPr>
            <w:sdtContent>
              <w:sdt>
                <w:sdtPr>
                  <w:rPr>
                    <w:rFonts w:asciiTheme="majorHAnsi" w:hAnsiTheme="majorHAnsi" w:cstheme="majorHAnsi"/>
                    <w:sz w:val="22"/>
                    <w:szCs w:val="22"/>
                  </w:rPr>
                  <w:id w:val="-113212955"/>
                  <w:placeholder>
                    <w:docPart w:val="FE2C606C9B0B455CBB397E619EEC6377"/>
                  </w:placeholder>
                  <w:showingPlcHdr/>
                  <w15:appearance w15:val="hidden"/>
                </w:sdtPr>
                <w:sdtContent>
                  <w:p w14:paraId="3A53F729" w14:textId="376A34BB" w:rsidR="006405E6" w:rsidRPr="00317B62" w:rsidRDefault="0056312E" w:rsidP="0056312E">
                    <w:pPr>
                      <w:pStyle w:val="SATablelist"/>
                      <w:rPr>
                        <w:rFonts w:asciiTheme="majorHAnsi" w:hAnsiTheme="majorHAnsi" w:cstheme="majorHAnsi"/>
                        <w:sz w:val="22"/>
                        <w:szCs w:val="22"/>
                      </w:rPr>
                    </w:pPr>
                    <w:r w:rsidRPr="00317B62">
                      <w:rPr>
                        <w:rStyle w:val="PlaceholderText"/>
                        <w:rFonts w:asciiTheme="majorHAnsi" w:hAnsiTheme="majorHAnsi" w:cstheme="majorHAnsi"/>
                        <w:sz w:val="22"/>
                        <w:szCs w:val="22"/>
                        <w:shd w:val="clear" w:color="auto" w:fill="DEF3FA" w:themeFill="accent2" w:themeFillTint="33"/>
                      </w:rPr>
                      <w:t>Click or tap to enter.</w:t>
                    </w:r>
                  </w:p>
                </w:sdtContent>
              </w:sdt>
            </w:sdtContent>
          </w:sdt>
        </w:tc>
        <w:tc>
          <w:tcPr>
            <w:tcW w:w="1348" w:type="pct"/>
            <w:gridSpan w:val="2"/>
            <w:vAlign w:val="center"/>
          </w:tcPr>
          <w:p w14:paraId="423DB5C3" w14:textId="77777777" w:rsidR="006405E6" w:rsidRPr="00317B62" w:rsidRDefault="006405E6" w:rsidP="00E11B4F">
            <w:pPr>
              <w:rPr>
                <w:rFonts w:asciiTheme="majorHAnsi" w:eastAsia="Calibri" w:hAnsiTheme="majorHAnsi" w:cstheme="majorHAnsi"/>
                <w:bCs/>
                <w:sz w:val="22"/>
                <w:szCs w:val="22"/>
              </w:rPr>
            </w:pPr>
            <w:r w:rsidRPr="00317B62">
              <w:rPr>
                <w:rFonts w:asciiTheme="majorHAnsi" w:eastAsia="Calibri" w:hAnsiTheme="majorHAnsi" w:cstheme="majorHAnsi"/>
                <w:bCs/>
                <w:sz w:val="22"/>
                <w:szCs w:val="22"/>
              </w:rPr>
              <w:t>Mobile number</w:t>
            </w:r>
          </w:p>
        </w:tc>
        <w:tc>
          <w:tcPr>
            <w:tcW w:w="1118" w:type="pct"/>
            <w:vAlign w:val="center"/>
          </w:tcPr>
          <w:sdt>
            <w:sdtPr>
              <w:rPr>
                <w:rFonts w:asciiTheme="majorHAnsi" w:eastAsia="Calibri" w:hAnsiTheme="majorHAnsi" w:cstheme="majorHAnsi"/>
                <w:sz w:val="22"/>
                <w:szCs w:val="22"/>
              </w:rPr>
              <w:id w:val="-1535807952"/>
              <w:placeholder>
                <w:docPart w:val="CAF10AE077EE4B149291B62CD00661F0"/>
              </w:placeholder>
              <w15:color w:val="FFCC99"/>
              <w15:appearance w15:val="hidden"/>
            </w:sdtPr>
            <w:sdtContent>
              <w:sdt>
                <w:sdtPr>
                  <w:rPr>
                    <w:rFonts w:asciiTheme="majorHAnsi" w:hAnsiTheme="majorHAnsi" w:cstheme="majorHAnsi"/>
                    <w:sz w:val="22"/>
                    <w:szCs w:val="22"/>
                  </w:rPr>
                  <w:id w:val="-1988857184"/>
                  <w:placeholder>
                    <w:docPart w:val="CF1E825552ED4EE98D0AD05217DBA2D6"/>
                  </w:placeholder>
                  <w:showingPlcHdr/>
                  <w15:appearance w15:val="hidden"/>
                </w:sdtPr>
                <w:sdtContent>
                  <w:p w14:paraId="5472D9D2" w14:textId="6A06F4FB" w:rsidR="006405E6" w:rsidRPr="00317B62" w:rsidRDefault="0056312E" w:rsidP="0056312E">
                    <w:pPr>
                      <w:pStyle w:val="SATablelist"/>
                      <w:rPr>
                        <w:rFonts w:asciiTheme="majorHAnsi" w:hAnsiTheme="majorHAnsi" w:cstheme="majorHAnsi"/>
                        <w:sz w:val="22"/>
                        <w:szCs w:val="22"/>
                      </w:rPr>
                    </w:pPr>
                    <w:r w:rsidRPr="00317B62">
                      <w:rPr>
                        <w:rStyle w:val="PlaceholderText"/>
                        <w:rFonts w:asciiTheme="majorHAnsi" w:hAnsiTheme="majorHAnsi" w:cstheme="majorHAnsi"/>
                        <w:sz w:val="22"/>
                        <w:szCs w:val="22"/>
                        <w:shd w:val="clear" w:color="auto" w:fill="DEF3FA" w:themeFill="accent2" w:themeFillTint="33"/>
                      </w:rPr>
                      <w:t>Click or tap to enter.</w:t>
                    </w:r>
                  </w:p>
                </w:sdtContent>
              </w:sdt>
            </w:sdtContent>
          </w:sdt>
        </w:tc>
      </w:tr>
      <w:tr w:rsidR="006405E6" w:rsidRPr="00D74B33" w14:paraId="4512A0E8" w14:textId="77777777" w:rsidTr="00E11B4F">
        <w:trPr>
          <w:trHeight w:val="564"/>
        </w:trPr>
        <w:tc>
          <w:tcPr>
            <w:tcW w:w="1264" w:type="pct"/>
            <w:vAlign w:val="center"/>
          </w:tcPr>
          <w:p w14:paraId="11A42187"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Courses offered</w:t>
            </w:r>
          </w:p>
        </w:tc>
        <w:tc>
          <w:tcPr>
            <w:tcW w:w="1270" w:type="pct"/>
            <w:vAlign w:val="center"/>
          </w:tcPr>
          <w:sdt>
            <w:sdtPr>
              <w:rPr>
                <w:rFonts w:asciiTheme="majorHAnsi" w:eastAsia="Calibri" w:hAnsiTheme="majorHAnsi" w:cstheme="majorHAnsi"/>
                <w:sz w:val="22"/>
                <w:szCs w:val="22"/>
              </w:rPr>
              <w:id w:val="306748398"/>
              <w:placeholder>
                <w:docPart w:val="DE2173796C864DA1AD84A913EF925A4B"/>
              </w:placeholder>
              <w15:color w:val="FFCC99"/>
              <w15:appearance w15:val="hidden"/>
            </w:sdtPr>
            <w:sdtContent>
              <w:sdt>
                <w:sdtPr>
                  <w:rPr>
                    <w:rFonts w:asciiTheme="majorHAnsi" w:hAnsiTheme="majorHAnsi" w:cstheme="majorHAnsi"/>
                    <w:sz w:val="22"/>
                    <w:szCs w:val="22"/>
                  </w:rPr>
                  <w:id w:val="1508180334"/>
                  <w:placeholder>
                    <w:docPart w:val="CDD7F52E06324EA997C862A7AF15C73A"/>
                  </w:placeholder>
                  <w:showingPlcHdr/>
                  <w15:appearance w15:val="hidden"/>
                </w:sdtPr>
                <w:sdtContent>
                  <w:p w14:paraId="60A6FEA0" w14:textId="122C45F4" w:rsidR="006405E6" w:rsidRPr="00317B62" w:rsidRDefault="0056312E" w:rsidP="0056312E">
                    <w:pPr>
                      <w:pStyle w:val="SATablelist"/>
                      <w:rPr>
                        <w:rFonts w:asciiTheme="majorHAnsi" w:hAnsiTheme="majorHAnsi" w:cstheme="majorHAnsi"/>
                        <w:sz w:val="22"/>
                        <w:szCs w:val="22"/>
                      </w:rPr>
                    </w:pPr>
                    <w:r w:rsidRPr="00317B62">
                      <w:rPr>
                        <w:rStyle w:val="PlaceholderText"/>
                        <w:rFonts w:asciiTheme="majorHAnsi" w:hAnsiTheme="majorHAnsi" w:cstheme="majorHAnsi"/>
                        <w:sz w:val="22"/>
                        <w:szCs w:val="22"/>
                        <w:shd w:val="clear" w:color="auto" w:fill="DEF3FA" w:themeFill="accent2" w:themeFillTint="33"/>
                      </w:rPr>
                      <w:t>Click or tap to enter.</w:t>
                    </w:r>
                  </w:p>
                </w:sdtContent>
              </w:sdt>
            </w:sdtContent>
          </w:sdt>
        </w:tc>
        <w:tc>
          <w:tcPr>
            <w:tcW w:w="1348" w:type="pct"/>
            <w:gridSpan w:val="2"/>
            <w:vAlign w:val="center"/>
          </w:tcPr>
          <w:p w14:paraId="01831E04" w14:textId="19A9857E" w:rsidR="006405E6" w:rsidRPr="00317B62" w:rsidRDefault="006405E6" w:rsidP="00E11B4F">
            <w:pPr>
              <w:rPr>
                <w:rFonts w:asciiTheme="majorHAnsi" w:eastAsia="Calibri" w:hAnsiTheme="majorHAnsi" w:cstheme="majorHAnsi"/>
                <w:sz w:val="22"/>
                <w:szCs w:val="22"/>
              </w:rPr>
            </w:pPr>
            <w:r w:rsidRPr="00317B62">
              <w:rPr>
                <w:rFonts w:asciiTheme="majorHAnsi" w:eastAsia="Calibri" w:hAnsiTheme="majorHAnsi" w:cstheme="majorHAnsi"/>
                <w:sz w:val="22"/>
                <w:szCs w:val="22"/>
              </w:rPr>
              <w:t>Course codes</w:t>
            </w:r>
          </w:p>
        </w:tc>
        <w:tc>
          <w:tcPr>
            <w:tcW w:w="1118" w:type="pct"/>
            <w:vAlign w:val="center"/>
          </w:tcPr>
          <w:sdt>
            <w:sdtPr>
              <w:rPr>
                <w:rFonts w:asciiTheme="majorHAnsi" w:eastAsia="Calibri" w:hAnsiTheme="majorHAnsi" w:cstheme="majorHAnsi"/>
                <w:sz w:val="22"/>
                <w:szCs w:val="22"/>
              </w:rPr>
              <w:id w:val="-459040151"/>
              <w:placeholder>
                <w:docPart w:val="C0ACDB7340994D84B27F02456E8CB29F"/>
              </w:placeholder>
              <w15:color w:val="FFCC99"/>
              <w15:appearance w15:val="hidden"/>
            </w:sdtPr>
            <w:sdtContent>
              <w:sdt>
                <w:sdtPr>
                  <w:rPr>
                    <w:rFonts w:asciiTheme="majorHAnsi" w:hAnsiTheme="majorHAnsi" w:cstheme="majorHAnsi"/>
                    <w:sz w:val="22"/>
                    <w:szCs w:val="22"/>
                  </w:rPr>
                  <w:id w:val="1518738462"/>
                  <w:placeholder>
                    <w:docPart w:val="146D82D2BACE4BF8B3663E860CB0F5F6"/>
                  </w:placeholder>
                  <w:showingPlcHdr/>
                  <w15:appearance w15:val="hidden"/>
                </w:sdtPr>
                <w:sdtContent>
                  <w:p w14:paraId="1E23236C" w14:textId="1BC19F23" w:rsidR="006405E6" w:rsidRPr="00317B62" w:rsidRDefault="0056312E" w:rsidP="0056312E">
                    <w:pPr>
                      <w:pStyle w:val="SATablelist"/>
                      <w:rPr>
                        <w:rFonts w:asciiTheme="majorHAnsi" w:hAnsiTheme="majorHAnsi" w:cstheme="majorHAnsi"/>
                        <w:sz w:val="22"/>
                        <w:szCs w:val="22"/>
                      </w:rPr>
                    </w:pPr>
                    <w:r w:rsidRPr="00317B62">
                      <w:rPr>
                        <w:rStyle w:val="PlaceholderText"/>
                        <w:rFonts w:asciiTheme="majorHAnsi" w:hAnsiTheme="majorHAnsi" w:cstheme="majorHAnsi"/>
                        <w:sz w:val="22"/>
                        <w:szCs w:val="22"/>
                        <w:shd w:val="clear" w:color="auto" w:fill="DEF3FA" w:themeFill="accent2" w:themeFillTint="33"/>
                      </w:rPr>
                      <w:t>Click or tap to enter.</w:t>
                    </w:r>
                  </w:p>
                </w:sdtContent>
              </w:sdt>
            </w:sdtContent>
          </w:sdt>
        </w:tc>
      </w:tr>
    </w:tbl>
    <w:p w14:paraId="76B3ABDF" w14:textId="28F32813" w:rsidR="006405E6" w:rsidRPr="00D74B33" w:rsidRDefault="006405E6" w:rsidP="006405E6">
      <w:pPr>
        <w:pStyle w:val="Heading2"/>
      </w:pPr>
      <w:r w:rsidRPr="00D74B33">
        <w:t xml:space="preserve">Principal </w:t>
      </w:r>
      <w:r w:rsidR="00497AC2" w:rsidRPr="00D74B33">
        <w:t>E</w:t>
      </w:r>
      <w:r w:rsidRPr="00D74B33">
        <w:t>xecutive Officer</w:t>
      </w:r>
    </w:p>
    <w:tbl>
      <w:tblPr>
        <w:tblStyle w:val="TableGrid20"/>
        <w:tblW w:w="5000" w:type="pct"/>
        <w:tblLook w:val="04A0" w:firstRow="1" w:lastRow="0" w:firstColumn="1" w:lastColumn="0" w:noHBand="0" w:noVBand="1"/>
      </w:tblPr>
      <w:tblGrid>
        <w:gridCol w:w="3123"/>
        <w:gridCol w:w="2454"/>
        <w:gridCol w:w="2454"/>
        <w:gridCol w:w="2448"/>
      </w:tblGrid>
      <w:tr w:rsidR="006405E6" w:rsidRPr="00D74B33" w14:paraId="78DEAC4C" w14:textId="77777777" w:rsidTr="00E11B4F">
        <w:trPr>
          <w:trHeight w:val="454"/>
        </w:trPr>
        <w:tc>
          <w:tcPr>
            <w:tcW w:w="1490" w:type="pct"/>
            <w:vAlign w:val="center"/>
          </w:tcPr>
          <w:p w14:paraId="65D58C63" w14:textId="77F5E1E3"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 xml:space="preserve">Given </w:t>
            </w:r>
            <w:r w:rsidR="0020375E">
              <w:rPr>
                <w:rFonts w:ascii="Arial" w:eastAsia="Calibri" w:hAnsi="Arial" w:cs="Arial"/>
                <w:sz w:val="22"/>
                <w:szCs w:val="22"/>
              </w:rPr>
              <w:t>n</w:t>
            </w:r>
            <w:r w:rsidRPr="00D74B33">
              <w:rPr>
                <w:rFonts w:ascii="Arial" w:eastAsia="Calibri" w:hAnsi="Arial" w:cs="Arial"/>
                <w:sz w:val="22"/>
                <w:szCs w:val="22"/>
              </w:rPr>
              <w:t>ames</w:t>
            </w:r>
          </w:p>
        </w:tc>
        <w:tc>
          <w:tcPr>
            <w:tcW w:w="1171" w:type="pct"/>
            <w:vAlign w:val="center"/>
          </w:tcPr>
          <w:sdt>
            <w:sdtPr>
              <w:rPr>
                <w:rFonts w:ascii="Arial" w:hAnsi="Arial" w:cs="Arial"/>
                <w:sz w:val="22"/>
                <w:szCs w:val="22"/>
              </w:rPr>
              <w:id w:val="-616525486"/>
              <w:placeholder>
                <w:docPart w:val="658709257435488DB36DBE75E02CCC56"/>
              </w:placeholder>
              <w:showingPlcHdr/>
              <w15:appearance w15:val="hidden"/>
            </w:sdtPr>
            <w:sdtContent>
              <w:p w14:paraId="4C778DE7" w14:textId="619FE9A8"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tc>
        <w:tc>
          <w:tcPr>
            <w:tcW w:w="1171" w:type="pct"/>
            <w:vAlign w:val="center"/>
          </w:tcPr>
          <w:p w14:paraId="218BABE4" w14:textId="77777777" w:rsidR="006405E6" w:rsidRPr="00317B62" w:rsidRDefault="006405E6" w:rsidP="00E11B4F">
            <w:pPr>
              <w:rPr>
                <w:rFonts w:ascii="Arial" w:eastAsia="Calibri" w:hAnsi="Arial" w:cs="Arial"/>
                <w:bCs/>
                <w:sz w:val="22"/>
                <w:szCs w:val="22"/>
              </w:rPr>
            </w:pPr>
            <w:r w:rsidRPr="00317B62">
              <w:rPr>
                <w:rFonts w:ascii="Arial" w:eastAsia="Calibri" w:hAnsi="Arial" w:cs="Arial"/>
                <w:bCs/>
                <w:sz w:val="22"/>
                <w:szCs w:val="22"/>
              </w:rPr>
              <w:t>Family name</w:t>
            </w:r>
          </w:p>
        </w:tc>
        <w:tc>
          <w:tcPr>
            <w:tcW w:w="1168" w:type="pct"/>
            <w:vAlign w:val="center"/>
          </w:tcPr>
          <w:sdt>
            <w:sdtPr>
              <w:rPr>
                <w:rFonts w:ascii="Arial" w:eastAsia="Calibri" w:hAnsi="Arial" w:cs="Arial"/>
                <w:sz w:val="22"/>
                <w:szCs w:val="22"/>
              </w:rPr>
              <w:id w:val="1263724465"/>
              <w:placeholder>
                <w:docPart w:val="92606694953A4A71898760356B6F7863"/>
              </w:placeholder>
              <w15:color w:val="FFCC99"/>
              <w15:appearance w15:val="hidden"/>
            </w:sdtPr>
            <w:sdtContent>
              <w:sdt>
                <w:sdtPr>
                  <w:rPr>
                    <w:rFonts w:ascii="Arial" w:hAnsi="Arial" w:cs="Arial"/>
                    <w:sz w:val="22"/>
                    <w:szCs w:val="22"/>
                  </w:rPr>
                  <w:id w:val="996840690"/>
                  <w:placeholder>
                    <w:docPart w:val="B8FD888A644F4F6CB2603A8647B8800A"/>
                  </w:placeholder>
                  <w:showingPlcHdr/>
                  <w15:appearance w15:val="hidden"/>
                </w:sdtPr>
                <w:sdtContent>
                  <w:p w14:paraId="064DFC8F" w14:textId="569AA7B0"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1D42F386" w14:textId="77777777" w:rsidTr="00E11B4F">
        <w:trPr>
          <w:trHeight w:val="454"/>
        </w:trPr>
        <w:tc>
          <w:tcPr>
            <w:tcW w:w="1490" w:type="pct"/>
            <w:vAlign w:val="center"/>
          </w:tcPr>
          <w:p w14:paraId="1184E236"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Position</w:t>
            </w:r>
          </w:p>
        </w:tc>
        <w:tc>
          <w:tcPr>
            <w:tcW w:w="1171" w:type="pct"/>
            <w:vAlign w:val="center"/>
          </w:tcPr>
          <w:sdt>
            <w:sdtPr>
              <w:rPr>
                <w:rFonts w:ascii="Arial" w:eastAsia="Calibri" w:hAnsi="Arial" w:cs="Arial"/>
                <w:sz w:val="22"/>
                <w:szCs w:val="22"/>
              </w:rPr>
              <w:id w:val="-557715758"/>
              <w:placeholder>
                <w:docPart w:val="20CEAF296E0240D984684E4ABAF1D1A5"/>
              </w:placeholder>
              <w15:color w:val="FFCC99"/>
              <w15:appearance w15:val="hidden"/>
            </w:sdtPr>
            <w:sdtContent>
              <w:sdt>
                <w:sdtPr>
                  <w:rPr>
                    <w:rFonts w:ascii="Arial" w:hAnsi="Arial" w:cs="Arial"/>
                    <w:sz w:val="22"/>
                    <w:szCs w:val="22"/>
                  </w:rPr>
                  <w:id w:val="1436707621"/>
                  <w:placeholder>
                    <w:docPart w:val="6836F69AEE414EA1BCD40AC4D418AFF1"/>
                  </w:placeholder>
                  <w:showingPlcHdr/>
                  <w15:appearance w15:val="hidden"/>
                </w:sdtPr>
                <w:sdtContent>
                  <w:p w14:paraId="31E6FC2C" w14:textId="5C702A0F"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171" w:type="pct"/>
            <w:vAlign w:val="center"/>
          </w:tcPr>
          <w:p w14:paraId="0564F390" w14:textId="77777777" w:rsidR="006405E6" w:rsidRPr="00317B62" w:rsidRDefault="006405E6" w:rsidP="00E11B4F">
            <w:pPr>
              <w:rPr>
                <w:rFonts w:ascii="Arial" w:eastAsia="Calibri" w:hAnsi="Arial" w:cs="Arial"/>
                <w:bCs/>
                <w:sz w:val="22"/>
                <w:szCs w:val="22"/>
              </w:rPr>
            </w:pPr>
            <w:r w:rsidRPr="00317B62">
              <w:rPr>
                <w:rFonts w:ascii="Arial" w:eastAsia="Calibri" w:hAnsi="Arial" w:cs="Arial"/>
                <w:bCs/>
                <w:sz w:val="22"/>
                <w:szCs w:val="22"/>
              </w:rPr>
              <w:t>Mobile number</w:t>
            </w:r>
          </w:p>
        </w:tc>
        <w:tc>
          <w:tcPr>
            <w:tcW w:w="1168" w:type="pct"/>
            <w:vAlign w:val="center"/>
          </w:tcPr>
          <w:sdt>
            <w:sdtPr>
              <w:rPr>
                <w:rFonts w:ascii="Arial" w:eastAsia="Calibri" w:hAnsi="Arial" w:cs="Arial"/>
                <w:sz w:val="22"/>
                <w:szCs w:val="22"/>
              </w:rPr>
              <w:id w:val="-235243086"/>
              <w:placeholder>
                <w:docPart w:val="F09561A4658C4758978F4D6E1237AEB1"/>
              </w:placeholder>
              <w15:color w:val="FFCC99"/>
              <w15:appearance w15:val="hidden"/>
            </w:sdtPr>
            <w:sdtContent>
              <w:sdt>
                <w:sdtPr>
                  <w:rPr>
                    <w:rFonts w:ascii="Arial" w:hAnsi="Arial" w:cs="Arial"/>
                    <w:sz w:val="22"/>
                    <w:szCs w:val="22"/>
                  </w:rPr>
                  <w:id w:val="-782951516"/>
                  <w:placeholder>
                    <w:docPart w:val="2233C73396F24681AA89614328BD01D8"/>
                  </w:placeholder>
                  <w:showingPlcHdr/>
                  <w15:appearance w15:val="hidden"/>
                </w:sdtPr>
                <w:sdtContent>
                  <w:p w14:paraId="0CE08B0C" w14:textId="1F25C652"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7EA9923F" w14:textId="77777777" w:rsidTr="00E11B4F">
        <w:trPr>
          <w:trHeight w:val="454"/>
        </w:trPr>
        <w:tc>
          <w:tcPr>
            <w:tcW w:w="1490" w:type="pct"/>
            <w:vAlign w:val="center"/>
          </w:tcPr>
          <w:p w14:paraId="2C851CF2"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Email address</w:t>
            </w:r>
          </w:p>
        </w:tc>
        <w:tc>
          <w:tcPr>
            <w:tcW w:w="1171" w:type="pct"/>
            <w:vAlign w:val="center"/>
          </w:tcPr>
          <w:sdt>
            <w:sdtPr>
              <w:rPr>
                <w:rFonts w:ascii="Arial" w:eastAsia="Calibri" w:hAnsi="Arial" w:cs="Arial"/>
                <w:sz w:val="22"/>
                <w:szCs w:val="22"/>
              </w:rPr>
              <w:id w:val="-1063713852"/>
              <w:placeholder>
                <w:docPart w:val="92B4AE6DD57747ABA505E82B993221C4"/>
              </w:placeholder>
              <w15:color w:val="FFCC99"/>
              <w15:appearance w15:val="hidden"/>
            </w:sdtPr>
            <w:sdtContent>
              <w:sdt>
                <w:sdtPr>
                  <w:rPr>
                    <w:rFonts w:ascii="Arial" w:hAnsi="Arial" w:cs="Arial"/>
                    <w:sz w:val="22"/>
                    <w:szCs w:val="22"/>
                  </w:rPr>
                  <w:id w:val="1579546991"/>
                  <w:placeholder>
                    <w:docPart w:val="44B169A31AFF4F11BE080D226F13EB01"/>
                  </w:placeholder>
                  <w:showingPlcHdr/>
                  <w15:appearance w15:val="hidden"/>
                </w:sdtPr>
                <w:sdtContent>
                  <w:p w14:paraId="09B42B69" w14:textId="097FE27A"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171" w:type="pct"/>
            <w:vAlign w:val="center"/>
          </w:tcPr>
          <w:p w14:paraId="5FF21729" w14:textId="77777777" w:rsidR="006405E6" w:rsidRPr="00317B62" w:rsidRDefault="006405E6" w:rsidP="00E11B4F">
            <w:pPr>
              <w:rPr>
                <w:rFonts w:ascii="Arial" w:eastAsia="Calibri" w:hAnsi="Arial" w:cs="Arial"/>
                <w:bCs/>
                <w:sz w:val="22"/>
                <w:szCs w:val="22"/>
              </w:rPr>
            </w:pPr>
            <w:r w:rsidRPr="00317B62">
              <w:rPr>
                <w:rFonts w:ascii="Arial" w:eastAsia="Calibri" w:hAnsi="Arial" w:cs="Arial"/>
                <w:bCs/>
                <w:sz w:val="22"/>
                <w:szCs w:val="22"/>
              </w:rPr>
              <w:t>Direct number</w:t>
            </w:r>
          </w:p>
        </w:tc>
        <w:tc>
          <w:tcPr>
            <w:tcW w:w="1168" w:type="pct"/>
            <w:vAlign w:val="center"/>
          </w:tcPr>
          <w:sdt>
            <w:sdtPr>
              <w:rPr>
                <w:rFonts w:ascii="Arial" w:eastAsia="Calibri" w:hAnsi="Arial" w:cs="Arial"/>
                <w:sz w:val="22"/>
                <w:szCs w:val="22"/>
              </w:rPr>
              <w:id w:val="1653406658"/>
              <w:placeholder>
                <w:docPart w:val="C21FBE6097E04B12AF806634569686F2"/>
              </w:placeholder>
              <w15:color w:val="FFCC99"/>
              <w15:appearance w15:val="hidden"/>
            </w:sdtPr>
            <w:sdtContent>
              <w:sdt>
                <w:sdtPr>
                  <w:rPr>
                    <w:rFonts w:ascii="Arial" w:hAnsi="Arial" w:cs="Arial"/>
                    <w:sz w:val="22"/>
                    <w:szCs w:val="22"/>
                  </w:rPr>
                  <w:id w:val="1195193380"/>
                  <w:placeholder>
                    <w:docPart w:val="6CD9B3EAF6484A21A97EDC44865B5567"/>
                  </w:placeholder>
                  <w:showingPlcHdr/>
                  <w15:appearance w15:val="hidden"/>
                </w:sdtPr>
                <w:sdtContent>
                  <w:p w14:paraId="656F6CB0" w14:textId="5730CF06"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bl>
    <w:p w14:paraId="4A5C73D2" w14:textId="04F34FB1" w:rsidR="006405E6" w:rsidRPr="00D74B33" w:rsidRDefault="006405E6" w:rsidP="006405E6">
      <w:pPr>
        <w:pStyle w:val="Heading2"/>
      </w:pPr>
      <w:r w:rsidRPr="00D74B33">
        <w:t xml:space="preserve">Contact person for matters concerning </w:t>
      </w:r>
      <w:r w:rsidR="00497AC2" w:rsidRPr="00D74B33">
        <w:t>i</w:t>
      </w:r>
      <w:r w:rsidRPr="00D74B33">
        <w:t xml:space="preserve">nternational </w:t>
      </w:r>
      <w:r w:rsidR="00497AC2" w:rsidRPr="00D74B33">
        <w:t>s</w:t>
      </w:r>
      <w:r w:rsidRPr="00D74B33">
        <w:t>tudents</w:t>
      </w:r>
    </w:p>
    <w:tbl>
      <w:tblPr>
        <w:tblStyle w:val="TableGrid20"/>
        <w:tblW w:w="5000" w:type="pct"/>
        <w:tblLook w:val="04A0" w:firstRow="1" w:lastRow="0" w:firstColumn="1" w:lastColumn="0" w:noHBand="0" w:noVBand="1"/>
      </w:tblPr>
      <w:tblGrid>
        <w:gridCol w:w="3123"/>
        <w:gridCol w:w="2454"/>
        <w:gridCol w:w="2454"/>
        <w:gridCol w:w="2448"/>
      </w:tblGrid>
      <w:tr w:rsidR="006405E6" w:rsidRPr="00D74B33" w14:paraId="3E8601FB" w14:textId="77777777" w:rsidTr="00E11B4F">
        <w:trPr>
          <w:trHeight w:val="454"/>
        </w:trPr>
        <w:tc>
          <w:tcPr>
            <w:tcW w:w="1490" w:type="pct"/>
            <w:vAlign w:val="center"/>
          </w:tcPr>
          <w:p w14:paraId="57D41FB8" w14:textId="4BB2945A"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 xml:space="preserve">Given </w:t>
            </w:r>
            <w:r w:rsidR="0020375E">
              <w:rPr>
                <w:rFonts w:ascii="Arial" w:eastAsia="Calibri" w:hAnsi="Arial" w:cs="Arial"/>
                <w:sz w:val="22"/>
                <w:szCs w:val="22"/>
              </w:rPr>
              <w:t>n</w:t>
            </w:r>
            <w:r w:rsidRPr="00D74B33">
              <w:rPr>
                <w:rFonts w:ascii="Arial" w:eastAsia="Calibri" w:hAnsi="Arial" w:cs="Arial"/>
                <w:sz w:val="22"/>
                <w:szCs w:val="22"/>
              </w:rPr>
              <w:t>ames</w:t>
            </w:r>
          </w:p>
        </w:tc>
        <w:tc>
          <w:tcPr>
            <w:tcW w:w="1171" w:type="pct"/>
            <w:vAlign w:val="center"/>
          </w:tcPr>
          <w:sdt>
            <w:sdtPr>
              <w:rPr>
                <w:rFonts w:ascii="Arial" w:hAnsi="Arial" w:cs="Arial"/>
                <w:sz w:val="22"/>
                <w:szCs w:val="22"/>
              </w:rPr>
              <w:id w:val="-1288509121"/>
              <w:placeholder>
                <w:docPart w:val="426643E9C9C34548B132A119BC5EBF74"/>
              </w:placeholder>
              <w:showingPlcHdr/>
              <w15:appearance w15:val="hidden"/>
            </w:sdtPr>
            <w:sdtContent>
              <w:p w14:paraId="7FD1CD47" w14:textId="0902B80F"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tc>
        <w:tc>
          <w:tcPr>
            <w:tcW w:w="1171" w:type="pct"/>
            <w:vAlign w:val="center"/>
          </w:tcPr>
          <w:p w14:paraId="2EBD0B2A" w14:textId="77777777" w:rsidR="006405E6" w:rsidRPr="00317B62" w:rsidRDefault="006405E6" w:rsidP="00E11B4F">
            <w:pPr>
              <w:rPr>
                <w:rFonts w:ascii="Arial" w:eastAsia="Calibri" w:hAnsi="Arial" w:cs="Arial"/>
                <w:bCs/>
                <w:sz w:val="22"/>
                <w:szCs w:val="22"/>
              </w:rPr>
            </w:pPr>
            <w:r w:rsidRPr="00317B62">
              <w:rPr>
                <w:rFonts w:ascii="Arial" w:eastAsia="Calibri" w:hAnsi="Arial" w:cs="Arial"/>
                <w:bCs/>
                <w:sz w:val="22"/>
                <w:szCs w:val="22"/>
              </w:rPr>
              <w:t>Family name</w:t>
            </w:r>
          </w:p>
        </w:tc>
        <w:tc>
          <w:tcPr>
            <w:tcW w:w="1169" w:type="pct"/>
            <w:vAlign w:val="center"/>
          </w:tcPr>
          <w:sdt>
            <w:sdtPr>
              <w:rPr>
                <w:rFonts w:ascii="Arial" w:eastAsia="Calibri" w:hAnsi="Arial" w:cs="Arial"/>
                <w:sz w:val="22"/>
                <w:szCs w:val="22"/>
              </w:rPr>
              <w:id w:val="7424702"/>
              <w:placeholder>
                <w:docPart w:val="9AF227C50A4143DC9EF14A363984B7EB"/>
              </w:placeholder>
              <w15:color w:val="FFCC99"/>
              <w15:appearance w15:val="hidden"/>
            </w:sdtPr>
            <w:sdtContent>
              <w:sdt>
                <w:sdtPr>
                  <w:rPr>
                    <w:rFonts w:ascii="Arial" w:hAnsi="Arial" w:cs="Arial"/>
                    <w:sz w:val="22"/>
                    <w:szCs w:val="22"/>
                  </w:rPr>
                  <w:id w:val="1909801019"/>
                  <w:placeholder>
                    <w:docPart w:val="2989DF3B111145068229168EA580180D"/>
                  </w:placeholder>
                  <w:showingPlcHdr/>
                  <w15:appearance w15:val="hidden"/>
                </w:sdtPr>
                <w:sdtContent>
                  <w:p w14:paraId="2562132A" w14:textId="029C74C9"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14683BC8" w14:textId="77777777" w:rsidTr="00E11B4F">
        <w:trPr>
          <w:trHeight w:val="454"/>
        </w:trPr>
        <w:tc>
          <w:tcPr>
            <w:tcW w:w="1490" w:type="pct"/>
            <w:vAlign w:val="center"/>
          </w:tcPr>
          <w:p w14:paraId="3606DE37"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Position</w:t>
            </w:r>
          </w:p>
        </w:tc>
        <w:tc>
          <w:tcPr>
            <w:tcW w:w="1171" w:type="pct"/>
            <w:vAlign w:val="center"/>
          </w:tcPr>
          <w:sdt>
            <w:sdtPr>
              <w:rPr>
                <w:rFonts w:ascii="Arial" w:eastAsia="Calibri" w:hAnsi="Arial" w:cs="Arial"/>
                <w:sz w:val="22"/>
                <w:szCs w:val="22"/>
              </w:rPr>
              <w:id w:val="1317305478"/>
              <w:placeholder>
                <w:docPart w:val="9A9E3EDE36934F7FB69400F3966FC577"/>
              </w:placeholder>
              <w15:color w:val="FFCC99"/>
              <w15:appearance w15:val="hidden"/>
            </w:sdtPr>
            <w:sdtContent>
              <w:sdt>
                <w:sdtPr>
                  <w:rPr>
                    <w:rFonts w:ascii="Arial" w:hAnsi="Arial" w:cs="Arial"/>
                    <w:sz w:val="22"/>
                    <w:szCs w:val="22"/>
                  </w:rPr>
                  <w:id w:val="205077298"/>
                  <w:placeholder>
                    <w:docPart w:val="FDE8A3D6C843449B8930E1DD474DE617"/>
                  </w:placeholder>
                  <w:showingPlcHdr/>
                  <w15:appearance w15:val="hidden"/>
                </w:sdtPr>
                <w:sdtContent>
                  <w:p w14:paraId="4087AA43" w14:textId="7D4E1E4A"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171" w:type="pct"/>
            <w:vAlign w:val="center"/>
          </w:tcPr>
          <w:p w14:paraId="2F9BB4B7" w14:textId="77777777" w:rsidR="006405E6" w:rsidRPr="00317B62" w:rsidRDefault="006405E6" w:rsidP="00E11B4F">
            <w:pPr>
              <w:rPr>
                <w:rFonts w:ascii="Arial" w:eastAsia="Calibri" w:hAnsi="Arial" w:cs="Arial"/>
                <w:bCs/>
                <w:sz w:val="22"/>
                <w:szCs w:val="22"/>
              </w:rPr>
            </w:pPr>
            <w:r w:rsidRPr="00317B62">
              <w:rPr>
                <w:rFonts w:ascii="Arial" w:eastAsia="Calibri" w:hAnsi="Arial" w:cs="Arial"/>
                <w:bCs/>
                <w:sz w:val="22"/>
                <w:szCs w:val="22"/>
              </w:rPr>
              <w:t>Mobile number</w:t>
            </w:r>
          </w:p>
        </w:tc>
        <w:tc>
          <w:tcPr>
            <w:tcW w:w="1169" w:type="pct"/>
            <w:vAlign w:val="center"/>
          </w:tcPr>
          <w:sdt>
            <w:sdtPr>
              <w:rPr>
                <w:rFonts w:ascii="Arial" w:eastAsia="Calibri" w:hAnsi="Arial" w:cs="Arial"/>
                <w:sz w:val="22"/>
                <w:szCs w:val="22"/>
              </w:rPr>
              <w:id w:val="366651588"/>
              <w:placeholder>
                <w:docPart w:val="64D45B2827ED4B82B73BCA8BE159FEF6"/>
              </w:placeholder>
              <w15:color w:val="FFCC99"/>
              <w15:appearance w15:val="hidden"/>
            </w:sdtPr>
            <w:sdtContent>
              <w:sdt>
                <w:sdtPr>
                  <w:rPr>
                    <w:rFonts w:ascii="Arial" w:hAnsi="Arial" w:cs="Arial"/>
                    <w:sz w:val="22"/>
                    <w:szCs w:val="22"/>
                  </w:rPr>
                  <w:id w:val="1801494725"/>
                  <w:placeholder>
                    <w:docPart w:val="75E55A56DD2946F99B8B4BBD558FE0BA"/>
                  </w:placeholder>
                  <w:showingPlcHdr/>
                  <w15:appearance w15:val="hidden"/>
                </w:sdtPr>
                <w:sdtContent>
                  <w:p w14:paraId="0370AB4C" w14:textId="52540DDF"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F247628" w14:textId="77777777" w:rsidTr="00E11B4F">
        <w:trPr>
          <w:trHeight w:val="454"/>
        </w:trPr>
        <w:tc>
          <w:tcPr>
            <w:tcW w:w="1490" w:type="pct"/>
            <w:vAlign w:val="center"/>
          </w:tcPr>
          <w:p w14:paraId="7DCA31D5" w14:textId="77777777" w:rsidR="006405E6" w:rsidRPr="00D74B33" w:rsidRDefault="006405E6" w:rsidP="00E11B4F">
            <w:pPr>
              <w:rPr>
                <w:rFonts w:ascii="Arial" w:eastAsia="Calibri" w:hAnsi="Arial" w:cs="Arial"/>
                <w:sz w:val="22"/>
                <w:szCs w:val="22"/>
              </w:rPr>
            </w:pPr>
            <w:r w:rsidRPr="00D74B33">
              <w:rPr>
                <w:rFonts w:ascii="Arial" w:eastAsia="Calibri" w:hAnsi="Arial" w:cs="Arial"/>
                <w:sz w:val="22"/>
                <w:szCs w:val="22"/>
              </w:rPr>
              <w:t>Email address</w:t>
            </w:r>
          </w:p>
        </w:tc>
        <w:tc>
          <w:tcPr>
            <w:tcW w:w="1171" w:type="pct"/>
            <w:vAlign w:val="center"/>
          </w:tcPr>
          <w:sdt>
            <w:sdtPr>
              <w:rPr>
                <w:rFonts w:ascii="Arial" w:eastAsia="Calibri" w:hAnsi="Arial" w:cs="Arial"/>
                <w:sz w:val="22"/>
                <w:szCs w:val="22"/>
              </w:rPr>
              <w:id w:val="-2001345115"/>
              <w:placeholder>
                <w:docPart w:val="9729A6D486244089B4D9EE6C8BBCF412"/>
              </w:placeholder>
              <w15:color w:val="FFCC99"/>
              <w15:appearance w15:val="hidden"/>
            </w:sdtPr>
            <w:sdtContent>
              <w:sdt>
                <w:sdtPr>
                  <w:rPr>
                    <w:rFonts w:ascii="Arial" w:hAnsi="Arial" w:cs="Arial"/>
                    <w:sz w:val="22"/>
                    <w:szCs w:val="22"/>
                  </w:rPr>
                  <w:id w:val="-1085225531"/>
                  <w:placeholder>
                    <w:docPart w:val="C73699669FED401D9C2878A6C02BC95A"/>
                  </w:placeholder>
                  <w:showingPlcHdr/>
                  <w15:appearance w15:val="hidden"/>
                </w:sdtPr>
                <w:sdtContent>
                  <w:p w14:paraId="50E6B1D6" w14:textId="242001FA"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171" w:type="pct"/>
            <w:vAlign w:val="center"/>
          </w:tcPr>
          <w:p w14:paraId="3D414984" w14:textId="77777777" w:rsidR="006405E6" w:rsidRPr="00317B62" w:rsidRDefault="006405E6" w:rsidP="00E11B4F">
            <w:pPr>
              <w:rPr>
                <w:rFonts w:ascii="Arial" w:eastAsia="Calibri" w:hAnsi="Arial" w:cs="Arial"/>
                <w:bCs/>
                <w:sz w:val="22"/>
                <w:szCs w:val="22"/>
              </w:rPr>
            </w:pPr>
            <w:r w:rsidRPr="00317B62">
              <w:rPr>
                <w:rFonts w:ascii="Arial" w:eastAsia="Calibri" w:hAnsi="Arial" w:cs="Arial"/>
                <w:bCs/>
                <w:sz w:val="22"/>
                <w:szCs w:val="22"/>
              </w:rPr>
              <w:t>Direct number</w:t>
            </w:r>
          </w:p>
        </w:tc>
        <w:tc>
          <w:tcPr>
            <w:tcW w:w="1169" w:type="pct"/>
            <w:vAlign w:val="center"/>
          </w:tcPr>
          <w:sdt>
            <w:sdtPr>
              <w:rPr>
                <w:rFonts w:ascii="Arial" w:eastAsia="Calibri" w:hAnsi="Arial" w:cs="Arial"/>
                <w:sz w:val="22"/>
                <w:szCs w:val="22"/>
              </w:rPr>
              <w:id w:val="-1075516932"/>
              <w:placeholder>
                <w:docPart w:val="99CF56CC07C14678AEA352BDC8C186EE"/>
              </w:placeholder>
              <w15:color w:val="FFCC99"/>
              <w15:appearance w15:val="hidden"/>
            </w:sdtPr>
            <w:sdtContent>
              <w:sdt>
                <w:sdtPr>
                  <w:rPr>
                    <w:rFonts w:ascii="Arial" w:hAnsi="Arial" w:cs="Arial"/>
                    <w:sz w:val="22"/>
                    <w:szCs w:val="22"/>
                  </w:rPr>
                  <w:id w:val="-2032950335"/>
                  <w:placeholder>
                    <w:docPart w:val="3F1E15976E464973B63BB8DD1D0A310E"/>
                  </w:placeholder>
                  <w:showingPlcHdr/>
                  <w15:appearance w15:val="hidden"/>
                </w:sdtPr>
                <w:sdtContent>
                  <w:p w14:paraId="0CAE2094" w14:textId="3942E688"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bl>
    <w:p w14:paraId="04D58C57" w14:textId="2EC29143" w:rsidR="006405E6" w:rsidRPr="00D74B33" w:rsidRDefault="006405E6" w:rsidP="006405E6">
      <w:pPr>
        <w:pStyle w:val="Heading1"/>
      </w:pPr>
      <w:r w:rsidRPr="00D74B33">
        <w:t>Part B</w:t>
      </w:r>
      <w:r w:rsidR="00497AC2" w:rsidRPr="00D74B33">
        <w:t xml:space="preserve"> – </w:t>
      </w:r>
      <w:r w:rsidR="00405E7B">
        <w:t>e</w:t>
      </w:r>
      <w:r w:rsidRPr="00D74B33">
        <w:t>vidence references and declarations</w:t>
      </w:r>
    </w:p>
    <w:p w14:paraId="0F7594BD" w14:textId="77777777" w:rsidR="006405E6" w:rsidRPr="00D74B33" w:rsidRDefault="006405E6" w:rsidP="006405E6">
      <w:pPr>
        <w:pStyle w:val="Heading2"/>
      </w:pPr>
      <w:r w:rsidRPr="00D74B33">
        <w:t>National Code of Practice for Providers of Education and Training to Overseas Students 2018</w:t>
      </w:r>
    </w:p>
    <w:tbl>
      <w:tblPr>
        <w:tblStyle w:val="TableGrid20"/>
        <w:tblW w:w="0" w:type="auto"/>
        <w:tblLook w:val="04A0" w:firstRow="1" w:lastRow="0" w:firstColumn="1" w:lastColumn="0" w:noHBand="0" w:noVBand="1"/>
      </w:tblPr>
      <w:tblGrid>
        <w:gridCol w:w="1555"/>
        <w:gridCol w:w="708"/>
        <w:gridCol w:w="4536"/>
        <w:gridCol w:w="3680"/>
      </w:tblGrid>
      <w:tr w:rsidR="006405E6" w:rsidRPr="00D74B33" w14:paraId="03C6B0B1" w14:textId="77777777" w:rsidTr="00E11B4F">
        <w:tc>
          <w:tcPr>
            <w:tcW w:w="2263" w:type="dxa"/>
            <w:gridSpan w:val="2"/>
          </w:tcPr>
          <w:p w14:paraId="2CD7D3CE"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b/>
                <w:sz w:val="22"/>
                <w:szCs w:val="22"/>
              </w:rPr>
              <w:t>Standard</w:t>
            </w:r>
          </w:p>
        </w:tc>
        <w:tc>
          <w:tcPr>
            <w:tcW w:w="4536" w:type="dxa"/>
          </w:tcPr>
          <w:p w14:paraId="6EE541B3" w14:textId="77777777" w:rsidR="006405E6" w:rsidRPr="00D74B33" w:rsidRDefault="006405E6" w:rsidP="00E11B4F">
            <w:pPr>
              <w:spacing w:after="120"/>
              <w:rPr>
                <w:rFonts w:asciiTheme="minorHAnsi" w:eastAsia="Calibri" w:hAnsiTheme="minorHAnsi" w:cstheme="minorHAnsi"/>
                <w:b/>
                <w:sz w:val="22"/>
                <w:szCs w:val="22"/>
              </w:rPr>
            </w:pPr>
            <w:r w:rsidRPr="00D74B33">
              <w:rPr>
                <w:rFonts w:asciiTheme="minorHAnsi" w:eastAsia="Calibri" w:hAnsiTheme="minorHAnsi" w:cstheme="minorHAnsi"/>
                <w:b/>
                <w:sz w:val="22"/>
                <w:szCs w:val="22"/>
              </w:rPr>
              <w:t>Document title</w:t>
            </w:r>
          </w:p>
        </w:tc>
        <w:tc>
          <w:tcPr>
            <w:tcW w:w="3680" w:type="dxa"/>
          </w:tcPr>
          <w:p w14:paraId="6C16753F" w14:textId="77777777" w:rsidR="006405E6" w:rsidRPr="00D74B33" w:rsidRDefault="006405E6" w:rsidP="00E11B4F">
            <w:pPr>
              <w:rPr>
                <w:rFonts w:asciiTheme="minorHAnsi" w:eastAsia="Calibri" w:hAnsiTheme="minorHAnsi" w:cstheme="minorHAnsi"/>
                <w:b/>
                <w:sz w:val="22"/>
                <w:szCs w:val="22"/>
              </w:rPr>
            </w:pPr>
            <w:r w:rsidRPr="00D74B33">
              <w:rPr>
                <w:rFonts w:asciiTheme="minorHAnsi" w:eastAsia="Calibri" w:hAnsiTheme="minorHAnsi" w:cstheme="minorHAnsi"/>
                <w:b/>
                <w:sz w:val="22"/>
                <w:szCs w:val="22"/>
              </w:rPr>
              <w:t>Document or website reference</w:t>
            </w:r>
          </w:p>
          <w:p w14:paraId="349CF097" w14:textId="209C0DD9" w:rsidR="006405E6" w:rsidRPr="00D74B33" w:rsidRDefault="00F00D6D" w:rsidP="00E11B4F">
            <w:pPr>
              <w:spacing w:after="120"/>
              <w:rPr>
                <w:rFonts w:asciiTheme="minorHAnsi" w:eastAsia="Calibri" w:hAnsiTheme="minorHAnsi" w:cstheme="minorHAnsi"/>
                <w:b/>
                <w:sz w:val="22"/>
                <w:szCs w:val="22"/>
              </w:rPr>
            </w:pPr>
            <w:r w:rsidRPr="00D74B33">
              <w:rPr>
                <w:rFonts w:asciiTheme="minorHAnsi" w:eastAsia="Calibri" w:hAnsiTheme="minorHAnsi" w:cstheme="minorHAnsi"/>
                <w:b/>
                <w:sz w:val="22"/>
                <w:szCs w:val="22"/>
              </w:rPr>
              <w:t>for example, p</w:t>
            </w:r>
            <w:r w:rsidR="006405E6" w:rsidRPr="00D74B33">
              <w:rPr>
                <w:rFonts w:asciiTheme="minorHAnsi" w:eastAsia="Calibri" w:hAnsiTheme="minorHAnsi" w:cstheme="minorHAnsi"/>
                <w:b/>
                <w:sz w:val="22"/>
                <w:szCs w:val="22"/>
              </w:rPr>
              <w:t>age 4 or hyperlink</w:t>
            </w:r>
          </w:p>
        </w:tc>
      </w:tr>
      <w:tr w:rsidR="006405E6" w:rsidRPr="00D74B33" w14:paraId="06DA0634" w14:textId="77777777" w:rsidTr="00E11B4F">
        <w:tc>
          <w:tcPr>
            <w:tcW w:w="1555" w:type="dxa"/>
            <w:vMerge w:val="restart"/>
          </w:tcPr>
          <w:p w14:paraId="787535FD" w14:textId="77777777" w:rsidR="006405E6" w:rsidRPr="00D74B33" w:rsidRDefault="006405E6" w:rsidP="00E11B4F">
            <w:pPr>
              <w:spacing w:after="120"/>
              <w:rPr>
                <w:rFonts w:asciiTheme="minorHAnsi" w:eastAsia="Calibri" w:hAnsiTheme="minorHAnsi" w:cstheme="minorHAnsi"/>
                <w:sz w:val="22"/>
                <w:szCs w:val="22"/>
              </w:rPr>
            </w:pPr>
            <w:hyperlink r:id="rId21" w:anchor="_Toc487026942">
              <w:r w:rsidRPr="00D74B33">
                <w:rPr>
                  <w:rFonts w:asciiTheme="minorHAnsi" w:eastAsia="Calibri" w:hAnsiTheme="minorHAnsi" w:cstheme="minorHAnsi"/>
                  <w:color w:val="0000FF"/>
                  <w:sz w:val="22"/>
                  <w:szCs w:val="22"/>
                  <w:u w:val="single"/>
                </w:rPr>
                <w:t>Standard 1</w:t>
              </w:r>
            </w:hyperlink>
          </w:p>
        </w:tc>
        <w:tc>
          <w:tcPr>
            <w:tcW w:w="708" w:type="dxa"/>
          </w:tcPr>
          <w:p w14:paraId="43A513E3"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1.1</w:t>
            </w:r>
          </w:p>
        </w:tc>
        <w:tc>
          <w:tcPr>
            <w:tcW w:w="4536" w:type="dxa"/>
          </w:tcPr>
          <w:sdt>
            <w:sdtPr>
              <w:rPr>
                <w:rFonts w:ascii="Arial" w:eastAsia="Calibri" w:hAnsi="Arial" w:cs="Arial"/>
                <w:sz w:val="22"/>
                <w:szCs w:val="22"/>
              </w:rPr>
              <w:id w:val="635459266"/>
              <w:placeholder>
                <w:docPart w:val="6F9DD6F8372D46799D2AF40708CE507F"/>
              </w:placeholder>
              <w15:color w:val="FFCC99"/>
              <w15:appearance w15:val="hidden"/>
            </w:sdtPr>
            <w:sdtContent>
              <w:sdt>
                <w:sdtPr>
                  <w:rPr>
                    <w:rFonts w:ascii="Arial" w:hAnsi="Arial" w:cs="Arial"/>
                    <w:sz w:val="22"/>
                    <w:szCs w:val="22"/>
                  </w:rPr>
                  <w:id w:val="1017424881"/>
                  <w:placeholder>
                    <w:docPart w:val="728A63CD8F9543429CC9D38D044C27D3"/>
                  </w:placeholder>
                  <w:showingPlcHdr/>
                  <w15:appearance w15:val="hidden"/>
                </w:sdtPr>
                <w:sdtContent>
                  <w:p w14:paraId="2EF8B160" w14:textId="7F5AD024"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307445170"/>
              <w:placeholder>
                <w:docPart w:val="86A7705714C54988B9BA4123040BF02F"/>
              </w:placeholder>
              <w15:color w:val="FFCC99"/>
              <w15:appearance w15:val="hidden"/>
            </w:sdtPr>
            <w:sdtContent>
              <w:sdt>
                <w:sdtPr>
                  <w:rPr>
                    <w:rFonts w:ascii="Arial" w:hAnsi="Arial" w:cs="Arial"/>
                    <w:sz w:val="22"/>
                    <w:szCs w:val="22"/>
                  </w:rPr>
                  <w:id w:val="-297223424"/>
                  <w:placeholder>
                    <w:docPart w:val="8C11E22DBBAD4FC9AD3F3596556713E3"/>
                  </w:placeholder>
                  <w:showingPlcHdr/>
                  <w15:appearance w15:val="hidden"/>
                </w:sdtPr>
                <w:sdtContent>
                  <w:p w14:paraId="15B97569" w14:textId="498FD5A5"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E382B27" w14:textId="77777777" w:rsidTr="0056312E">
        <w:trPr>
          <w:trHeight w:val="308"/>
        </w:trPr>
        <w:tc>
          <w:tcPr>
            <w:tcW w:w="1555" w:type="dxa"/>
            <w:vMerge/>
          </w:tcPr>
          <w:p w14:paraId="752CB02F"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4E6FFD39"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1.2</w:t>
            </w:r>
          </w:p>
        </w:tc>
        <w:tc>
          <w:tcPr>
            <w:tcW w:w="4536" w:type="dxa"/>
          </w:tcPr>
          <w:sdt>
            <w:sdtPr>
              <w:rPr>
                <w:rFonts w:ascii="Arial" w:eastAsia="Calibri" w:hAnsi="Arial" w:cs="Arial"/>
                <w:sz w:val="22"/>
                <w:szCs w:val="22"/>
              </w:rPr>
              <w:id w:val="-1314564042"/>
              <w:placeholder>
                <w:docPart w:val="03DB8C08F532465CB61E4E2A1D65229B"/>
              </w:placeholder>
              <w15:color w:val="FFCC99"/>
              <w15:appearance w15:val="hidden"/>
            </w:sdtPr>
            <w:sdtContent>
              <w:sdt>
                <w:sdtPr>
                  <w:rPr>
                    <w:rFonts w:ascii="Arial" w:hAnsi="Arial" w:cs="Arial"/>
                    <w:sz w:val="22"/>
                    <w:szCs w:val="22"/>
                  </w:rPr>
                  <w:id w:val="107933271"/>
                  <w:placeholder>
                    <w:docPart w:val="2B2E4A9066474BC397641C9EA6C06985"/>
                  </w:placeholder>
                  <w:showingPlcHdr/>
                  <w15:appearance w15:val="hidden"/>
                </w:sdtPr>
                <w:sdtContent>
                  <w:p w14:paraId="3952612E" w14:textId="356F00A3"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873334330"/>
              <w:placeholder>
                <w:docPart w:val="8251C4238B91491FAC502AE30AADB7E3"/>
              </w:placeholder>
              <w15:color w:val="FFCC99"/>
              <w15:appearance w15:val="hidden"/>
            </w:sdtPr>
            <w:sdtContent>
              <w:sdt>
                <w:sdtPr>
                  <w:rPr>
                    <w:rFonts w:ascii="Arial" w:hAnsi="Arial" w:cs="Arial"/>
                    <w:sz w:val="22"/>
                    <w:szCs w:val="22"/>
                  </w:rPr>
                  <w:id w:val="494692187"/>
                  <w:placeholder>
                    <w:docPart w:val="14F1388154FB46C8AA2FB6408A4B642F"/>
                  </w:placeholder>
                  <w:showingPlcHdr/>
                  <w15:appearance w15:val="hidden"/>
                </w:sdtPr>
                <w:sdtContent>
                  <w:p w14:paraId="2866E3A6" w14:textId="76035ED8"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77A9B7BD" w14:textId="77777777" w:rsidTr="00E11B4F">
        <w:tc>
          <w:tcPr>
            <w:tcW w:w="1555" w:type="dxa"/>
            <w:vMerge/>
          </w:tcPr>
          <w:p w14:paraId="1BDC3476"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69D55CAB"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1.3</w:t>
            </w:r>
          </w:p>
        </w:tc>
        <w:tc>
          <w:tcPr>
            <w:tcW w:w="4536" w:type="dxa"/>
          </w:tcPr>
          <w:sdt>
            <w:sdtPr>
              <w:rPr>
                <w:rFonts w:ascii="Arial" w:eastAsia="Calibri" w:hAnsi="Arial" w:cs="Arial"/>
                <w:sz w:val="22"/>
                <w:szCs w:val="22"/>
              </w:rPr>
              <w:id w:val="-9379293"/>
              <w:placeholder>
                <w:docPart w:val="46C518D807B9436390ECE522DF83A109"/>
              </w:placeholder>
              <w15:color w:val="FFCC99"/>
              <w15:appearance w15:val="hidden"/>
            </w:sdtPr>
            <w:sdtContent>
              <w:sdt>
                <w:sdtPr>
                  <w:rPr>
                    <w:rFonts w:ascii="Arial" w:hAnsi="Arial" w:cs="Arial"/>
                    <w:sz w:val="22"/>
                    <w:szCs w:val="22"/>
                  </w:rPr>
                  <w:id w:val="-1163389081"/>
                  <w:placeholder>
                    <w:docPart w:val="F16BB9D95C624984A4B93744B3DEE730"/>
                  </w:placeholder>
                  <w:showingPlcHdr/>
                  <w15:appearance w15:val="hidden"/>
                </w:sdtPr>
                <w:sdtContent>
                  <w:p w14:paraId="3951091A" w14:textId="24443D55"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380824095"/>
              <w:placeholder>
                <w:docPart w:val="6D2085B4E9E248DABF34315A86B8241B"/>
              </w:placeholder>
              <w15:color w:val="FFCC99"/>
              <w15:appearance w15:val="hidden"/>
            </w:sdtPr>
            <w:sdtContent>
              <w:sdt>
                <w:sdtPr>
                  <w:rPr>
                    <w:rFonts w:ascii="Arial" w:hAnsi="Arial" w:cs="Arial"/>
                    <w:sz w:val="22"/>
                    <w:szCs w:val="22"/>
                  </w:rPr>
                  <w:id w:val="-1381546414"/>
                  <w:placeholder>
                    <w:docPart w:val="071959963D3A409493BEF31527E4058C"/>
                  </w:placeholder>
                  <w:showingPlcHdr/>
                  <w15:appearance w15:val="hidden"/>
                </w:sdtPr>
                <w:sdtContent>
                  <w:p w14:paraId="74D70362" w14:textId="17DFB91E"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79CFC075" w14:textId="77777777" w:rsidTr="00E11B4F">
        <w:tc>
          <w:tcPr>
            <w:tcW w:w="1555" w:type="dxa"/>
            <w:vMerge/>
          </w:tcPr>
          <w:p w14:paraId="44FAD8A7"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66565668"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1.4</w:t>
            </w:r>
          </w:p>
        </w:tc>
        <w:tc>
          <w:tcPr>
            <w:tcW w:w="4536" w:type="dxa"/>
          </w:tcPr>
          <w:sdt>
            <w:sdtPr>
              <w:rPr>
                <w:rFonts w:ascii="Arial" w:eastAsia="Calibri" w:hAnsi="Arial" w:cs="Arial"/>
                <w:sz w:val="22"/>
                <w:szCs w:val="22"/>
              </w:rPr>
              <w:id w:val="-7525768"/>
              <w:placeholder>
                <w:docPart w:val="8BC97F9B8D90405E93206279D721E99B"/>
              </w:placeholder>
              <w15:color w:val="FFCC99"/>
              <w15:appearance w15:val="hidden"/>
            </w:sdtPr>
            <w:sdtContent>
              <w:sdt>
                <w:sdtPr>
                  <w:rPr>
                    <w:rFonts w:ascii="Arial" w:hAnsi="Arial" w:cs="Arial"/>
                    <w:sz w:val="22"/>
                    <w:szCs w:val="22"/>
                  </w:rPr>
                  <w:id w:val="80798836"/>
                  <w:placeholder>
                    <w:docPart w:val="6B0F1A2A56E34FD58752CC80420FA7B0"/>
                  </w:placeholder>
                  <w:showingPlcHdr/>
                  <w15:appearance w15:val="hidden"/>
                </w:sdtPr>
                <w:sdtContent>
                  <w:p w14:paraId="193DC886" w14:textId="223B411A"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469972817"/>
              <w:placeholder>
                <w:docPart w:val="EBD0830285DD4ED296F550C111500E93"/>
              </w:placeholder>
              <w15:color w:val="FFCC99"/>
              <w15:appearance w15:val="hidden"/>
            </w:sdtPr>
            <w:sdtContent>
              <w:sdt>
                <w:sdtPr>
                  <w:rPr>
                    <w:rFonts w:ascii="Arial" w:hAnsi="Arial" w:cs="Arial"/>
                    <w:sz w:val="22"/>
                    <w:szCs w:val="22"/>
                  </w:rPr>
                  <w:id w:val="1277301882"/>
                  <w:placeholder>
                    <w:docPart w:val="33576AECFB724D8B8981E20DEB37E6D8"/>
                  </w:placeholder>
                  <w:showingPlcHdr/>
                  <w15:appearance w15:val="hidden"/>
                </w:sdtPr>
                <w:sdtContent>
                  <w:p w14:paraId="72427001" w14:textId="08B2D0CD"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15B4C20" w14:textId="77777777" w:rsidTr="00E11B4F">
        <w:tc>
          <w:tcPr>
            <w:tcW w:w="1555" w:type="dxa"/>
            <w:vMerge/>
          </w:tcPr>
          <w:p w14:paraId="32175080"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43780C0D"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1.5</w:t>
            </w:r>
          </w:p>
        </w:tc>
        <w:tc>
          <w:tcPr>
            <w:tcW w:w="4536" w:type="dxa"/>
          </w:tcPr>
          <w:sdt>
            <w:sdtPr>
              <w:rPr>
                <w:rFonts w:ascii="Arial" w:eastAsia="Calibri" w:hAnsi="Arial" w:cs="Arial"/>
                <w:sz w:val="22"/>
                <w:szCs w:val="22"/>
              </w:rPr>
              <w:id w:val="-1675097517"/>
              <w:placeholder>
                <w:docPart w:val="AE7C1A7F77314DA9BA747C78FAE78839"/>
              </w:placeholder>
              <w15:color w:val="FFCC99"/>
              <w15:appearance w15:val="hidden"/>
            </w:sdtPr>
            <w:sdtContent>
              <w:sdt>
                <w:sdtPr>
                  <w:rPr>
                    <w:rFonts w:ascii="Arial" w:hAnsi="Arial" w:cs="Arial"/>
                    <w:sz w:val="22"/>
                    <w:szCs w:val="22"/>
                  </w:rPr>
                  <w:id w:val="1285776912"/>
                  <w:placeholder>
                    <w:docPart w:val="80C1D0D624124A2391737E03CBC0E100"/>
                  </w:placeholder>
                  <w:showingPlcHdr/>
                  <w15:appearance w15:val="hidden"/>
                </w:sdtPr>
                <w:sdtContent>
                  <w:p w14:paraId="6F73287C" w14:textId="05FA5B69"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446425978"/>
              <w:placeholder>
                <w:docPart w:val="6F2F1F7A39364E84B65CA7AD47D0E5C6"/>
              </w:placeholder>
              <w15:color w:val="FFCC99"/>
              <w15:appearance w15:val="hidden"/>
            </w:sdtPr>
            <w:sdtContent>
              <w:sdt>
                <w:sdtPr>
                  <w:rPr>
                    <w:rFonts w:ascii="Arial" w:hAnsi="Arial" w:cs="Arial"/>
                    <w:sz w:val="22"/>
                    <w:szCs w:val="22"/>
                  </w:rPr>
                  <w:id w:val="449969821"/>
                  <w:placeholder>
                    <w:docPart w:val="DCEAB77E6AA04C109A2D2BA4555FE49A"/>
                  </w:placeholder>
                  <w:showingPlcHdr/>
                  <w15:appearance w15:val="hidden"/>
                </w:sdtPr>
                <w:sdtContent>
                  <w:p w14:paraId="2FE50E1D" w14:textId="7806113B"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7C760587" w14:textId="77777777" w:rsidTr="00E11B4F">
        <w:tc>
          <w:tcPr>
            <w:tcW w:w="1555" w:type="dxa"/>
            <w:vMerge w:val="restart"/>
          </w:tcPr>
          <w:p w14:paraId="26841615" w14:textId="77777777" w:rsidR="006405E6" w:rsidRPr="00D74B33" w:rsidRDefault="006405E6" w:rsidP="00E11B4F">
            <w:pPr>
              <w:spacing w:after="120"/>
              <w:rPr>
                <w:rFonts w:asciiTheme="minorHAnsi" w:eastAsia="Calibri" w:hAnsiTheme="minorHAnsi" w:cstheme="minorHAnsi"/>
                <w:sz w:val="22"/>
                <w:szCs w:val="22"/>
              </w:rPr>
            </w:pPr>
            <w:hyperlink r:id="rId22" w:anchor="_Toc487026944" w:history="1">
              <w:r w:rsidRPr="00D74B33">
                <w:rPr>
                  <w:rFonts w:asciiTheme="minorHAnsi" w:eastAsia="Calibri" w:hAnsiTheme="minorHAnsi" w:cstheme="minorHAnsi"/>
                  <w:color w:val="0000FF"/>
                  <w:sz w:val="22"/>
                  <w:szCs w:val="22"/>
                  <w:u w:val="single"/>
                </w:rPr>
                <w:t>Standard 2</w:t>
              </w:r>
            </w:hyperlink>
          </w:p>
        </w:tc>
        <w:tc>
          <w:tcPr>
            <w:tcW w:w="708" w:type="dxa"/>
          </w:tcPr>
          <w:p w14:paraId="344FEEC9"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2.1</w:t>
            </w:r>
          </w:p>
        </w:tc>
        <w:tc>
          <w:tcPr>
            <w:tcW w:w="4536" w:type="dxa"/>
          </w:tcPr>
          <w:sdt>
            <w:sdtPr>
              <w:rPr>
                <w:rFonts w:ascii="Arial" w:eastAsia="Calibri" w:hAnsi="Arial" w:cs="Arial"/>
                <w:sz w:val="22"/>
                <w:szCs w:val="22"/>
              </w:rPr>
              <w:id w:val="1930227180"/>
              <w:placeholder>
                <w:docPart w:val="7AA13B6526A14B1E99D53352146D8C2F"/>
              </w:placeholder>
              <w15:color w:val="FFCC99"/>
              <w15:appearance w15:val="hidden"/>
            </w:sdtPr>
            <w:sdtContent>
              <w:sdt>
                <w:sdtPr>
                  <w:rPr>
                    <w:rFonts w:ascii="Arial" w:hAnsi="Arial" w:cs="Arial"/>
                    <w:sz w:val="22"/>
                    <w:szCs w:val="22"/>
                  </w:rPr>
                  <w:id w:val="1275753866"/>
                  <w:placeholder>
                    <w:docPart w:val="933113BDC18549E4B273E471CDA78EF7"/>
                  </w:placeholder>
                  <w:showingPlcHdr/>
                  <w15:appearance w15:val="hidden"/>
                </w:sdtPr>
                <w:sdtContent>
                  <w:p w14:paraId="79885B1D" w14:textId="5B8C89D6"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491100464"/>
              <w:placeholder>
                <w:docPart w:val="6FB8C83C72C84362BC6CD6E89CE70CE7"/>
              </w:placeholder>
              <w15:color w:val="FFCC99"/>
              <w15:appearance w15:val="hidden"/>
            </w:sdtPr>
            <w:sdtContent>
              <w:sdt>
                <w:sdtPr>
                  <w:rPr>
                    <w:rFonts w:ascii="Arial" w:hAnsi="Arial" w:cs="Arial"/>
                    <w:sz w:val="22"/>
                    <w:szCs w:val="22"/>
                  </w:rPr>
                  <w:id w:val="27231451"/>
                  <w:placeholder>
                    <w:docPart w:val="E02EE03A2D5848EFA8443840DB4BB221"/>
                  </w:placeholder>
                  <w:showingPlcHdr/>
                  <w15:appearance w15:val="hidden"/>
                </w:sdtPr>
                <w:sdtContent>
                  <w:p w14:paraId="7F1C51AB" w14:textId="1A7B49BB"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A40F7F7" w14:textId="77777777" w:rsidTr="00E11B4F">
        <w:tc>
          <w:tcPr>
            <w:tcW w:w="1555" w:type="dxa"/>
            <w:vMerge/>
          </w:tcPr>
          <w:p w14:paraId="56BF0859"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79B0255B"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2.2</w:t>
            </w:r>
          </w:p>
        </w:tc>
        <w:tc>
          <w:tcPr>
            <w:tcW w:w="4536" w:type="dxa"/>
          </w:tcPr>
          <w:sdt>
            <w:sdtPr>
              <w:rPr>
                <w:rFonts w:ascii="Arial" w:eastAsia="Calibri" w:hAnsi="Arial" w:cs="Arial"/>
                <w:sz w:val="22"/>
                <w:szCs w:val="22"/>
              </w:rPr>
              <w:id w:val="1078409360"/>
              <w:placeholder>
                <w:docPart w:val="6BE5A178FF2A4C4D94D6ABF6CD0970A5"/>
              </w:placeholder>
              <w15:color w:val="FFCC99"/>
              <w15:appearance w15:val="hidden"/>
            </w:sdtPr>
            <w:sdtContent>
              <w:sdt>
                <w:sdtPr>
                  <w:rPr>
                    <w:rFonts w:ascii="Arial" w:hAnsi="Arial" w:cs="Arial"/>
                    <w:sz w:val="22"/>
                    <w:szCs w:val="22"/>
                  </w:rPr>
                  <w:id w:val="-67805440"/>
                  <w:placeholder>
                    <w:docPart w:val="9B2D86D0E70347DD964E728BA1F8EFC9"/>
                  </w:placeholder>
                  <w:showingPlcHdr/>
                  <w15:appearance w15:val="hidden"/>
                </w:sdtPr>
                <w:sdtContent>
                  <w:p w14:paraId="75960AE4" w14:textId="4591E6C2"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946688248"/>
              <w:placeholder>
                <w:docPart w:val="2508FF8076124D3899B22E463D52C804"/>
              </w:placeholder>
              <w15:color w:val="FFCC99"/>
              <w15:appearance w15:val="hidden"/>
            </w:sdtPr>
            <w:sdtContent>
              <w:sdt>
                <w:sdtPr>
                  <w:rPr>
                    <w:rFonts w:ascii="Arial" w:hAnsi="Arial" w:cs="Arial"/>
                    <w:sz w:val="22"/>
                    <w:szCs w:val="22"/>
                  </w:rPr>
                  <w:id w:val="-1770928951"/>
                  <w:placeholder>
                    <w:docPart w:val="222953B0B47A49EBA1A3810F663470BD"/>
                  </w:placeholder>
                  <w:showingPlcHdr/>
                  <w15:appearance w15:val="hidden"/>
                </w:sdtPr>
                <w:sdtContent>
                  <w:p w14:paraId="182CD054" w14:textId="048752A9"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322F419F" w14:textId="77777777" w:rsidTr="00E11B4F">
        <w:tc>
          <w:tcPr>
            <w:tcW w:w="1555" w:type="dxa"/>
            <w:vMerge/>
          </w:tcPr>
          <w:p w14:paraId="79758336"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2C37AF92"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2.3</w:t>
            </w:r>
          </w:p>
        </w:tc>
        <w:tc>
          <w:tcPr>
            <w:tcW w:w="4536" w:type="dxa"/>
          </w:tcPr>
          <w:sdt>
            <w:sdtPr>
              <w:rPr>
                <w:rFonts w:ascii="Arial" w:eastAsia="Calibri" w:hAnsi="Arial" w:cs="Arial"/>
                <w:sz w:val="22"/>
                <w:szCs w:val="22"/>
              </w:rPr>
              <w:id w:val="1565291957"/>
              <w:placeholder>
                <w:docPart w:val="B67E081399E64DDFB09C81087B43710F"/>
              </w:placeholder>
              <w15:color w:val="FFCC99"/>
              <w15:appearance w15:val="hidden"/>
            </w:sdtPr>
            <w:sdtContent>
              <w:sdt>
                <w:sdtPr>
                  <w:rPr>
                    <w:rFonts w:ascii="Arial" w:hAnsi="Arial" w:cs="Arial"/>
                    <w:sz w:val="22"/>
                    <w:szCs w:val="22"/>
                  </w:rPr>
                  <w:id w:val="1150177198"/>
                  <w:placeholder>
                    <w:docPart w:val="163A747F512643F5849275B90E05C388"/>
                  </w:placeholder>
                  <w:showingPlcHdr/>
                  <w15:appearance w15:val="hidden"/>
                </w:sdtPr>
                <w:sdtContent>
                  <w:p w14:paraId="6F573EBD" w14:textId="025C7C40"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523969621"/>
              <w:placeholder>
                <w:docPart w:val="4642B73668AB42B0A72101499D2D6AEE"/>
              </w:placeholder>
              <w15:color w:val="FFCC99"/>
              <w15:appearance w15:val="hidden"/>
            </w:sdtPr>
            <w:sdtContent>
              <w:sdt>
                <w:sdtPr>
                  <w:rPr>
                    <w:rFonts w:ascii="Arial" w:hAnsi="Arial" w:cs="Arial"/>
                    <w:sz w:val="22"/>
                    <w:szCs w:val="22"/>
                  </w:rPr>
                  <w:id w:val="-1761664090"/>
                  <w:placeholder>
                    <w:docPart w:val="8106186983714DACB1C0A61BC91202A6"/>
                  </w:placeholder>
                  <w:showingPlcHdr/>
                  <w15:appearance w15:val="hidden"/>
                </w:sdtPr>
                <w:sdtContent>
                  <w:p w14:paraId="010EDC8A" w14:textId="5E13DA62"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1DA8D98B" w14:textId="77777777" w:rsidTr="00E11B4F">
        <w:tc>
          <w:tcPr>
            <w:tcW w:w="1555" w:type="dxa"/>
            <w:vMerge/>
          </w:tcPr>
          <w:p w14:paraId="59F54009"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30A6855B"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2.4</w:t>
            </w:r>
          </w:p>
        </w:tc>
        <w:tc>
          <w:tcPr>
            <w:tcW w:w="4536" w:type="dxa"/>
          </w:tcPr>
          <w:sdt>
            <w:sdtPr>
              <w:rPr>
                <w:rFonts w:ascii="Arial" w:eastAsia="Calibri" w:hAnsi="Arial" w:cs="Arial"/>
                <w:sz w:val="22"/>
                <w:szCs w:val="22"/>
              </w:rPr>
              <w:id w:val="1470631092"/>
              <w:placeholder>
                <w:docPart w:val="7AFFA7E0E968427A9B51E8DF9A8E7C18"/>
              </w:placeholder>
              <w15:color w:val="FFCC99"/>
              <w15:appearance w15:val="hidden"/>
            </w:sdtPr>
            <w:sdtContent>
              <w:sdt>
                <w:sdtPr>
                  <w:rPr>
                    <w:rFonts w:ascii="Arial" w:hAnsi="Arial" w:cs="Arial"/>
                    <w:sz w:val="22"/>
                    <w:szCs w:val="22"/>
                  </w:rPr>
                  <w:id w:val="-568197768"/>
                  <w:placeholder>
                    <w:docPart w:val="9353D6DCF6D64CE086059080131235A1"/>
                  </w:placeholder>
                  <w:showingPlcHdr/>
                  <w15:appearance w15:val="hidden"/>
                </w:sdtPr>
                <w:sdtContent>
                  <w:p w14:paraId="7F56BB63" w14:textId="25C57616"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550853094"/>
              <w:placeholder>
                <w:docPart w:val="7BBD867A5D30452D8D8E2AF161541F76"/>
              </w:placeholder>
              <w15:color w:val="FFCC99"/>
              <w15:appearance w15:val="hidden"/>
            </w:sdtPr>
            <w:sdtContent>
              <w:sdt>
                <w:sdtPr>
                  <w:rPr>
                    <w:rFonts w:ascii="Arial" w:hAnsi="Arial" w:cs="Arial"/>
                    <w:sz w:val="22"/>
                    <w:szCs w:val="22"/>
                  </w:rPr>
                  <w:id w:val="-1002110736"/>
                  <w:placeholder>
                    <w:docPart w:val="BAF5D8DDD95B4B998EE19D9777EA06D0"/>
                  </w:placeholder>
                  <w:showingPlcHdr/>
                  <w15:appearance w15:val="hidden"/>
                </w:sdtPr>
                <w:sdtContent>
                  <w:p w14:paraId="3D5FC22C" w14:textId="55A4EC3B"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925E011" w14:textId="77777777" w:rsidTr="00E11B4F">
        <w:tc>
          <w:tcPr>
            <w:tcW w:w="1555" w:type="dxa"/>
            <w:vMerge/>
          </w:tcPr>
          <w:p w14:paraId="71AE6EE1"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4BE08F38"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2.5</w:t>
            </w:r>
          </w:p>
        </w:tc>
        <w:tc>
          <w:tcPr>
            <w:tcW w:w="4536" w:type="dxa"/>
          </w:tcPr>
          <w:sdt>
            <w:sdtPr>
              <w:rPr>
                <w:rFonts w:ascii="Arial" w:eastAsia="Calibri" w:hAnsi="Arial" w:cs="Arial"/>
                <w:sz w:val="22"/>
                <w:szCs w:val="22"/>
              </w:rPr>
              <w:id w:val="590204857"/>
              <w:placeholder>
                <w:docPart w:val="A86228F0DD814E65B953BFF69B641C35"/>
              </w:placeholder>
              <w15:color w:val="FFCC99"/>
              <w15:appearance w15:val="hidden"/>
            </w:sdtPr>
            <w:sdtContent>
              <w:sdt>
                <w:sdtPr>
                  <w:rPr>
                    <w:rFonts w:ascii="Arial" w:hAnsi="Arial" w:cs="Arial"/>
                    <w:sz w:val="22"/>
                    <w:szCs w:val="22"/>
                  </w:rPr>
                  <w:id w:val="-1142269643"/>
                  <w:placeholder>
                    <w:docPart w:val="97A066BC08D943149DD76583FC4CAF92"/>
                  </w:placeholder>
                  <w:showingPlcHdr/>
                  <w15:appearance w15:val="hidden"/>
                </w:sdtPr>
                <w:sdtContent>
                  <w:p w14:paraId="00E33D53" w14:textId="323A4E98"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986938137"/>
              <w:placeholder>
                <w:docPart w:val="37E7C736F0B7435790D83654F9245BCD"/>
              </w:placeholder>
              <w15:color w:val="FFCC99"/>
              <w15:appearance w15:val="hidden"/>
            </w:sdtPr>
            <w:sdtContent>
              <w:sdt>
                <w:sdtPr>
                  <w:rPr>
                    <w:rFonts w:ascii="Arial" w:hAnsi="Arial" w:cs="Arial"/>
                    <w:sz w:val="22"/>
                    <w:szCs w:val="22"/>
                  </w:rPr>
                  <w:id w:val="-1226062520"/>
                  <w:placeholder>
                    <w:docPart w:val="213C2F8DE0CA4EA3B0F4D56014A0E459"/>
                  </w:placeholder>
                  <w:showingPlcHdr/>
                  <w15:appearance w15:val="hidden"/>
                </w:sdtPr>
                <w:sdtContent>
                  <w:p w14:paraId="28B454CC" w14:textId="799BBB43"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09D47FC" w14:textId="77777777" w:rsidTr="00E11B4F">
        <w:tc>
          <w:tcPr>
            <w:tcW w:w="1555" w:type="dxa"/>
            <w:vMerge w:val="restart"/>
          </w:tcPr>
          <w:p w14:paraId="2D11B5DF" w14:textId="77777777" w:rsidR="006405E6" w:rsidRPr="00D74B33" w:rsidRDefault="006405E6" w:rsidP="00E11B4F">
            <w:pPr>
              <w:spacing w:after="120"/>
              <w:rPr>
                <w:rFonts w:asciiTheme="minorHAnsi" w:eastAsia="Calibri" w:hAnsiTheme="minorHAnsi" w:cstheme="minorHAnsi"/>
                <w:sz w:val="22"/>
                <w:szCs w:val="22"/>
              </w:rPr>
            </w:pPr>
            <w:hyperlink r:id="rId23" w:anchor="_Toc487026946" w:history="1">
              <w:r w:rsidRPr="00D74B33">
                <w:rPr>
                  <w:rFonts w:asciiTheme="minorHAnsi" w:eastAsia="Calibri" w:hAnsiTheme="minorHAnsi" w:cstheme="minorHAnsi"/>
                  <w:color w:val="0000FF"/>
                  <w:sz w:val="22"/>
                  <w:szCs w:val="22"/>
                  <w:u w:val="single"/>
                </w:rPr>
                <w:t>Standard 3</w:t>
              </w:r>
            </w:hyperlink>
          </w:p>
        </w:tc>
        <w:tc>
          <w:tcPr>
            <w:tcW w:w="708" w:type="dxa"/>
          </w:tcPr>
          <w:p w14:paraId="1B7AE4FF"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3.1</w:t>
            </w:r>
          </w:p>
        </w:tc>
        <w:tc>
          <w:tcPr>
            <w:tcW w:w="4536" w:type="dxa"/>
          </w:tcPr>
          <w:sdt>
            <w:sdtPr>
              <w:rPr>
                <w:rFonts w:ascii="Arial" w:eastAsia="Calibri" w:hAnsi="Arial" w:cs="Arial"/>
                <w:sz w:val="22"/>
                <w:szCs w:val="22"/>
              </w:rPr>
              <w:id w:val="-755360893"/>
              <w:placeholder>
                <w:docPart w:val="FCB5012AB30C42C5A4403B42326752AC"/>
              </w:placeholder>
              <w15:color w:val="FFCC99"/>
              <w15:appearance w15:val="hidden"/>
            </w:sdtPr>
            <w:sdtContent>
              <w:sdt>
                <w:sdtPr>
                  <w:rPr>
                    <w:rFonts w:ascii="Arial" w:hAnsi="Arial" w:cs="Arial"/>
                    <w:sz w:val="22"/>
                    <w:szCs w:val="22"/>
                  </w:rPr>
                  <w:id w:val="140240739"/>
                  <w:placeholder>
                    <w:docPart w:val="D815DC79039E4DAEAF8AE2D77116C15C"/>
                  </w:placeholder>
                  <w:showingPlcHdr/>
                  <w15:appearance w15:val="hidden"/>
                </w:sdtPr>
                <w:sdtContent>
                  <w:p w14:paraId="54AFD693" w14:textId="4491C651"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2092925526"/>
              <w:placeholder>
                <w:docPart w:val="D43936514E964FD7B222EC946929BA71"/>
              </w:placeholder>
              <w15:color w:val="FFCC99"/>
              <w15:appearance w15:val="hidden"/>
            </w:sdtPr>
            <w:sdtContent>
              <w:sdt>
                <w:sdtPr>
                  <w:rPr>
                    <w:rFonts w:ascii="Arial" w:hAnsi="Arial" w:cs="Arial"/>
                    <w:sz w:val="22"/>
                    <w:szCs w:val="22"/>
                  </w:rPr>
                  <w:id w:val="1516567748"/>
                  <w:placeholder>
                    <w:docPart w:val="05C61771A1764AF39278E7E9027B82FD"/>
                  </w:placeholder>
                  <w:showingPlcHdr/>
                  <w15:appearance w15:val="hidden"/>
                </w:sdtPr>
                <w:sdtContent>
                  <w:p w14:paraId="78C7B5FB" w14:textId="70DC4607"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5B36E5A2" w14:textId="77777777" w:rsidTr="00E11B4F">
        <w:tc>
          <w:tcPr>
            <w:tcW w:w="1555" w:type="dxa"/>
            <w:vMerge/>
          </w:tcPr>
          <w:p w14:paraId="4CDF544E"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2EB2124C"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3.2</w:t>
            </w:r>
          </w:p>
        </w:tc>
        <w:tc>
          <w:tcPr>
            <w:tcW w:w="4536" w:type="dxa"/>
          </w:tcPr>
          <w:sdt>
            <w:sdtPr>
              <w:rPr>
                <w:rFonts w:ascii="Arial" w:eastAsia="Calibri" w:hAnsi="Arial" w:cs="Arial"/>
                <w:sz w:val="22"/>
                <w:szCs w:val="22"/>
              </w:rPr>
              <w:id w:val="6111945"/>
              <w:placeholder>
                <w:docPart w:val="BA3B6302D72C4FD2B0C066C2F3AA6210"/>
              </w:placeholder>
              <w15:color w:val="FFCC99"/>
              <w15:appearance w15:val="hidden"/>
            </w:sdtPr>
            <w:sdtContent>
              <w:sdt>
                <w:sdtPr>
                  <w:rPr>
                    <w:rFonts w:ascii="Arial" w:hAnsi="Arial" w:cs="Arial"/>
                    <w:sz w:val="22"/>
                    <w:szCs w:val="22"/>
                  </w:rPr>
                  <w:id w:val="2035160047"/>
                  <w:placeholder>
                    <w:docPart w:val="69EA6DD7956E4B77B1A2917D19892A8D"/>
                  </w:placeholder>
                  <w:showingPlcHdr/>
                  <w15:appearance w15:val="hidden"/>
                </w:sdtPr>
                <w:sdtContent>
                  <w:p w14:paraId="0074BEE9" w14:textId="1CFA4BD9"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610319782"/>
              <w:placeholder>
                <w:docPart w:val="877B737D3E9C4839AF0DF20B2179DBAE"/>
              </w:placeholder>
              <w15:color w:val="FFCC99"/>
              <w15:appearance w15:val="hidden"/>
            </w:sdtPr>
            <w:sdtContent>
              <w:sdt>
                <w:sdtPr>
                  <w:rPr>
                    <w:rFonts w:ascii="Arial" w:hAnsi="Arial" w:cs="Arial"/>
                    <w:sz w:val="22"/>
                    <w:szCs w:val="22"/>
                  </w:rPr>
                  <w:id w:val="-1264907428"/>
                  <w:placeholder>
                    <w:docPart w:val="8DA8513EE20B422ABCFAB12F8460CAE3"/>
                  </w:placeholder>
                  <w:showingPlcHdr/>
                  <w15:appearance w15:val="hidden"/>
                </w:sdtPr>
                <w:sdtContent>
                  <w:p w14:paraId="19CCA732" w14:textId="5A819761"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5C63E084" w14:textId="77777777" w:rsidTr="00E11B4F">
        <w:tc>
          <w:tcPr>
            <w:tcW w:w="1555" w:type="dxa"/>
            <w:vMerge/>
          </w:tcPr>
          <w:p w14:paraId="64144D3B"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79E3BCA0"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3.3</w:t>
            </w:r>
          </w:p>
        </w:tc>
        <w:tc>
          <w:tcPr>
            <w:tcW w:w="4536" w:type="dxa"/>
          </w:tcPr>
          <w:sdt>
            <w:sdtPr>
              <w:rPr>
                <w:rFonts w:ascii="Arial" w:eastAsia="Calibri" w:hAnsi="Arial" w:cs="Arial"/>
                <w:sz w:val="22"/>
                <w:szCs w:val="22"/>
              </w:rPr>
              <w:id w:val="1634750683"/>
              <w:placeholder>
                <w:docPart w:val="5F96279FC3724D5686107189F788DCCC"/>
              </w:placeholder>
              <w15:color w:val="FFCC99"/>
              <w15:appearance w15:val="hidden"/>
            </w:sdtPr>
            <w:sdtContent>
              <w:sdt>
                <w:sdtPr>
                  <w:rPr>
                    <w:rFonts w:ascii="Arial" w:hAnsi="Arial" w:cs="Arial"/>
                    <w:sz w:val="22"/>
                    <w:szCs w:val="22"/>
                  </w:rPr>
                  <w:id w:val="311146332"/>
                  <w:placeholder>
                    <w:docPart w:val="020B0629726545E8B9B54245B518BD89"/>
                  </w:placeholder>
                  <w:showingPlcHdr/>
                  <w15:appearance w15:val="hidden"/>
                </w:sdtPr>
                <w:sdtContent>
                  <w:p w14:paraId="30C8516B" w14:textId="4BF8EBF2"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909225264"/>
              <w:placeholder>
                <w:docPart w:val="E16480CC008045FB8305EC8E48387E74"/>
              </w:placeholder>
              <w15:color w:val="FFCC99"/>
              <w15:appearance w15:val="hidden"/>
            </w:sdtPr>
            <w:sdtContent>
              <w:sdt>
                <w:sdtPr>
                  <w:rPr>
                    <w:rFonts w:ascii="Arial" w:hAnsi="Arial" w:cs="Arial"/>
                    <w:sz w:val="22"/>
                    <w:szCs w:val="22"/>
                  </w:rPr>
                  <w:id w:val="-78834119"/>
                  <w:placeholder>
                    <w:docPart w:val="F28CCD07741E404796FE4CAAFF67F85E"/>
                  </w:placeholder>
                  <w:showingPlcHdr/>
                  <w15:appearance w15:val="hidden"/>
                </w:sdtPr>
                <w:sdtContent>
                  <w:p w14:paraId="0FE84320" w14:textId="1396DAE6"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6369712" w14:textId="77777777" w:rsidTr="00E11B4F">
        <w:tc>
          <w:tcPr>
            <w:tcW w:w="1555" w:type="dxa"/>
            <w:vMerge/>
          </w:tcPr>
          <w:p w14:paraId="7EA90323"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34EA5817"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3.4</w:t>
            </w:r>
          </w:p>
        </w:tc>
        <w:tc>
          <w:tcPr>
            <w:tcW w:w="4536" w:type="dxa"/>
          </w:tcPr>
          <w:sdt>
            <w:sdtPr>
              <w:rPr>
                <w:rFonts w:ascii="Arial" w:eastAsia="Calibri" w:hAnsi="Arial" w:cs="Arial"/>
                <w:sz w:val="22"/>
                <w:szCs w:val="22"/>
              </w:rPr>
              <w:id w:val="-487707102"/>
              <w:placeholder>
                <w:docPart w:val="2C38BDD7CF584FBA82EFA83936DDAFDE"/>
              </w:placeholder>
              <w15:color w:val="FFCC99"/>
              <w15:appearance w15:val="hidden"/>
            </w:sdtPr>
            <w:sdtContent>
              <w:sdt>
                <w:sdtPr>
                  <w:rPr>
                    <w:rFonts w:ascii="Arial" w:hAnsi="Arial" w:cs="Arial"/>
                    <w:sz w:val="22"/>
                    <w:szCs w:val="22"/>
                  </w:rPr>
                  <w:id w:val="-238407942"/>
                  <w:placeholder>
                    <w:docPart w:val="6EBAAB78AF3D41C1A917A13E701D7514"/>
                  </w:placeholder>
                  <w:showingPlcHdr/>
                  <w15:appearance w15:val="hidden"/>
                </w:sdtPr>
                <w:sdtContent>
                  <w:p w14:paraId="1D42464C" w14:textId="21FD38E5"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331606891"/>
              <w:placeholder>
                <w:docPart w:val="4DA6B2867FD5427087A04B6303E0BF1C"/>
              </w:placeholder>
              <w15:color w:val="FFCC99"/>
              <w15:appearance w15:val="hidden"/>
            </w:sdtPr>
            <w:sdtContent>
              <w:sdt>
                <w:sdtPr>
                  <w:rPr>
                    <w:rFonts w:ascii="Arial" w:hAnsi="Arial" w:cs="Arial"/>
                    <w:sz w:val="22"/>
                    <w:szCs w:val="22"/>
                  </w:rPr>
                  <w:id w:val="245543193"/>
                  <w:placeholder>
                    <w:docPart w:val="AFF4D3C92E334FD9A02B4569D80A1F37"/>
                  </w:placeholder>
                  <w:showingPlcHdr/>
                  <w15:appearance w15:val="hidden"/>
                </w:sdtPr>
                <w:sdtContent>
                  <w:p w14:paraId="128F8038" w14:textId="4E4CD9B3"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4221D5C" w14:textId="77777777" w:rsidTr="00E11B4F">
        <w:tc>
          <w:tcPr>
            <w:tcW w:w="1555" w:type="dxa"/>
            <w:vMerge/>
          </w:tcPr>
          <w:p w14:paraId="174E6642"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35B5A7DA"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3.5</w:t>
            </w:r>
          </w:p>
        </w:tc>
        <w:tc>
          <w:tcPr>
            <w:tcW w:w="4536" w:type="dxa"/>
          </w:tcPr>
          <w:sdt>
            <w:sdtPr>
              <w:rPr>
                <w:rFonts w:ascii="Arial" w:eastAsia="Calibri" w:hAnsi="Arial" w:cs="Arial"/>
                <w:sz w:val="22"/>
                <w:szCs w:val="22"/>
              </w:rPr>
              <w:id w:val="-2072878904"/>
              <w:placeholder>
                <w:docPart w:val="51EE9EAB4316480FABE4632C3CC360FB"/>
              </w:placeholder>
              <w15:color w:val="FFCC99"/>
              <w15:appearance w15:val="hidden"/>
            </w:sdtPr>
            <w:sdtContent>
              <w:sdt>
                <w:sdtPr>
                  <w:rPr>
                    <w:rFonts w:ascii="Arial" w:hAnsi="Arial" w:cs="Arial"/>
                    <w:sz w:val="22"/>
                    <w:szCs w:val="22"/>
                  </w:rPr>
                  <w:id w:val="961700267"/>
                  <w:placeholder>
                    <w:docPart w:val="79A4837DC982457A96DF0F0C65340419"/>
                  </w:placeholder>
                  <w:showingPlcHdr/>
                  <w15:appearance w15:val="hidden"/>
                </w:sdtPr>
                <w:sdtContent>
                  <w:p w14:paraId="14F520AD" w14:textId="6A41DF6F"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598171855"/>
              <w:placeholder>
                <w:docPart w:val="71A7D4632D16455881F75BA2F9C34CF3"/>
              </w:placeholder>
              <w15:color w:val="FFCC99"/>
              <w15:appearance w15:val="hidden"/>
            </w:sdtPr>
            <w:sdtContent>
              <w:sdt>
                <w:sdtPr>
                  <w:rPr>
                    <w:rFonts w:ascii="Arial" w:hAnsi="Arial" w:cs="Arial"/>
                    <w:sz w:val="22"/>
                    <w:szCs w:val="22"/>
                  </w:rPr>
                  <w:id w:val="-780106185"/>
                  <w:placeholder>
                    <w:docPart w:val="B0617D13883944DD8036B708E8CF7D5C"/>
                  </w:placeholder>
                  <w:showingPlcHdr/>
                  <w15:appearance w15:val="hidden"/>
                </w:sdtPr>
                <w:sdtContent>
                  <w:p w14:paraId="1AF35575" w14:textId="29FCC34A"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15D54BC8" w14:textId="77777777" w:rsidTr="00E11B4F">
        <w:tc>
          <w:tcPr>
            <w:tcW w:w="1555" w:type="dxa"/>
            <w:vMerge/>
          </w:tcPr>
          <w:p w14:paraId="2BCCFA36"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71A7AE66"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3.6</w:t>
            </w:r>
          </w:p>
        </w:tc>
        <w:tc>
          <w:tcPr>
            <w:tcW w:w="4536" w:type="dxa"/>
          </w:tcPr>
          <w:sdt>
            <w:sdtPr>
              <w:rPr>
                <w:rFonts w:ascii="Arial" w:eastAsia="Calibri" w:hAnsi="Arial" w:cs="Arial"/>
                <w:sz w:val="22"/>
                <w:szCs w:val="22"/>
              </w:rPr>
              <w:id w:val="-1563787875"/>
              <w:placeholder>
                <w:docPart w:val="D3292E7137884153B95F6065EF76BC1C"/>
              </w:placeholder>
              <w15:color w:val="FFCC99"/>
              <w15:appearance w15:val="hidden"/>
            </w:sdtPr>
            <w:sdtContent>
              <w:sdt>
                <w:sdtPr>
                  <w:rPr>
                    <w:rFonts w:ascii="Arial" w:hAnsi="Arial" w:cs="Arial"/>
                    <w:sz w:val="22"/>
                    <w:szCs w:val="22"/>
                  </w:rPr>
                  <w:id w:val="1343200205"/>
                  <w:placeholder>
                    <w:docPart w:val="7EEF5CEED55D42F888F7961E969D4D36"/>
                  </w:placeholder>
                  <w:showingPlcHdr/>
                  <w15:appearance w15:val="hidden"/>
                </w:sdtPr>
                <w:sdtContent>
                  <w:p w14:paraId="48DA7584" w14:textId="692234C4"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923368725"/>
              <w:placeholder>
                <w:docPart w:val="EA99FFE7C4BB4760971F1517A0904ADE"/>
              </w:placeholder>
              <w15:color w:val="FFCC99"/>
              <w15:appearance w15:val="hidden"/>
            </w:sdtPr>
            <w:sdtContent>
              <w:sdt>
                <w:sdtPr>
                  <w:rPr>
                    <w:rFonts w:ascii="Arial" w:hAnsi="Arial" w:cs="Arial"/>
                    <w:sz w:val="22"/>
                    <w:szCs w:val="22"/>
                  </w:rPr>
                  <w:id w:val="2130893834"/>
                  <w:placeholder>
                    <w:docPart w:val="7917732F34804E95B6750AB29DA7C661"/>
                  </w:placeholder>
                  <w:showingPlcHdr/>
                  <w15:appearance w15:val="hidden"/>
                </w:sdtPr>
                <w:sdtContent>
                  <w:p w14:paraId="7FDB2988" w14:textId="21BD5CD2"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5140EBF8" w14:textId="77777777" w:rsidTr="00E11B4F">
        <w:tc>
          <w:tcPr>
            <w:tcW w:w="1555" w:type="dxa"/>
            <w:vMerge w:val="restart"/>
          </w:tcPr>
          <w:p w14:paraId="32C8F76C" w14:textId="77777777" w:rsidR="006405E6" w:rsidRPr="00D74B33" w:rsidRDefault="006405E6" w:rsidP="00E11B4F">
            <w:pPr>
              <w:spacing w:after="120"/>
              <w:rPr>
                <w:rFonts w:asciiTheme="minorHAnsi" w:eastAsia="Calibri" w:hAnsiTheme="minorHAnsi" w:cstheme="minorHAnsi"/>
                <w:sz w:val="22"/>
                <w:szCs w:val="22"/>
              </w:rPr>
            </w:pPr>
            <w:hyperlink r:id="rId24" w:anchor="_Toc487026948" w:history="1">
              <w:r w:rsidRPr="00D74B33">
                <w:rPr>
                  <w:rFonts w:asciiTheme="minorHAnsi" w:eastAsia="Calibri" w:hAnsiTheme="minorHAnsi" w:cstheme="minorHAnsi"/>
                  <w:color w:val="0000FF"/>
                  <w:sz w:val="22"/>
                  <w:szCs w:val="22"/>
                  <w:u w:val="single"/>
                </w:rPr>
                <w:t>Standard 4</w:t>
              </w:r>
            </w:hyperlink>
          </w:p>
        </w:tc>
        <w:tc>
          <w:tcPr>
            <w:tcW w:w="708" w:type="dxa"/>
          </w:tcPr>
          <w:p w14:paraId="62C8B3D0"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4.1</w:t>
            </w:r>
          </w:p>
        </w:tc>
        <w:tc>
          <w:tcPr>
            <w:tcW w:w="4536" w:type="dxa"/>
          </w:tcPr>
          <w:sdt>
            <w:sdtPr>
              <w:rPr>
                <w:rFonts w:ascii="Arial" w:eastAsia="Calibri" w:hAnsi="Arial" w:cs="Arial"/>
                <w:sz w:val="22"/>
                <w:szCs w:val="22"/>
              </w:rPr>
              <w:id w:val="-359511859"/>
              <w:placeholder>
                <w:docPart w:val="8340AC6E1025425EB6773F847E5D27DA"/>
              </w:placeholder>
              <w15:color w:val="FFCC99"/>
              <w15:appearance w15:val="hidden"/>
            </w:sdtPr>
            <w:sdtContent>
              <w:sdt>
                <w:sdtPr>
                  <w:rPr>
                    <w:rFonts w:ascii="Arial" w:hAnsi="Arial" w:cs="Arial"/>
                    <w:sz w:val="22"/>
                    <w:szCs w:val="22"/>
                  </w:rPr>
                  <w:id w:val="419305850"/>
                  <w:placeholder>
                    <w:docPart w:val="CFD3101D8E5347B1A55E7D0E75D9E68A"/>
                  </w:placeholder>
                  <w:showingPlcHdr/>
                  <w15:appearance w15:val="hidden"/>
                </w:sdtPr>
                <w:sdtContent>
                  <w:p w14:paraId="48A71AA3" w14:textId="6395073D"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071271771"/>
              <w:placeholder>
                <w:docPart w:val="9BF65A03C15E49FFAFCFE14FFB8B6FF6"/>
              </w:placeholder>
              <w15:color w:val="FFCC99"/>
              <w15:appearance w15:val="hidden"/>
            </w:sdtPr>
            <w:sdtContent>
              <w:sdt>
                <w:sdtPr>
                  <w:rPr>
                    <w:rFonts w:ascii="Arial" w:hAnsi="Arial" w:cs="Arial"/>
                    <w:sz w:val="22"/>
                    <w:szCs w:val="22"/>
                  </w:rPr>
                  <w:id w:val="-432131115"/>
                  <w:placeholder>
                    <w:docPart w:val="5DFB54DCD7FB40338D28D68AC757CC2B"/>
                  </w:placeholder>
                  <w:showingPlcHdr/>
                  <w15:appearance w15:val="hidden"/>
                </w:sdtPr>
                <w:sdtContent>
                  <w:p w14:paraId="4DB5C484" w14:textId="2DE4C633"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449A523F" w14:textId="77777777" w:rsidTr="00E11B4F">
        <w:tc>
          <w:tcPr>
            <w:tcW w:w="1555" w:type="dxa"/>
            <w:vMerge/>
          </w:tcPr>
          <w:p w14:paraId="42A97823"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7A72B7E5"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4.2</w:t>
            </w:r>
          </w:p>
        </w:tc>
        <w:tc>
          <w:tcPr>
            <w:tcW w:w="4536" w:type="dxa"/>
          </w:tcPr>
          <w:sdt>
            <w:sdtPr>
              <w:rPr>
                <w:rFonts w:ascii="Arial" w:eastAsia="Calibri" w:hAnsi="Arial" w:cs="Arial"/>
                <w:sz w:val="22"/>
                <w:szCs w:val="22"/>
              </w:rPr>
              <w:id w:val="-2817811"/>
              <w:placeholder>
                <w:docPart w:val="147AA7860A414A759B20ABE89FDA2CFC"/>
              </w:placeholder>
              <w15:color w:val="FFCC99"/>
              <w15:appearance w15:val="hidden"/>
            </w:sdtPr>
            <w:sdtContent>
              <w:sdt>
                <w:sdtPr>
                  <w:rPr>
                    <w:rFonts w:ascii="Arial" w:hAnsi="Arial" w:cs="Arial"/>
                    <w:sz w:val="22"/>
                    <w:szCs w:val="22"/>
                  </w:rPr>
                  <w:id w:val="-175655781"/>
                  <w:placeholder>
                    <w:docPart w:val="D63DF8B3B6DC4869B8AAB008EFCB578F"/>
                  </w:placeholder>
                  <w:showingPlcHdr/>
                  <w15:appearance w15:val="hidden"/>
                </w:sdtPr>
                <w:sdtContent>
                  <w:p w14:paraId="1E05BC96" w14:textId="56098CD5"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343667771"/>
              <w:placeholder>
                <w:docPart w:val="2CA874CC2880415E9CAD2E1EBA0413DB"/>
              </w:placeholder>
              <w15:color w:val="FFCC99"/>
              <w15:appearance w15:val="hidden"/>
            </w:sdtPr>
            <w:sdtContent>
              <w:sdt>
                <w:sdtPr>
                  <w:rPr>
                    <w:rFonts w:ascii="Arial" w:hAnsi="Arial" w:cs="Arial"/>
                    <w:sz w:val="22"/>
                    <w:szCs w:val="22"/>
                  </w:rPr>
                  <w:id w:val="2122181289"/>
                  <w:placeholder>
                    <w:docPart w:val="6400E037BAC24CA59992520E330DE6C6"/>
                  </w:placeholder>
                  <w:showingPlcHdr/>
                  <w15:appearance w15:val="hidden"/>
                </w:sdtPr>
                <w:sdtContent>
                  <w:p w14:paraId="5D208BA6" w14:textId="5ACAF4EB"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1C1195EB" w14:textId="77777777" w:rsidTr="00E11B4F">
        <w:tc>
          <w:tcPr>
            <w:tcW w:w="1555" w:type="dxa"/>
            <w:vMerge/>
          </w:tcPr>
          <w:p w14:paraId="6F5206C9"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38DB4D4C"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4.3</w:t>
            </w:r>
          </w:p>
        </w:tc>
        <w:tc>
          <w:tcPr>
            <w:tcW w:w="4536" w:type="dxa"/>
          </w:tcPr>
          <w:sdt>
            <w:sdtPr>
              <w:rPr>
                <w:rFonts w:ascii="Arial" w:eastAsia="Calibri" w:hAnsi="Arial" w:cs="Arial"/>
                <w:sz w:val="22"/>
                <w:szCs w:val="22"/>
              </w:rPr>
              <w:id w:val="1632357557"/>
              <w:placeholder>
                <w:docPart w:val="2EFC8DDDDEB44FD3A92DFE8E90035F25"/>
              </w:placeholder>
              <w15:color w:val="FFCC99"/>
              <w15:appearance w15:val="hidden"/>
            </w:sdtPr>
            <w:sdtContent>
              <w:sdt>
                <w:sdtPr>
                  <w:rPr>
                    <w:rFonts w:ascii="Arial" w:hAnsi="Arial" w:cs="Arial"/>
                    <w:sz w:val="22"/>
                    <w:szCs w:val="22"/>
                  </w:rPr>
                  <w:id w:val="689345051"/>
                  <w:placeholder>
                    <w:docPart w:val="D51D4849FD4A4C828CE27E1C60FDF48C"/>
                  </w:placeholder>
                  <w:showingPlcHdr/>
                  <w15:appearance w15:val="hidden"/>
                </w:sdtPr>
                <w:sdtContent>
                  <w:p w14:paraId="50313540" w14:textId="6ED049B1"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715892630"/>
              <w:placeholder>
                <w:docPart w:val="AF0B0B5E1AD74C2BA99E4B22306B732B"/>
              </w:placeholder>
              <w15:color w:val="FFCC99"/>
              <w15:appearance w15:val="hidden"/>
            </w:sdtPr>
            <w:sdtContent>
              <w:sdt>
                <w:sdtPr>
                  <w:rPr>
                    <w:rFonts w:ascii="Arial" w:hAnsi="Arial" w:cs="Arial"/>
                    <w:sz w:val="22"/>
                    <w:szCs w:val="22"/>
                  </w:rPr>
                  <w:id w:val="-1390420260"/>
                  <w:placeholder>
                    <w:docPart w:val="B3C82A1F60ED4B64AD876F1601E9D721"/>
                  </w:placeholder>
                  <w:showingPlcHdr/>
                  <w15:appearance w15:val="hidden"/>
                </w:sdtPr>
                <w:sdtContent>
                  <w:p w14:paraId="0AD4AD86" w14:textId="34DB7E4A"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114C5326" w14:textId="77777777" w:rsidTr="00E11B4F">
        <w:tc>
          <w:tcPr>
            <w:tcW w:w="1555" w:type="dxa"/>
            <w:vMerge/>
          </w:tcPr>
          <w:p w14:paraId="69B1209A"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4B3C91AE"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4.4</w:t>
            </w:r>
          </w:p>
        </w:tc>
        <w:tc>
          <w:tcPr>
            <w:tcW w:w="4536" w:type="dxa"/>
          </w:tcPr>
          <w:sdt>
            <w:sdtPr>
              <w:rPr>
                <w:rFonts w:ascii="Arial" w:eastAsia="Calibri" w:hAnsi="Arial" w:cs="Arial"/>
                <w:sz w:val="22"/>
                <w:szCs w:val="22"/>
              </w:rPr>
              <w:id w:val="850761333"/>
              <w:placeholder>
                <w:docPart w:val="8B781EC1EFE04CDEBA62D84A94533BAB"/>
              </w:placeholder>
              <w15:color w:val="FFCC99"/>
              <w15:appearance w15:val="hidden"/>
            </w:sdtPr>
            <w:sdtContent>
              <w:sdt>
                <w:sdtPr>
                  <w:rPr>
                    <w:rFonts w:ascii="Arial" w:hAnsi="Arial" w:cs="Arial"/>
                    <w:sz w:val="22"/>
                    <w:szCs w:val="22"/>
                  </w:rPr>
                  <w:id w:val="1221175644"/>
                  <w:placeholder>
                    <w:docPart w:val="71DF19BC2D614D3B8869D097987C7573"/>
                  </w:placeholder>
                  <w:showingPlcHdr/>
                  <w15:appearance w15:val="hidden"/>
                </w:sdtPr>
                <w:sdtContent>
                  <w:p w14:paraId="6DADA2F7" w14:textId="6F60CA43"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143234572"/>
              <w:placeholder>
                <w:docPart w:val="269623B3990E4D30A5E40E944D634C64"/>
              </w:placeholder>
              <w15:color w:val="FFCC99"/>
              <w15:appearance w15:val="hidden"/>
            </w:sdtPr>
            <w:sdtContent>
              <w:sdt>
                <w:sdtPr>
                  <w:rPr>
                    <w:rFonts w:ascii="Arial" w:hAnsi="Arial" w:cs="Arial"/>
                    <w:sz w:val="22"/>
                    <w:szCs w:val="22"/>
                  </w:rPr>
                  <w:id w:val="603006264"/>
                  <w:placeholder>
                    <w:docPart w:val="CCE222E18A6B403EBF32FC5BF464B084"/>
                  </w:placeholder>
                  <w:showingPlcHdr/>
                  <w15:appearance w15:val="hidden"/>
                </w:sdtPr>
                <w:sdtContent>
                  <w:p w14:paraId="3951C701" w14:textId="2DB53CF7"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33E7783B" w14:textId="77777777" w:rsidTr="00E11B4F">
        <w:tc>
          <w:tcPr>
            <w:tcW w:w="1555" w:type="dxa"/>
            <w:vMerge/>
          </w:tcPr>
          <w:p w14:paraId="381E8DDB"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0734D51E"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4.5</w:t>
            </w:r>
          </w:p>
        </w:tc>
        <w:tc>
          <w:tcPr>
            <w:tcW w:w="4536" w:type="dxa"/>
          </w:tcPr>
          <w:sdt>
            <w:sdtPr>
              <w:rPr>
                <w:rFonts w:ascii="Arial" w:eastAsia="Calibri" w:hAnsi="Arial" w:cs="Arial"/>
                <w:sz w:val="22"/>
                <w:szCs w:val="22"/>
              </w:rPr>
              <w:id w:val="644784031"/>
              <w:placeholder>
                <w:docPart w:val="AD8D4F3C140C4D4EA6425158008BA861"/>
              </w:placeholder>
              <w15:color w:val="FFCC99"/>
              <w15:appearance w15:val="hidden"/>
            </w:sdtPr>
            <w:sdtContent>
              <w:sdt>
                <w:sdtPr>
                  <w:rPr>
                    <w:rFonts w:ascii="Arial" w:hAnsi="Arial" w:cs="Arial"/>
                    <w:sz w:val="22"/>
                    <w:szCs w:val="22"/>
                  </w:rPr>
                  <w:id w:val="1106082382"/>
                  <w:placeholder>
                    <w:docPart w:val="EAD7E43A17E2440DB9B5F68AC283468D"/>
                  </w:placeholder>
                  <w:showingPlcHdr/>
                  <w15:appearance w15:val="hidden"/>
                </w:sdtPr>
                <w:sdtContent>
                  <w:p w14:paraId="10E0891D" w14:textId="3E1D2F0A" w:rsidR="006405E6" w:rsidRPr="00317B62" w:rsidRDefault="002E0AD3" w:rsidP="002E0AD3">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977649425"/>
              <w:placeholder>
                <w:docPart w:val="AD8609389BB84BBFA1F112A2CD5DB3FF"/>
              </w:placeholder>
              <w15:color w:val="FFCC99"/>
              <w15:appearance w15:val="hidden"/>
            </w:sdtPr>
            <w:sdtContent>
              <w:sdt>
                <w:sdtPr>
                  <w:rPr>
                    <w:rFonts w:ascii="Arial" w:hAnsi="Arial" w:cs="Arial"/>
                    <w:sz w:val="22"/>
                    <w:szCs w:val="22"/>
                  </w:rPr>
                  <w:id w:val="15674304"/>
                  <w:placeholder>
                    <w:docPart w:val="343AFE341972439B88CBF3A90C9C5F4F"/>
                  </w:placeholder>
                  <w:showingPlcHdr/>
                  <w15:appearance w15:val="hidden"/>
                </w:sdtPr>
                <w:sdtContent>
                  <w:p w14:paraId="10F8CD45" w14:textId="03D49CED" w:rsidR="006405E6" w:rsidRPr="00317B62" w:rsidRDefault="0056312E" w:rsidP="0056312E">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6E7359D0" w14:textId="77777777" w:rsidTr="00E11B4F">
        <w:tc>
          <w:tcPr>
            <w:tcW w:w="1555" w:type="dxa"/>
            <w:vMerge/>
          </w:tcPr>
          <w:p w14:paraId="51FC30B2"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52E4FE85"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4.6</w:t>
            </w:r>
          </w:p>
        </w:tc>
        <w:tc>
          <w:tcPr>
            <w:tcW w:w="4536" w:type="dxa"/>
          </w:tcPr>
          <w:sdt>
            <w:sdtPr>
              <w:rPr>
                <w:rFonts w:ascii="Arial" w:eastAsia="Calibri" w:hAnsi="Arial" w:cs="Arial"/>
                <w:sz w:val="22"/>
                <w:szCs w:val="22"/>
              </w:rPr>
              <w:id w:val="-992787360"/>
              <w:placeholder>
                <w:docPart w:val="5B537C42B77B48AEA59010E59A9781F8"/>
              </w:placeholder>
              <w15:color w:val="FFCC99"/>
              <w15:appearance w15:val="hidden"/>
            </w:sdtPr>
            <w:sdtContent>
              <w:sdt>
                <w:sdtPr>
                  <w:rPr>
                    <w:rFonts w:ascii="Arial" w:hAnsi="Arial" w:cs="Arial"/>
                    <w:sz w:val="22"/>
                    <w:szCs w:val="22"/>
                  </w:rPr>
                  <w:id w:val="891926933"/>
                  <w:placeholder>
                    <w:docPart w:val="680775EFBF814F97BE0669C4747DD678"/>
                  </w:placeholder>
                  <w:showingPlcHdr/>
                  <w15:appearance w15:val="hidden"/>
                </w:sdtPr>
                <w:sdtContent>
                  <w:p w14:paraId="360516B3" w14:textId="5B68E10F"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865343438"/>
              <w:placeholder>
                <w:docPart w:val="AE8083237EAF408BB7F5C3E744D7381C"/>
              </w:placeholder>
              <w15:color w:val="FFCC99"/>
              <w15:appearance w15:val="hidden"/>
            </w:sdtPr>
            <w:sdtContent>
              <w:sdt>
                <w:sdtPr>
                  <w:rPr>
                    <w:rFonts w:ascii="Arial" w:hAnsi="Arial" w:cs="Arial"/>
                    <w:sz w:val="22"/>
                    <w:szCs w:val="22"/>
                  </w:rPr>
                  <w:id w:val="946890730"/>
                  <w:placeholder>
                    <w:docPart w:val="71B14A1F12F8431580DF943F97DBB2E7"/>
                  </w:placeholder>
                  <w:showingPlcHdr/>
                  <w15:appearance w15:val="hidden"/>
                </w:sdtPr>
                <w:sdtContent>
                  <w:p w14:paraId="7C449775" w14:textId="1F10B60B"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4AA0D77E" w14:textId="77777777" w:rsidTr="00E11B4F">
        <w:tc>
          <w:tcPr>
            <w:tcW w:w="1555" w:type="dxa"/>
            <w:vMerge w:val="restart"/>
          </w:tcPr>
          <w:p w14:paraId="5A497992" w14:textId="77777777" w:rsidR="006405E6" w:rsidRPr="00D74B33" w:rsidRDefault="006405E6" w:rsidP="00E11B4F">
            <w:pPr>
              <w:spacing w:after="120"/>
              <w:rPr>
                <w:rFonts w:asciiTheme="minorHAnsi" w:eastAsia="Calibri" w:hAnsiTheme="minorHAnsi" w:cstheme="minorHAnsi"/>
                <w:sz w:val="22"/>
                <w:szCs w:val="22"/>
              </w:rPr>
            </w:pPr>
            <w:hyperlink r:id="rId25" w:anchor="_Toc487026950" w:history="1">
              <w:r w:rsidRPr="00D74B33">
                <w:rPr>
                  <w:rFonts w:asciiTheme="minorHAnsi" w:eastAsia="Calibri" w:hAnsiTheme="minorHAnsi" w:cstheme="minorHAnsi"/>
                  <w:color w:val="0000FF"/>
                  <w:sz w:val="22"/>
                  <w:szCs w:val="22"/>
                  <w:u w:val="single"/>
                </w:rPr>
                <w:t>Standard 5</w:t>
              </w:r>
            </w:hyperlink>
          </w:p>
        </w:tc>
        <w:tc>
          <w:tcPr>
            <w:tcW w:w="708" w:type="dxa"/>
          </w:tcPr>
          <w:p w14:paraId="4FC9BD5D"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5.1</w:t>
            </w:r>
          </w:p>
        </w:tc>
        <w:tc>
          <w:tcPr>
            <w:tcW w:w="4536" w:type="dxa"/>
          </w:tcPr>
          <w:sdt>
            <w:sdtPr>
              <w:rPr>
                <w:rFonts w:ascii="Arial" w:eastAsia="Calibri" w:hAnsi="Arial" w:cs="Arial"/>
                <w:sz w:val="22"/>
                <w:szCs w:val="22"/>
              </w:rPr>
              <w:id w:val="548040817"/>
              <w:placeholder>
                <w:docPart w:val="B38A7A4364364BE3B98F445A38AD00A8"/>
              </w:placeholder>
              <w15:color w:val="FFCC99"/>
              <w15:appearance w15:val="hidden"/>
            </w:sdtPr>
            <w:sdtContent>
              <w:sdt>
                <w:sdtPr>
                  <w:rPr>
                    <w:rFonts w:ascii="Arial" w:hAnsi="Arial" w:cs="Arial"/>
                    <w:sz w:val="22"/>
                    <w:szCs w:val="22"/>
                  </w:rPr>
                  <w:id w:val="-2003956378"/>
                  <w:placeholder>
                    <w:docPart w:val="3FE162B27A284D2AA59178AD040F472E"/>
                  </w:placeholder>
                  <w:showingPlcHdr/>
                  <w15:appearance w15:val="hidden"/>
                </w:sdtPr>
                <w:sdtContent>
                  <w:p w14:paraId="09728523" w14:textId="60BA237F"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551540525"/>
              <w:placeholder>
                <w:docPart w:val="3781613A97F4435A8A4373D48CBC77ED"/>
              </w:placeholder>
              <w15:color w:val="FFCC99"/>
              <w15:appearance w15:val="hidden"/>
            </w:sdtPr>
            <w:sdtContent>
              <w:sdt>
                <w:sdtPr>
                  <w:rPr>
                    <w:rFonts w:ascii="Arial" w:hAnsi="Arial" w:cs="Arial"/>
                    <w:sz w:val="22"/>
                    <w:szCs w:val="22"/>
                  </w:rPr>
                  <w:id w:val="1471326598"/>
                  <w:placeholder>
                    <w:docPart w:val="E2CD0EBE59674413A97AF9C993629A24"/>
                  </w:placeholder>
                  <w:showingPlcHdr/>
                  <w15:appearance w15:val="hidden"/>
                </w:sdtPr>
                <w:sdtContent>
                  <w:p w14:paraId="096A35DB" w14:textId="28435855"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4DD5AC68" w14:textId="77777777" w:rsidTr="00E11B4F">
        <w:tc>
          <w:tcPr>
            <w:tcW w:w="1555" w:type="dxa"/>
            <w:vMerge/>
          </w:tcPr>
          <w:p w14:paraId="1777DAD0"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6C120F76"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5.2</w:t>
            </w:r>
          </w:p>
        </w:tc>
        <w:tc>
          <w:tcPr>
            <w:tcW w:w="4536" w:type="dxa"/>
          </w:tcPr>
          <w:sdt>
            <w:sdtPr>
              <w:rPr>
                <w:rFonts w:ascii="Arial" w:eastAsia="Calibri" w:hAnsi="Arial" w:cs="Arial"/>
                <w:sz w:val="22"/>
                <w:szCs w:val="22"/>
              </w:rPr>
              <w:id w:val="909115141"/>
              <w:placeholder>
                <w:docPart w:val="F05F2C49F4D647F6BAF6B9C6CA296D57"/>
              </w:placeholder>
              <w15:color w:val="FFCC99"/>
              <w15:appearance w15:val="hidden"/>
            </w:sdtPr>
            <w:sdtContent>
              <w:sdt>
                <w:sdtPr>
                  <w:rPr>
                    <w:rFonts w:ascii="Arial" w:hAnsi="Arial" w:cs="Arial"/>
                    <w:sz w:val="22"/>
                    <w:szCs w:val="22"/>
                  </w:rPr>
                  <w:id w:val="1285619913"/>
                  <w:placeholder>
                    <w:docPart w:val="5B17524C944043DF8A44D9C6BD6AE48D"/>
                  </w:placeholder>
                  <w:showingPlcHdr/>
                  <w15:appearance w15:val="hidden"/>
                </w:sdtPr>
                <w:sdtContent>
                  <w:p w14:paraId="0BE82106" w14:textId="2A0395F0"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964652580"/>
              <w:placeholder>
                <w:docPart w:val="129C3DFDF3994930BE997FD8BB474D12"/>
              </w:placeholder>
              <w15:color w:val="FFCC99"/>
              <w15:appearance w15:val="hidden"/>
            </w:sdtPr>
            <w:sdtContent>
              <w:sdt>
                <w:sdtPr>
                  <w:rPr>
                    <w:rFonts w:ascii="Arial" w:hAnsi="Arial" w:cs="Arial"/>
                    <w:sz w:val="22"/>
                    <w:szCs w:val="22"/>
                  </w:rPr>
                  <w:id w:val="1801035737"/>
                  <w:placeholder>
                    <w:docPart w:val="F7655686EF674FDC84BB521EECB63D0E"/>
                  </w:placeholder>
                  <w:showingPlcHdr/>
                  <w15:appearance w15:val="hidden"/>
                </w:sdtPr>
                <w:sdtContent>
                  <w:p w14:paraId="6347A018" w14:textId="2EFB6BAA"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41B7D21D" w14:textId="77777777" w:rsidTr="00E11B4F">
        <w:tc>
          <w:tcPr>
            <w:tcW w:w="1555" w:type="dxa"/>
            <w:vMerge/>
          </w:tcPr>
          <w:p w14:paraId="1943FD02"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604DE66E"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5.3</w:t>
            </w:r>
          </w:p>
        </w:tc>
        <w:tc>
          <w:tcPr>
            <w:tcW w:w="4536" w:type="dxa"/>
          </w:tcPr>
          <w:sdt>
            <w:sdtPr>
              <w:rPr>
                <w:rFonts w:ascii="Arial" w:eastAsia="Calibri" w:hAnsi="Arial" w:cs="Arial"/>
                <w:sz w:val="22"/>
                <w:szCs w:val="22"/>
              </w:rPr>
              <w:id w:val="-619535599"/>
              <w:placeholder>
                <w:docPart w:val="1B2755C026404B9F9E7472CC7ADCA884"/>
              </w:placeholder>
              <w15:color w:val="FFCC99"/>
              <w15:appearance w15:val="hidden"/>
            </w:sdtPr>
            <w:sdtContent>
              <w:sdt>
                <w:sdtPr>
                  <w:rPr>
                    <w:rFonts w:ascii="Arial" w:hAnsi="Arial" w:cs="Arial"/>
                    <w:sz w:val="22"/>
                    <w:szCs w:val="22"/>
                  </w:rPr>
                  <w:id w:val="-1514302807"/>
                  <w:placeholder>
                    <w:docPart w:val="CA1EFC587F3B4419B678461130BD18FD"/>
                  </w:placeholder>
                  <w:showingPlcHdr/>
                  <w15:appearance w15:val="hidden"/>
                </w:sdtPr>
                <w:sdtContent>
                  <w:p w14:paraId="278DE659" w14:textId="44A6EFFA"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2029786693"/>
              <w:placeholder>
                <w:docPart w:val="E246B6DF24B343228D36BF4730F18F61"/>
              </w:placeholder>
              <w15:color w:val="FFCC99"/>
              <w15:appearance w15:val="hidden"/>
            </w:sdtPr>
            <w:sdtContent>
              <w:sdt>
                <w:sdtPr>
                  <w:rPr>
                    <w:rFonts w:ascii="Arial" w:hAnsi="Arial" w:cs="Arial"/>
                    <w:sz w:val="22"/>
                    <w:szCs w:val="22"/>
                  </w:rPr>
                  <w:id w:val="-695155169"/>
                  <w:placeholder>
                    <w:docPart w:val="B7104427485A48F28E4FDA6F553D1BDD"/>
                  </w:placeholder>
                  <w:showingPlcHdr/>
                  <w15:appearance w15:val="hidden"/>
                </w:sdtPr>
                <w:sdtContent>
                  <w:p w14:paraId="09CABCC0" w14:textId="483442A5"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1575179C" w14:textId="77777777" w:rsidTr="00E11B4F">
        <w:tc>
          <w:tcPr>
            <w:tcW w:w="1555" w:type="dxa"/>
            <w:vMerge/>
          </w:tcPr>
          <w:p w14:paraId="44047D80"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7B4F5E9B"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5.4</w:t>
            </w:r>
          </w:p>
        </w:tc>
        <w:tc>
          <w:tcPr>
            <w:tcW w:w="4536" w:type="dxa"/>
          </w:tcPr>
          <w:sdt>
            <w:sdtPr>
              <w:rPr>
                <w:rFonts w:ascii="Arial" w:eastAsia="Calibri" w:hAnsi="Arial" w:cs="Arial"/>
                <w:sz w:val="22"/>
                <w:szCs w:val="22"/>
              </w:rPr>
              <w:id w:val="-76205344"/>
              <w:placeholder>
                <w:docPart w:val="B476152CADED4B54ACC7118F575439DC"/>
              </w:placeholder>
              <w15:color w:val="FFCC99"/>
              <w15:appearance w15:val="hidden"/>
            </w:sdtPr>
            <w:sdtContent>
              <w:sdt>
                <w:sdtPr>
                  <w:rPr>
                    <w:rFonts w:ascii="Arial" w:hAnsi="Arial" w:cs="Arial"/>
                    <w:sz w:val="22"/>
                    <w:szCs w:val="22"/>
                  </w:rPr>
                  <w:id w:val="-1641187727"/>
                  <w:placeholder>
                    <w:docPart w:val="CAB620CFA6974E3197F824AB9D048EC4"/>
                  </w:placeholder>
                  <w:showingPlcHdr/>
                  <w15:appearance w15:val="hidden"/>
                </w:sdtPr>
                <w:sdtContent>
                  <w:p w14:paraId="2EED489C" w14:textId="1A99491C"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943188530"/>
              <w:placeholder>
                <w:docPart w:val="0B501FB43E9746B58E211B57090C48A8"/>
              </w:placeholder>
              <w15:color w:val="FFCC99"/>
              <w15:appearance w15:val="hidden"/>
            </w:sdtPr>
            <w:sdtContent>
              <w:sdt>
                <w:sdtPr>
                  <w:rPr>
                    <w:rFonts w:ascii="Arial" w:hAnsi="Arial" w:cs="Arial"/>
                    <w:sz w:val="22"/>
                    <w:szCs w:val="22"/>
                  </w:rPr>
                  <w:id w:val="-215894667"/>
                  <w:placeholder>
                    <w:docPart w:val="C0A21266BDD5413898C3AB599A03B863"/>
                  </w:placeholder>
                  <w:showingPlcHdr/>
                  <w15:appearance w15:val="hidden"/>
                </w:sdtPr>
                <w:sdtContent>
                  <w:p w14:paraId="60075C84" w14:textId="495F93D9"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8290AAF" w14:textId="77777777" w:rsidTr="00E11B4F">
        <w:tc>
          <w:tcPr>
            <w:tcW w:w="1555" w:type="dxa"/>
            <w:vMerge/>
          </w:tcPr>
          <w:p w14:paraId="4817857A"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49686FF0"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5.5</w:t>
            </w:r>
          </w:p>
        </w:tc>
        <w:tc>
          <w:tcPr>
            <w:tcW w:w="4536" w:type="dxa"/>
          </w:tcPr>
          <w:sdt>
            <w:sdtPr>
              <w:rPr>
                <w:rFonts w:ascii="Arial" w:eastAsia="Calibri" w:hAnsi="Arial" w:cs="Arial"/>
                <w:sz w:val="22"/>
                <w:szCs w:val="22"/>
              </w:rPr>
              <w:id w:val="1012036807"/>
              <w:placeholder>
                <w:docPart w:val="FE558BB14DD4495AB760BF5FA9522CCB"/>
              </w:placeholder>
              <w15:color w:val="FFCC99"/>
              <w15:appearance w15:val="hidden"/>
            </w:sdtPr>
            <w:sdtContent>
              <w:sdt>
                <w:sdtPr>
                  <w:rPr>
                    <w:rFonts w:ascii="Arial" w:hAnsi="Arial" w:cs="Arial"/>
                    <w:sz w:val="22"/>
                    <w:szCs w:val="22"/>
                  </w:rPr>
                  <w:id w:val="-346257396"/>
                  <w:placeholder>
                    <w:docPart w:val="4BDFA923672D48319EFCF6F5DECD6BB1"/>
                  </w:placeholder>
                  <w:showingPlcHdr/>
                  <w15:appearance w15:val="hidden"/>
                </w:sdtPr>
                <w:sdtContent>
                  <w:p w14:paraId="469B2321" w14:textId="338DBB65"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148134701"/>
              <w:placeholder>
                <w:docPart w:val="F8C7A5AC57A44BCEA6EA1EFE2E59560E"/>
              </w:placeholder>
              <w15:color w:val="FFCC99"/>
              <w15:appearance w15:val="hidden"/>
            </w:sdtPr>
            <w:sdtContent>
              <w:sdt>
                <w:sdtPr>
                  <w:rPr>
                    <w:rFonts w:ascii="Arial" w:hAnsi="Arial" w:cs="Arial"/>
                    <w:sz w:val="22"/>
                    <w:szCs w:val="22"/>
                  </w:rPr>
                  <w:id w:val="-178117788"/>
                  <w:placeholder>
                    <w:docPart w:val="CF7E39DC3CDE4F348D06BC9C5F969F82"/>
                  </w:placeholder>
                  <w:showingPlcHdr/>
                  <w15:appearance w15:val="hidden"/>
                </w:sdtPr>
                <w:sdtContent>
                  <w:p w14:paraId="489F73C4" w14:textId="7154A6F2"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28C2FE8" w14:textId="77777777" w:rsidTr="00E11B4F">
        <w:tc>
          <w:tcPr>
            <w:tcW w:w="1555" w:type="dxa"/>
            <w:vMerge/>
          </w:tcPr>
          <w:p w14:paraId="498BA54E"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0D5170FD"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5.6</w:t>
            </w:r>
          </w:p>
        </w:tc>
        <w:tc>
          <w:tcPr>
            <w:tcW w:w="4536" w:type="dxa"/>
          </w:tcPr>
          <w:sdt>
            <w:sdtPr>
              <w:rPr>
                <w:rFonts w:ascii="Arial" w:eastAsia="Calibri" w:hAnsi="Arial" w:cs="Arial"/>
                <w:sz w:val="22"/>
                <w:szCs w:val="22"/>
              </w:rPr>
              <w:id w:val="-1722438163"/>
              <w:placeholder>
                <w:docPart w:val="F15A61F6ABB944C7A8D8284F531DB3B0"/>
              </w:placeholder>
              <w15:color w:val="FFCC99"/>
              <w15:appearance w15:val="hidden"/>
            </w:sdtPr>
            <w:sdtContent>
              <w:sdt>
                <w:sdtPr>
                  <w:rPr>
                    <w:rFonts w:ascii="Arial" w:hAnsi="Arial" w:cs="Arial"/>
                    <w:sz w:val="22"/>
                    <w:szCs w:val="22"/>
                  </w:rPr>
                  <w:id w:val="1017274158"/>
                  <w:placeholder>
                    <w:docPart w:val="4F99EAF98D724C55AC1B7E5DBA82478A"/>
                  </w:placeholder>
                  <w:showingPlcHdr/>
                  <w15:appearance w15:val="hidden"/>
                </w:sdtPr>
                <w:sdtContent>
                  <w:p w14:paraId="0868509D" w14:textId="4DFF0C32"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688292500"/>
              <w:placeholder>
                <w:docPart w:val="7EA334AC4630467AB8AFF0DF56445447"/>
              </w:placeholder>
              <w15:color w:val="FFCC99"/>
              <w15:appearance w15:val="hidden"/>
            </w:sdtPr>
            <w:sdtContent>
              <w:sdt>
                <w:sdtPr>
                  <w:rPr>
                    <w:rFonts w:ascii="Arial" w:hAnsi="Arial" w:cs="Arial"/>
                    <w:sz w:val="22"/>
                    <w:szCs w:val="22"/>
                  </w:rPr>
                  <w:id w:val="-1144347569"/>
                  <w:placeholder>
                    <w:docPart w:val="92070E80B1274E0AAC9EED2D833E6A0F"/>
                  </w:placeholder>
                  <w:showingPlcHdr/>
                  <w15:appearance w15:val="hidden"/>
                </w:sdtPr>
                <w:sdtContent>
                  <w:p w14:paraId="24E93B14" w14:textId="33B5E38D"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3F0EF301" w14:textId="77777777" w:rsidTr="00E11B4F">
        <w:tc>
          <w:tcPr>
            <w:tcW w:w="1555" w:type="dxa"/>
            <w:vMerge/>
          </w:tcPr>
          <w:p w14:paraId="77168F40"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37827E64"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5.7</w:t>
            </w:r>
          </w:p>
        </w:tc>
        <w:tc>
          <w:tcPr>
            <w:tcW w:w="4536" w:type="dxa"/>
          </w:tcPr>
          <w:sdt>
            <w:sdtPr>
              <w:rPr>
                <w:rFonts w:ascii="Arial" w:eastAsia="Calibri" w:hAnsi="Arial" w:cs="Arial"/>
                <w:sz w:val="22"/>
                <w:szCs w:val="22"/>
              </w:rPr>
              <w:id w:val="1220249873"/>
              <w:placeholder>
                <w:docPart w:val="7311CEA10F434441BF989CE17B875DDC"/>
              </w:placeholder>
              <w15:color w:val="FFCC99"/>
              <w15:appearance w15:val="hidden"/>
            </w:sdtPr>
            <w:sdtContent>
              <w:sdt>
                <w:sdtPr>
                  <w:rPr>
                    <w:rFonts w:ascii="Arial" w:hAnsi="Arial" w:cs="Arial"/>
                    <w:sz w:val="22"/>
                    <w:szCs w:val="22"/>
                  </w:rPr>
                  <w:id w:val="122202190"/>
                  <w:placeholder>
                    <w:docPart w:val="77A4C22958AD4F2DB90D01576B3B73A2"/>
                  </w:placeholder>
                  <w:showingPlcHdr/>
                  <w15:appearance w15:val="hidden"/>
                </w:sdtPr>
                <w:sdtContent>
                  <w:p w14:paraId="24378AC9" w14:textId="3FD97173"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115667692"/>
              <w:placeholder>
                <w:docPart w:val="D19EACE171A14102AAA3698EF200E4DF"/>
              </w:placeholder>
              <w15:color w:val="FFCC99"/>
              <w15:appearance w15:val="hidden"/>
            </w:sdtPr>
            <w:sdtContent>
              <w:sdt>
                <w:sdtPr>
                  <w:rPr>
                    <w:rFonts w:ascii="Arial" w:hAnsi="Arial" w:cs="Arial"/>
                    <w:sz w:val="22"/>
                    <w:szCs w:val="22"/>
                  </w:rPr>
                  <w:id w:val="-648595021"/>
                  <w:placeholder>
                    <w:docPart w:val="E92F41E9ACF5488CB6D6A1D41603EFE9"/>
                  </w:placeholder>
                  <w:showingPlcHdr/>
                  <w15:appearance w15:val="hidden"/>
                </w:sdtPr>
                <w:sdtContent>
                  <w:p w14:paraId="01D40D4D" w14:textId="4CF9D35C"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6280BA05" w14:textId="77777777" w:rsidTr="00E11B4F">
        <w:tc>
          <w:tcPr>
            <w:tcW w:w="1555" w:type="dxa"/>
            <w:vMerge w:val="restart"/>
          </w:tcPr>
          <w:p w14:paraId="3B8D3167" w14:textId="77777777" w:rsidR="006405E6" w:rsidRPr="00D74B33" w:rsidRDefault="006405E6" w:rsidP="00E11B4F">
            <w:pPr>
              <w:spacing w:after="120"/>
              <w:rPr>
                <w:rFonts w:asciiTheme="minorHAnsi" w:eastAsia="Calibri" w:hAnsiTheme="minorHAnsi" w:cstheme="minorHAnsi"/>
                <w:sz w:val="22"/>
                <w:szCs w:val="22"/>
              </w:rPr>
            </w:pPr>
            <w:hyperlink r:id="rId26" w:anchor="_Toc487026952" w:history="1">
              <w:r w:rsidRPr="00D74B33">
                <w:rPr>
                  <w:rFonts w:asciiTheme="minorHAnsi" w:eastAsia="Calibri" w:hAnsiTheme="minorHAnsi" w:cstheme="minorHAnsi"/>
                  <w:color w:val="0000FF"/>
                  <w:sz w:val="22"/>
                  <w:szCs w:val="22"/>
                  <w:u w:val="single"/>
                </w:rPr>
                <w:t>Standard 6</w:t>
              </w:r>
            </w:hyperlink>
          </w:p>
        </w:tc>
        <w:tc>
          <w:tcPr>
            <w:tcW w:w="708" w:type="dxa"/>
          </w:tcPr>
          <w:p w14:paraId="32AD0433"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6.1</w:t>
            </w:r>
          </w:p>
        </w:tc>
        <w:tc>
          <w:tcPr>
            <w:tcW w:w="4536" w:type="dxa"/>
          </w:tcPr>
          <w:sdt>
            <w:sdtPr>
              <w:rPr>
                <w:rFonts w:ascii="Arial" w:eastAsia="Calibri" w:hAnsi="Arial" w:cs="Arial"/>
                <w:sz w:val="22"/>
                <w:szCs w:val="22"/>
              </w:rPr>
              <w:id w:val="-275944913"/>
              <w:placeholder>
                <w:docPart w:val="EE797C78E66745ED9835F28054A93994"/>
              </w:placeholder>
              <w15:color w:val="FFCC99"/>
              <w15:appearance w15:val="hidden"/>
            </w:sdtPr>
            <w:sdtContent>
              <w:sdt>
                <w:sdtPr>
                  <w:rPr>
                    <w:rFonts w:ascii="Arial" w:hAnsi="Arial" w:cs="Arial"/>
                    <w:sz w:val="22"/>
                    <w:szCs w:val="22"/>
                  </w:rPr>
                  <w:id w:val="914521357"/>
                  <w:placeholder>
                    <w:docPart w:val="5B6A35CB94E546A58201380FDABBC258"/>
                  </w:placeholder>
                  <w:showingPlcHdr/>
                  <w15:appearance w15:val="hidden"/>
                </w:sdtPr>
                <w:sdtContent>
                  <w:p w14:paraId="3286F2D1" w14:textId="5F97E63B"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159723044"/>
              <w:placeholder>
                <w:docPart w:val="6DBBBEE940414FFF984B2161D3FF1070"/>
              </w:placeholder>
              <w15:color w:val="FFCC99"/>
              <w15:appearance w15:val="hidden"/>
            </w:sdtPr>
            <w:sdtContent>
              <w:sdt>
                <w:sdtPr>
                  <w:rPr>
                    <w:rFonts w:ascii="Arial" w:hAnsi="Arial" w:cs="Arial"/>
                    <w:sz w:val="22"/>
                    <w:szCs w:val="22"/>
                  </w:rPr>
                  <w:id w:val="1669754615"/>
                  <w:placeholder>
                    <w:docPart w:val="D27524A2BBE14D39AC97DF1DFAD69374"/>
                  </w:placeholder>
                  <w:showingPlcHdr/>
                  <w15:appearance w15:val="hidden"/>
                </w:sdtPr>
                <w:sdtContent>
                  <w:p w14:paraId="7E1E110A" w14:textId="59FC9C5E"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658C9F6" w14:textId="77777777" w:rsidTr="00E11B4F">
        <w:tc>
          <w:tcPr>
            <w:tcW w:w="1555" w:type="dxa"/>
            <w:vMerge/>
          </w:tcPr>
          <w:p w14:paraId="7F6D48B9"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1E8BEB87"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6.2</w:t>
            </w:r>
          </w:p>
        </w:tc>
        <w:tc>
          <w:tcPr>
            <w:tcW w:w="4536" w:type="dxa"/>
          </w:tcPr>
          <w:sdt>
            <w:sdtPr>
              <w:rPr>
                <w:rFonts w:ascii="Arial" w:eastAsia="Calibri" w:hAnsi="Arial" w:cs="Arial"/>
                <w:sz w:val="22"/>
                <w:szCs w:val="22"/>
              </w:rPr>
              <w:id w:val="-224838097"/>
              <w:placeholder>
                <w:docPart w:val="41026D4D8A544EA6A3D85EF0F8902223"/>
              </w:placeholder>
              <w15:color w:val="FFCC99"/>
              <w15:appearance w15:val="hidden"/>
            </w:sdtPr>
            <w:sdtContent>
              <w:sdt>
                <w:sdtPr>
                  <w:rPr>
                    <w:rFonts w:ascii="Arial" w:hAnsi="Arial" w:cs="Arial"/>
                    <w:sz w:val="22"/>
                    <w:szCs w:val="22"/>
                  </w:rPr>
                  <w:id w:val="-1192457220"/>
                  <w:placeholder>
                    <w:docPart w:val="8D065D045B5541F8B748FEE9BB4C2CEE"/>
                  </w:placeholder>
                  <w:showingPlcHdr/>
                  <w15:appearance w15:val="hidden"/>
                </w:sdtPr>
                <w:sdtContent>
                  <w:p w14:paraId="78D75981" w14:textId="3D613499"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686322571"/>
              <w:placeholder>
                <w:docPart w:val="FEED1BDEFBB64EE1BAF0E84DB7CCEECE"/>
              </w:placeholder>
              <w15:color w:val="FFCC99"/>
              <w15:appearance w15:val="hidden"/>
            </w:sdtPr>
            <w:sdtContent>
              <w:sdt>
                <w:sdtPr>
                  <w:rPr>
                    <w:rFonts w:ascii="Arial" w:hAnsi="Arial" w:cs="Arial"/>
                    <w:sz w:val="22"/>
                    <w:szCs w:val="22"/>
                  </w:rPr>
                  <w:id w:val="749923143"/>
                  <w:placeholder>
                    <w:docPart w:val="A5E2270E79FF4334A645ABC3BE3B8433"/>
                  </w:placeholder>
                  <w:showingPlcHdr/>
                  <w15:appearance w15:val="hidden"/>
                </w:sdtPr>
                <w:sdtContent>
                  <w:p w14:paraId="7891A44B" w14:textId="27A20ADC"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453F0532" w14:textId="77777777" w:rsidTr="00E11B4F">
        <w:tc>
          <w:tcPr>
            <w:tcW w:w="1555" w:type="dxa"/>
            <w:vMerge/>
          </w:tcPr>
          <w:p w14:paraId="17488776"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548169F8"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6.3</w:t>
            </w:r>
          </w:p>
        </w:tc>
        <w:tc>
          <w:tcPr>
            <w:tcW w:w="4536" w:type="dxa"/>
          </w:tcPr>
          <w:sdt>
            <w:sdtPr>
              <w:rPr>
                <w:rFonts w:ascii="Arial" w:eastAsia="Calibri" w:hAnsi="Arial" w:cs="Arial"/>
                <w:sz w:val="22"/>
                <w:szCs w:val="22"/>
              </w:rPr>
              <w:id w:val="154187012"/>
              <w:placeholder>
                <w:docPart w:val="8B8688EF91D748B29390F19DAE2E485D"/>
              </w:placeholder>
              <w15:color w:val="FFCC99"/>
              <w15:appearance w15:val="hidden"/>
            </w:sdtPr>
            <w:sdtContent>
              <w:sdt>
                <w:sdtPr>
                  <w:rPr>
                    <w:rFonts w:ascii="Arial" w:hAnsi="Arial" w:cs="Arial"/>
                    <w:sz w:val="22"/>
                    <w:szCs w:val="22"/>
                  </w:rPr>
                  <w:id w:val="812146233"/>
                  <w:placeholder>
                    <w:docPart w:val="7D5C8A4B065E46ABBA4A798A9F2C0C93"/>
                  </w:placeholder>
                  <w:showingPlcHdr/>
                  <w15:appearance w15:val="hidden"/>
                </w:sdtPr>
                <w:sdtContent>
                  <w:p w14:paraId="03CB4077" w14:textId="25ED573E"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44664460"/>
              <w:placeholder>
                <w:docPart w:val="8637875F13614627BBF7AE50303FE05C"/>
              </w:placeholder>
              <w15:color w:val="FFCC99"/>
              <w15:appearance w15:val="hidden"/>
            </w:sdtPr>
            <w:sdtContent>
              <w:sdt>
                <w:sdtPr>
                  <w:rPr>
                    <w:rFonts w:ascii="Arial" w:hAnsi="Arial" w:cs="Arial"/>
                    <w:sz w:val="22"/>
                    <w:szCs w:val="22"/>
                  </w:rPr>
                  <w:id w:val="-1181508650"/>
                  <w:placeholder>
                    <w:docPart w:val="B7A9CA7C120A41D6A9C688265DD18CF0"/>
                  </w:placeholder>
                  <w:showingPlcHdr/>
                  <w15:appearance w15:val="hidden"/>
                </w:sdtPr>
                <w:sdtContent>
                  <w:p w14:paraId="2774C1E4" w14:textId="5EADE09E"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AF663DE" w14:textId="77777777" w:rsidTr="00E11B4F">
        <w:tc>
          <w:tcPr>
            <w:tcW w:w="1555" w:type="dxa"/>
            <w:vMerge/>
          </w:tcPr>
          <w:p w14:paraId="1DB71FF0"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15510CB0"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6.4</w:t>
            </w:r>
          </w:p>
        </w:tc>
        <w:tc>
          <w:tcPr>
            <w:tcW w:w="4536" w:type="dxa"/>
          </w:tcPr>
          <w:sdt>
            <w:sdtPr>
              <w:rPr>
                <w:rFonts w:ascii="Arial" w:eastAsia="Calibri" w:hAnsi="Arial" w:cs="Arial"/>
                <w:sz w:val="22"/>
                <w:szCs w:val="22"/>
              </w:rPr>
              <w:id w:val="1153407716"/>
              <w:placeholder>
                <w:docPart w:val="008A683F575F4E95BCD306B35D7AA34D"/>
              </w:placeholder>
              <w15:color w:val="FFCC99"/>
              <w15:appearance w15:val="hidden"/>
            </w:sdtPr>
            <w:sdtContent>
              <w:sdt>
                <w:sdtPr>
                  <w:rPr>
                    <w:rFonts w:ascii="Arial" w:hAnsi="Arial" w:cs="Arial"/>
                    <w:sz w:val="22"/>
                    <w:szCs w:val="22"/>
                  </w:rPr>
                  <w:id w:val="-293298468"/>
                  <w:placeholder>
                    <w:docPart w:val="0712B95D2FE0459D833EB261A5BC180B"/>
                  </w:placeholder>
                  <w:showingPlcHdr/>
                  <w15:appearance w15:val="hidden"/>
                </w:sdtPr>
                <w:sdtContent>
                  <w:p w14:paraId="61606EE3" w14:textId="182A8D0B"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120105927"/>
              <w:placeholder>
                <w:docPart w:val="F4A6322619F04941AF8ED1C0FAF38EA7"/>
              </w:placeholder>
              <w15:color w:val="FFCC99"/>
              <w15:appearance w15:val="hidden"/>
            </w:sdtPr>
            <w:sdtContent>
              <w:sdt>
                <w:sdtPr>
                  <w:rPr>
                    <w:rFonts w:ascii="Arial" w:hAnsi="Arial" w:cs="Arial"/>
                    <w:sz w:val="22"/>
                    <w:szCs w:val="22"/>
                  </w:rPr>
                  <w:id w:val="-475373523"/>
                  <w:placeholder>
                    <w:docPart w:val="6986329DDE5544F5868503B3FF9ED8F4"/>
                  </w:placeholder>
                  <w:showingPlcHdr/>
                  <w15:appearance w15:val="hidden"/>
                </w:sdtPr>
                <w:sdtContent>
                  <w:p w14:paraId="4B8AE816" w14:textId="6485536E"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3ACD4CCA" w14:textId="77777777" w:rsidTr="00E11B4F">
        <w:tc>
          <w:tcPr>
            <w:tcW w:w="1555" w:type="dxa"/>
            <w:vMerge/>
          </w:tcPr>
          <w:p w14:paraId="49620740"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50BD06A7"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6.5</w:t>
            </w:r>
          </w:p>
        </w:tc>
        <w:tc>
          <w:tcPr>
            <w:tcW w:w="4536" w:type="dxa"/>
          </w:tcPr>
          <w:sdt>
            <w:sdtPr>
              <w:rPr>
                <w:rFonts w:ascii="Arial" w:eastAsia="Calibri" w:hAnsi="Arial" w:cs="Arial"/>
                <w:sz w:val="22"/>
                <w:szCs w:val="22"/>
              </w:rPr>
              <w:id w:val="-1266845891"/>
              <w:placeholder>
                <w:docPart w:val="0E943D5871E04AE7AB9B79949DF07696"/>
              </w:placeholder>
              <w15:color w:val="FFCC99"/>
              <w15:appearance w15:val="hidden"/>
            </w:sdtPr>
            <w:sdtContent>
              <w:sdt>
                <w:sdtPr>
                  <w:rPr>
                    <w:rFonts w:ascii="Arial" w:hAnsi="Arial" w:cs="Arial"/>
                    <w:sz w:val="22"/>
                    <w:szCs w:val="22"/>
                  </w:rPr>
                  <w:id w:val="-1679188286"/>
                  <w:placeholder>
                    <w:docPart w:val="676ABF8469494E508B16163828E4DF66"/>
                  </w:placeholder>
                  <w:showingPlcHdr/>
                  <w15:appearance w15:val="hidden"/>
                </w:sdtPr>
                <w:sdtContent>
                  <w:p w14:paraId="7EB51DCA" w14:textId="5A4D5779"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174381043"/>
              <w:placeholder>
                <w:docPart w:val="A53768AC2CBE42159794F5E10ACFCEF0"/>
              </w:placeholder>
              <w15:color w:val="FFCC99"/>
              <w15:appearance w15:val="hidden"/>
            </w:sdtPr>
            <w:sdtContent>
              <w:sdt>
                <w:sdtPr>
                  <w:rPr>
                    <w:rFonts w:ascii="Arial" w:hAnsi="Arial" w:cs="Arial"/>
                    <w:sz w:val="22"/>
                    <w:szCs w:val="22"/>
                  </w:rPr>
                  <w:id w:val="-1162936867"/>
                  <w:placeholder>
                    <w:docPart w:val="4E20E2F7A1534278B05B01CF9E2FD47C"/>
                  </w:placeholder>
                  <w:showingPlcHdr/>
                  <w15:appearance w15:val="hidden"/>
                </w:sdtPr>
                <w:sdtContent>
                  <w:p w14:paraId="0544C885" w14:textId="3D11E5CF"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0D53817" w14:textId="77777777" w:rsidTr="00E11B4F">
        <w:tc>
          <w:tcPr>
            <w:tcW w:w="1555" w:type="dxa"/>
            <w:vMerge/>
          </w:tcPr>
          <w:p w14:paraId="7107BD3E"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50F3E7E3"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6.6</w:t>
            </w:r>
          </w:p>
        </w:tc>
        <w:tc>
          <w:tcPr>
            <w:tcW w:w="4536" w:type="dxa"/>
          </w:tcPr>
          <w:sdt>
            <w:sdtPr>
              <w:rPr>
                <w:rFonts w:ascii="Arial" w:eastAsia="Calibri" w:hAnsi="Arial" w:cs="Arial"/>
                <w:sz w:val="22"/>
                <w:szCs w:val="22"/>
              </w:rPr>
              <w:id w:val="-289056700"/>
              <w:placeholder>
                <w:docPart w:val="60547043C46C4DEEA930DE0CB966B96F"/>
              </w:placeholder>
              <w15:color w:val="FFCC99"/>
              <w15:appearance w15:val="hidden"/>
            </w:sdtPr>
            <w:sdtContent>
              <w:sdt>
                <w:sdtPr>
                  <w:rPr>
                    <w:rFonts w:ascii="Arial" w:hAnsi="Arial" w:cs="Arial"/>
                    <w:sz w:val="22"/>
                    <w:szCs w:val="22"/>
                  </w:rPr>
                  <w:id w:val="1450282225"/>
                  <w:placeholder>
                    <w:docPart w:val="656044683EE94EA9A3B137A2614EE7F6"/>
                  </w:placeholder>
                  <w:showingPlcHdr/>
                  <w15:appearance w15:val="hidden"/>
                </w:sdtPr>
                <w:sdtContent>
                  <w:p w14:paraId="3813CCC0" w14:textId="5DF48172"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092742659"/>
              <w:placeholder>
                <w:docPart w:val="437242682A1541C099C011A7BEA787A1"/>
              </w:placeholder>
              <w15:color w:val="FFCC99"/>
              <w15:appearance w15:val="hidden"/>
            </w:sdtPr>
            <w:sdtContent>
              <w:sdt>
                <w:sdtPr>
                  <w:rPr>
                    <w:rFonts w:ascii="Arial" w:hAnsi="Arial" w:cs="Arial"/>
                    <w:sz w:val="22"/>
                    <w:szCs w:val="22"/>
                  </w:rPr>
                  <w:id w:val="-1087690303"/>
                  <w:placeholder>
                    <w:docPart w:val="4BCCFB7966074E25A6993407683E1E12"/>
                  </w:placeholder>
                  <w:showingPlcHdr/>
                  <w15:appearance w15:val="hidden"/>
                </w:sdtPr>
                <w:sdtContent>
                  <w:p w14:paraId="6AA2C10E" w14:textId="3C33E24E"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4FB85398" w14:textId="77777777" w:rsidTr="00E11B4F">
        <w:tc>
          <w:tcPr>
            <w:tcW w:w="1555" w:type="dxa"/>
            <w:vMerge/>
          </w:tcPr>
          <w:p w14:paraId="0ED58374" w14:textId="77777777" w:rsidR="006405E6" w:rsidRPr="00D74B33" w:rsidRDefault="006405E6" w:rsidP="00E11B4F">
            <w:pPr>
              <w:spacing w:after="120"/>
              <w:rPr>
                <w:rFonts w:asciiTheme="minorHAnsi" w:eastAsia="Calibri" w:hAnsiTheme="minorHAnsi" w:cstheme="minorHAnsi"/>
                <w:sz w:val="22"/>
                <w:szCs w:val="22"/>
              </w:rPr>
            </w:pPr>
          </w:p>
        </w:tc>
        <w:tc>
          <w:tcPr>
            <w:tcW w:w="708" w:type="dxa"/>
          </w:tcPr>
          <w:p w14:paraId="3020BC5B"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6.7</w:t>
            </w:r>
          </w:p>
        </w:tc>
        <w:tc>
          <w:tcPr>
            <w:tcW w:w="4536" w:type="dxa"/>
          </w:tcPr>
          <w:sdt>
            <w:sdtPr>
              <w:rPr>
                <w:rFonts w:ascii="Arial" w:eastAsia="Calibri" w:hAnsi="Arial" w:cs="Arial"/>
                <w:sz w:val="22"/>
                <w:szCs w:val="22"/>
              </w:rPr>
              <w:id w:val="777370897"/>
              <w:placeholder>
                <w:docPart w:val="E620D9463B15404C92DCFCDB76B4A215"/>
              </w:placeholder>
              <w15:color w:val="FFCC99"/>
              <w15:appearance w15:val="hidden"/>
            </w:sdtPr>
            <w:sdtContent>
              <w:sdt>
                <w:sdtPr>
                  <w:rPr>
                    <w:rFonts w:ascii="Arial" w:hAnsi="Arial" w:cs="Arial"/>
                    <w:sz w:val="22"/>
                    <w:szCs w:val="22"/>
                  </w:rPr>
                  <w:id w:val="-1134714109"/>
                  <w:placeholder>
                    <w:docPart w:val="1989944956C24EA783E24DD803941245"/>
                  </w:placeholder>
                  <w:showingPlcHdr/>
                  <w15:appearance w15:val="hidden"/>
                </w:sdtPr>
                <w:sdtContent>
                  <w:p w14:paraId="72E6AB69" w14:textId="0E183396"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995021991"/>
              <w:placeholder>
                <w:docPart w:val="10EF057E5DBC4080BE2A624F75798AC7"/>
              </w:placeholder>
              <w15:color w:val="FFCC99"/>
              <w15:appearance w15:val="hidden"/>
            </w:sdtPr>
            <w:sdtContent>
              <w:sdt>
                <w:sdtPr>
                  <w:rPr>
                    <w:rFonts w:ascii="Arial" w:hAnsi="Arial" w:cs="Arial"/>
                    <w:sz w:val="22"/>
                    <w:szCs w:val="22"/>
                  </w:rPr>
                  <w:id w:val="792784732"/>
                  <w:placeholder>
                    <w:docPart w:val="41B7BFF3598045DAB18D6781715046E4"/>
                  </w:placeholder>
                  <w:showingPlcHdr/>
                  <w15:appearance w15:val="hidden"/>
                </w:sdtPr>
                <w:sdtContent>
                  <w:p w14:paraId="164AD41E" w14:textId="3A3E4D7D"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2252349" w14:textId="77777777" w:rsidTr="00E11B4F">
        <w:tc>
          <w:tcPr>
            <w:tcW w:w="1555" w:type="dxa"/>
            <w:vMerge/>
          </w:tcPr>
          <w:p w14:paraId="6D6BE01B" w14:textId="77777777" w:rsidR="006405E6" w:rsidRPr="00D74B33" w:rsidRDefault="006405E6" w:rsidP="00E11B4F">
            <w:pPr>
              <w:spacing w:after="120"/>
              <w:rPr>
                <w:rFonts w:eastAsia="Calibri"/>
                <w:szCs w:val="22"/>
              </w:rPr>
            </w:pPr>
          </w:p>
        </w:tc>
        <w:tc>
          <w:tcPr>
            <w:tcW w:w="708" w:type="dxa"/>
          </w:tcPr>
          <w:p w14:paraId="5E816F9B"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6.8</w:t>
            </w:r>
          </w:p>
        </w:tc>
        <w:tc>
          <w:tcPr>
            <w:tcW w:w="4536" w:type="dxa"/>
          </w:tcPr>
          <w:sdt>
            <w:sdtPr>
              <w:rPr>
                <w:rFonts w:ascii="Arial" w:eastAsia="Calibri" w:hAnsi="Arial" w:cs="Arial"/>
                <w:sz w:val="22"/>
                <w:szCs w:val="22"/>
              </w:rPr>
              <w:id w:val="-1377317422"/>
              <w:placeholder>
                <w:docPart w:val="96D25DD617FB472FA5424BF6E79D5D76"/>
              </w:placeholder>
              <w15:color w:val="FFCC99"/>
              <w15:appearance w15:val="hidden"/>
            </w:sdtPr>
            <w:sdtContent>
              <w:sdt>
                <w:sdtPr>
                  <w:rPr>
                    <w:rFonts w:ascii="Arial" w:hAnsi="Arial" w:cs="Arial"/>
                    <w:sz w:val="22"/>
                    <w:szCs w:val="22"/>
                  </w:rPr>
                  <w:id w:val="972953225"/>
                  <w:placeholder>
                    <w:docPart w:val="5AF248CEC7C24BDE9F0B5668EE3469DD"/>
                  </w:placeholder>
                  <w:showingPlcHdr/>
                  <w15:appearance w15:val="hidden"/>
                </w:sdtPr>
                <w:sdtContent>
                  <w:p w14:paraId="26A37AA1" w14:textId="3B308E31"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874082997"/>
              <w:placeholder>
                <w:docPart w:val="11D0D7ED2EB94DDF913F0C84E1D0AA25"/>
              </w:placeholder>
              <w15:color w:val="FFCC99"/>
              <w15:appearance w15:val="hidden"/>
            </w:sdtPr>
            <w:sdtContent>
              <w:sdt>
                <w:sdtPr>
                  <w:rPr>
                    <w:rFonts w:ascii="Arial" w:hAnsi="Arial" w:cs="Arial"/>
                    <w:sz w:val="22"/>
                    <w:szCs w:val="22"/>
                  </w:rPr>
                  <w:id w:val="-1411154231"/>
                  <w:placeholder>
                    <w:docPart w:val="514F41B437AA42C397B3F46D93ED9A4A"/>
                  </w:placeholder>
                  <w:showingPlcHdr/>
                  <w15:appearance w15:val="hidden"/>
                </w:sdtPr>
                <w:sdtContent>
                  <w:p w14:paraId="68A44CDA" w14:textId="204C44D1" w:rsidR="006405E6" w:rsidRPr="00317B62" w:rsidRDefault="00EC1449" w:rsidP="00EC1449">
                    <w:pPr>
                      <w:pStyle w:val="SATablelist"/>
                      <w:rPr>
                        <w:rFonts w:ascii="Arial" w:hAnsi="Arial" w:cs="Arial"/>
                        <w:sz w:val="22"/>
                        <w:szCs w:val="22"/>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1588F9F7" w14:textId="77777777" w:rsidTr="00E11B4F">
        <w:tc>
          <w:tcPr>
            <w:tcW w:w="1555" w:type="dxa"/>
            <w:vMerge/>
          </w:tcPr>
          <w:p w14:paraId="65C7640F" w14:textId="77777777" w:rsidR="006405E6" w:rsidRPr="00D74B33" w:rsidRDefault="006405E6" w:rsidP="00E11B4F">
            <w:pPr>
              <w:spacing w:after="120"/>
              <w:rPr>
                <w:rFonts w:eastAsia="Calibri"/>
                <w:szCs w:val="22"/>
              </w:rPr>
            </w:pPr>
          </w:p>
        </w:tc>
        <w:tc>
          <w:tcPr>
            <w:tcW w:w="708" w:type="dxa"/>
          </w:tcPr>
          <w:p w14:paraId="2D568AAA"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6.9</w:t>
            </w:r>
          </w:p>
        </w:tc>
        <w:tc>
          <w:tcPr>
            <w:tcW w:w="4536" w:type="dxa"/>
          </w:tcPr>
          <w:sdt>
            <w:sdtPr>
              <w:rPr>
                <w:rFonts w:ascii="Arial" w:hAnsi="Arial" w:cs="Arial"/>
                <w:sz w:val="22"/>
                <w:szCs w:val="22"/>
              </w:rPr>
              <w:id w:val="1753929334"/>
              <w:placeholder>
                <w:docPart w:val="5B640CD393484A689D61C6660681BFED"/>
              </w:placeholder>
              <w:showingPlcHdr/>
              <w15:appearance w15:val="hidden"/>
            </w:sdtPr>
            <w:sdtContent>
              <w:p w14:paraId="6C1265DC" w14:textId="11AE4B8C"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tc>
        <w:tc>
          <w:tcPr>
            <w:tcW w:w="3680" w:type="dxa"/>
          </w:tcPr>
          <w:sdt>
            <w:sdtPr>
              <w:rPr>
                <w:rFonts w:ascii="Arial" w:eastAsia="Calibri" w:hAnsi="Arial" w:cs="Arial"/>
                <w:sz w:val="22"/>
                <w:szCs w:val="22"/>
              </w:rPr>
              <w:id w:val="1773286145"/>
              <w:placeholder>
                <w:docPart w:val="1E44BCE561FA4956839D5C17E37165D0"/>
              </w:placeholder>
              <w15:color w:val="FFCC99"/>
              <w15:appearance w15:val="hidden"/>
            </w:sdtPr>
            <w:sdtContent>
              <w:sdt>
                <w:sdtPr>
                  <w:rPr>
                    <w:rFonts w:ascii="Arial" w:hAnsi="Arial" w:cs="Arial"/>
                    <w:sz w:val="22"/>
                    <w:szCs w:val="22"/>
                  </w:rPr>
                  <w:id w:val="-92865021"/>
                  <w:placeholder>
                    <w:docPart w:val="4D59A6B8D9C048A1A5675779B65FD2EC"/>
                  </w:placeholder>
                  <w:showingPlcHdr/>
                  <w15:appearance w15:val="hidden"/>
                </w:sdtPr>
                <w:sdtContent>
                  <w:p w14:paraId="18DA9B6A" w14:textId="70569788"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462301B" w14:textId="77777777" w:rsidTr="00E11B4F">
        <w:tc>
          <w:tcPr>
            <w:tcW w:w="1555" w:type="dxa"/>
            <w:vMerge w:val="restart"/>
          </w:tcPr>
          <w:p w14:paraId="42EA4502" w14:textId="77777777" w:rsidR="006405E6" w:rsidRPr="00D74B33" w:rsidRDefault="006405E6" w:rsidP="00E11B4F">
            <w:pPr>
              <w:spacing w:after="120"/>
              <w:rPr>
                <w:rFonts w:ascii="Arial" w:eastAsia="Calibri" w:hAnsi="Arial" w:cs="Arial"/>
                <w:sz w:val="22"/>
                <w:szCs w:val="22"/>
              </w:rPr>
            </w:pPr>
            <w:hyperlink r:id="rId27" w:anchor="_Toc487026954" w:history="1">
              <w:r w:rsidRPr="00D74B33">
                <w:rPr>
                  <w:rFonts w:ascii="Arial" w:eastAsia="Calibri" w:hAnsi="Arial" w:cs="Arial"/>
                  <w:color w:val="0000FF"/>
                  <w:sz w:val="22"/>
                  <w:szCs w:val="22"/>
                  <w:u w:val="single"/>
                </w:rPr>
                <w:t>Standard 7</w:t>
              </w:r>
            </w:hyperlink>
          </w:p>
        </w:tc>
        <w:tc>
          <w:tcPr>
            <w:tcW w:w="708" w:type="dxa"/>
          </w:tcPr>
          <w:p w14:paraId="3066341F"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7.1</w:t>
            </w:r>
          </w:p>
        </w:tc>
        <w:tc>
          <w:tcPr>
            <w:tcW w:w="4536" w:type="dxa"/>
          </w:tcPr>
          <w:sdt>
            <w:sdtPr>
              <w:rPr>
                <w:rFonts w:ascii="Arial" w:eastAsia="Calibri" w:hAnsi="Arial" w:cs="Arial"/>
                <w:sz w:val="22"/>
                <w:szCs w:val="22"/>
              </w:rPr>
              <w:id w:val="-869066993"/>
              <w:placeholder>
                <w:docPart w:val="ABBB3BE4415549F09F0E4764FD067B1F"/>
              </w:placeholder>
              <w15:color w:val="FFCC99"/>
              <w15:appearance w15:val="hidden"/>
            </w:sdtPr>
            <w:sdtContent>
              <w:sdt>
                <w:sdtPr>
                  <w:rPr>
                    <w:rFonts w:ascii="Arial" w:hAnsi="Arial" w:cs="Arial"/>
                    <w:sz w:val="22"/>
                    <w:szCs w:val="22"/>
                  </w:rPr>
                  <w:id w:val="1604370858"/>
                  <w:placeholder>
                    <w:docPart w:val="C974E50268E5449E9A4AA11A5D9764A8"/>
                  </w:placeholder>
                  <w:showingPlcHdr/>
                  <w15:appearance w15:val="hidden"/>
                </w:sdtPr>
                <w:sdtContent>
                  <w:p w14:paraId="5BEA4D4C" w14:textId="6CADF567"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558057872"/>
              <w:placeholder>
                <w:docPart w:val="11E941552910420FB1BF8470D9F19A11"/>
              </w:placeholder>
              <w15:color w:val="FFCC99"/>
              <w15:appearance w15:val="hidden"/>
            </w:sdtPr>
            <w:sdtContent>
              <w:sdt>
                <w:sdtPr>
                  <w:rPr>
                    <w:rFonts w:ascii="Arial" w:hAnsi="Arial" w:cs="Arial"/>
                    <w:sz w:val="22"/>
                    <w:szCs w:val="22"/>
                  </w:rPr>
                  <w:id w:val="364489456"/>
                  <w:placeholder>
                    <w:docPart w:val="46AD9D13995647F1B642F0855E61AA15"/>
                  </w:placeholder>
                  <w:showingPlcHdr/>
                  <w15:appearance w15:val="hidden"/>
                </w:sdtPr>
                <w:sdtContent>
                  <w:p w14:paraId="46A433C0" w14:textId="5C11AA38"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1CEDC3EB" w14:textId="77777777" w:rsidTr="00E11B4F">
        <w:tc>
          <w:tcPr>
            <w:tcW w:w="1555" w:type="dxa"/>
            <w:vMerge/>
          </w:tcPr>
          <w:p w14:paraId="65DC501A" w14:textId="77777777" w:rsidR="006405E6" w:rsidRPr="00D74B33" w:rsidRDefault="006405E6" w:rsidP="00E11B4F">
            <w:pPr>
              <w:spacing w:after="120"/>
              <w:rPr>
                <w:rFonts w:ascii="Arial" w:eastAsia="Calibri" w:hAnsi="Arial" w:cs="Arial"/>
                <w:sz w:val="22"/>
                <w:szCs w:val="22"/>
              </w:rPr>
            </w:pPr>
          </w:p>
        </w:tc>
        <w:tc>
          <w:tcPr>
            <w:tcW w:w="708" w:type="dxa"/>
          </w:tcPr>
          <w:p w14:paraId="4FF9DC8C"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7.2</w:t>
            </w:r>
          </w:p>
        </w:tc>
        <w:tc>
          <w:tcPr>
            <w:tcW w:w="4536" w:type="dxa"/>
          </w:tcPr>
          <w:sdt>
            <w:sdtPr>
              <w:rPr>
                <w:rFonts w:ascii="Arial" w:eastAsia="Calibri" w:hAnsi="Arial" w:cs="Arial"/>
                <w:sz w:val="22"/>
                <w:szCs w:val="22"/>
              </w:rPr>
              <w:id w:val="-767223366"/>
              <w:placeholder>
                <w:docPart w:val="C7A79F53D4A0496C95190045F2EAEBDD"/>
              </w:placeholder>
              <w15:color w:val="FFCC99"/>
              <w15:appearance w15:val="hidden"/>
            </w:sdtPr>
            <w:sdtContent>
              <w:sdt>
                <w:sdtPr>
                  <w:rPr>
                    <w:rFonts w:ascii="Arial" w:hAnsi="Arial" w:cs="Arial"/>
                    <w:sz w:val="22"/>
                    <w:szCs w:val="22"/>
                  </w:rPr>
                  <w:id w:val="729507108"/>
                  <w:placeholder>
                    <w:docPart w:val="C45A1BF526ED43B986BF2A2CFD94959A"/>
                  </w:placeholder>
                  <w:showingPlcHdr/>
                  <w15:appearance w15:val="hidden"/>
                </w:sdtPr>
                <w:sdtContent>
                  <w:p w14:paraId="3F8EBE4D" w14:textId="347C7249"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655837975"/>
              <w:placeholder>
                <w:docPart w:val="E120C74711FB4D0084276994A173C6DD"/>
              </w:placeholder>
              <w15:color w:val="FFCC99"/>
              <w15:appearance w15:val="hidden"/>
            </w:sdtPr>
            <w:sdtContent>
              <w:sdt>
                <w:sdtPr>
                  <w:rPr>
                    <w:rFonts w:ascii="Arial" w:hAnsi="Arial" w:cs="Arial"/>
                    <w:sz w:val="22"/>
                    <w:szCs w:val="22"/>
                  </w:rPr>
                  <w:id w:val="1121346860"/>
                  <w:placeholder>
                    <w:docPart w:val="74BFD7C5D82B4FCEA102D095640CE946"/>
                  </w:placeholder>
                  <w:showingPlcHdr/>
                  <w15:appearance w15:val="hidden"/>
                </w:sdtPr>
                <w:sdtContent>
                  <w:p w14:paraId="622768D6" w14:textId="052CF846"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40A79B8D" w14:textId="77777777" w:rsidTr="00E11B4F">
        <w:tc>
          <w:tcPr>
            <w:tcW w:w="1555" w:type="dxa"/>
            <w:vMerge/>
          </w:tcPr>
          <w:p w14:paraId="6881D09B" w14:textId="77777777" w:rsidR="006405E6" w:rsidRPr="00D74B33" w:rsidRDefault="006405E6" w:rsidP="00E11B4F">
            <w:pPr>
              <w:spacing w:after="120"/>
              <w:rPr>
                <w:rFonts w:ascii="Arial" w:eastAsia="Calibri" w:hAnsi="Arial" w:cs="Arial"/>
                <w:sz w:val="22"/>
                <w:szCs w:val="22"/>
              </w:rPr>
            </w:pPr>
          </w:p>
        </w:tc>
        <w:tc>
          <w:tcPr>
            <w:tcW w:w="708" w:type="dxa"/>
          </w:tcPr>
          <w:p w14:paraId="572CBA07"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7.3</w:t>
            </w:r>
          </w:p>
        </w:tc>
        <w:tc>
          <w:tcPr>
            <w:tcW w:w="4536" w:type="dxa"/>
          </w:tcPr>
          <w:sdt>
            <w:sdtPr>
              <w:rPr>
                <w:rFonts w:ascii="Arial" w:eastAsia="Calibri" w:hAnsi="Arial" w:cs="Arial"/>
                <w:sz w:val="22"/>
                <w:szCs w:val="22"/>
              </w:rPr>
              <w:id w:val="331116124"/>
              <w:placeholder>
                <w:docPart w:val="6B5B3D273AD1405C817A7F59569D5D74"/>
              </w:placeholder>
              <w15:color w:val="FFCC99"/>
              <w15:appearance w15:val="hidden"/>
            </w:sdtPr>
            <w:sdtContent>
              <w:sdt>
                <w:sdtPr>
                  <w:rPr>
                    <w:rFonts w:ascii="Arial" w:hAnsi="Arial" w:cs="Arial"/>
                    <w:sz w:val="22"/>
                    <w:szCs w:val="22"/>
                  </w:rPr>
                  <w:id w:val="1084804921"/>
                  <w:placeholder>
                    <w:docPart w:val="D4D95ED2AC98473FB707750EBC0AFA0D"/>
                  </w:placeholder>
                  <w:showingPlcHdr/>
                  <w15:appearance w15:val="hidden"/>
                </w:sdtPr>
                <w:sdtContent>
                  <w:p w14:paraId="69E971B6" w14:textId="4B62EAF0"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2064313630"/>
              <w:placeholder>
                <w:docPart w:val="9FC84B4CC1CE43248B14F86E7457E5A4"/>
              </w:placeholder>
              <w15:color w:val="FFCC99"/>
              <w15:appearance w15:val="hidden"/>
            </w:sdtPr>
            <w:sdtContent>
              <w:sdt>
                <w:sdtPr>
                  <w:rPr>
                    <w:rFonts w:ascii="Arial" w:hAnsi="Arial" w:cs="Arial"/>
                    <w:sz w:val="22"/>
                    <w:szCs w:val="22"/>
                  </w:rPr>
                  <w:id w:val="-1310404138"/>
                  <w:placeholder>
                    <w:docPart w:val="31E757CB91074332B6C5A1A71AB67075"/>
                  </w:placeholder>
                  <w:showingPlcHdr/>
                  <w15:appearance w15:val="hidden"/>
                </w:sdtPr>
                <w:sdtContent>
                  <w:p w14:paraId="3BBC44C9" w14:textId="04052612"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3D570112" w14:textId="77777777" w:rsidTr="00E11B4F">
        <w:tc>
          <w:tcPr>
            <w:tcW w:w="1555" w:type="dxa"/>
            <w:vMerge/>
          </w:tcPr>
          <w:p w14:paraId="79074377" w14:textId="77777777" w:rsidR="006405E6" w:rsidRPr="00D74B33" w:rsidRDefault="006405E6" w:rsidP="00E11B4F">
            <w:pPr>
              <w:spacing w:after="120"/>
              <w:rPr>
                <w:rFonts w:ascii="Arial" w:eastAsia="Calibri" w:hAnsi="Arial" w:cs="Arial"/>
                <w:sz w:val="22"/>
                <w:szCs w:val="22"/>
              </w:rPr>
            </w:pPr>
          </w:p>
        </w:tc>
        <w:tc>
          <w:tcPr>
            <w:tcW w:w="708" w:type="dxa"/>
          </w:tcPr>
          <w:p w14:paraId="26B424DE"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7.4</w:t>
            </w:r>
          </w:p>
        </w:tc>
        <w:tc>
          <w:tcPr>
            <w:tcW w:w="4536" w:type="dxa"/>
          </w:tcPr>
          <w:sdt>
            <w:sdtPr>
              <w:rPr>
                <w:rFonts w:ascii="Arial" w:eastAsia="Calibri" w:hAnsi="Arial" w:cs="Arial"/>
                <w:sz w:val="22"/>
                <w:szCs w:val="22"/>
              </w:rPr>
              <w:id w:val="346063473"/>
              <w:placeholder>
                <w:docPart w:val="D891B017AD4A4E24969C1872AE100937"/>
              </w:placeholder>
              <w15:color w:val="FFCC99"/>
              <w15:appearance w15:val="hidden"/>
            </w:sdtPr>
            <w:sdtContent>
              <w:sdt>
                <w:sdtPr>
                  <w:rPr>
                    <w:rFonts w:ascii="Arial" w:hAnsi="Arial" w:cs="Arial"/>
                    <w:sz w:val="22"/>
                    <w:szCs w:val="22"/>
                  </w:rPr>
                  <w:id w:val="788867924"/>
                  <w:placeholder>
                    <w:docPart w:val="2A8BA5BEF0584274A8DA53C004EB2C08"/>
                  </w:placeholder>
                  <w:showingPlcHdr/>
                  <w15:appearance w15:val="hidden"/>
                </w:sdtPr>
                <w:sdtContent>
                  <w:p w14:paraId="67F71D35" w14:textId="62DBC28B"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550000802"/>
              <w:placeholder>
                <w:docPart w:val="ABD74283BC90482A94656C68168920A0"/>
              </w:placeholder>
              <w15:color w:val="FFCC99"/>
              <w15:appearance w15:val="hidden"/>
            </w:sdtPr>
            <w:sdtContent>
              <w:sdt>
                <w:sdtPr>
                  <w:rPr>
                    <w:rFonts w:ascii="Arial" w:hAnsi="Arial" w:cs="Arial"/>
                    <w:sz w:val="22"/>
                    <w:szCs w:val="22"/>
                  </w:rPr>
                  <w:id w:val="-140036088"/>
                  <w:placeholder>
                    <w:docPart w:val="96DB01ED81424972A9E634189D6375B1"/>
                  </w:placeholder>
                  <w:showingPlcHdr/>
                  <w15:appearance w15:val="hidden"/>
                </w:sdtPr>
                <w:sdtContent>
                  <w:p w14:paraId="0E285BD0" w14:textId="49F0316B"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7E80E80" w14:textId="77777777" w:rsidTr="00E11B4F">
        <w:tc>
          <w:tcPr>
            <w:tcW w:w="1555" w:type="dxa"/>
            <w:vMerge/>
          </w:tcPr>
          <w:p w14:paraId="4DD0E675" w14:textId="77777777" w:rsidR="006405E6" w:rsidRPr="00D74B33" w:rsidRDefault="006405E6" w:rsidP="00E11B4F">
            <w:pPr>
              <w:spacing w:after="120"/>
              <w:rPr>
                <w:rFonts w:ascii="Arial" w:eastAsia="Calibri" w:hAnsi="Arial" w:cs="Arial"/>
                <w:sz w:val="22"/>
                <w:szCs w:val="22"/>
              </w:rPr>
            </w:pPr>
          </w:p>
        </w:tc>
        <w:tc>
          <w:tcPr>
            <w:tcW w:w="708" w:type="dxa"/>
          </w:tcPr>
          <w:p w14:paraId="6225E4F4"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7.5</w:t>
            </w:r>
          </w:p>
        </w:tc>
        <w:tc>
          <w:tcPr>
            <w:tcW w:w="4536" w:type="dxa"/>
          </w:tcPr>
          <w:sdt>
            <w:sdtPr>
              <w:rPr>
                <w:rFonts w:ascii="Arial" w:eastAsia="Calibri" w:hAnsi="Arial" w:cs="Arial"/>
                <w:sz w:val="22"/>
                <w:szCs w:val="22"/>
              </w:rPr>
              <w:id w:val="1327014286"/>
              <w:placeholder>
                <w:docPart w:val="C697C12C758C4852903A9E70B606646E"/>
              </w:placeholder>
              <w15:color w:val="FFCC99"/>
              <w15:appearance w15:val="hidden"/>
            </w:sdtPr>
            <w:sdtContent>
              <w:sdt>
                <w:sdtPr>
                  <w:rPr>
                    <w:rFonts w:ascii="Arial" w:hAnsi="Arial" w:cs="Arial"/>
                    <w:sz w:val="22"/>
                    <w:szCs w:val="22"/>
                  </w:rPr>
                  <w:id w:val="1906337860"/>
                  <w:placeholder>
                    <w:docPart w:val="DD71DC7888664E3B9CC75EE4E30D2613"/>
                  </w:placeholder>
                  <w:showingPlcHdr/>
                  <w15:appearance w15:val="hidden"/>
                </w:sdtPr>
                <w:sdtContent>
                  <w:p w14:paraId="62CD454C" w14:textId="1EDD1F5C"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365753974"/>
              <w:placeholder>
                <w:docPart w:val="0EAD6E466493440B84A2BA65A43A1148"/>
              </w:placeholder>
              <w15:color w:val="FFCC99"/>
              <w15:appearance w15:val="hidden"/>
            </w:sdtPr>
            <w:sdtContent>
              <w:sdt>
                <w:sdtPr>
                  <w:rPr>
                    <w:rFonts w:ascii="Arial" w:hAnsi="Arial" w:cs="Arial"/>
                    <w:sz w:val="22"/>
                    <w:szCs w:val="22"/>
                  </w:rPr>
                  <w:id w:val="-238864678"/>
                  <w:placeholder>
                    <w:docPart w:val="5ECC0F9CF4164384B26F99FBB96EA8D1"/>
                  </w:placeholder>
                  <w:showingPlcHdr/>
                  <w15:appearance w15:val="hidden"/>
                </w:sdtPr>
                <w:sdtContent>
                  <w:p w14:paraId="77E85A95" w14:textId="1A0BAB0F"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6A20BA7F" w14:textId="77777777" w:rsidTr="00E11B4F">
        <w:tc>
          <w:tcPr>
            <w:tcW w:w="1555" w:type="dxa"/>
            <w:vMerge/>
          </w:tcPr>
          <w:p w14:paraId="0C810E75" w14:textId="77777777" w:rsidR="006405E6" w:rsidRPr="00D74B33" w:rsidRDefault="006405E6" w:rsidP="00E11B4F">
            <w:pPr>
              <w:spacing w:after="120"/>
              <w:rPr>
                <w:rFonts w:ascii="Arial" w:eastAsia="Calibri" w:hAnsi="Arial" w:cs="Arial"/>
                <w:sz w:val="22"/>
                <w:szCs w:val="22"/>
              </w:rPr>
            </w:pPr>
          </w:p>
        </w:tc>
        <w:tc>
          <w:tcPr>
            <w:tcW w:w="708" w:type="dxa"/>
          </w:tcPr>
          <w:p w14:paraId="4E145CB2"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7.6</w:t>
            </w:r>
          </w:p>
        </w:tc>
        <w:tc>
          <w:tcPr>
            <w:tcW w:w="4536" w:type="dxa"/>
          </w:tcPr>
          <w:sdt>
            <w:sdtPr>
              <w:rPr>
                <w:rFonts w:ascii="Arial" w:eastAsia="Calibri" w:hAnsi="Arial" w:cs="Arial"/>
                <w:sz w:val="22"/>
                <w:szCs w:val="22"/>
              </w:rPr>
              <w:id w:val="-2138097619"/>
              <w:placeholder>
                <w:docPart w:val="F5E027CBE92E4170B03D158BEBDEC111"/>
              </w:placeholder>
              <w15:color w:val="FFCC99"/>
              <w15:appearance w15:val="hidden"/>
            </w:sdtPr>
            <w:sdtContent>
              <w:sdt>
                <w:sdtPr>
                  <w:rPr>
                    <w:rFonts w:ascii="Arial" w:hAnsi="Arial" w:cs="Arial"/>
                    <w:sz w:val="22"/>
                    <w:szCs w:val="22"/>
                  </w:rPr>
                  <w:id w:val="-529490841"/>
                  <w:placeholder>
                    <w:docPart w:val="CD187E2890334CF8A80773A2CE25E3DE"/>
                  </w:placeholder>
                  <w:showingPlcHdr/>
                  <w15:appearance w15:val="hidden"/>
                </w:sdtPr>
                <w:sdtContent>
                  <w:p w14:paraId="7E34E95C" w14:textId="6CE2252E"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291556136"/>
              <w:placeholder>
                <w:docPart w:val="C0AB5C628E7D4C919473D2189117CBA3"/>
              </w:placeholder>
              <w15:color w:val="FFCC99"/>
              <w15:appearance w15:val="hidden"/>
            </w:sdtPr>
            <w:sdtContent>
              <w:sdt>
                <w:sdtPr>
                  <w:rPr>
                    <w:rFonts w:ascii="Arial" w:hAnsi="Arial" w:cs="Arial"/>
                    <w:sz w:val="22"/>
                    <w:szCs w:val="22"/>
                  </w:rPr>
                  <w:id w:val="325405196"/>
                  <w:placeholder>
                    <w:docPart w:val="714CBE3CF39D4134A939C51886F2B9B5"/>
                  </w:placeholder>
                  <w:showingPlcHdr/>
                  <w15:appearance w15:val="hidden"/>
                </w:sdtPr>
                <w:sdtContent>
                  <w:p w14:paraId="4EE96050" w14:textId="7A2D80B1"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F25785F" w14:textId="77777777" w:rsidTr="00E11B4F">
        <w:tc>
          <w:tcPr>
            <w:tcW w:w="1555" w:type="dxa"/>
            <w:vMerge/>
          </w:tcPr>
          <w:p w14:paraId="049F8763" w14:textId="77777777" w:rsidR="006405E6" w:rsidRPr="00D74B33" w:rsidRDefault="006405E6" w:rsidP="00E11B4F">
            <w:pPr>
              <w:spacing w:after="120"/>
              <w:rPr>
                <w:rFonts w:ascii="Arial" w:eastAsia="Calibri" w:hAnsi="Arial" w:cs="Arial"/>
                <w:sz w:val="22"/>
                <w:szCs w:val="22"/>
              </w:rPr>
            </w:pPr>
          </w:p>
        </w:tc>
        <w:tc>
          <w:tcPr>
            <w:tcW w:w="708" w:type="dxa"/>
          </w:tcPr>
          <w:p w14:paraId="77198DFE"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7.7</w:t>
            </w:r>
          </w:p>
        </w:tc>
        <w:tc>
          <w:tcPr>
            <w:tcW w:w="4536" w:type="dxa"/>
          </w:tcPr>
          <w:sdt>
            <w:sdtPr>
              <w:rPr>
                <w:rFonts w:ascii="Arial" w:eastAsia="Calibri" w:hAnsi="Arial" w:cs="Arial"/>
                <w:sz w:val="22"/>
                <w:szCs w:val="22"/>
              </w:rPr>
              <w:id w:val="-1553840725"/>
              <w:placeholder>
                <w:docPart w:val="3D84E2015C844A6EA47C859C72A06B1C"/>
              </w:placeholder>
              <w15:color w:val="FFCC99"/>
              <w15:appearance w15:val="hidden"/>
            </w:sdtPr>
            <w:sdtContent>
              <w:sdt>
                <w:sdtPr>
                  <w:rPr>
                    <w:rFonts w:ascii="Arial" w:hAnsi="Arial" w:cs="Arial"/>
                    <w:sz w:val="22"/>
                    <w:szCs w:val="22"/>
                  </w:rPr>
                  <w:id w:val="815765548"/>
                  <w:placeholder>
                    <w:docPart w:val="CFC5C7ABC5E44D4B83B9342B02A91C51"/>
                  </w:placeholder>
                  <w:showingPlcHdr/>
                  <w15:appearance w15:val="hidden"/>
                </w:sdtPr>
                <w:sdtContent>
                  <w:p w14:paraId="2A694FD9" w14:textId="2C56AD86"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957526520"/>
              <w:placeholder>
                <w:docPart w:val="0A3C7803B071460296BD48AEF5B8C8D5"/>
              </w:placeholder>
              <w15:color w:val="FFCC99"/>
              <w15:appearance w15:val="hidden"/>
            </w:sdtPr>
            <w:sdtContent>
              <w:sdt>
                <w:sdtPr>
                  <w:rPr>
                    <w:rFonts w:ascii="Arial" w:hAnsi="Arial" w:cs="Arial"/>
                    <w:sz w:val="22"/>
                    <w:szCs w:val="22"/>
                  </w:rPr>
                  <w:id w:val="-1884010729"/>
                  <w:placeholder>
                    <w:docPart w:val="D194F49FF64F4D71B7688BD8733DE5FC"/>
                  </w:placeholder>
                  <w:showingPlcHdr/>
                  <w15:appearance w15:val="hidden"/>
                </w:sdtPr>
                <w:sdtContent>
                  <w:p w14:paraId="2528F400" w14:textId="3B90DEDC"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57444E2" w14:textId="77777777" w:rsidTr="00E11B4F">
        <w:tc>
          <w:tcPr>
            <w:tcW w:w="1555" w:type="dxa"/>
            <w:vMerge w:val="restart"/>
          </w:tcPr>
          <w:p w14:paraId="4B879C38" w14:textId="77777777" w:rsidR="006405E6" w:rsidRPr="00D74B33" w:rsidRDefault="006405E6" w:rsidP="00E11B4F">
            <w:pPr>
              <w:spacing w:after="120"/>
              <w:rPr>
                <w:rFonts w:ascii="Arial" w:eastAsia="Calibri" w:hAnsi="Arial" w:cs="Arial"/>
                <w:sz w:val="22"/>
                <w:szCs w:val="22"/>
              </w:rPr>
            </w:pPr>
            <w:hyperlink r:id="rId28" w:anchor="_Toc487026956" w:history="1">
              <w:r w:rsidRPr="00D74B33">
                <w:rPr>
                  <w:rFonts w:ascii="Arial" w:eastAsia="Calibri" w:hAnsi="Arial" w:cs="Arial"/>
                  <w:color w:val="0000FF"/>
                  <w:sz w:val="22"/>
                  <w:szCs w:val="22"/>
                  <w:u w:val="single"/>
                </w:rPr>
                <w:t>Standard 8</w:t>
              </w:r>
            </w:hyperlink>
          </w:p>
        </w:tc>
        <w:tc>
          <w:tcPr>
            <w:tcW w:w="708" w:type="dxa"/>
          </w:tcPr>
          <w:p w14:paraId="2C80E3AA"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8.1</w:t>
            </w:r>
          </w:p>
        </w:tc>
        <w:tc>
          <w:tcPr>
            <w:tcW w:w="4536" w:type="dxa"/>
          </w:tcPr>
          <w:sdt>
            <w:sdtPr>
              <w:rPr>
                <w:rFonts w:ascii="Arial" w:eastAsia="Calibri" w:hAnsi="Arial" w:cs="Arial"/>
                <w:sz w:val="22"/>
                <w:szCs w:val="22"/>
              </w:rPr>
              <w:id w:val="-1984218414"/>
              <w:placeholder>
                <w:docPart w:val="15CA8E721142481DA462C948F7C193E1"/>
              </w:placeholder>
              <w15:color w:val="FFCC99"/>
              <w15:appearance w15:val="hidden"/>
            </w:sdtPr>
            <w:sdtContent>
              <w:sdt>
                <w:sdtPr>
                  <w:rPr>
                    <w:rFonts w:ascii="Arial" w:hAnsi="Arial" w:cs="Arial"/>
                    <w:sz w:val="22"/>
                    <w:szCs w:val="22"/>
                  </w:rPr>
                  <w:id w:val="-168554546"/>
                  <w:placeholder>
                    <w:docPart w:val="60457988506C4929B4A23BFAE825265B"/>
                  </w:placeholder>
                  <w:showingPlcHdr/>
                  <w15:appearance w15:val="hidden"/>
                </w:sdtPr>
                <w:sdtContent>
                  <w:p w14:paraId="67AAC9FF" w14:textId="504412E2"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483936448"/>
              <w:placeholder>
                <w:docPart w:val="2F72A7098A154324A97E2F65A55AED77"/>
              </w:placeholder>
              <w15:color w:val="FFCC99"/>
              <w15:appearance w15:val="hidden"/>
            </w:sdtPr>
            <w:sdtContent>
              <w:sdt>
                <w:sdtPr>
                  <w:rPr>
                    <w:rFonts w:ascii="Arial" w:hAnsi="Arial" w:cs="Arial"/>
                    <w:sz w:val="22"/>
                    <w:szCs w:val="22"/>
                  </w:rPr>
                  <w:id w:val="-159618204"/>
                  <w:placeholder>
                    <w:docPart w:val="C72DE63E6EFE4D4C93310666720CFB46"/>
                  </w:placeholder>
                  <w:showingPlcHdr/>
                  <w15:appearance w15:val="hidden"/>
                </w:sdtPr>
                <w:sdtContent>
                  <w:p w14:paraId="1E14224A" w14:textId="1A09347A"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47A9B93" w14:textId="77777777" w:rsidTr="00E11B4F">
        <w:tc>
          <w:tcPr>
            <w:tcW w:w="1555" w:type="dxa"/>
            <w:vMerge/>
          </w:tcPr>
          <w:p w14:paraId="588336F7" w14:textId="77777777" w:rsidR="006405E6" w:rsidRPr="00D74B33" w:rsidRDefault="006405E6" w:rsidP="00E11B4F">
            <w:pPr>
              <w:spacing w:after="120"/>
              <w:rPr>
                <w:rFonts w:ascii="Arial" w:eastAsia="Calibri" w:hAnsi="Arial" w:cs="Arial"/>
                <w:sz w:val="22"/>
                <w:szCs w:val="22"/>
              </w:rPr>
            </w:pPr>
          </w:p>
        </w:tc>
        <w:tc>
          <w:tcPr>
            <w:tcW w:w="708" w:type="dxa"/>
          </w:tcPr>
          <w:p w14:paraId="3CE089A8"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8.2</w:t>
            </w:r>
          </w:p>
        </w:tc>
        <w:tc>
          <w:tcPr>
            <w:tcW w:w="4536" w:type="dxa"/>
          </w:tcPr>
          <w:sdt>
            <w:sdtPr>
              <w:rPr>
                <w:rFonts w:ascii="Arial" w:eastAsia="Calibri" w:hAnsi="Arial" w:cs="Arial"/>
                <w:sz w:val="22"/>
                <w:szCs w:val="22"/>
              </w:rPr>
              <w:id w:val="751713291"/>
              <w:placeholder>
                <w:docPart w:val="E5F679FAAB5C4FDFBCD30F0F61A2422F"/>
              </w:placeholder>
              <w15:color w:val="FFCC99"/>
              <w15:appearance w15:val="hidden"/>
            </w:sdtPr>
            <w:sdtContent>
              <w:sdt>
                <w:sdtPr>
                  <w:rPr>
                    <w:rFonts w:ascii="Arial" w:hAnsi="Arial" w:cs="Arial"/>
                    <w:sz w:val="22"/>
                    <w:szCs w:val="22"/>
                  </w:rPr>
                  <w:id w:val="1209298515"/>
                  <w:placeholder>
                    <w:docPart w:val="D336CA5D2DD847FC8B8AFDF55044FA1D"/>
                  </w:placeholder>
                  <w:showingPlcHdr/>
                  <w15:appearance w15:val="hidden"/>
                </w:sdtPr>
                <w:sdtContent>
                  <w:p w14:paraId="0D0DC967" w14:textId="349CA476"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382474560"/>
              <w:placeholder>
                <w:docPart w:val="D067937B700B46AA844A109284E12276"/>
              </w:placeholder>
              <w15:color w:val="FFCC99"/>
              <w15:appearance w15:val="hidden"/>
            </w:sdtPr>
            <w:sdtContent>
              <w:sdt>
                <w:sdtPr>
                  <w:rPr>
                    <w:rFonts w:ascii="Arial" w:hAnsi="Arial" w:cs="Arial"/>
                    <w:sz w:val="22"/>
                    <w:szCs w:val="22"/>
                  </w:rPr>
                  <w:id w:val="2010483010"/>
                  <w:placeholder>
                    <w:docPart w:val="9396BB2C275740C4A6C9ACFC038D1144"/>
                  </w:placeholder>
                  <w:showingPlcHdr/>
                  <w15:appearance w15:val="hidden"/>
                </w:sdtPr>
                <w:sdtContent>
                  <w:p w14:paraId="64F41FF3" w14:textId="180DB4B4"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403412C" w14:textId="77777777" w:rsidTr="00E11B4F">
        <w:tc>
          <w:tcPr>
            <w:tcW w:w="1555" w:type="dxa"/>
            <w:vMerge/>
          </w:tcPr>
          <w:p w14:paraId="6EAF1843" w14:textId="77777777" w:rsidR="006405E6" w:rsidRPr="00D74B33" w:rsidRDefault="006405E6" w:rsidP="00E11B4F">
            <w:pPr>
              <w:spacing w:after="120"/>
              <w:rPr>
                <w:rFonts w:ascii="Arial" w:eastAsia="Calibri" w:hAnsi="Arial" w:cs="Arial"/>
                <w:sz w:val="22"/>
                <w:szCs w:val="22"/>
              </w:rPr>
            </w:pPr>
          </w:p>
        </w:tc>
        <w:tc>
          <w:tcPr>
            <w:tcW w:w="708" w:type="dxa"/>
          </w:tcPr>
          <w:p w14:paraId="4E42B594"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8.3</w:t>
            </w:r>
          </w:p>
        </w:tc>
        <w:tc>
          <w:tcPr>
            <w:tcW w:w="4536" w:type="dxa"/>
          </w:tcPr>
          <w:sdt>
            <w:sdtPr>
              <w:rPr>
                <w:rFonts w:ascii="Arial" w:eastAsia="Calibri" w:hAnsi="Arial" w:cs="Arial"/>
                <w:sz w:val="22"/>
                <w:szCs w:val="22"/>
              </w:rPr>
              <w:id w:val="1326631741"/>
              <w:placeholder>
                <w:docPart w:val="29E00C7588714364BCCD8EF6577AF209"/>
              </w:placeholder>
              <w15:color w:val="FFCC99"/>
              <w15:appearance w15:val="hidden"/>
            </w:sdtPr>
            <w:sdtContent>
              <w:sdt>
                <w:sdtPr>
                  <w:rPr>
                    <w:rFonts w:ascii="Arial" w:hAnsi="Arial" w:cs="Arial"/>
                    <w:sz w:val="22"/>
                    <w:szCs w:val="22"/>
                  </w:rPr>
                  <w:id w:val="-97254627"/>
                  <w:placeholder>
                    <w:docPart w:val="D092C1F41C36494B8932566D3C36BDF9"/>
                  </w:placeholder>
                  <w:showingPlcHdr/>
                  <w15:appearance w15:val="hidden"/>
                </w:sdtPr>
                <w:sdtContent>
                  <w:p w14:paraId="703CD6B0" w14:textId="0CFA29AC"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809006380"/>
              <w:placeholder>
                <w:docPart w:val="22333D3718094F1E8C1181E67BA84967"/>
              </w:placeholder>
              <w15:color w:val="FFCC99"/>
              <w15:appearance w15:val="hidden"/>
            </w:sdtPr>
            <w:sdtContent>
              <w:sdt>
                <w:sdtPr>
                  <w:rPr>
                    <w:rFonts w:ascii="Arial" w:hAnsi="Arial" w:cs="Arial"/>
                    <w:sz w:val="22"/>
                    <w:szCs w:val="22"/>
                  </w:rPr>
                  <w:id w:val="1422762273"/>
                  <w:placeholder>
                    <w:docPart w:val="1E608545842642D880392A977EC489B3"/>
                  </w:placeholder>
                  <w:showingPlcHdr/>
                  <w15:appearance w15:val="hidden"/>
                </w:sdtPr>
                <w:sdtContent>
                  <w:p w14:paraId="69051BAA" w14:textId="31CE9597"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1A3FA7B" w14:textId="77777777" w:rsidTr="00E11B4F">
        <w:tc>
          <w:tcPr>
            <w:tcW w:w="1555" w:type="dxa"/>
            <w:vMerge/>
          </w:tcPr>
          <w:p w14:paraId="0BE7E47E" w14:textId="77777777" w:rsidR="006405E6" w:rsidRPr="00D74B33" w:rsidRDefault="006405E6" w:rsidP="00E11B4F">
            <w:pPr>
              <w:spacing w:after="120"/>
              <w:rPr>
                <w:rFonts w:ascii="Arial" w:eastAsia="Calibri" w:hAnsi="Arial" w:cs="Arial"/>
                <w:sz w:val="22"/>
                <w:szCs w:val="22"/>
              </w:rPr>
            </w:pPr>
          </w:p>
        </w:tc>
        <w:tc>
          <w:tcPr>
            <w:tcW w:w="708" w:type="dxa"/>
          </w:tcPr>
          <w:p w14:paraId="5A356F64"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8.4</w:t>
            </w:r>
          </w:p>
        </w:tc>
        <w:tc>
          <w:tcPr>
            <w:tcW w:w="4536" w:type="dxa"/>
          </w:tcPr>
          <w:sdt>
            <w:sdtPr>
              <w:rPr>
                <w:rFonts w:ascii="Arial" w:eastAsia="Calibri" w:hAnsi="Arial" w:cs="Arial"/>
                <w:sz w:val="22"/>
                <w:szCs w:val="22"/>
              </w:rPr>
              <w:id w:val="1377738829"/>
              <w:placeholder>
                <w:docPart w:val="EAF99457632F41BC8D038241485951C4"/>
              </w:placeholder>
              <w15:color w:val="FFCC99"/>
              <w15:appearance w15:val="hidden"/>
            </w:sdtPr>
            <w:sdtContent>
              <w:sdt>
                <w:sdtPr>
                  <w:rPr>
                    <w:rFonts w:ascii="Arial" w:hAnsi="Arial" w:cs="Arial"/>
                    <w:sz w:val="22"/>
                    <w:szCs w:val="22"/>
                  </w:rPr>
                  <w:id w:val="1834034579"/>
                  <w:placeholder>
                    <w:docPart w:val="E0CDA6A05C044D34BB94BF28B462FC13"/>
                  </w:placeholder>
                  <w:showingPlcHdr/>
                  <w15:appearance w15:val="hidden"/>
                </w:sdtPr>
                <w:sdtContent>
                  <w:p w14:paraId="4EFF4351" w14:textId="18FF38FE"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744841361"/>
              <w:placeholder>
                <w:docPart w:val="964419F09C1941FCAB0510A3FCBCEACA"/>
              </w:placeholder>
              <w15:color w:val="FFCC99"/>
              <w15:appearance w15:val="hidden"/>
            </w:sdtPr>
            <w:sdtContent>
              <w:sdt>
                <w:sdtPr>
                  <w:rPr>
                    <w:rFonts w:ascii="Arial" w:hAnsi="Arial" w:cs="Arial"/>
                    <w:sz w:val="22"/>
                    <w:szCs w:val="22"/>
                  </w:rPr>
                  <w:id w:val="159979509"/>
                  <w:placeholder>
                    <w:docPart w:val="A0C9CBCFD32F4DE08D84D3A42F344195"/>
                  </w:placeholder>
                  <w:showingPlcHdr/>
                  <w15:appearance w15:val="hidden"/>
                </w:sdtPr>
                <w:sdtContent>
                  <w:p w14:paraId="31C65B29" w14:textId="2989E7DF"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5F71913F" w14:textId="77777777" w:rsidTr="00E11B4F">
        <w:tc>
          <w:tcPr>
            <w:tcW w:w="1555" w:type="dxa"/>
            <w:vMerge/>
          </w:tcPr>
          <w:p w14:paraId="2ACCF835" w14:textId="77777777" w:rsidR="006405E6" w:rsidRPr="00D74B33" w:rsidRDefault="006405E6" w:rsidP="00E11B4F">
            <w:pPr>
              <w:spacing w:after="120"/>
              <w:rPr>
                <w:rFonts w:ascii="Arial" w:eastAsia="Calibri" w:hAnsi="Arial" w:cs="Arial"/>
                <w:sz w:val="22"/>
                <w:szCs w:val="22"/>
              </w:rPr>
            </w:pPr>
          </w:p>
        </w:tc>
        <w:tc>
          <w:tcPr>
            <w:tcW w:w="708" w:type="dxa"/>
          </w:tcPr>
          <w:p w14:paraId="145AD396"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8.5</w:t>
            </w:r>
          </w:p>
        </w:tc>
        <w:tc>
          <w:tcPr>
            <w:tcW w:w="4536" w:type="dxa"/>
          </w:tcPr>
          <w:sdt>
            <w:sdtPr>
              <w:rPr>
                <w:rFonts w:ascii="Arial" w:eastAsia="Calibri" w:hAnsi="Arial" w:cs="Arial"/>
                <w:sz w:val="22"/>
                <w:szCs w:val="22"/>
              </w:rPr>
              <w:id w:val="1254168058"/>
              <w:placeholder>
                <w:docPart w:val="FDC9201123F04DD78FAA525C71D1171A"/>
              </w:placeholder>
              <w15:color w:val="FFCC99"/>
              <w15:appearance w15:val="hidden"/>
            </w:sdtPr>
            <w:sdtContent>
              <w:sdt>
                <w:sdtPr>
                  <w:rPr>
                    <w:rFonts w:ascii="Arial" w:hAnsi="Arial" w:cs="Arial"/>
                    <w:sz w:val="22"/>
                    <w:szCs w:val="22"/>
                  </w:rPr>
                  <w:id w:val="569466305"/>
                  <w:placeholder>
                    <w:docPart w:val="5C6D685AD54445469D31C4A46D5928C8"/>
                  </w:placeholder>
                  <w:showingPlcHdr/>
                  <w15:appearance w15:val="hidden"/>
                </w:sdtPr>
                <w:sdtContent>
                  <w:p w14:paraId="7B73DC28" w14:textId="179D4DD9"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336692163"/>
              <w:placeholder>
                <w:docPart w:val="33224E3C6829442D89FD71F71F4FC2BB"/>
              </w:placeholder>
              <w15:color w:val="FFCC99"/>
              <w15:appearance w15:val="hidden"/>
            </w:sdtPr>
            <w:sdtContent>
              <w:sdt>
                <w:sdtPr>
                  <w:rPr>
                    <w:rFonts w:ascii="Arial" w:hAnsi="Arial" w:cs="Arial"/>
                    <w:sz w:val="22"/>
                    <w:szCs w:val="22"/>
                  </w:rPr>
                  <w:id w:val="1552962631"/>
                  <w:placeholder>
                    <w:docPart w:val="CC48510D4CEB4984A4DACCC3BCE45110"/>
                  </w:placeholder>
                  <w:showingPlcHdr/>
                  <w15:appearance w15:val="hidden"/>
                </w:sdtPr>
                <w:sdtContent>
                  <w:p w14:paraId="26D1F35A" w14:textId="5FC3CEA3"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3D68C2F" w14:textId="77777777" w:rsidTr="00E11B4F">
        <w:tc>
          <w:tcPr>
            <w:tcW w:w="1555" w:type="dxa"/>
            <w:vMerge/>
          </w:tcPr>
          <w:p w14:paraId="22DDF7A7" w14:textId="77777777" w:rsidR="006405E6" w:rsidRPr="00D74B33" w:rsidRDefault="006405E6" w:rsidP="00E11B4F">
            <w:pPr>
              <w:spacing w:after="120"/>
              <w:rPr>
                <w:rFonts w:ascii="Arial" w:eastAsia="Calibri" w:hAnsi="Arial" w:cs="Arial"/>
                <w:sz w:val="22"/>
                <w:szCs w:val="22"/>
              </w:rPr>
            </w:pPr>
          </w:p>
        </w:tc>
        <w:tc>
          <w:tcPr>
            <w:tcW w:w="708" w:type="dxa"/>
          </w:tcPr>
          <w:p w14:paraId="38728C5F"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8.6</w:t>
            </w:r>
          </w:p>
        </w:tc>
        <w:tc>
          <w:tcPr>
            <w:tcW w:w="4536" w:type="dxa"/>
          </w:tcPr>
          <w:sdt>
            <w:sdtPr>
              <w:rPr>
                <w:rFonts w:ascii="Arial" w:eastAsia="Calibri" w:hAnsi="Arial" w:cs="Arial"/>
                <w:sz w:val="22"/>
                <w:szCs w:val="22"/>
              </w:rPr>
              <w:id w:val="-1097707130"/>
              <w:placeholder>
                <w:docPart w:val="8149C1E43148472BABDCA590977CFDC9"/>
              </w:placeholder>
              <w15:color w:val="FFCC99"/>
              <w15:appearance w15:val="hidden"/>
            </w:sdtPr>
            <w:sdtContent>
              <w:sdt>
                <w:sdtPr>
                  <w:rPr>
                    <w:rFonts w:ascii="Arial" w:hAnsi="Arial" w:cs="Arial"/>
                    <w:sz w:val="22"/>
                    <w:szCs w:val="22"/>
                  </w:rPr>
                  <w:id w:val="-1728371432"/>
                  <w:placeholder>
                    <w:docPart w:val="3A5999128588410C9E4071FE3C9F86D2"/>
                  </w:placeholder>
                  <w:showingPlcHdr/>
                  <w15:appearance w15:val="hidden"/>
                </w:sdtPr>
                <w:sdtContent>
                  <w:p w14:paraId="1D7FF606" w14:textId="5EC98E5E"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531649229"/>
              <w:placeholder>
                <w:docPart w:val="859C81E39F154AE3A491BCDB6D9DB644"/>
              </w:placeholder>
              <w15:color w:val="FFCC99"/>
              <w15:appearance w15:val="hidden"/>
            </w:sdtPr>
            <w:sdtContent>
              <w:sdt>
                <w:sdtPr>
                  <w:rPr>
                    <w:rFonts w:ascii="Arial" w:hAnsi="Arial" w:cs="Arial"/>
                    <w:sz w:val="22"/>
                    <w:szCs w:val="22"/>
                  </w:rPr>
                  <w:id w:val="1172072778"/>
                  <w:placeholder>
                    <w:docPart w:val="94E3B16606744926BEFCE4242A930C44"/>
                  </w:placeholder>
                  <w:showingPlcHdr/>
                  <w15:appearance w15:val="hidden"/>
                </w:sdtPr>
                <w:sdtContent>
                  <w:p w14:paraId="510E1208" w14:textId="21F01E51"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3638EE06" w14:textId="77777777" w:rsidTr="00E11B4F">
        <w:tc>
          <w:tcPr>
            <w:tcW w:w="1555" w:type="dxa"/>
            <w:vMerge/>
          </w:tcPr>
          <w:p w14:paraId="78CCA14A" w14:textId="77777777" w:rsidR="006405E6" w:rsidRPr="00D74B33" w:rsidRDefault="006405E6" w:rsidP="00E11B4F">
            <w:pPr>
              <w:spacing w:after="120"/>
              <w:rPr>
                <w:rFonts w:ascii="Arial" w:eastAsia="Calibri" w:hAnsi="Arial" w:cs="Arial"/>
                <w:sz w:val="22"/>
                <w:szCs w:val="22"/>
              </w:rPr>
            </w:pPr>
          </w:p>
        </w:tc>
        <w:tc>
          <w:tcPr>
            <w:tcW w:w="708" w:type="dxa"/>
          </w:tcPr>
          <w:p w14:paraId="5D549941"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8.7</w:t>
            </w:r>
          </w:p>
        </w:tc>
        <w:tc>
          <w:tcPr>
            <w:tcW w:w="4536" w:type="dxa"/>
          </w:tcPr>
          <w:sdt>
            <w:sdtPr>
              <w:rPr>
                <w:rFonts w:ascii="Arial" w:eastAsia="Calibri" w:hAnsi="Arial" w:cs="Arial"/>
                <w:sz w:val="22"/>
                <w:szCs w:val="22"/>
              </w:rPr>
              <w:id w:val="1564368616"/>
              <w:placeholder>
                <w:docPart w:val="7EC4AB69DAE54EC8958C540DCCBEDF6B"/>
              </w:placeholder>
              <w15:color w:val="FFCC99"/>
              <w15:appearance w15:val="hidden"/>
            </w:sdtPr>
            <w:sdtContent>
              <w:sdt>
                <w:sdtPr>
                  <w:rPr>
                    <w:rFonts w:ascii="Arial" w:hAnsi="Arial" w:cs="Arial"/>
                    <w:sz w:val="22"/>
                    <w:szCs w:val="22"/>
                  </w:rPr>
                  <w:id w:val="-1805542145"/>
                  <w:placeholder>
                    <w:docPart w:val="37DE56200EDE4A818184F739EAFBE46F"/>
                  </w:placeholder>
                  <w:showingPlcHdr/>
                  <w15:appearance w15:val="hidden"/>
                </w:sdtPr>
                <w:sdtContent>
                  <w:p w14:paraId="118838BE" w14:textId="36F64292"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828206849"/>
              <w:placeholder>
                <w:docPart w:val="43456BC5D92F4DCA9149FD67A63168A9"/>
              </w:placeholder>
              <w15:color w:val="FFCC99"/>
              <w15:appearance w15:val="hidden"/>
            </w:sdtPr>
            <w:sdtContent>
              <w:sdt>
                <w:sdtPr>
                  <w:rPr>
                    <w:rFonts w:ascii="Arial" w:hAnsi="Arial" w:cs="Arial"/>
                    <w:sz w:val="22"/>
                    <w:szCs w:val="22"/>
                  </w:rPr>
                  <w:id w:val="627042922"/>
                  <w:placeholder>
                    <w:docPart w:val="2F623F96BB2F4DD5BE26546A66BD82C0"/>
                  </w:placeholder>
                  <w:showingPlcHdr/>
                  <w15:appearance w15:val="hidden"/>
                </w:sdtPr>
                <w:sdtContent>
                  <w:p w14:paraId="31F59A9B" w14:textId="63FCA93F"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33DE6650" w14:textId="77777777" w:rsidTr="00E11B4F">
        <w:tc>
          <w:tcPr>
            <w:tcW w:w="1555" w:type="dxa"/>
            <w:vMerge/>
          </w:tcPr>
          <w:p w14:paraId="41101B1F" w14:textId="77777777" w:rsidR="006405E6" w:rsidRPr="00D74B33" w:rsidRDefault="006405E6" w:rsidP="00E11B4F">
            <w:pPr>
              <w:spacing w:after="120"/>
              <w:rPr>
                <w:rFonts w:ascii="Arial" w:eastAsia="Calibri" w:hAnsi="Arial" w:cs="Arial"/>
                <w:sz w:val="22"/>
                <w:szCs w:val="22"/>
              </w:rPr>
            </w:pPr>
          </w:p>
        </w:tc>
        <w:tc>
          <w:tcPr>
            <w:tcW w:w="708" w:type="dxa"/>
          </w:tcPr>
          <w:p w14:paraId="21ED3DEB"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8.8</w:t>
            </w:r>
          </w:p>
        </w:tc>
        <w:tc>
          <w:tcPr>
            <w:tcW w:w="4536" w:type="dxa"/>
          </w:tcPr>
          <w:p w14:paraId="256D290E"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Not applicable (Higher education)</w:t>
            </w:r>
          </w:p>
        </w:tc>
        <w:tc>
          <w:tcPr>
            <w:tcW w:w="3680" w:type="dxa"/>
          </w:tcPr>
          <w:p w14:paraId="67CCB8E7"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Not applicable</w:t>
            </w:r>
          </w:p>
        </w:tc>
      </w:tr>
      <w:tr w:rsidR="006405E6" w:rsidRPr="00D74B33" w14:paraId="1963C23B" w14:textId="77777777" w:rsidTr="00E11B4F">
        <w:tc>
          <w:tcPr>
            <w:tcW w:w="1555" w:type="dxa"/>
            <w:vMerge/>
          </w:tcPr>
          <w:p w14:paraId="7607D038" w14:textId="77777777" w:rsidR="006405E6" w:rsidRPr="00D74B33" w:rsidRDefault="006405E6" w:rsidP="00E11B4F">
            <w:pPr>
              <w:spacing w:after="120"/>
              <w:rPr>
                <w:rFonts w:ascii="Arial" w:eastAsia="Calibri" w:hAnsi="Arial" w:cs="Arial"/>
                <w:sz w:val="22"/>
                <w:szCs w:val="22"/>
              </w:rPr>
            </w:pPr>
          </w:p>
        </w:tc>
        <w:tc>
          <w:tcPr>
            <w:tcW w:w="708" w:type="dxa"/>
          </w:tcPr>
          <w:p w14:paraId="24CBE749"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8.9</w:t>
            </w:r>
          </w:p>
        </w:tc>
        <w:tc>
          <w:tcPr>
            <w:tcW w:w="4536" w:type="dxa"/>
            <w:vMerge w:val="restart"/>
          </w:tcPr>
          <w:p w14:paraId="3D74A792"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Not applicable (Vocational education and training)</w:t>
            </w:r>
          </w:p>
        </w:tc>
        <w:tc>
          <w:tcPr>
            <w:tcW w:w="3680" w:type="dxa"/>
            <w:vMerge w:val="restart"/>
          </w:tcPr>
          <w:p w14:paraId="3F4D73E4"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Not applicable</w:t>
            </w:r>
          </w:p>
        </w:tc>
      </w:tr>
      <w:tr w:rsidR="006405E6" w:rsidRPr="00D74B33" w14:paraId="5F3BE7D7" w14:textId="77777777" w:rsidTr="00E11B4F">
        <w:tc>
          <w:tcPr>
            <w:tcW w:w="1555" w:type="dxa"/>
            <w:vMerge/>
          </w:tcPr>
          <w:p w14:paraId="231F0117" w14:textId="77777777" w:rsidR="006405E6" w:rsidRPr="00D74B33" w:rsidRDefault="006405E6" w:rsidP="00E11B4F">
            <w:pPr>
              <w:spacing w:after="120"/>
              <w:rPr>
                <w:rFonts w:ascii="Arial" w:eastAsia="Calibri" w:hAnsi="Arial" w:cs="Arial"/>
                <w:sz w:val="22"/>
                <w:szCs w:val="22"/>
              </w:rPr>
            </w:pPr>
          </w:p>
        </w:tc>
        <w:tc>
          <w:tcPr>
            <w:tcW w:w="708" w:type="dxa"/>
          </w:tcPr>
          <w:p w14:paraId="777996E9"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8.10</w:t>
            </w:r>
          </w:p>
        </w:tc>
        <w:tc>
          <w:tcPr>
            <w:tcW w:w="4536" w:type="dxa"/>
            <w:vMerge/>
          </w:tcPr>
          <w:p w14:paraId="0E9F5465" w14:textId="77777777" w:rsidR="006405E6" w:rsidRPr="00D74B33" w:rsidRDefault="006405E6" w:rsidP="00E11B4F">
            <w:pPr>
              <w:spacing w:after="120"/>
              <w:rPr>
                <w:rFonts w:asciiTheme="minorHAnsi" w:eastAsia="Calibri" w:hAnsiTheme="minorHAnsi" w:cstheme="minorHAnsi"/>
                <w:sz w:val="22"/>
                <w:szCs w:val="22"/>
              </w:rPr>
            </w:pPr>
          </w:p>
        </w:tc>
        <w:tc>
          <w:tcPr>
            <w:tcW w:w="3680" w:type="dxa"/>
            <w:vMerge/>
          </w:tcPr>
          <w:p w14:paraId="117561F6" w14:textId="77777777" w:rsidR="006405E6" w:rsidRPr="00D74B33" w:rsidRDefault="006405E6" w:rsidP="00E11B4F">
            <w:pPr>
              <w:spacing w:after="120"/>
              <w:rPr>
                <w:rFonts w:asciiTheme="minorHAnsi" w:eastAsia="Calibri" w:hAnsiTheme="minorHAnsi" w:cstheme="minorHAnsi"/>
                <w:sz w:val="22"/>
                <w:szCs w:val="22"/>
              </w:rPr>
            </w:pPr>
          </w:p>
        </w:tc>
      </w:tr>
      <w:tr w:rsidR="006405E6" w:rsidRPr="00D74B33" w14:paraId="5650D682" w14:textId="77777777" w:rsidTr="00E11B4F">
        <w:tc>
          <w:tcPr>
            <w:tcW w:w="1555" w:type="dxa"/>
            <w:vMerge/>
          </w:tcPr>
          <w:p w14:paraId="183A1C44" w14:textId="77777777" w:rsidR="006405E6" w:rsidRPr="00D74B33" w:rsidRDefault="006405E6" w:rsidP="00E11B4F">
            <w:pPr>
              <w:spacing w:after="120"/>
              <w:rPr>
                <w:rFonts w:ascii="Arial" w:eastAsia="Calibri" w:hAnsi="Arial" w:cs="Arial"/>
                <w:sz w:val="22"/>
                <w:szCs w:val="22"/>
              </w:rPr>
            </w:pPr>
          </w:p>
        </w:tc>
        <w:tc>
          <w:tcPr>
            <w:tcW w:w="708" w:type="dxa"/>
          </w:tcPr>
          <w:p w14:paraId="085B2B88"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8.11</w:t>
            </w:r>
          </w:p>
        </w:tc>
        <w:tc>
          <w:tcPr>
            <w:tcW w:w="4536" w:type="dxa"/>
            <w:vMerge/>
          </w:tcPr>
          <w:p w14:paraId="2CA1B72E" w14:textId="77777777" w:rsidR="006405E6" w:rsidRPr="00D74B33" w:rsidRDefault="006405E6" w:rsidP="00E11B4F">
            <w:pPr>
              <w:spacing w:after="120"/>
              <w:rPr>
                <w:rFonts w:asciiTheme="minorHAnsi" w:eastAsia="Calibri" w:hAnsiTheme="minorHAnsi" w:cstheme="minorHAnsi"/>
                <w:sz w:val="22"/>
                <w:szCs w:val="22"/>
              </w:rPr>
            </w:pPr>
          </w:p>
        </w:tc>
        <w:tc>
          <w:tcPr>
            <w:tcW w:w="3680" w:type="dxa"/>
            <w:vMerge/>
          </w:tcPr>
          <w:p w14:paraId="52FD3115" w14:textId="77777777" w:rsidR="006405E6" w:rsidRPr="00D74B33" w:rsidRDefault="006405E6" w:rsidP="00E11B4F">
            <w:pPr>
              <w:spacing w:after="120"/>
              <w:rPr>
                <w:rFonts w:asciiTheme="minorHAnsi" w:eastAsia="Calibri" w:hAnsiTheme="minorHAnsi" w:cstheme="minorHAnsi"/>
                <w:sz w:val="22"/>
                <w:szCs w:val="22"/>
              </w:rPr>
            </w:pPr>
          </w:p>
        </w:tc>
      </w:tr>
      <w:tr w:rsidR="006405E6" w:rsidRPr="00D74B33" w14:paraId="61AECF73" w14:textId="77777777" w:rsidTr="00E11B4F">
        <w:tc>
          <w:tcPr>
            <w:tcW w:w="1555" w:type="dxa"/>
            <w:vMerge/>
          </w:tcPr>
          <w:p w14:paraId="764217EF" w14:textId="77777777" w:rsidR="006405E6" w:rsidRPr="00D74B33" w:rsidRDefault="006405E6" w:rsidP="00E11B4F">
            <w:pPr>
              <w:spacing w:after="120"/>
              <w:rPr>
                <w:rFonts w:ascii="Arial" w:eastAsia="Calibri" w:hAnsi="Arial" w:cs="Arial"/>
                <w:sz w:val="22"/>
                <w:szCs w:val="22"/>
              </w:rPr>
            </w:pPr>
          </w:p>
        </w:tc>
        <w:tc>
          <w:tcPr>
            <w:tcW w:w="708" w:type="dxa"/>
          </w:tcPr>
          <w:p w14:paraId="609D1C71"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8.12</w:t>
            </w:r>
          </w:p>
        </w:tc>
        <w:tc>
          <w:tcPr>
            <w:tcW w:w="4536" w:type="dxa"/>
            <w:vMerge/>
          </w:tcPr>
          <w:p w14:paraId="0658F532" w14:textId="77777777" w:rsidR="006405E6" w:rsidRPr="00D74B33" w:rsidRDefault="006405E6" w:rsidP="00E11B4F">
            <w:pPr>
              <w:spacing w:after="120"/>
              <w:rPr>
                <w:rFonts w:asciiTheme="minorHAnsi" w:eastAsia="Calibri" w:hAnsiTheme="minorHAnsi" w:cstheme="minorHAnsi"/>
                <w:sz w:val="22"/>
                <w:szCs w:val="22"/>
              </w:rPr>
            </w:pPr>
          </w:p>
        </w:tc>
        <w:tc>
          <w:tcPr>
            <w:tcW w:w="3680" w:type="dxa"/>
            <w:vMerge/>
          </w:tcPr>
          <w:p w14:paraId="1DC31FFC" w14:textId="77777777" w:rsidR="006405E6" w:rsidRPr="00D74B33" w:rsidRDefault="006405E6" w:rsidP="00E11B4F">
            <w:pPr>
              <w:spacing w:after="120"/>
              <w:rPr>
                <w:rFonts w:asciiTheme="minorHAnsi" w:eastAsia="Calibri" w:hAnsiTheme="minorHAnsi" w:cstheme="minorHAnsi"/>
                <w:sz w:val="22"/>
                <w:szCs w:val="22"/>
              </w:rPr>
            </w:pPr>
          </w:p>
        </w:tc>
      </w:tr>
      <w:tr w:rsidR="006405E6" w:rsidRPr="00D74B33" w14:paraId="750D53CC" w14:textId="77777777" w:rsidTr="00E11B4F">
        <w:tc>
          <w:tcPr>
            <w:tcW w:w="1555" w:type="dxa"/>
            <w:vMerge/>
          </w:tcPr>
          <w:p w14:paraId="0A5964DE" w14:textId="77777777" w:rsidR="006405E6" w:rsidRPr="00D74B33" w:rsidRDefault="006405E6" w:rsidP="00E11B4F">
            <w:pPr>
              <w:spacing w:after="120"/>
              <w:rPr>
                <w:rFonts w:ascii="Arial" w:eastAsia="Calibri" w:hAnsi="Arial" w:cs="Arial"/>
                <w:sz w:val="22"/>
                <w:szCs w:val="22"/>
              </w:rPr>
            </w:pPr>
          </w:p>
        </w:tc>
        <w:tc>
          <w:tcPr>
            <w:tcW w:w="708" w:type="dxa"/>
          </w:tcPr>
          <w:p w14:paraId="227F5651"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8.13</w:t>
            </w:r>
          </w:p>
        </w:tc>
        <w:tc>
          <w:tcPr>
            <w:tcW w:w="4536" w:type="dxa"/>
          </w:tcPr>
          <w:sdt>
            <w:sdtPr>
              <w:rPr>
                <w:rFonts w:ascii="Arial" w:hAnsi="Arial" w:cs="Arial"/>
                <w:sz w:val="22"/>
                <w:szCs w:val="22"/>
              </w:rPr>
              <w:id w:val="-1974046848"/>
              <w:placeholder>
                <w:docPart w:val="30A0045E9B5845E796CB30FE1C8BBA1B"/>
              </w:placeholder>
              <w:showingPlcHdr/>
              <w15:appearance w15:val="hidden"/>
            </w:sdtPr>
            <w:sdtContent>
              <w:p w14:paraId="0A1F27B6" w14:textId="7D0EA27B"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tc>
        <w:tc>
          <w:tcPr>
            <w:tcW w:w="3680" w:type="dxa"/>
          </w:tcPr>
          <w:sdt>
            <w:sdtPr>
              <w:rPr>
                <w:rFonts w:ascii="Arial" w:eastAsia="Calibri" w:hAnsi="Arial" w:cs="Arial"/>
                <w:sz w:val="22"/>
                <w:szCs w:val="22"/>
              </w:rPr>
              <w:id w:val="14043774"/>
              <w:placeholder>
                <w:docPart w:val="130BED7056DC48BBBE7B39320D1EA51E"/>
              </w:placeholder>
              <w15:color w:val="FFCC99"/>
              <w15:appearance w15:val="hidden"/>
            </w:sdtPr>
            <w:sdtContent>
              <w:sdt>
                <w:sdtPr>
                  <w:rPr>
                    <w:rFonts w:ascii="Arial" w:hAnsi="Arial" w:cs="Arial"/>
                    <w:sz w:val="22"/>
                    <w:szCs w:val="22"/>
                  </w:rPr>
                  <w:id w:val="-615675251"/>
                  <w:placeholder>
                    <w:docPart w:val="DDCD460FE26941F5918AEF9A411C80FB"/>
                  </w:placeholder>
                  <w:showingPlcHdr/>
                  <w15:appearance w15:val="hidden"/>
                </w:sdtPr>
                <w:sdtContent>
                  <w:p w14:paraId="68433320" w14:textId="4BE44DE3"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541B0941" w14:textId="77777777" w:rsidTr="00E11B4F">
        <w:tc>
          <w:tcPr>
            <w:tcW w:w="1555" w:type="dxa"/>
            <w:vMerge/>
          </w:tcPr>
          <w:p w14:paraId="1B54BF02" w14:textId="77777777" w:rsidR="006405E6" w:rsidRPr="00D74B33" w:rsidRDefault="006405E6" w:rsidP="00E11B4F">
            <w:pPr>
              <w:spacing w:after="120"/>
              <w:rPr>
                <w:rFonts w:ascii="Arial" w:eastAsia="Calibri" w:hAnsi="Arial" w:cs="Arial"/>
                <w:sz w:val="22"/>
                <w:szCs w:val="22"/>
              </w:rPr>
            </w:pPr>
          </w:p>
        </w:tc>
        <w:tc>
          <w:tcPr>
            <w:tcW w:w="708" w:type="dxa"/>
          </w:tcPr>
          <w:p w14:paraId="1D3079FC"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8.14</w:t>
            </w:r>
          </w:p>
        </w:tc>
        <w:tc>
          <w:tcPr>
            <w:tcW w:w="4536" w:type="dxa"/>
          </w:tcPr>
          <w:sdt>
            <w:sdtPr>
              <w:rPr>
                <w:rFonts w:ascii="Arial" w:eastAsia="Calibri" w:hAnsi="Arial" w:cs="Arial"/>
                <w:sz w:val="22"/>
                <w:szCs w:val="22"/>
              </w:rPr>
              <w:id w:val="-1211877343"/>
              <w:placeholder>
                <w:docPart w:val="89A57EBDF003498B8C659296F1EF091F"/>
              </w:placeholder>
              <w15:color w:val="FFCC99"/>
              <w15:appearance w15:val="hidden"/>
            </w:sdtPr>
            <w:sdtContent>
              <w:sdt>
                <w:sdtPr>
                  <w:rPr>
                    <w:rFonts w:ascii="Arial" w:hAnsi="Arial" w:cs="Arial"/>
                    <w:sz w:val="22"/>
                    <w:szCs w:val="22"/>
                  </w:rPr>
                  <w:id w:val="878982309"/>
                  <w:placeholder>
                    <w:docPart w:val="A3165F112234424C82F563BA876B8E5B"/>
                  </w:placeholder>
                  <w:showingPlcHdr/>
                  <w15:appearance w15:val="hidden"/>
                </w:sdtPr>
                <w:sdtContent>
                  <w:p w14:paraId="67C46C3F" w14:textId="747C1035"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853675969"/>
              <w:placeholder>
                <w:docPart w:val="DD8106BD109E4716B642447BE496A51A"/>
              </w:placeholder>
              <w15:color w:val="FFCC99"/>
              <w15:appearance w15:val="hidden"/>
            </w:sdtPr>
            <w:sdtContent>
              <w:sdt>
                <w:sdtPr>
                  <w:rPr>
                    <w:rFonts w:ascii="Arial" w:hAnsi="Arial" w:cs="Arial"/>
                    <w:sz w:val="22"/>
                    <w:szCs w:val="22"/>
                  </w:rPr>
                  <w:id w:val="-878325845"/>
                  <w:placeholder>
                    <w:docPart w:val="9D2FEC8851A44A638825C88190D671F6"/>
                  </w:placeholder>
                  <w:showingPlcHdr/>
                  <w15:appearance w15:val="hidden"/>
                </w:sdtPr>
                <w:sdtContent>
                  <w:p w14:paraId="75799376" w14:textId="18D00BC7"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5491EAAB" w14:textId="77777777" w:rsidTr="00E11B4F">
        <w:tc>
          <w:tcPr>
            <w:tcW w:w="1555" w:type="dxa"/>
            <w:vMerge/>
          </w:tcPr>
          <w:p w14:paraId="2C3EF854" w14:textId="77777777" w:rsidR="006405E6" w:rsidRPr="00D74B33" w:rsidRDefault="006405E6" w:rsidP="00E11B4F">
            <w:pPr>
              <w:spacing w:after="120"/>
              <w:rPr>
                <w:rFonts w:ascii="Arial" w:eastAsia="Calibri" w:hAnsi="Arial" w:cs="Arial"/>
                <w:sz w:val="22"/>
                <w:szCs w:val="22"/>
              </w:rPr>
            </w:pPr>
          </w:p>
        </w:tc>
        <w:tc>
          <w:tcPr>
            <w:tcW w:w="708" w:type="dxa"/>
          </w:tcPr>
          <w:p w14:paraId="06C96FB5"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8.15</w:t>
            </w:r>
          </w:p>
        </w:tc>
        <w:tc>
          <w:tcPr>
            <w:tcW w:w="4536" w:type="dxa"/>
          </w:tcPr>
          <w:sdt>
            <w:sdtPr>
              <w:rPr>
                <w:rFonts w:ascii="Arial" w:eastAsia="Calibri" w:hAnsi="Arial" w:cs="Arial"/>
                <w:sz w:val="22"/>
                <w:szCs w:val="22"/>
              </w:rPr>
              <w:id w:val="583347607"/>
              <w:placeholder>
                <w:docPart w:val="994D0847522F4E57ABCB50981CF05FB3"/>
              </w:placeholder>
              <w15:color w:val="FFCC99"/>
              <w15:appearance w15:val="hidden"/>
            </w:sdtPr>
            <w:sdtContent>
              <w:sdt>
                <w:sdtPr>
                  <w:rPr>
                    <w:rFonts w:ascii="Arial" w:hAnsi="Arial" w:cs="Arial"/>
                    <w:sz w:val="22"/>
                    <w:szCs w:val="22"/>
                  </w:rPr>
                  <w:id w:val="-769853858"/>
                  <w:placeholder>
                    <w:docPart w:val="ED1A7EB73F964BEB9CDF1BE59211C3B8"/>
                  </w:placeholder>
                  <w:showingPlcHdr/>
                  <w15:appearance w15:val="hidden"/>
                </w:sdtPr>
                <w:sdtContent>
                  <w:p w14:paraId="78CF2747" w14:textId="6C9CA881"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898958154"/>
              <w:placeholder>
                <w:docPart w:val="4548223858D344478E861242CC516AA0"/>
              </w:placeholder>
              <w15:color w:val="FFCC99"/>
              <w15:appearance w15:val="hidden"/>
            </w:sdtPr>
            <w:sdtContent>
              <w:sdt>
                <w:sdtPr>
                  <w:rPr>
                    <w:rFonts w:ascii="Arial" w:hAnsi="Arial" w:cs="Arial"/>
                    <w:sz w:val="22"/>
                    <w:szCs w:val="22"/>
                  </w:rPr>
                  <w:id w:val="-404303721"/>
                  <w:placeholder>
                    <w:docPart w:val="A6014C59795243BAAE1080C787257AF5"/>
                  </w:placeholder>
                  <w:showingPlcHdr/>
                  <w15:appearance w15:val="hidden"/>
                </w:sdtPr>
                <w:sdtContent>
                  <w:p w14:paraId="3E22B54C" w14:textId="7A3E4A09"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495C640F" w14:textId="77777777" w:rsidTr="00E11B4F">
        <w:tc>
          <w:tcPr>
            <w:tcW w:w="1555" w:type="dxa"/>
            <w:vMerge/>
          </w:tcPr>
          <w:p w14:paraId="7CE47596" w14:textId="77777777" w:rsidR="006405E6" w:rsidRPr="00D74B33" w:rsidRDefault="006405E6" w:rsidP="00E11B4F">
            <w:pPr>
              <w:spacing w:after="120"/>
              <w:rPr>
                <w:rFonts w:ascii="Arial" w:eastAsia="Calibri" w:hAnsi="Arial" w:cs="Arial"/>
                <w:sz w:val="22"/>
                <w:szCs w:val="22"/>
              </w:rPr>
            </w:pPr>
          </w:p>
        </w:tc>
        <w:tc>
          <w:tcPr>
            <w:tcW w:w="708" w:type="dxa"/>
          </w:tcPr>
          <w:p w14:paraId="63800908"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8.16</w:t>
            </w:r>
          </w:p>
        </w:tc>
        <w:tc>
          <w:tcPr>
            <w:tcW w:w="4536" w:type="dxa"/>
          </w:tcPr>
          <w:sdt>
            <w:sdtPr>
              <w:rPr>
                <w:rFonts w:ascii="Arial" w:eastAsia="Calibri" w:hAnsi="Arial" w:cs="Arial"/>
                <w:sz w:val="22"/>
                <w:szCs w:val="22"/>
              </w:rPr>
              <w:id w:val="-1262294078"/>
              <w:placeholder>
                <w:docPart w:val="45EF702D44054D70BE5C2E56BC3E10BA"/>
              </w:placeholder>
              <w15:color w:val="FFCC99"/>
              <w15:appearance w15:val="hidden"/>
            </w:sdtPr>
            <w:sdtContent>
              <w:sdt>
                <w:sdtPr>
                  <w:rPr>
                    <w:rFonts w:ascii="Arial" w:hAnsi="Arial" w:cs="Arial"/>
                    <w:sz w:val="22"/>
                    <w:szCs w:val="22"/>
                  </w:rPr>
                  <w:id w:val="-502358239"/>
                  <w:placeholder>
                    <w:docPart w:val="85D8B69B27994DCD9F443C60D6BE133F"/>
                  </w:placeholder>
                  <w:showingPlcHdr/>
                  <w15:appearance w15:val="hidden"/>
                </w:sdtPr>
                <w:sdtContent>
                  <w:p w14:paraId="41E75664" w14:textId="3AC1EB83"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2073417102"/>
              <w:placeholder>
                <w:docPart w:val="E23AD24DCD564D79BAABAC638E87FFCB"/>
              </w:placeholder>
              <w15:color w:val="FFCC99"/>
              <w15:appearance w15:val="hidden"/>
            </w:sdtPr>
            <w:sdtContent>
              <w:sdt>
                <w:sdtPr>
                  <w:rPr>
                    <w:rFonts w:ascii="Arial" w:hAnsi="Arial" w:cs="Arial"/>
                    <w:sz w:val="22"/>
                    <w:szCs w:val="22"/>
                  </w:rPr>
                  <w:id w:val="-2000021016"/>
                  <w:placeholder>
                    <w:docPart w:val="275AB52225AC4D08A9363354C9402D5C"/>
                  </w:placeholder>
                  <w:showingPlcHdr/>
                  <w15:appearance w15:val="hidden"/>
                </w:sdtPr>
                <w:sdtContent>
                  <w:p w14:paraId="62EA160A" w14:textId="2056BFB9"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36B61E33" w14:textId="77777777" w:rsidTr="00E11B4F">
        <w:tc>
          <w:tcPr>
            <w:tcW w:w="1555" w:type="dxa"/>
            <w:vMerge/>
          </w:tcPr>
          <w:p w14:paraId="787778E6" w14:textId="77777777" w:rsidR="006405E6" w:rsidRPr="00D74B33" w:rsidRDefault="006405E6" w:rsidP="00E11B4F">
            <w:pPr>
              <w:spacing w:after="120"/>
              <w:rPr>
                <w:rFonts w:ascii="Arial" w:eastAsia="Calibri" w:hAnsi="Arial" w:cs="Arial"/>
                <w:sz w:val="22"/>
                <w:szCs w:val="22"/>
              </w:rPr>
            </w:pPr>
          </w:p>
        </w:tc>
        <w:tc>
          <w:tcPr>
            <w:tcW w:w="708" w:type="dxa"/>
          </w:tcPr>
          <w:p w14:paraId="1A660D83"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8.17</w:t>
            </w:r>
          </w:p>
        </w:tc>
        <w:tc>
          <w:tcPr>
            <w:tcW w:w="4536" w:type="dxa"/>
          </w:tcPr>
          <w:sdt>
            <w:sdtPr>
              <w:rPr>
                <w:rFonts w:ascii="Arial" w:eastAsia="Calibri" w:hAnsi="Arial" w:cs="Arial"/>
                <w:sz w:val="22"/>
                <w:szCs w:val="22"/>
              </w:rPr>
              <w:id w:val="2064439651"/>
              <w:placeholder>
                <w:docPart w:val="2F44FE2E139F49D49DE5186A772FCD95"/>
              </w:placeholder>
              <w15:color w:val="FFCC99"/>
              <w15:appearance w15:val="hidden"/>
            </w:sdtPr>
            <w:sdtContent>
              <w:sdt>
                <w:sdtPr>
                  <w:rPr>
                    <w:rFonts w:ascii="Arial" w:hAnsi="Arial" w:cs="Arial"/>
                    <w:sz w:val="22"/>
                    <w:szCs w:val="22"/>
                  </w:rPr>
                  <w:id w:val="-689753736"/>
                  <w:placeholder>
                    <w:docPart w:val="76A267FCA4974D549D13EED2C0D4F521"/>
                  </w:placeholder>
                  <w:showingPlcHdr/>
                  <w15:appearance w15:val="hidden"/>
                </w:sdtPr>
                <w:sdtContent>
                  <w:p w14:paraId="58211B1A" w14:textId="30EBB3F8"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841654043"/>
              <w:placeholder>
                <w:docPart w:val="9925F60D57D54AA98CEE6706CC47D7B3"/>
              </w:placeholder>
              <w15:color w:val="FFCC99"/>
              <w15:appearance w15:val="hidden"/>
            </w:sdtPr>
            <w:sdtContent>
              <w:sdt>
                <w:sdtPr>
                  <w:rPr>
                    <w:rFonts w:ascii="Arial" w:hAnsi="Arial" w:cs="Arial"/>
                    <w:sz w:val="22"/>
                    <w:szCs w:val="22"/>
                  </w:rPr>
                  <w:id w:val="-1864425523"/>
                  <w:placeholder>
                    <w:docPart w:val="6B65162AB012478983672B4D16CD9E95"/>
                  </w:placeholder>
                  <w:showingPlcHdr/>
                  <w15:appearance w15:val="hidden"/>
                </w:sdtPr>
                <w:sdtContent>
                  <w:p w14:paraId="09199D59" w14:textId="1D923135"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E251C6C" w14:textId="77777777" w:rsidTr="00E11B4F">
        <w:tc>
          <w:tcPr>
            <w:tcW w:w="1555" w:type="dxa"/>
            <w:vMerge/>
          </w:tcPr>
          <w:p w14:paraId="03B14D38" w14:textId="77777777" w:rsidR="006405E6" w:rsidRPr="00D74B33" w:rsidRDefault="006405E6" w:rsidP="00E11B4F">
            <w:pPr>
              <w:spacing w:after="120"/>
              <w:rPr>
                <w:rFonts w:ascii="Arial" w:eastAsia="Calibri" w:hAnsi="Arial" w:cs="Arial"/>
                <w:sz w:val="22"/>
                <w:szCs w:val="22"/>
              </w:rPr>
            </w:pPr>
          </w:p>
        </w:tc>
        <w:tc>
          <w:tcPr>
            <w:tcW w:w="708" w:type="dxa"/>
          </w:tcPr>
          <w:p w14:paraId="43EC03C8"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8.18</w:t>
            </w:r>
          </w:p>
        </w:tc>
        <w:tc>
          <w:tcPr>
            <w:tcW w:w="4536" w:type="dxa"/>
          </w:tcPr>
          <w:sdt>
            <w:sdtPr>
              <w:rPr>
                <w:rFonts w:ascii="Arial" w:eastAsia="Calibri" w:hAnsi="Arial" w:cs="Arial"/>
                <w:sz w:val="22"/>
                <w:szCs w:val="22"/>
              </w:rPr>
              <w:id w:val="-1613353047"/>
              <w:placeholder>
                <w:docPart w:val="E5E17E1B6DD54959857017EAFEA93DE0"/>
              </w:placeholder>
              <w15:color w:val="FFCC99"/>
              <w15:appearance w15:val="hidden"/>
            </w:sdtPr>
            <w:sdtContent>
              <w:sdt>
                <w:sdtPr>
                  <w:rPr>
                    <w:rFonts w:ascii="Arial" w:hAnsi="Arial" w:cs="Arial"/>
                    <w:sz w:val="22"/>
                    <w:szCs w:val="22"/>
                  </w:rPr>
                  <w:id w:val="372735063"/>
                  <w:placeholder>
                    <w:docPart w:val="DE299EDD236342ECA9085213FCD182AD"/>
                  </w:placeholder>
                  <w:showingPlcHdr/>
                  <w15:appearance w15:val="hidden"/>
                </w:sdtPr>
                <w:sdtContent>
                  <w:p w14:paraId="5059F077" w14:textId="3CB6B5E9"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963764972"/>
              <w:placeholder>
                <w:docPart w:val="07B5B05A5D334D0E8C9345DBE4407C1A"/>
              </w:placeholder>
              <w15:color w:val="FFCC99"/>
              <w15:appearance w15:val="hidden"/>
            </w:sdtPr>
            <w:sdtContent>
              <w:sdt>
                <w:sdtPr>
                  <w:rPr>
                    <w:rFonts w:ascii="Arial" w:hAnsi="Arial" w:cs="Arial"/>
                    <w:sz w:val="22"/>
                    <w:szCs w:val="22"/>
                  </w:rPr>
                  <w:id w:val="-2096084038"/>
                  <w:placeholder>
                    <w:docPart w:val="012E8C8CF3BA468CB45F8AA088AC6832"/>
                  </w:placeholder>
                  <w:showingPlcHdr/>
                  <w15:appearance w15:val="hidden"/>
                </w:sdtPr>
                <w:sdtContent>
                  <w:p w14:paraId="256AD2C8" w14:textId="1A17AC1F"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B9057AD" w14:textId="77777777" w:rsidTr="00E11B4F">
        <w:tc>
          <w:tcPr>
            <w:tcW w:w="1555" w:type="dxa"/>
            <w:vMerge/>
          </w:tcPr>
          <w:p w14:paraId="40C025F0" w14:textId="77777777" w:rsidR="006405E6" w:rsidRPr="00D74B33" w:rsidRDefault="006405E6" w:rsidP="00E11B4F">
            <w:pPr>
              <w:spacing w:after="120"/>
              <w:rPr>
                <w:rFonts w:ascii="Arial" w:eastAsia="Calibri" w:hAnsi="Arial" w:cs="Arial"/>
                <w:sz w:val="22"/>
                <w:szCs w:val="22"/>
              </w:rPr>
            </w:pPr>
          </w:p>
        </w:tc>
        <w:tc>
          <w:tcPr>
            <w:tcW w:w="708" w:type="dxa"/>
          </w:tcPr>
          <w:p w14:paraId="267C45B3"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8.19</w:t>
            </w:r>
          </w:p>
        </w:tc>
        <w:tc>
          <w:tcPr>
            <w:tcW w:w="4536" w:type="dxa"/>
          </w:tcPr>
          <w:sdt>
            <w:sdtPr>
              <w:rPr>
                <w:rFonts w:ascii="Arial" w:eastAsia="Calibri" w:hAnsi="Arial" w:cs="Arial"/>
                <w:sz w:val="22"/>
                <w:szCs w:val="22"/>
              </w:rPr>
              <w:id w:val="221022976"/>
              <w:placeholder>
                <w:docPart w:val="662F80ACCA884EB39F698A449761CEDB"/>
              </w:placeholder>
              <w15:color w:val="FFCC99"/>
              <w15:appearance w15:val="hidden"/>
            </w:sdtPr>
            <w:sdtContent>
              <w:sdt>
                <w:sdtPr>
                  <w:rPr>
                    <w:rFonts w:ascii="Arial" w:hAnsi="Arial" w:cs="Arial"/>
                    <w:sz w:val="22"/>
                    <w:szCs w:val="22"/>
                  </w:rPr>
                  <w:id w:val="948510422"/>
                  <w:placeholder>
                    <w:docPart w:val="8F0F8CD3D8AD46FBBCB7611D09BECDF2"/>
                  </w:placeholder>
                  <w:showingPlcHdr/>
                  <w15:appearance w15:val="hidden"/>
                </w:sdtPr>
                <w:sdtContent>
                  <w:p w14:paraId="088AB1E2" w14:textId="2B4F4232"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393263003"/>
              <w:placeholder>
                <w:docPart w:val="3965BFA7D6D84EC2B1C7E297E2C27619"/>
              </w:placeholder>
              <w15:color w:val="FFCC99"/>
              <w15:appearance w15:val="hidden"/>
            </w:sdtPr>
            <w:sdtContent>
              <w:sdt>
                <w:sdtPr>
                  <w:rPr>
                    <w:rFonts w:ascii="Arial" w:hAnsi="Arial" w:cs="Arial"/>
                    <w:sz w:val="22"/>
                    <w:szCs w:val="22"/>
                  </w:rPr>
                  <w:id w:val="-118143279"/>
                  <w:placeholder>
                    <w:docPart w:val="EE63EEA735F54E1ABCBA6F3B280E54CB"/>
                  </w:placeholder>
                  <w:showingPlcHdr/>
                  <w15:appearance w15:val="hidden"/>
                </w:sdtPr>
                <w:sdtContent>
                  <w:p w14:paraId="4BD6D403" w14:textId="4BDDEE9F"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711D2EEB" w14:textId="77777777" w:rsidTr="00E11B4F">
        <w:tc>
          <w:tcPr>
            <w:tcW w:w="1555" w:type="dxa"/>
            <w:vMerge/>
          </w:tcPr>
          <w:p w14:paraId="3B80407E" w14:textId="77777777" w:rsidR="006405E6" w:rsidRPr="00D74B33" w:rsidRDefault="006405E6" w:rsidP="00E11B4F">
            <w:pPr>
              <w:spacing w:after="120"/>
              <w:rPr>
                <w:rFonts w:ascii="Arial" w:eastAsia="Calibri" w:hAnsi="Arial" w:cs="Arial"/>
                <w:sz w:val="22"/>
                <w:szCs w:val="22"/>
              </w:rPr>
            </w:pPr>
          </w:p>
        </w:tc>
        <w:tc>
          <w:tcPr>
            <w:tcW w:w="708" w:type="dxa"/>
          </w:tcPr>
          <w:p w14:paraId="423707E7"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8.20</w:t>
            </w:r>
          </w:p>
        </w:tc>
        <w:tc>
          <w:tcPr>
            <w:tcW w:w="4536" w:type="dxa"/>
          </w:tcPr>
          <w:sdt>
            <w:sdtPr>
              <w:rPr>
                <w:rFonts w:ascii="Arial" w:eastAsia="Calibri" w:hAnsi="Arial" w:cs="Arial"/>
                <w:sz w:val="22"/>
                <w:szCs w:val="22"/>
              </w:rPr>
              <w:id w:val="-301844706"/>
              <w:placeholder>
                <w:docPart w:val="0796F944FD4349B39F774991DFF5A08E"/>
              </w:placeholder>
              <w15:color w:val="FFCC99"/>
              <w15:appearance w15:val="hidden"/>
            </w:sdtPr>
            <w:sdtContent>
              <w:sdt>
                <w:sdtPr>
                  <w:rPr>
                    <w:rFonts w:ascii="Arial" w:hAnsi="Arial" w:cs="Arial"/>
                    <w:sz w:val="22"/>
                    <w:szCs w:val="22"/>
                  </w:rPr>
                  <w:id w:val="1485514501"/>
                  <w:placeholder>
                    <w:docPart w:val="455425E29B4A46C1AC734E32F7DD39EE"/>
                  </w:placeholder>
                  <w:showingPlcHdr/>
                  <w15:appearance w15:val="hidden"/>
                </w:sdtPr>
                <w:sdtContent>
                  <w:p w14:paraId="5436F27F" w14:textId="71BC5443"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140727635"/>
              <w:placeholder>
                <w:docPart w:val="EBAEB77C66CC4DA6B70E3D20DBF2F3DD"/>
              </w:placeholder>
              <w15:color w:val="FFCC99"/>
              <w15:appearance w15:val="hidden"/>
            </w:sdtPr>
            <w:sdtContent>
              <w:sdt>
                <w:sdtPr>
                  <w:rPr>
                    <w:rFonts w:ascii="Arial" w:hAnsi="Arial" w:cs="Arial"/>
                    <w:sz w:val="22"/>
                    <w:szCs w:val="22"/>
                  </w:rPr>
                  <w:id w:val="-12302961"/>
                  <w:placeholder>
                    <w:docPart w:val="20E4CED895724CB88B6FAD256F467E74"/>
                  </w:placeholder>
                  <w:showingPlcHdr/>
                  <w15:appearance w15:val="hidden"/>
                </w:sdtPr>
                <w:sdtContent>
                  <w:p w14:paraId="5B01DA36" w14:textId="35871F3E"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1250014A" w14:textId="77777777" w:rsidTr="00E11B4F">
        <w:tc>
          <w:tcPr>
            <w:tcW w:w="1555" w:type="dxa"/>
            <w:vMerge/>
          </w:tcPr>
          <w:p w14:paraId="079DDD65" w14:textId="77777777" w:rsidR="006405E6" w:rsidRPr="00D74B33" w:rsidRDefault="006405E6" w:rsidP="00E11B4F">
            <w:pPr>
              <w:spacing w:after="120"/>
              <w:rPr>
                <w:rFonts w:ascii="Arial" w:eastAsia="Calibri" w:hAnsi="Arial" w:cs="Arial"/>
                <w:sz w:val="22"/>
                <w:szCs w:val="22"/>
              </w:rPr>
            </w:pPr>
          </w:p>
        </w:tc>
        <w:tc>
          <w:tcPr>
            <w:tcW w:w="708" w:type="dxa"/>
          </w:tcPr>
          <w:p w14:paraId="4E430E15"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8.21</w:t>
            </w:r>
          </w:p>
        </w:tc>
        <w:tc>
          <w:tcPr>
            <w:tcW w:w="4536" w:type="dxa"/>
          </w:tcPr>
          <w:sdt>
            <w:sdtPr>
              <w:rPr>
                <w:rFonts w:ascii="Arial" w:eastAsia="Calibri" w:hAnsi="Arial" w:cs="Arial"/>
                <w:sz w:val="22"/>
                <w:szCs w:val="22"/>
              </w:rPr>
              <w:id w:val="276765609"/>
              <w:placeholder>
                <w:docPart w:val="99489B293A4947358C684A742ADCAEEC"/>
              </w:placeholder>
              <w15:color w:val="FFCC99"/>
              <w15:appearance w15:val="hidden"/>
            </w:sdtPr>
            <w:sdtContent>
              <w:sdt>
                <w:sdtPr>
                  <w:rPr>
                    <w:rFonts w:ascii="Arial" w:hAnsi="Arial" w:cs="Arial"/>
                    <w:sz w:val="22"/>
                    <w:szCs w:val="22"/>
                  </w:rPr>
                  <w:id w:val="803669491"/>
                  <w:placeholder>
                    <w:docPart w:val="F235DF8D48F848619A74C83CFD9ACFFC"/>
                  </w:placeholder>
                  <w:showingPlcHdr/>
                  <w15:appearance w15:val="hidden"/>
                </w:sdtPr>
                <w:sdtContent>
                  <w:p w14:paraId="7D8023C7" w14:textId="02AA90FE"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327588057"/>
              <w:placeholder>
                <w:docPart w:val="2AFAEEC75DA549DD9C4DB9DDD9367B98"/>
              </w:placeholder>
              <w15:color w:val="FFCC99"/>
              <w15:appearance w15:val="hidden"/>
            </w:sdtPr>
            <w:sdtContent>
              <w:sdt>
                <w:sdtPr>
                  <w:rPr>
                    <w:rFonts w:ascii="Arial" w:hAnsi="Arial" w:cs="Arial"/>
                    <w:sz w:val="22"/>
                    <w:szCs w:val="22"/>
                  </w:rPr>
                  <w:id w:val="-187306979"/>
                  <w:placeholder>
                    <w:docPart w:val="924077312A074593B1378BEF680219B2"/>
                  </w:placeholder>
                  <w:showingPlcHdr/>
                  <w15:appearance w15:val="hidden"/>
                </w:sdtPr>
                <w:sdtContent>
                  <w:p w14:paraId="37E97591" w14:textId="6BDEB4DD" w:rsidR="006405E6" w:rsidRPr="00317B62" w:rsidRDefault="00EC1449" w:rsidP="00EC1449">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692A3F77" w14:textId="77777777" w:rsidTr="00E11B4F">
        <w:tc>
          <w:tcPr>
            <w:tcW w:w="1555" w:type="dxa"/>
            <w:vMerge/>
          </w:tcPr>
          <w:p w14:paraId="224E1D8C" w14:textId="77777777" w:rsidR="006405E6" w:rsidRPr="00D74B33" w:rsidRDefault="006405E6" w:rsidP="00E11B4F">
            <w:pPr>
              <w:spacing w:after="120"/>
              <w:rPr>
                <w:rFonts w:ascii="Arial" w:eastAsia="Calibri" w:hAnsi="Arial" w:cs="Arial"/>
                <w:sz w:val="22"/>
                <w:szCs w:val="22"/>
              </w:rPr>
            </w:pPr>
          </w:p>
        </w:tc>
        <w:tc>
          <w:tcPr>
            <w:tcW w:w="708" w:type="dxa"/>
          </w:tcPr>
          <w:p w14:paraId="29D03709"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8.22</w:t>
            </w:r>
          </w:p>
        </w:tc>
        <w:tc>
          <w:tcPr>
            <w:tcW w:w="4536" w:type="dxa"/>
          </w:tcPr>
          <w:sdt>
            <w:sdtPr>
              <w:rPr>
                <w:rFonts w:ascii="Arial" w:eastAsia="Calibri" w:hAnsi="Arial" w:cs="Arial"/>
                <w:sz w:val="22"/>
                <w:szCs w:val="22"/>
              </w:rPr>
              <w:id w:val="1081252732"/>
              <w:placeholder>
                <w:docPart w:val="B342599DB48740D3950722A097F0C017"/>
              </w:placeholder>
              <w15:color w:val="FFCC99"/>
              <w15:appearance w15:val="hidden"/>
            </w:sdtPr>
            <w:sdtContent>
              <w:sdt>
                <w:sdtPr>
                  <w:rPr>
                    <w:rFonts w:ascii="Arial" w:hAnsi="Arial" w:cs="Arial"/>
                    <w:sz w:val="22"/>
                    <w:szCs w:val="22"/>
                  </w:rPr>
                  <w:id w:val="506789772"/>
                  <w:placeholder>
                    <w:docPart w:val="0E6BF50EF92A4BB1AE91AF19FD590BA6"/>
                  </w:placeholder>
                  <w:showingPlcHdr/>
                  <w15:appearance w15:val="hidden"/>
                </w:sdtPr>
                <w:sdtContent>
                  <w:p w14:paraId="33DC306F" w14:textId="066ADF9E"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651865174"/>
              <w:placeholder>
                <w:docPart w:val="C54F1A42C1834FD68492B09EBB42E222"/>
              </w:placeholder>
              <w15:color w:val="FFCC99"/>
              <w15:appearance w15:val="hidden"/>
            </w:sdtPr>
            <w:sdtContent>
              <w:sdt>
                <w:sdtPr>
                  <w:rPr>
                    <w:rFonts w:ascii="Arial" w:hAnsi="Arial" w:cs="Arial"/>
                    <w:sz w:val="22"/>
                    <w:szCs w:val="22"/>
                  </w:rPr>
                  <w:id w:val="-1922864901"/>
                  <w:placeholder>
                    <w:docPart w:val="69497B2D18974D7994010804D03C9B3F"/>
                  </w:placeholder>
                  <w:showingPlcHdr/>
                  <w15:appearance w15:val="hidden"/>
                </w:sdtPr>
                <w:sdtContent>
                  <w:p w14:paraId="213AD5D6" w14:textId="709BBE84"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E208A52" w14:textId="77777777" w:rsidTr="00E11B4F">
        <w:tc>
          <w:tcPr>
            <w:tcW w:w="1555" w:type="dxa"/>
            <w:vMerge w:val="restart"/>
          </w:tcPr>
          <w:p w14:paraId="14D1B870" w14:textId="77777777" w:rsidR="006405E6" w:rsidRPr="00D74B33" w:rsidRDefault="006405E6" w:rsidP="00E11B4F">
            <w:pPr>
              <w:spacing w:after="120"/>
              <w:rPr>
                <w:rFonts w:ascii="Arial" w:eastAsia="Calibri" w:hAnsi="Arial" w:cs="Arial"/>
                <w:sz w:val="22"/>
                <w:szCs w:val="22"/>
              </w:rPr>
            </w:pPr>
            <w:hyperlink r:id="rId29" w:anchor="_Toc487026958" w:history="1">
              <w:r w:rsidRPr="00D74B33">
                <w:rPr>
                  <w:rFonts w:ascii="Arial" w:eastAsia="Calibri" w:hAnsi="Arial" w:cs="Arial"/>
                  <w:color w:val="0000FF"/>
                  <w:sz w:val="22"/>
                  <w:szCs w:val="22"/>
                  <w:u w:val="single"/>
                </w:rPr>
                <w:t>Standard 9</w:t>
              </w:r>
            </w:hyperlink>
          </w:p>
        </w:tc>
        <w:tc>
          <w:tcPr>
            <w:tcW w:w="708" w:type="dxa"/>
          </w:tcPr>
          <w:p w14:paraId="4C9D4BFF"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9.1</w:t>
            </w:r>
          </w:p>
        </w:tc>
        <w:tc>
          <w:tcPr>
            <w:tcW w:w="4536" w:type="dxa"/>
          </w:tcPr>
          <w:sdt>
            <w:sdtPr>
              <w:rPr>
                <w:rFonts w:ascii="Arial" w:eastAsia="Calibri" w:hAnsi="Arial" w:cs="Arial"/>
                <w:sz w:val="22"/>
                <w:szCs w:val="22"/>
              </w:rPr>
              <w:id w:val="-1754349059"/>
              <w:placeholder>
                <w:docPart w:val="F4E03872E58E4D0C9B7EC258D89813FE"/>
              </w:placeholder>
              <w15:color w:val="FFCC99"/>
              <w15:appearance w15:val="hidden"/>
            </w:sdtPr>
            <w:sdtContent>
              <w:sdt>
                <w:sdtPr>
                  <w:rPr>
                    <w:rFonts w:ascii="Arial" w:hAnsi="Arial" w:cs="Arial"/>
                    <w:sz w:val="22"/>
                    <w:szCs w:val="22"/>
                  </w:rPr>
                  <w:id w:val="1895317677"/>
                  <w:placeholder>
                    <w:docPart w:val="AE334CB5097B477497DA95779FB6440F"/>
                  </w:placeholder>
                  <w:showingPlcHdr/>
                  <w15:appearance w15:val="hidden"/>
                </w:sdtPr>
                <w:sdtContent>
                  <w:p w14:paraId="49794F07" w14:textId="50C72666"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833685584"/>
              <w:placeholder>
                <w:docPart w:val="8FABC6D70F554CAC95FB36451438BB8E"/>
              </w:placeholder>
              <w15:color w:val="FFCC99"/>
              <w15:appearance w15:val="hidden"/>
            </w:sdtPr>
            <w:sdtContent>
              <w:sdt>
                <w:sdtPr>
                  <w:rPr>
                    <w:rFonts w:ascii="Arial" w:hAnsi="Arial" w:cs="Arial"/>
                    <w:sz w:val="22"/>
                    <w:szCs w:val="22"/>
                  </w:rPr>
                  <w:id w:val="79187131"/>
                  <w:placeholder>
                    <w:docPart w:val="84B9DFC65A8A4DA7B22B7CF60985427C"/>
                  </w:placeholder>
                  <w:showingPlcHdr/>
                  <w15:appearance w15:val="hidden"/>
                </w:sdtPr>
                <w:sdtContent>
                  <w:p w14:paraId="4DD98DC5" w14:textId="256526E7"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550C4AE0" w14:textId="77777777" w:rsidTr="00E11B4F">
        <w:tc>
          <w:tcPr>
            <w:tcW w:w="1555" w:type="dxa"/>
            <w:vMerge/>
          </w:tcPr>
          <w:p w14:paraId="316737C4" w14:textId="77777777" w:rsidR="006405E6" w:rsidRPr="00D74B33" w:rsidRDefault="006405E6" w:rsidP="00E11B4F">
            <w:pPr>
              <w:spacing w:after="120"/>
              <w:rPr>
                <w:rFonts w:ascii="Arial" w:eastAsia="Calibri" w:hAnsi="Arial" w:cs="Arial"/>
                <w:sz w:val="22"/>
                <w:szCs w:val="22"/>
              </w:rPr>
            </w:pPr>
          </w:p>
        </w:tc>
        <w:tc>
          <w:tcPr>
            <w:tcW w:w="708" w:type="dxa"/>
          </w:tcPr>
          <w:p w14:paraId="5FD33B15"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9.2</w:t>
            </w:r>
          </w:p>
        </w:tc>
        <w:tc>
          <w:tcPr>
            <w:tcW w:w="4536" w:type="dxa"/>
          </w:tcPr>
          <w:sdt>
            <w:sdtPr>
              <w:rPr>
                <w:rFonts w:ascii="Arial" w:eastAsia="Calibri" w:hAnsi="Arial" w:cs="Arial"/>
                <w:sz w:val="22"/>
                <w:szCs w:val="22"/>
              </w:rPr>
              <w:id w:val="386454920"/>
              <w:placeholder>
                <w:docPart w:val="6FB65CF8FAA1407AA6E78053D7A91DF5"/>
              </w:placeholder>
              <w15:color w:val="FFCC99"/>
              <w15:appearance w15:val="hidden"/>
            </w:sdtPr>
            <w:sdtContent>
              <w:sdt>
                <w:sdtPr>
                  <w:rPr>
                    <w:rFonts w:ascii="Arial" w:hAnsi="Arial" w:cs="Arial"/>
                    <w:sz w:val="22"/>
                    <w:szCs w:val="22"/>
                  </w:rPr>
                  <w:id w:val="-384098990"/>
                  <w:placeholder>
                    <w:docPart w:val="B3056846B22344C1BB2114907A833B31"/>
                  </w:placeholder>
                  <w:showingPlcHdr/>
                  <w15:appearance w15:val="hidden"/>
                </w:sdtPr>
                <w:sdtContent>
                  <w:p w14:paraId="458E8F83" w14:textId="7F8D20B1"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113175083"/>
              <w:placeholder>
                <w:docPart w:val="2ABDB694266243078EE0F4F263E0FC94"/>
              </w:placeholder>
              <w15:color w:val="FFCC99"/>
              <w15:appearance w15:val="hidden"/>
            </w:sdtPr>
            <w:sdtContent>
              <w:sdt>
                <w:sdtPr>
                  <w:rPr>
                    <w:rFonts w:ascii="Arial" w:hAnsi="Arial" w:cs="Arial"/>
                    <w:sz w:val="22"/>
                    <w:szCs w:val="22"/>
                  </w:rPr>
                  <w:id w:val="1349296064"/>
                  <w:placeholder>
                    <w:docPart w:val="BE3CF93BFBB049499040819BD0A62649"/>
                  </w:placeholder>
                  <w:showingPlcHdr/>
                  <w15:appearance w15:val="hidden"/>
                </w:sdtPr>
                <w:sdtContent>
                  <w:p w14:paraId="09246A3D" w14:textId="59349ADE"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44BA0835" w14:textId="77777777" w:rsidTr="00E11B4F">
        <w:tc>
          <w:tcPr>
            <w:tcW w:w="1555" w:type="dxa"/>
            <w:vMerge/>
          </w:tcPr>
          <w:p w14:paraId="53A14D5D" w14:textId="77777777" w:rsidR="006405E6" w:rsidRPr="00D74B33" w:rsidRDefault="006405E6" w:rsidP="00E11B4F">
            <w:pPr>
              <w:spacing w:after="120"/>
              <w:rPr>
                <w:rFonts w:ascii="Arial" w:eastAsia="Calibri" w:hAnsi="Arial" w:cs="Arial"/>
                <w:sz w:val="22"/>
                <w:szCs w:val="22"/>
              </w:rPr>
            </w:pPr>
          </w:p>
        </w:tc>
        <w:tc>
          <w:tcPr>
            <w:tcW w:w="708" w:type="dxa"/>
          </w:tcPr>
          <w:p w14:paraId="6E21C864"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9.3</w:t>
            </w:r>
          </w:p>
        </w:tc>
        <w:tc>
          <w:tcPr>
            <w:tcW w:w="4536" w:type="dxa"/>
          </w:tcPr>
          <w:sdt>
            <w:sdtPr>
              <w:rPr>
                <w:rFonts w:ascii="Arial" w:eastAsia="Calibri" w:hAnsi="Arial" w:cs="Arial"/>
                <w:sz w:val="22"/>
                <w:szCs w:val="22"/>
              </w:rPr>
              <w:id w:val="842291336"/>
              <w:placeholder>
                <w:docPart w:val="0948A55F59A44483B92BC6D368D42BE5"/>
              </w:placeholder>
              <w15:color w:val="FFCC99"/>
              <w15:appearance w15:val="hidden"/>
            </w:sdtPr>
            <w:sdtContent>
              <w:sdt>
                <w:sdtPr>
                  <w:rPr>
                    <w:rFonts w:ascii="Arial" w:hAnsi="Arial" w:cs="Arial"/>
                    <w:sz w:val="22"/>
                    <w:szCs w:val="22"/>
                  </w:rPr>
                  <w:id w:val="-1312950274"/>
                  <w:placeholder>
                    <w:docPart w:val="51D8BE38C25A42878328792642970E97"/>
                  </w:placeholder>
                  <w:showingPlcHdr/>
                  <w15:appearance w15:val="hidden"/>
                </w:sdtPr>
                <w:sdtContent>
                  <w:p w14:paraId="21119BD7" w14:textId="400FB887"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360245914"/>
              <w:placeholder>
                <w:docPart w:val="19A8B4F8212D46689562286EC0386934"/>
              </w:placeholder>
              <w15:color w:val="FFCC99"/>
              <w15:appearance w15:val="hidden"/>
            </w:sdtPr>
            <w:sdtContent>
              <w:sdt>
                <w:sdtPr>
                  <w:rPr>
                    <w:rFonts w:ascii="Arial" w:hAnsi="Arial" w:cs="Arial"/>
                    <w:sz w:val="22"/>
                    <w:szCs w:val="22"/>
                  </w:rPr>
                  <w:id w:val="-1757199104"/>
                  <w:placeholder>
                    <w:docPart w:val="3D4186E7CE294038A181D87DD635BD3A"/>
                  </w:placeholder>
                  <w:showingPlcHdr/>
                  <w15:appearance w15:val="hidden"/>
                </w:sdtPr>
                <w:sdtContent>
                  <w:p w14:paraId="3B945628" w14:textId="67805BC3"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62309A4" w14:textId="77777777" w:rsidTr="00E11B4F">
        <w:tc>
          <w:tcPr>
            <w:tcW w:w="1555" w:type="dxa"/>
            <w:vMerge/>
          </w:tcPr>
          <w:p w14:paraId="2FD9C4A1" w14:textId="77777777" w:rsidR="006405E6" w:rsidRPr="00D74B33" w:rsidRDefault="006405E6" w:rsidP="00E11B4F">
            <w:pPr>
              <w:spacing w:after="120"/>
              <w:rPr>
                <w:rFonts w:ascii="Arial" w:eastAsia="Calibri" w:hAnsi="Arial" w:cs="Arial"/>
                <w:sz w:val="22"/>
                <w:szCs w:val="22"/>
              </w:rPr>
            </w:pPr>
          </w:p>
        </w:tc>
        <w:tc>
          <w:tcPr>
            <w:tcW w:w="708" w:type="dxa"/>
          </w:tcPr>
          <w:p w14:paraId="50591321"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9.4</w:t>
            </w:r>
          </w:p>
        </w:tc>
        <w:tc>
          <w:tcPr>
            <w:tcW w:w="4536" w:type="dxa"/>
          </w:tcPr>
          <w:sdt>
            <w:sdtPr>
              <w:rPr>
                <w:rFonts w:ascii="Arial" w:eastAsia="Calibri" w:hAnsi="Arial" w:cs="Arial"/>
                <w:sz w:val="22"/>
                <w:szCs w:val="22"/>
              </w:rPr>
              <w:id w:val="-1144658470"/>
              <w:placeholder>
                <w:docPart w:val="99861600898744478B7F029F5D9D57F7"/>
              </w:placeholder>
              <w15:color w:val="FFCC99"/>
              <w15:appearance w15:val="hidden"/>
            </w:sdtPr>
            <w:sdtContent>
              <w:sdt>
                <w:sdtPr>
                  <w:rPr>
                    <w:rFonts w:ascii="Arial" w:hAnsi="Arial" w:cs="Arial"/>
                    <w:sz w:val="22"/>
                    <w:szCs w:val="22"/>
                  </w:rPr>
                  <w:id w:val="1899857235"/>
                  <w:placeholder>
                    <w:docPart w:val="F4E0783E339944B2A9CE671FB791A70D"/>
                  </w:placeholder>
                  <w:showingPlcHdr/>
                  <w15:appearance w15:val="hidden"/>
                </w:sdtPr>
                <w:sdtContent>
                  <w:p w14:paraId="043FAD23" w14:textId="160B4739"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565713958"/>
              <w:placeholder>
                <w:docPart w:val="01E473C3A3B74B1880DBBC763AFEF57D"/>
              </w:placeholder>
              <w15:color w:val="FFCC99"/>
              <w15:appearance w15:val="hidden"/>
            </w:sdtPr>
            <w:sdtContent>
              <w:sdt>
                <w:sdtPr>
                  <w:rPr>
                    <w:rFonts w:ascii="Arial" w:hAnsi="Arial" w:cs="Arial"/>
                    <w:sz w:val="22"/>
                    <w:szCs w:val="22"/>
                  </w:rPr>
                  <w:id w:val="536483860"/>
                  <w:placeholder>
                    <w:docPart w:val="D982B728655C4926A198381AB15566CA"/>
                  </w:placeholder>
                  <w:showingPlcHdr/>
                  <w15:appearance w15:val="hidden"/>
                </w:sdtPr>
                <w:sdtContent>
                  <w:p w14:paraId="19E1CA85" w14:textId="21D3809D"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70B1EEB6" w14:textId="77777777" w:rsidTr="00E11B4F">
        <w:tc>
          <w:tcPr>
            <w:tcW w:w="1555" w:type="dxa"/>
            <w:vMerge/>
          </w:tcPr>
          <w:p w14:paraId="09358A56" w14:textId="77777777" w:rsidR="006405E6" w:rsidRPr="00D74B33" w:rsidRDefault="006405E6" w:rsidP="00E11B4F">
            <w:pPr>
              <w:spacing w:after="120"/>
              <w:rPr>
                <w:rFonts w:ascii="Arial" w:eastAsia="Calibri" w:hAnsi="Arial" w:cs="Arial"/>
                <w:sz w:val="22"/>
                <w:szCs w:val="22"/>
              </w:rPr>
            </w:pPr>
          </w:p>
        </w:tc>
        <w:tc>
          <w:tcPr>
            <w:tcW w:w="708" w:type="dxa"/>
          </w:tcPr>
          <w:p w14:paraId="6608A9BB"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9.5</w:t>
            </w:r>
          </w:p>
        </w:tc>
        <w:tc>
          <w:tcPr>
            <w:tcW w:w="4536" w:type="dxa"/>
          </w:tcPr>
          <w:sdt>
            <w:sdtPr>
              <w:rPr>
                <w:rFonts w:ascii="Arial" w:eastAsia="Calibri" w:hAnsi="Arial" w:cs="Arial"/>
                <w:sz w:val="22"/>
                <w:szCs w:val="22"/>
              </w:rPr>
              <w:id w:val="-620844732"/>
              <w:placeholder>
                <w:docPart w:val="D89AF9B53E2B4B9A8F35275A8D8BCD8B"/>
              </w:placeholder>
              <w15:color w:val="FFCC99"/>
              <w15:appearance w15:val="hidden"/>
            </w:sdtPr>
            <w:sdtContent>
              <w:sdt>
                <w:sdtPr>
                  <w:rPr>
                    <w:rFonts w:ascii="Arial" w:hAnsi="Arial" w:cs="Arial"/>
                    <w:sz w:val="22"/>
                    <w:szCs w:val="22"/>
                  </w:rPr>
                  <w:id w:val="779381831"/>
                  <w:placeholder>
                    <w:docPart w:val="E6DD4002DB074940BBE9459668A3D11A"/>
                  </w:placeholder>
                  <w:showingPlcHdr/>
                  <w15:appearance w15:val="hidden"/>
                </w:sdtPr>
                <w:sdtContent>
                  <w:p w14:paraId="75645661" w14:textId="4EA69E04"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177703095"/>
              <w:placeholder>
                <w:docPart w:val="90265542FEF449BA9C3A8266AD5F86A4"/>
              </w:placeholder>
              <w15:color w:val="FFCC99"/>
              <w15:appearance w15:val="hidden"/>
            </w:sdtPr>
            <w:sdtContent>
              <w:sdt>
                <w:sdtPr>
                  <w:rPr>
                    <w:rFonts w:ascii="Arial" w:hAnsi="Arial" w:cs="Arial"/>
                    <w:sz w:val="22"/>
                    <w:szCs w:val="22"/>
                  </w:rPr>
                  <w:id w:val="822086773"/>
                  <w:placeholder>
                    <w:docPart w:val="D7135713A9674412BF2778C2CDAB2A56"/>
                  </w:placeholder>
                  <w:showingPlcHdr/>
                  <w15:appearance w15:val="hidden"/>
                </w:sdtPr>
                <w:sdtContent>
                  <w:p w14:paraId="2552B336" w14:textId="0C5D3FFF"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3735560" w14:textId="77777777" w:rsidTr="00E11B4F">
        <w:tc>
          <w:tcPr>
            <w:tcW w:w="1555" w:type="dxa"/>
            <w:vMerge/>
          </w:tcPr>
          <w:p w14:paraId="751FC2FC" w14:textId="77777777" w:rsidR="006405E6" w:rsidRPr="00D74B33" w:rsidRDefault="006405E6" w:rsidP="00E11B4F">
            <w:pPr>
              <w:spacing w:after="120"/>
              <w:rPr>
                <w:rFonts w:ascii="Arial" w:eastAsia="Calibri" w:hAnsi="Arial" w:cs="Arial"/>
                <w:sz w:val="22"/>
                <w:szCs w:val="22"/>
              </w:rPr>
            </w:pPr>
          </w:p>
        </w:tc>
        <w:tc>
          <w:tcPr>
            <w:tcW w:w="708" w:type="dxa"/>
          </w:tcPr>
          <w:p w14:paraId="5E883BF3" w14:textId="77777777" w:rsidR="006405E6" w:rsidRPr="00D74B33" w:rsidRDefault="006405E6" w:rsidP="00E11B4F">
            <w:pPr>
              <w:spacing w:after="120"/>
              <w:rPr>
                <w:rFonts w:asciiTheme="minorHAnsi" w:eastAsia="Calibri" w:hAnsiTheme="minorHAnsi" w:cstheme="minorHAnsi"/>
                <w:sz w:val="22"/>
                <w:szCs w:val="22"/>
              </w:rPr>
            </w:pPr>
            <w:r w:rsidRPr="00D74B33">
              <w:rPr>
                <w:rFonts w:asciiTheme="minorHAnsi" w:eastAsia="Calibri" w:hAnsiTheme="minorHAnsi" w:cstheme="minorHAnsi"/>
                <w:sz w:val="22"/>
                <w:szCs w:val="22"/>
              </w:rPr>
              <w:t>9.6</w:t>
            </w:r>
          </w:p>
        </w:tc>
        <w:tc>
          <w:tcPr>
            <w:tcW w:w="4536" w:type="dxa"/>
          </w:tcPr>
          <w:sdt>
            <w:sdtPr>
              <w:rPr>
                <w:rFonts w:ascii="Arial" w:eastAsia="Calibri" w:hAnsi="Arial" w:cs="Arial"/>
                <w:sz w:val="22"/>
                <w:szCs w:val="22"/>
              </w:rPr>
              <w:id w:val="622501366"/>
              <w:placeholder>
                <w:docPart w:val="A463740E0C5E49AA8CA44C70D3406A75"/>
              </w:placeholder>
              <w15:color w:val="FFCC99"/>
              <w15:appearance w15:val="hidden"/>
            </w:sdtPr>
            <w:sdtContent>
              <w:sdt>
                <w:sdtPr>
                  <w:rPr>
                    <w:rFonts w:ascii="Arial" w:hAnsi="Arial" w:cs="Arial"/>
                    <w:sz w:val="22"/>
                    <w:szCs w:val="22"/>
                  </w:rPr>
                  <w:id w:val="1317840582"/>
                  <w:placeholder>
                    <w:docPart w:val="9E4E882C3B3D457ABE3BEA0B018512A9"/>
                  </w:placeholder>
                  <w:showingPlcHdr/>
                  <w15:appearance w15:val="hidden"/>
                </w:sdtPr>
                <w:sdtContent>
                  <w:p w14:paraId="2B70C39A" w14:textId="1ED62AFD"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598603522"/>
              <w:placeholder>
                <w:docPart w:val="35D2541C465D4498B386C662173E5E6A"/>
              </w:placeholder>
              <w15:color w:val="FFCC99"/>
              <w15:appearance w15:val="hidden"/>
            </w:sdtPr>
            <w:sdtContent>
              <w:sdt>
                <w:sdtPr>
                  <w:rPr>
                    <w:rFonts w:ascii="Arial" w:hAnsi="Arial" w:cs="Arial"/>
                    <w:sz w:val="22"/>
                    <w:szCs w:val="22"/>
                  </w:rPr>
                  <w:id w:val="1668130144"/>
                  <w:placeholder>
                    <w:docPart w:val="65E6A9056A574CD38E24365F3473F6C9"/>
                  </w:placeholder>
                  <w:showingPlcHdr/>
                  <w15:appearance w15:val="hidden"/>
                </w:sdtPr>
                <w:sdtContent>
                  <w:p w14:paraId="200CBB1F" w14:textId="626E66B7"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FEDBC07" w14:textId="77777777" w:rsidTr="00E11B4F">
        <w:tc>
          <w:tcPr>
            <w:tcW w:w="1555" w:type="dxa"/>
            <w:vMerge w:val="restart"/>
          </w:tcPr>
          <w:p w14:paraId="1A9F17CC" w14:textId="77777777" w:rsidR="006405E6" w:rsidRPr="00D74B33" w:rsidRDefault="006405E6" w:rsidP="00E11B4F">
            <w:pPr>
              <w:spacing w:after="120"/>
              <w:rPr>
                <w:rFonts w:ascii="Arial" w:eastAsia="Calibri" w:hAnsi="Arial" w:cs="Arial"/>
                <w:sz w:val="22"/>
                <w:szCs w:val="22"/>
              </w:rPr>
            </w:pPr>
            <w:hyperlink r:id="rId30" w:anchor="_Toc487026960" w:history="1">
              <w:r w:rsidRPr="00D74B33">
                <w:rPr>
                  <w:rFonts w:ascii="Arial" w:eastAsia="Calibri" w:hAnsi="Arial" w:cs="Arial"/>
                  <w:color w:val="0000FF"/>
                  <w:sz w:val="22"/>
                  <w:szCs w:val="22"/>
                  <w:u w:val="single"/>
                </w:rPr>
                <w:t>Standard 10</w:t>
              </w:r>
            </w:hyperlink>
          </w:p>
        </w:tc>
        <w:tc>
          <w:tcPr>
            <w:tcW w:w="708" w:type="dxa"/>
          </w:tcPr>
          <w:p w14:paraId="6460B15E" w14:textId="77777777" w:rsidR="006405E6" w:rsidRPr="00D74B33" w:rsidRDefault="006405E6" w:rsidP="00E11B4F">
            <w:pPr>
              <w:spacing w:after="120"/>
              <w:rPr>
                <w:rFonts w:ascii="Arial" w:eastAsia="Calibri" w:hAnsi="Arial" w:cs="Arial"/>
                <w:sz w:val="22"/>
                <w:szCs w:val="22"/>
              </w:rPr>
            </w:pPr>
            <w:r w:rsidRPr="00D74B33">
              <w:rPr>
                <w:rFonts w:ascii="Arial" w:eastAsia="Calibri" w:hAnsi="Arial" w:cs="Arial"/>
                <w:sz w:val="22"/>
                <w:szCs w:val="22"/>
              </w:rPr>
              <w:t>10.1</w:t>
            </w:r>
          </w:p>
        </w:tc>
        <w:tc>
          <w:tcPr>
            <w:tcW w:w="4536" w:type="dxa"/>
          </w:tcPr>
          <w:sdt>
            <w:sdtPr>
              <w:rPr>
                <w:rFonts w:ascii="Arial" w:eastAsia="Calibri" w:hAnsi="Arial" w:cs="Arial"/>
                <w:sz w:val="22"/>
                <w:szCs w:val="22"/>
              </w:rPr>
              <w:id w:val="1626650299"/>
              <w:placeholder>
                <w:docPart w:val="ED24080DB9A5415A927E390F6FEC2642"/>
              </w:placeholder>
              <w15:color w:val="FFCC99"/>
              <w15:appearance w15:val="hidden"/>
            </w:sdtPr>
            <w:sdtContent>
              <w:sdt>
                <w:sdtPr>
                  <w:rPr>
                    <w:rFonts w:ascii="Arial" w:hAnsi="Arial" w:cs="Arial"/>
                    <w:sz w:val="22"/>
                    <w:szCs w:val="22"/>
                  </w:rPr>
                  <w:id w:val="-64726551"/>
                  <w:placeholder>
                    <w:docPart w:val="B69014C11FA54A2EBB43EAA3EC7E2653"/>
                  </w:placeholder>
                  <w:showingPlcHdr/>
                  <w15:appearance w15:val="hidden"/>
                </w:sdtPr>
                <w:sdtContent>
                  <w:p w14:paraId="6C814F31" w14:textId="262F6445"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392306118"/>
              <w:placeholder>
                <w:docPart w:val="8520D6AF7D944B64A2357B56F480F069"/>
              </w:placeholder>
              <w15:color w:val="FFCC99"/>
              <w15:appearance w15:val="hidden"/>
            </w:sdtPr>
            <w:sdtContent>
              <w:sdt>
                <w:sdtPr>
                  <w:rPr>
                    <w:rFonts w:ascii="Arial" w:hAnsi="Arial" w:cs="Arial"/>
                    <w:sz w:val="22"/>
                    <w:szCs w:val="22"/>
                  </w:rPr>
                  <w:id w:val="-689293377"/>
                  <w:placeholder>
                    <w:docPart w:val="6C2B2A36B6F14923998AE18DF5991EAF"/>
                  </w:placeholder>
                  <w:showingPlcHdr/>
                  <w15:appearance w15:val="hidden"/>
                </w:sdtPr>
                <w:sdtContent>
                  <w:p w14:paraId="37C80828" w14:textId="72C7E5AE"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2E23A862" w14:textId="77777777" w:rsidTr="00E11B4F">
        <w:tc>
          <w:tcPr>
            <w:tcW w:w="1555" w:type="dxa"/>
            <w:vMerge/>
          </w:tcPr>
          <w:p w14:paraId="2E5315B0" w14:textId="77777777" w:rsidR="006405E6" w:rsidRPr="00D74B33" w:rsidRDefault="006405E6" w:rsidP="00E11B4F">
            <w:pPr>
              <w:spacing w:after="120"/>
              <w:rPr>
                <w:rFonts w:ascii="Arial" w:eastAsia="Calibri" w:hAnsi="Arial" w:cs="Arial"/>
                <w:sz w:val="22"/>
                <w:szCs w:val="22"/>
              </w:rPr>
            </w:pPr>
          </w:p>
        </w:tc>
        <w:tc>
          <w:tcPr>
            <w:tcW w:w="708" w:type="dxa"/>
          </w:tcPr>
          <w:p w14:paraId="4473BCCE" w14:textId="77777777" w:rsidR="006405E6" w:rsidRPr="00D74B33" w:rsidRDefault="006405E6" w:rsidP="00E11B4F">
            <w:pPr>
              <w:spacing w:after="120"/>
              <w:rPr>
                <w:rFonts w:ascii="Arial" w:eastAsia="Calibri" w:hAnsi="Arial" w:cs="Arial"/>
                <w:sz w:val="22"/>
                <w:szCs w:val="22"/>
              </w:rPr>
            </w:pPr>
            <w:r w:rsidRPr="00D74B33">
              <w:rPr>
                <w:rFonts w:ascii="Arial" w:eastAsia="Calibri" w:hAnsi="Arial" w:cs="Arial"/>
                <w:sz w:val="22"/>
                <w:szCs w:val="22"/>
              </w:rPr>
              <w:t>10.2</w:t>
            </w:r>
          </w:p>
        </w:tc>
        <w:tc>
          <w:tcPr>
            <w:tcW w:w="4536" w:type="dxa"/>
          </w:tcPr>
          <w:sdt>
            <w:sdtPr>
              <w:rPr>
                <w:rFonts w:ascii="Arial" w:eastAsia="Calibri" w:hAnsi="Arial" w:cs="Arial"/>
                <w:sz w:val="22"/>
                <w:szCs w:val="22"/>
              </w:rPr>
              <w:id w:val="448135825"/>
              <w:placeholder>
                <w:docPart w:val="719A2AB4F5E844AC8FB8BCD3EAB4F79D"/>
              </w:placeholder>
              <w15:color w:val="FFCC99"/>
              <w15:appearance w15:val="hidden"/>
            </w:sdtPr>
            <w:sdtContent>
              <w:sdt>
                <w:sdtPr>
                  <w:rPr>
                    <w:rFonts w:ascii="Arial" w:hAnsi="Arial" w:cs="Arial"/>
                    <w:sz w:val="22"/>
                    <w:szCs w:val="22"/>
                  </w:rPr>
                  <w:id w:val="507185006"/>
                  <w:placeholder>
                    <w:docPart w:val="DA7575B8341F4B67BE016190AD130B67"/>
                  </w:placeholder>
                  <w:showingPlcHdr/>
                  <w15:appearance w15:val="hidden"/>
                </w:sdtPr>
                <w:sdtContent>
                  <w:p w14:paraId="271F09B2" w14:textId="558984D5"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963691242"/>
              <w:placeholder>
                <w:docPart w:val="594C0C3BD15140BE92E6156DC5B5F3D1"/>
              </w:placeholder>
              <w15:color w:val="FFCC99"/>
              <w15:appearance w15:val="hidden"/>
            </w:sdtPr>
            <w:sdtContent>
              <w:sdt>
                <w:sdtPr>
                  <w:rPr>
                    <w:rFonts w:ascii="Arial" w:hAnsi="Arial" w:cs="Arial"/>
                    <w:sz w:val="22"/>
                    <w:szCs w:val="22"/>
                  </w:rPr>
                  <w:id w:val="1606624646"/>
                  <w:placeholder>
                    <w:docPart w:val="41371FB0EE7543129717CE1D28994D3F"/>
                  </w:placeholder>
                  <w:showingPlcHdr/>
                  <w15:appearance w15:val="hidden"/>
                </w:sdtPr>
                <w:sdtContent>
                  <w:p w14:paraId="6CC3C9DA" w14:textId="22978AAF"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528A1451" w14:textId="77777777" w:rsidTr="00E11B4F">
        <w:tc>
          <w:tcPr>
            <w:tcW w:w="1555" w:type="dxa"/>
            <w:vMerge/>
          </w:tcPr>
          <w:p w14:paraId="28FF7891" w14:textId="77777777" w:rsidR="006405E6" w:rsidRPr="00D74B33" w:rsidRDefault="006405E6" w:rsidP="00E11B4F">
            <w:pPr>
              <w:spacing w:after="120"/>
              <w:rPr>
                <w:rFonts w:ascii="Arial" w:eastAsia="Calibri" w:hAnsi="Arial" w:cs="Arial"/>
                <w:sz w:val="22"/>
                <w:szCs w:val="22"/>
              </w:rPr>
            </w:pPr>
          </w:p>
        </w:tc>
        <w:tc>
          <w:tcPr>
            <w:tcW w:w="708" w:type="dxa"/>
          </w:tcPr>
          <w:p w14:paraId="6BC118A8" w14:textId="77777777" w:rsidR="006405E6" w:rsidRPr="00D74B33" w:rsidRDefault="006405E6" w:rsidP="00E11B4F">
            <w:pPr>
              <w:spacing w:after="120"/>
              <w:rPr>
                <w:rFonts w:ascii="Arial" w:eastAsia="Calibri" w:hAnsi="Arial" w:cs="Arial"/>
                <w:sz w:val="22"/>
                <w:szCs w:val="22"/>
              </w:rPr>
            </w:pPr>
            <w:r w:rsidRPr="00D74B33">
              <w:rPr>
                <w:rFonts w:ascii="Arial" w:eastAsia="Calibri" w:hAnsi="Arial" w:cs="Arial"/>
                <w:sz w:val="22"/>
                <w:szCs w:val="22"/>
              </w:rPr>
              <w:t>10.3</w:t>
            </w:r>
          </w:p>
        </w:tc>
        <w:tc>
          <w:tcPr>
            <w:tcW w:w="4536" w:type="dxa"/>
          </w:tcPr>
          <w:sdt>
            <w:sdtPr>
              <w:rPr>
                <w:rFonts w:ascii="Arial" w:eastAsia="Calibri" w:hAnsi="Arial" w:cs="Arial"/>
                <w:sz w:val="22"/>
                <w:szCs w:val="22"/>
              </w:rPr>
              <w:id w:val="818534370"/>
              <w:placeholder>
                <w:docPart w:val="A2BF9882333C451D8D8CC0411DAA3140"/>
              </w:placeholder>
              <w15:color w:val="FFCC99"/>
              <w15:appearance w15:val="hidden"/>
            </w:sdtPr>
            <w:sdtContent>
              <w:sdt>
                <w:sdtPr>
                  <w:rPr>
                    <w:rFonts w:ascii="Arial" w:hAnsi="Arial" w:cs="Arial"/>
                    <w:sz w:val="22"/>
                    <w:szCs w:val="22"/>
                  </w:rPr>
                  <w:id w:val="382762921"/>
                  <w:placeholder>
                    <w:docPart w:val="E2DF09F83B5D459F9118D14837C11D8E"/>
                  </w:placeholder>
                  <w:showingPlcHdr/>
                  <w15:appearance w15:val="hidden"/>
                </w:sdtPr>
                <w:sdtContent>
                  <w:p w14:paraId="69DBD7E5" w14:textId="6C48C650"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798725209"/>
              <w:placeholder>
                <w:docPart w:val="6A094B0AAFCF4C678B205DE5995F1BA2"/>
              </w:placeholder>
              <w15:color w:val="FFCC99"/>
              <w15:appearance w15:val="hidden"/>
            </w:sdtPr>
            <w:sdtContent>
              <w:sdt>
                <w:sdtPr>
                  <w:rPr>
                    <w:rFonts w:ascii="Arial" w:hAnsi="Arial" w:cs="Arial"/>
                    <w:sz w:val="22"/>
                    <w:szCs w:val="22"/>
                  </w:rPr>
                  <w:id w:val="139395515"/>
                  <w:placeholder>
                    <w:docPart w:val="871B9EDB2B0F40AD94C51BDF5E13E3E4"/>
                  </w:placeholder>
                  <w:showingPlcHdr/>
                  <w15:appearance w15:val="hidden"/>
                </w:sdtPr>
                <w:sdtContent>
                  <w:p w14:paraId="31F65791" w14:textId="24CB5B13"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68E6032B" w14:textId="77777777" w:rsidTr="00E11B4F">
        <w:tc>
          <w:tcPr>
            <w:tcW w:w="1555" w:type="dxa"/>
            <w:vMerge/>
          </w:tcPr>
          <w:p w14:paraId="163A3B93" w14:textId="77777777" w:rsidR="006405E6" w:rsidRPr="00D74B33" w:rsidRDefault="006405E6" w:rsidP="00E11B4F">
            <w:pPr>
              <w:spacing w:after="120"/>
              <w:rPr>
                <w:rFonts w:ascii="Arial" w:eastAsia="Calibri" w:hAnsi="Arial" w:cs="Arial"/>
                <w:sz w:val="22"/>
                <w:szCs w:val="22"/>
              </w:rPr>
            </w:pPr>
          </w:p>
        </w:tc>
        <w:tc>
          <w:tcPr>
            <w:tcW w:w="708" w:type="dxa"/>
          </w:tcPr>
          <w:p w14:paraId="530C2934" w14:textId="77777777" w:rsidR="006405E6" w:rsidRPr="00D74B33" w:rsidRDefault="006405E6" w:rsidP="00E11B4F">
            <w:pPr>
              <w:spacing w:after="120"/>
              <w:rPr>
                <w:rFonts w:ascii="Arial" w:eastAsia="Calibri" w:hAnsi="Arial" w:cs="Arial"/>
                <w:sz w:val="22"/>
                <w:szCs w:val="22"/>
              </w:rPr>
            </w:pPr>
            <w:r w:rsidRPr="00D74B33">
              <w:rPr>
                <w:rFonts w:ascii="Arial" w:eastAsia="Calibri" w:hAnsi="Arial" w:cs="Arial"/>
                <w:sz w:val="22"/>
                <w:szCs w:val="22"/>
              </w:rPr>
              <w:t>10.4</w:t>
            </w:r>
          </w:p>
        </w:tc>
        <w:tc>
          <w:tcPr>
            <w:tcW w:w="4536" w:type="dxa"/>
          </w:tcPr>
          <w:sdt>
            <w:sdtPr>
              <w:rPr>
                <w:rFonts w:ascii="Arial" w:eastAsia="Calibri" w:hAnsi="Arial" w:cs="Arial"/>
                <w:sz w:val="22"/>
                <w:szCs w:val="22"/>
              </w:rPr>
              <w:id w:val="2070144210"/>
              <w:placeholder>
                <w:docPart w:val="B1C7C00FC209444DB1CC6CEC08B16190"/>
              </w:placeholder>
              <w15:color w:val="FFCC99"/>
              <w15:appearance w15:val="hidden"/>
            </w:sdtPr>
            <w:sdtContent>
              <w:sdt>
                <w:sdtPr>
                  <w:rPr>
                    <w:rFonts w:ascii="Arial" w:hAnsi="Arial" w:cs="Arial"/>
                    <w:sz w:val="22"/>
                    <w:szCs w:val="22"/>
                  </w:rPr>
                  <w:id w:val="-616364799"/>
                  <w:placeholder>
                    <w:docPart w:val="50304209D62F4C78B0D88A1977B8A988"/>
                  </w:placeholder>
                  <w:showingPlcHdr/>
                  <w15:appearance w15:val="hidden"/>
                </w:sdtPr>
                <w:sdtContent>
                  <w:p w14:paraId="14958F94" w14:textId="01D27434"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320039011"/>
              <w:placeholder>
                <w:docPart w:val="433C5C9A712F4971B635AD193B705ACA"/>
              </w:placeholder>
              <w15:color w:val="FFCC99"/>
              <w15:appearance w15:val="hidden"/>
            </w:sdtPr>
            <w:sdtContent>
              <w:sdt>
                <w:sdtPr>
                  <w:rPr>
                    <w:rFonts w:ascii="Arial" w:hAnsi="Arial" w:cs="Arial"/>
                    <w:sz w:val="22"/>
                    <w:szCs w:val="22"/>
                  </w:rPr>
                  <w:id w:val="1182003271"/>
                  <w:placeholder>
                    <w:docPart w:val="CF0B68EB048647F8A060CA7A989FD3CD"/>
                  </w:placeholder>
                  <w:showingPlcHdr/>
                  <w15:appearance w15:val="hidden"/>
                </w:sdtPr>
                <w:sdtContent>
                  <w:p w14:paraId="48B1D285" w14:textId="1CA861D2"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5EFBDEBF" w14:textId="77777777" w:rsidTr="00E11B4F">
        <w:tc>
          <w:tcPr>
            <w:tcW w:w="1555" w:type="dxa"/>
            <w:vMerge w:val="restart"/>
          </w:tcPr>
          <w:p w14:paraId="5B147411" w14:textId="77777777" w:rsidR="006405E6" w:rsidRPr="00D74B33" w:rsidRDefault="006405E6" w:rsidP="00E11B4F">
            <w:pPr>
              <w:spacing w:after="120"/>
              <w:rPr>
                <w:rFonts w:ascii="Arial" w:eastAsia="Calibri" w:hAnsi="Arial" w:cs="Arial"/>
                <w:sz w:val="22"/>
                <w:szCs w:val="22"/>
              </w:rPr>
            </w:pPr>
            <w:hyperlink r:id="rId31" w:anchor="_Toc487026962" w:history="1">
              <w:r w:rsidRPr="00D74B33">
                <w:rPr>
                  <w:rFonts w:ascii="Arial" w:eastAsia="Calibri" w:hAnsi="Arial" w:cs="Arial"/>
                  <w:color w:val="0000FF"/>
                  <w:sz w:val="22"/>
                  <w:szCs w:val="22"/>
                  <w:u w:val="single"/>
                </w:rPr>
                <w:t>Standard 11</w:t>
              </w:r>
            </w:hyperlink>
          </w:p>
        </w:tc>
        <w:tc>
          <w:tcPr>
            <w:tcW w:w="708" w:type="dxa"/>
          </w:tcPr>
          <w:p w14:paraId="3AB59C26" w14:textId="77777777" w:rsidR="006405E6" w:rsidRPr="00D74B33" w:rsidRDefault="006405E6" w:rsidP="00E11B4F">
            <w:pPr>
              <w:spacing w:after="120"/>
              <w:rPr>
                <w:rFonts w:ascii="Arial" w:eastAsia="Calibri" w:hAnsi="Arial" w:cs="Arial"/>
                <w:sz w:val="22"/>
                <w:szCs w:val="22"/>
              </w:rPr>
            </w:pPr>
            <w:r w:rsidRPr="00D74B33">
              <w:rPr>
                <w:rFonts w:ascii="Arial" w:eastAsia="Calibri" w:hAnsi="Arial" w:cs="Arial"/>
                <w:sz w:val="22"/>
                <w:szCs w:val="22"/>
              </w:rPr>
              <w:t>11.1</w:t>
            </w:r>
          </w:p>
        </w:tc>
        <w:tc>
          <w:tcPr>
            <w:tcW w:w="4536" w:type="dxa"/>
          </w:tcPr>
          <w:sdt>
            <w:sdtPr>
              <w:rPr>
                <w:rFonts w:ascii="Arial" w:eastAsia="Calibri" w:hAnsi="Arial" w:cs="Arial"/>
                <w:sz w:val="22"/>
                <w:szCs w:val="22"/>
              </w:rPr>
              <w:id w:val="1106782295"/>
              <w:placeholder>
                <w:docPart w:val="160B1E2E60534CE1B33CFC67D2192B11"/>
              </w:placeholder>
              <w15:color w:val="FFCC99"/>
              <w15:appearance w15:val="hidden"/>
            </w:sdtPr>
            <w:sdtContent>
              <w:sdt>
                <w:sdtPr>
                  <w:rPr>
                    <w:rFonts w:ascii="Arial" w:hAnsi="Arial" w:cs="Arial"/>
                    <w:sz w:val="22"/>
                    <w:szCs w:val="22"/>
                  </w:rPr>
                  <w:id w:val="1450283307"/>
                  <w:placeholder>
                    <w:docPart w:val="51A293CE645B4B2F8524951CC4D6FF19"/>
                  </w:placeholder>
                  <w:showingPlcHdr/>
                  <w15:appearance w15:val="hidden"/>
                </w:sdtPr>
                <w:sdtContent>
                  <w:p w14:paraId="64342DD4" w14:textId="7CCC21D2"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138924076"/>
              <w:placeholder>
                <w:docPart w:val="03C3BA5EAC9A4439A609006A2A979224"/>
              </w:placeholder>
              <w15:color w:val="FFCC99"/>
              <w15:appearance w15:val="hidden"/>
            </w:sdtPr>
            <w:sdtContent>
              <w:sdt>
                <w:sdtPr>
                  <w:rPr>
                    <w:rFonts w:ascii="Arial" w:hAnsi="Arial" w:cs="Arial"/>
                    <w:sz w:val="22"/>
                    <w:szCs w:val="22"/>
                  </w:rPr>
                  <w:id w:val="-827978573"/>
                  <w:placeholder>
                    <w:docPart w:val="EC510D3A563F4CBFB6C2370EB7B8769B"/>
                  </w:placeholder>
                  <w:showingPlcHdr/>
                  <w15:appearance w15:val="hidden"/>
                </w:sdtPr>
                <w:sdtContent>
                  <w:p w14:paraId="40CEF78E" w14:textId="6920682C"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05DF2C05" w14:textId="77777777" w:rsidTr="00E11B4F">
        <w:tc>
          <w:tcPr>
            <w:tcW w:w="1555" w:type="dxa"/>
            <w:vMerge/>
          </w:tcPr>
          <w:p w14:paraId="7F9D2F42" w14:textId="77777777" w:rsidR="006405E6" w:rsidRPr="00D74B33" w:rsidRDefault="006405E6" w:rsidP="00E11B4F">
            <w:pPr>
              <w:spacing w:after="120"/>
              <w:rPr>
                <w:rFonts w:ascii="Arial" w:eastAsia="Calibri" w:hAnsi="Arial" w:cs="Arial"/>
                <w:sz w:val="22"/>
                <w:szCs w:val="22"/>
              </w:rPr>
            </w:pPr>
          </w:p>
        </w:tc>
        <w:tc>
          <w:tcPr>
            <w:tcW w:w="708" w:type="dxa"/>
          </w:tcPr>
          <w:p w14:paraId="4C2AEA11" w14:textId="77777777" w:rsidR="006405E6" w:rsidRPr="00D74B33" w:rsidRDefault="006405E6" w:rsidP="00E11B4F">
            <w:pPr>
              <w:spacing w:after="120"/>
              <w:rPr>
                <w:rFonts w:ascii="Arial" w:eastAsia="Calibri" w:hAnsi="Arial" w:cs="Arial"/>
                <w:sz w:val="22"/>
                <w:szCs w:val="22"/>
              </w:rPr>
            </w:pPr>
            <w:r w:rsidRPr="00D74B33">
              <w:rPr>
                <w:rFonts w:ascii="Arial" w:eastAsia="Calibri" w:hAnsi="Arial" w:cs="Arial"/>
                <w:sz w:val="22"/>
                <w:szCs w:val="22"/>
              </w:rPr>
              <w:t>11.2</w:t>
            </w:r>
          </w:p>
        </w:tc>
        <w:tc>
          <w:tcPr>
            <w:tcW w:w="4536" w:type="dxa"/>
          </w:tcPr>
          <w:sdt>
            <w:sdtPr>
              <w:rPr>
                <w:rFonts w:ascii="Arial" w:eastAsia="Calibri" w:hAnsi="Arial" w:cs="Arial"/>
                <w:sz w:val="22"/>
                <w:szCs w:val="22"/>
              </w:rPr>
              <w:id w:val="146330429"/>
              <w:placeholder>
                <w:docPart w:val="3D7FE4EADCD84421A8C4FD9B34A5CB2A"/>
              </w:placeholder>
              <w15:color w:val="FFCC99"/>
              <w15:appearance w15:val="hidden"/>
            </w:sdtPr>
            <w:sdtContent>
              <w:sdt>
                <w:sdtPr>
                  <w:rPr>
                    <w:rFonts w:ascii="Arial" w:hAnsi="Arial" w:cs="Arial"/>
                    <w:sz w:val="22"/>
                    <w:szCs w:val="22"/>
                  </w:rPr>
                  <w:id w:val="-150132327"/>
                  <w:placeholder>
                    <w:docPart w:val="B066A915CC5E4F8896A51192EAAD979C"/>
                  </w:placeholder>
                  <w:showingPlcHdr/>
                  <w15:appearance w15:val="hidden"/>
                </w:sdtPr>
                <w:sdtContent>
                  <w:p w14:paraId="25626804" w14:textId="49A3DC1B"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3680" w:type="dxa"/>
          </w:tcPr>
          <w:sdt>
            <w:sdtPr>
              <w:rPr>
                <w:rFonts w:ascii="Arial" w:eastAsia="Calibri" w:hAnsi="Arial" w:cs="Arial"/>
                <w:sz w:val="22"/>
                <w:szCs w:val="22"/>
              </w:rPr>
              <w:id w:val="-1676407306"/>
              <w:placeholder>
                <w:docPart w:val="3E353AC6FC3646BDA2BEE95F014DEC92"/>
              </w:placeholder>
              <w15:color w:val="FFCC99"/>
              <w15:appearance w15:val="hidden"/>
            </w:sdtPr>
            <w:sdtContent>
              <w:sdt>
                <w:sdtPr>
                  <w:rPr>
                    <w:rFonts w:ascii="Arial" w:hAnsi="Arial" w:cs="Arial"/>
                    <w:sz w:val="22"/>
                    <w:szCs w:val="22"/>
                  </w:rPr>
                  <w:id w:val="-642114091"/>
                  <w:placeholder>
                    <w:docPart w:val="88EBD878452E4670972993A794AED7A5"/>
                  </w:placeholder>
                  <w:showingPlcHdr/>
                  <w15:appearance w15:val="hidden"/>
                </w:sdtPr>
                <w:sdtContent>
                  <w:p w14:paraId="4B3D3320" w14:textId="3A27A331"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D74B33" w14:paraId="6F1BF1CE" w14:textId="77777777" w:rsidTr="00E11B4F">
        <w:tc>
          <w:tcPr>
            <w:tcW w:w="1555" w:type="dxa"/>
            <w:vMerge/>
          </w:tcPr>
          <w:p w14:paraId="5DA863AD" w14:textId="77777777" w:rsidR="006405E6" w:rsidRPr="00D74B33" w:rsidRDefault="006405E6" w:rsidP="00E11B4F">
            <w:pPr>
              <w:spacing w:after="120"/>
              <w:rPr>
                <w:rFonts w:ascii="Arial" w:eastAsia="Calibri" w:hAnsi="Arial" w:cs="Arial"/>
                <w:sz w:val="22"/>
                <w:szCs w:val="22"/>
              </w:rPr>
            </w:pPr>
          </w:p>
        </w:tc>
        <w:tc>
          <w:tcPr>
            <w:tcW w:w="708" w:type="dxa"/>
          </w:tcPr>
          <w:p w14:paraId="2004D5F7" w14:textId="77777777" w:rsidR="006405E6" w:rsidRPr="00D74B33" w:rsidRDefault="006405E6" w:rsidP="00E11B4F">
            <w:pPr>
              <w:spacing w:after="120"/>
              <w:rPr>
                <w:rFonts w:ascii="Arial" w:eastAsia="Calibri" w:hAnsi="Arial" w:cs="Arial"/>
                <w:sz w:val="22"/>
                <w:szCs w:val="22"/>
              </w:rPr>
            </w:pPr>
            <w:r w:rsidRPr="00D74B33">
              <w:rPr>
                <w:rFonts w:ascii="Arial" w:eastAsia="Calibri" w:hAnsi="Arial" w:cs="Arial"/>
                <w:sz w:val="22"/>
                <w:szCs w:val="22"/>
              </w:rPr>
              <w:t>11.3</w:t>
            </w:r>
          </w:p>
        </w:tc>
        <w:tc>
          <w:tcPr>
            <w:tcW w:w="4536" w:type="dxa"/>
          </w:tcPr>
          <w:sdt>
            <w:sdtPr>
              <w:rPr>
                <w:rFonts w:ascii="Arial" w:hAnsi="Arial" w:cs="Arial"/>
                <w:sz w:val="22"/>
                <w:szCs w:val="22"/>
              </w:rPr>
              <w:id w:val="-875854417"/>
              <w:placeholder>
                <w:docPart w:val="78BA47E76F7E4D98B1E25100A8AC7442"/>
              </w:placeholder>
              <w:showingPlcHdr/>
              <w15:appearance w15:val="hidden"/>
            </w:sdtPr>
            <w:sdtContent>
              <w:p w14:paraId="749130B4" w14:textId="377B5AA0"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tc>
        <w:tc>
          <w:tcPr>
            <w:tcW w:w="3680" w:type="dxa"/>
          </w:tcPr>
          <w:sdt>
            <w:sdtPr>
              <w:rPr>
                <w:rFonts w:ascii="Arial" w:eastAsia="Calibri" w:hAnsi="Arial" w:cs="Arial"/>
                <w:sz w:val="22"/>
                <w:szCs w:val="22"/>
              </w:rPr>
              <w:id w:val="126440926"/>
              <w:placeholder>
                <w:docPart w:val="0FFD5C0F090E45ACABC285B0A5B23889"/>
              </w:placeholder>
              <w15:color w:val="FFCC99"/>
              <w15:appearance w15:val="hidden"/>
            </w:sdtPr>
            <w:sdtContent>
              <w:sdt>
                <w:sdtPr>
                  <w:rPr>
                    <w:rFonts w:ascii="Arial" w:hAnsi="Arial" w:cs="Arial"/>
                    <w:sz w:val="22"/>
                    <w:szCs w:val="22"/>
                  </w:rPr>
                  <w:id w:val="1080955429"/>
                  <w:placeholder>
                    <w:docPart w:val="668424793B2C4BFC80D5CC6A19837E84"/>
                  </w:placeholder>
                  <w:showingPlcHdr/>
                  <w15:appearance w15:val="hidden"/>
                </w:sdtPr>
                <w:sdtContent>
                  <w:p w14:paraId="010670A4" w14:textId="356C8D95"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447D75" w14:paraId="6D23E8BD" w14:textId="77777777" w:rsidTr="00E11B4F">
        <w:tc>
          <w:tcPr>
            <w:tcW w:w="1555" w:type="dxa"/>
            <w:vMerge/>
          </w:tcPr>
          <w:p w14:paraId="1E186ED0" w14:textId="77777777" w:rsidR="006405E6" w:rsidRPr="00D74B33" w:rsidRDefault="006405E6" w:rsidP="00E11B4F">
            <w:pPr>
              <w:spacing w:after="120"/>
              <w:rPr>
                <w:rFonts w:ascii="Arial" w:eastAsia="Calibri" w:hAnsi="Arial" w:cs="Arial"/>
                <w:sz w:val="22"/>
                <w:szCs w:val="22"/>
              </w:rPr>
            </w:pPr>
          </w:p>
        </w:tc>
        <w:tc>
          <w:tcPr>
            <w:tcW w:w="708" w:type="dxa"/>
          </w:tcPr>
          <w:p w14:paraId="2A5FF40F" w14:textId="77777777" w:rsidR="006405E6" w:rsidRPr="00D74B33" w:rsidRDefault="006405E6" w:rsidP="00E11B4F">
            <w:pPr>
              <w:spacing w:after="120"/>
              <w:rPr>
                <w:rFonts w:ascii="Arial" w:eastAsia="Calibri" w:hAnsi="Arial" w:cs="Arial"/>
                <w:sz w:val="22"/>
                <w:szCs w:val="22"/>
              </w:rPr>
            </w:pPr>
            <w:r w:rsidRPr="00D74B33">
              <w:rPr>
                <w:rFonts w:ascii="Arial" w:eastAsia="Calibri" w:hAnsi="Arial" w:cs="Arial"/>
                <w:sz w:val="22"/>
                <w:szCs w:val="22"/>
              </w:rPr>
              <w:t>11.4</w:t>
            </w:r>
          </w:p>
        </w:tc>
        <w:tc>
          <w:tcPr>
            <w:tcW w:w="4536" w:type="dxa"/>
          </w:tcPr>
          <w:p w14:paraId="3E22BCC4" w14:textId="77777777" w:rsidR="006405E6" w:rsidRPr="00D74B33" w:rsidRDefault="006405E6" w:rsidP="00E11B4F">
            <w:pPr>
              <w:spacing w:after="120"/>
              <w:rPr>
                <w:rFonts w:ascii="Arial" w:eastAsia="Calibri" w:hAnsi="Arial" w:cs="Arial"/>
                <w:sz w:val="22"/>
                <w:szCs w:val="22"/>
              </w:rPr>
            </w:pPr>
            <w:r w:rsidRPr="00D74B33">
              <w:rPr>
                <w:rFonts w:ascii="Arial" w:eastAsia="Calibri" w:hAnsi="Arial" w:cs="Arial"/>
                <w:sz w:val="22"/>
                <w:szCs w:val="22"/>
              </w:rPr>
              <w:t>Not applicable (Self-accrediting providers)</w:t>
            </w:r>
          </w:p>
        </w:tc>
        <w:tc>
          <w:tcPr>
            <w:tcW w:w="3680" w:type="dxa"/>
          </w:tcPr>
          <w:p w14:paraId="55B07275" w14:textId="77777777" w:rsidR="006405E6" w:rsidRPr="006405E6" w:rsidRDefault="006405E6" w:rsidP="00E11B4F">
            <w:pPr>
              <w:spacing w:after="120"/>
              <w:rPr>
                <w:rFonts w:ascii="Arial" w:eastAsia="Calibri" w:hAnsi="Arial" w:cs="Arial"/>
                <w:sz w:val="22"/>
                <w:szCs w:val="22"/>
              </w:rPr>
            </w:pPr>
            <w:r w:rsidRPr="00D74B33">
              <w:rPr>
                <w:rFonts w:ascii="Arial" w:eastAsia="Calibri" w:hAnsi="Arial" w:cs="Arial"/>
                <w:sz w:val="22"/>
                <w:szCs w:val="22"/>
              </w:rPr>
              <w:t>Not applicable</w:t>
            </w:r>
          </w:p>
        </w:tc>
      </w:tr>
    </w:tbl>
    <w:p w14:paraId="15A48CA1" w14:textId="77777777" w:rsidR="006405E6" w:rsidRPr="00447D75" w:rsidRDefault="006405E6" w:rsidP="006405E6">
      <w:pPr>
        <w:spacing w:after="120"/>
        <w:rPr>
          <w:rFonts w:eastAsia="Calibri"/>
          <w:sz w:val="20"/>
        </w:rPr>
      </w:pPr>
    </w:p>
    <w:p w14:paraId="64B3BA9A" w14:textId="77777777" w:rsidR="006405E6" w:rsidRDefault="006405E6" w:rsidP="006405E6">
      <w:pPr>
        <w:rPr>
          <w:rFonts w:eastAsia="Calibri"/>
          <w:sz w:val="20"/>
        </w:rPr>
      </w:pPr>
      <w:r>
        <w:rPr>
          <w:rFonts w:eastAsia="Calibri"/>
          <w:sz w:val="20"/>
        </w:rPr>
        <w:br w:type="page"/>
      </w:r>
    </w:p>
    <w:p w14:paraId="5E0A9609" w14:textId="77777777" w:rsidR="006405E6" w:rsidRPr="00447D75" w:rsidRDefault="006405E6" w:rsidP="006405E6">
      <w:pPr>
        <w:spacing w:after="120"/>
        <w:rPr>
          <w:rFonts w:eastAsia="Calibri"/>
          <w:sz w:val="20"/>
        </w:rPr>
        <w:sectPr w:rsidR="006405E6" w:rsidRPr="00447D75" w:rsidSect="00614E36">
          <w:headerReference w:type="even" r:id="rId32"/>
          <w:headerReference w:type="default" r:id="rId33"/>
          <w:footerReference w:type="even" r:id="rId34"/>
          <w:footerReference w:type="default" r:id="rId35"/>
          <w:headerReference w:type="first" r:id="rId36"/>
          <w:pgSz w:w="11907" w:h="16840" w:code="9"/>
          <w:pgMar w:top="794" w:right="709" w:bottom="794" w:left="709" w:header="340" w:footer="340" w:gutter="0"/>
          <w:pgNumType w:start="0"/>
          <w:cols w:space="708"/>
          <w:rtlGutter/>
          <w:docGrid w:linePitch="360"/>
        </w:sectPr>
      </w:pPr>
    </w:p>
    <w:p w14:paraId="572ACD48" w14:textId="3074737F" w:rsidR="006405E6" w:rsidRPr="002469D3" w:rsidRDefault="006405E6" w:rsidP="00317B62">
      <w:pPr>
        <w:pStyle w:val="Heading1"/>
        <w:spacing w:before="0" w:after="0"/>
      </w:pPr>
      <w:r>
        <w:lastRenderedPageBreak/>
        <w:t>Part B</w:t>
      </w:r>
      <w:r w:rsidR="00F00D6D">
        <w:t xml:space="preserve"> – </w:t>
      </w:r>
      <w:r w:rsidR="00405E7B">
        <w:t>r</w:t>
      </w:r>
      <w:r>
        <w:t>egisters and d</w:t>
      </w:r>
      <w:r w:rsidRPr="002469D3">
        <w:t>eclarations</w:t>
      </w:r>
    </w:p>
    <w:p w14:paraId="726ACEBF" w14:textId="7110D142" w:rsidR="006405E6" w:rsidRPr="002469D3" w:rsidRDefault="006405E6" w:rsidP="006405E6">
      <w:r w:rsidRPr="002469D3">
        <w:t xml:space="preserve">Register of </w:t>
      </w:r>
      <w:r>
        <w:t xml:space="preserve">all persons concerned </w:t>
      </w:r>
      <w:r w:rsidR="00A15E89">
        <w:t xml:space="preserve">with </w:t>
      </w:r>
      <w:r>
        <w:t xml:space="preserve">the management and control of the registered legal entity (including </w:t>
      </w:r>
      <w:r w:rsidRPr="00F36F76">
        <w:t>board or management committee members and officers</w:t>
      </w:r>
      <w:r>
        <w:t xml:space="preserve">, </w:t>
      </w:r>
      <w:r w:rsidRPr="00F36F76">
        <w:t>Principal Executive Officer, chief executive and managers).</w:t>
      </w:r>
      <w:r>
        <w:t xml:space="preserve"> </w:t>
      </w:r>
    </w:p>
    <w:tbl>
      <w:tblPr>
        <w:tblStyle w:val="TableGrid10"/>
        <w:tblW w:w="5000" w:type="pct"/>
        <w:tblLook w:val="04A0" w:firstRow="1" w:lastRow="0" w:firstColumn="1" w:lastColumn="0" w:noHBand="0" w:noVBand="1"/>
      </w:tblPr>
      <w:tblGrid>
        <w:gridCol w:w="1377"/>
        <w:gridCol w:w="1651"/>
        <w:gridCol w:w="4022"/>
        <w:gridCol w:w="4979"/>
        <w:gridCol w:w="2844"/>
      </w:tblGrid>
      <w:tr w:rsidR="006405E6" w:rsidRPr="002469D3" w14:paraId="6F27C22D" w14:textId="77777777" w:rsidTr="00317B62">
        <w:trPr>
          <w:trHeight w:val="751"/>
        </w:trPr>
        <w:tc>
          <w:tcPr>
            <w:tcW w:w="463" w:type="pct"/>
            <w:shd w:val="clear" w:color="auto" w:fill="C1D9ED" w:themeFill="accent1" w:themeFillTint="33"/>
            <w:vAlign w:val="center"/>
          </w:tcPr>
          <w:p w14:paraId="068A5D64" w14:textId="77777777" w:rsidR="006405E6" w:rsidRPr="006405E6" w:rsidRDefault="006405E6" w:rsidP="00E11B4F">
            <w:pPr>
              <w:pStyle w:val="Table"/>
              <w:jc w:val="center"/>
              <w:rPr>
                <w:rFonts w:ascii="Arial" w:hAnsi="Arial" w:cs="Arial"/>
                <w:sz w:val="22"/>
                <w:szCs w:val="22"/>
              </w:rPr>
            </w:pPr>
            <w:r w:rsidRPr="006405E6">
              <w:rPr>
                <w:rFonts w:ascii="Arial" w:hAnsi="Arial" w:cs="Arial"/>
                <w:sz w:val="22"/>
                <w:szCs w:val="22"/>
              </w:rPr>
              <w:t>Start date</w:t>
            </w:r>
          </w:p>
        </w:tc>
        <w:tc>
          <w:tcPr>
            <w:tcW w:w="555" w:type="pct"/>
            <w:shd w:val="clear" w:color="auto" w:fill="C1D9ED" w:themeFill="accent1" w:themeFillTint="33"/>
            <w:vAlign w:val="center"/>
          </w:tcPr>
          <w:p w14:paraId="052D7D4E" w14:textId="77777777" w:rsidR="006405E6" w:rsidRPr="006405E6" w:rsidRDefault="006405E6" w:rsidP="00E11B4F">
            <w:pPr>
              <w:pStyle w:val="Table"/>
              <w:jc w:val="center"/>
              <w:rPr>
                <w:rFonts w:ascii="Arial" w:hAnsi="Arial" w:cs="Arial"/>
                <w:sz w:val="22"/>
                <w:szCs w:val="22"/>
              </w:rPr>
            </w:pPr>
            <w:r w:rsidRPr="006405E6">
              <w:rPr>
                <w:rFonts w:ascii="Arial" w:hAnsi="Arial" w:cs="Arial"/>
                <w:sz w:val="22"/>
                <w:szCs w:val="22"/>
              </w:rPr>
              <w:t>Title</w:t>
            </w:r>
          </w:p>
          <w:p w14:paraId="3D2CC0C0" w14:textId="3EF34033" w:rsidR="006405E6" w:rsidRPr="006405E6" w:rsidRDefault="006405E6" w:rsidP="00E11B4F">
            <w:pPr>
              <w:pStyle w:val="Table"/>
              <w:jc w:val="center"/>
              <w:rPr>
                <w:rFonts w:ascii="Arial" w:hAnsi="Arial" w:cs="Arial"/>
                <w:sz w:val="22"/>
                <w:szCs w:val="22"/>
              </w:rPr>
            </w:pPr>
            <w:r w:rsidRPr="006405E6">
              <w:rPr>
                <w:rFonts w:ascii="Arial" w:hAnsi="Arial" w:cs="Arial"/>
                <w:sz w:val="22"/>
                <w:szCs w:val="22"/>
              </w:rPr>
              <w:t>(</w:t>
            </w:r>
            <w:r w:rsidR="00502B37">
              <w:rPr>
                <w:rFonts w:ascii="Arial" w:hAnsi="Arial" w:cs="Arial"/>
                <w:sz w:val="22"/>
                <w:szCs w:val="22"/>
              </w:rPr>
              <w:t xml:space="preserve">for example, </w:t>
            </w:r>
            <w:r w:rsidRPr="006405E6">
              <w:rPr>
                <w:rFonts w:ascii="Arial" w:hAnsi="Arial" w:cs="Arial"/>
                <w:sz w:val="22"/>
                <w:szCs w:val="22"/>
              </w:rPr>
              <w:t>Dr, Mr, Ms)</w:t>
            </w:r>
          </w:p>
        </w:tc>
        <w:tc>
          <w:tcPr>
            <w:tcW w:w="1352" w:type="pct"/>
            <w:shd w:val="clear" w:color="auto" w:fill="C1D9ED" w:themeFill="accent1" w:themeFillTint="33"/>
            <w:vAlign w:val="center"/>
          </w:tcPr>
          <w:p w14:paraId="78EB4E0D" w14:textId="77777777" w:rsidR="006405E6" w:rsidRPr="006405E6" w:rsidRDefault="006405E6" w:rsidP="00E11B4F">
            <w:pPr>
              <w:pStyle w:val="Table"/>
              <w:jc w:val="center"/>
              <w:rPr>
                <w:rFonts w:ascii="Arial" w:hAnsi="Arial" w:cs="Arial"/>
                <w:sz w:val="22"/>
                <w:szCs w:val="22"/>
              </w:rPr>
            </w:pPr>
            <w:r w:rsidRPr="006405E6">
              <w:rPr>
                <w:rFonts w:ascii="Arial" w:hAnsi="Arial" w:cs="Arial"/>
                <w:sz w:val="22"/>
                <w:szCs w:val="22"/>
              </w:rPr>
              <w:t>Full legal name</w:t>
            </w:r>
          </w:p>
        </w:tc>
        <w:tc>
          <w:tcPr>
            <w:tcW w:w="1674" w:type="pct"/>
            <w:shd w:val="clear" w:color="auto" w:fill="C1D9ED" w:themeFill="accent1" w:themeFillTint="33"/>
            <w:vAlign w:val="center"/>
          </w:tcPr>
          <w:p w14:paraId="761E53C9" w14:textId="62507B97" w:rsidR="006405E6" w:rsidRPr="006405E6" w:rsidRDefault="006405E6" w:rsidP="00E11B4F">
            <w:pPr>
              <w:pStyle w:val="Table"/>
              <w:jc w:val="center"/>
              <w:rPr>
                <w:rFonts w:ascii="Arial" w:hAnsi="Arial" w:cs="Arial"/>
                <w:sz w:val="22"/>
                <w:szCs w:val="22"/>
              </w:rPr>
            </w:pPr>
            <w:r w:rsidRPr="006405E6">
              <w:rPr>
                <w:rFonts w:ascii="Arial" w:hAnsi="Arial" w:cs="Arial"/>
                <w:sz w:val="22"/>
                <w:szCs w:val="22"/>
              </w:rPr>
              <w:t xml:space="preserve">Residential </w:t>
            </w:r>
            <w:r w:rsidR="00502B37">
              <w:rPr>
                <w:rFonts w:ascii="Arial" w:hAnsi="Arial" w:cs="Arial"/>
                <w:sz w:val="22"/>
                <w:szCs w:val="22"/>
              </w:rPr>
              <w:t>a</w:t>
            </w:r>
            <w:r w:rsidRPr="006405E6">
              <w:rPr>
                <w:rFonts w:ascii="Arial" w:hAnsi="Arial" w:cs="Arial"/>
                <w:sz w:val="22"/>
                <w:szCs w:val="22"/>
              </w:rPr>
              <w:t>ddress</w:t>
            </w:r>
          </w:p>
        </w:tc>
        <w:tc>
          <w:tcPr>
            <w:tcW w:w="956" w:type="pct"/>
            <w:shd w:val="clear" w:color="auto" w:fill="C1D9ED" w:themeFill="accent1" w:themeFillTint="33"/>
            <w:vAlign w:val="center"/>
          </w:tcPr>
          <w:p w14:paraId="04814B05" w14:textId="77777777" w:rsidR="006405E6" w:rsidRPr="006405E6" w:rsidRDefault="006405E6" w:rsidP="00E11B4F">
            <w:pPr>
              <w:pStyle w:val="Table"/>
              <w:jc w:val="center"/>
              <w:rPr>
                <w:rFonts w:ascii="Arial" w:hAnsi="Arial" w:cs="Arial"/>
                <w:sz w:val="22"/>
                <w:szCs w:val="22"/>
              </w:rPr>
            </w:pPr>
            <w:r w:rsidRPr="006405E6">
              <w:rPr>
                <w:rFonts w:ascii="Arial" w:hAnsi="Arial" w:cs="Arial"/>
                <w:sz w:val="22"/>
                <w:szCs w:val="22"/>
              </w:rPr>
              <w:t>Position within legal entity and/or course provision business</w:t>
            </w:r>
          </w:p>
        </w:tc>
      </w:tr>
      <w:tr w:rsidR="006405E6" w:rsidRPr="002469D3" w14:paraId="26F8310E" w14:textId="77777777" w:rsidTr="00E11B4F">
        <w:trPr>
          <w:trHeight w:val="369"/>
        </w:trPr>
        <w:tc>
          <w:tcPr>
            <w:tcW w:w="463" w:type="pct"/>
          </w:tcPr>
          <w:sdt>
            <w:sdtPr>
              <w:id w:val="-463268565"/>
              <w:placeholder>
                <w:docPart w:val="32E8DD586AFD4AF5B66EAD36D34D24C8"/>
              </w:placeholder>
              <w15:appearance w15:val="hidden"/>
            </w:sdtPr>
            <w:sdtContent>
              <w:sdt>
                <w:sdtPr>
                  <w:rPr>
                    <w:rFonts w:ascii="Arial" w:hAnsi="Arial" w:cs="Arial"/>
                    <w:sz w:val="22"/>
                    <w:szCs w:val="22"/>
                  </w:rPr>
                  <w:id w:val="-47457430"/>
                  <w:placeholder>
                    <w:docPart w:val="E745CA6B58FC4C2294BF723C28E46F07"/>
                  </w:placeholder>
                  <w:showingPlcHdr/>
                  <w15:appearance w15:val="hidden"/>
                </w:sdtPr>
                <w:sdtContent>
                  <w:p w14:paraId="63511D80" w14:textId="3F01183A"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555" w:type="pct"/>
          </w:tcPr>
          <w:sdt>
            <w:sdtPr>
              <w:id w:val="1295481413"/>
              <w:placeholder>
                <w:docPart w:val="118AA9417C2D449099928B20C99D13F2"/>
              </w:placeholder>
              <w15:appearance w15:val="hidden"/>
            </w:sdtPr>
            <w:sdtContent>
              <w:sdt>
                <w:sdtPr>
                  <w:rPr>
                    <w:rFonts w:ascii="Arial" w:hAnsi="Arial" w:cs="Arial"/>
                    <w:sz w:val="22"/>
                    <w:szCs w:val="22"/>
                  </w:rPr>
                  <w:id w:val="1813209319"/>
                  <w:placeholder>
                    <w:docPart w:val="8FCFE8EE795E48499096BC96D632A370"/>
                  </w:placeholder>
                  <w:showingPlcHdr/>
                  <w15:appearance w15:val="hidden"/>
                </w:sdtPr>
                <w:sdtContent>
                  <w:p w14:paraId="39E599BB" w14:textId="216715FC"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352" w:type="pct"/>
          </w:tcPr>
          <w:sdt>
            <w:sdtPr>
              <w:id w:val="245704647"/>
              <w:placeholder>
                <w:docPart w:val="A8C8B286F7BF4BBDBF28539EC0CDF63A"/>
              </w:placeholder>
              <w15:color w:val="FFCC99"/>
              <w15:appearance w15:val="hidden"/>
            </w:sdtPr>
            <w:sdtContent>
              <w:sdt>
                <w:sdtPr>
                  <w:rPr>
                    <w:rFonts w:ascii="Arial" w:hAnsi="Arial" w:cs="Arial"/>
                    <w:sz w:val="22"/>
                    <w:szCs w:val="22"/>
                  </w:rPr>
                  <w:id w:val="345674131"/>
                  <w:placeholder>
                    <w:docPart w:val="7ACB60234BFF4F3FB5C0676BE505BCBD"/>
                  </w:placeholder>
                  <w:showingPlcHdr/>
                  <w15:appearance w15:val="hidden"/>
                </w:sdtPr>
                <w:sdtContent>
                  <w:p w14:paraId="384779CB" w14:textId="0284C88C"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674" w:type="pct"/>
          </w:tcPr>
          <w:sdt>
            <w:sdtPr>
              <w:id w:val="1480650851"/>
              <w:placeholder>
                <w:docPart w:val="0CB1227F03D845E798A7C368973EB597"/>
              </w:placeholder>
              <w15:color w:val="FFCC99"/>
              <w15:appearance w15:val="hidden"/>
            </w:sdtPr>
            <w:sdtContent>
              <w:sdt>
                <w:sdtPr>
                  <w:rPr>
                    <w:rFonts w:ascii="Arial" w:hAnsi="Arial" w:cs="Arial"/>
                    <w:sz w:val="22"/>
                    <w:szCs w:val="22"/>
                  </w:rPr>
                  <w:id w:val="-1771076430"/>
                  <w:placeholder>
                    <w:docPart w:val="9B8FEDAD510C41269BA3AA966362E3C4"/>
                  </w:placeholder>
                  <w:showingPlcHdr/>
                  <w15:appearance w15:val="hidden"/>
                </w:sdtPr>
                <w:sdtContent>
                  <w:p w14:paraId="291838F0" w14:textId="532AF805"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956" w:type="pct"/>
          </w:tcPr>
          <w:sdt>
            <w:sdtPr>
              <w:id w:val="1666518328"/>
              <w:placeholder>
                <w:docPart w:val="671CD975A75C48E0A06B05201B87FCCF"/>
              </w:placeholder>
              <w15:color w:val="FFCC99"/>
              <w15:appearance w15:val="hidden"/>
            </w:sdtPr>
            <w:sdtContent>
              <w:sdt>
                <w:sdtPr>
                  <w:rPr>
                    <w:rFonts w:ascii="Arial" w:hAnsi="Arial" w:cs="Arial"/>
                    <w:sz w:val="22"/>
                    <w:szCs w:val="22"/>
                  </w:rPr>
                  <w:id w:val="1224014480"/>
                  <w:placeholder>
                    <w:docPart w:val="4A5B8D8BABBD49AFACB5A187D8D4167D"/>
                  </w:placeholder>
                  <w:showingPlcHdr/>
                  <w15:appearance w15:val="hidden"/>
                </w:sdtPr>
                <w:sdtContent>
                  <w:p w14:paraId="214D2103" w14:textId="19AB73E3"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2469D3" w14:paraId="27E06D36" w14:textId="77777777" w:rsidTr="00E11B4F">
        <w:trPr>
          <w:trHeight w:val="369"/>
        </w:trPr>
        <w:tc>
          <w:tcPr>
            <w:tcW w:w="463" w:type="pct"/>
          </w:tcPr>
          <w:sdt>
            <w:sdtPr>
              <w:id w:val="2002310920"/>
              <w:placeholder>
                <w:docPart w:val="DD3E06D51B894CDBA6860A3725DCA88F"/>
              </w:placeholder>
              <w15:appearance w15:val="hidden"/>
            </w:sdtPr>
            <w:sdtContent>
              <w:sdt>
                <w:sdtPr>
                  <w:rPr>
                    <w:rFonts w:ascii="Arial" w:hAnsi="Arial" w:cs="Arial"/>
                    <w:sz w:val="22"/>
                    <w:szCs w:val="22"/>
                  </w:rPr>
                  <w:id w:val="-2054450261"/>
                  <w:placeholder>
                    <w:docPart w:val="B838843C00274D579EE28D71B63EE030"/>
                  </w:placeholder>
                  <w:showingPlcHdr/>
                  <w15:appearance w15:val="hidden"/>
                </w:sdtPr>
                <w:sdtContent>
                  <w:p w14:paraId="1A7EAC12" w14:textId="6B619A7C"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555" w:type="pct"/>
          </w:tcPr>
          <w:sdt>
            <w:sdtPr>
              <w:id w:val="-1339538212"/>
              <w:placeholder>
                <w:docPart w:val="95DB6ACCCEB8421FA520BE50CC524DE1"/>
              </w:placeholder>
              <w15:appearance w15:val="hidden"/>
            </w:sdtPr>
            <w:sdtContent>
              <w:sdt>
                <w:sdtPr>
                  <w:rPr>
                    <w:rFonts w:ascii="Arial" w:hAnsi="Arial" w:cs="Arial"/>
                    <w:sz w:val="22"/>
                    <w:szCs w:val="22"/>
                  </w:rPr>
                  <w:id w:val="-1173183872"/>
                  <w:placeholder>
                    <w:docPart w:val="93767981C6DB4A2FB8D816CF4E242266"/>
                  </w:placeholder>
                  <w:showingPlcHdr/>
                  <w15:appearance w15:val="hidden"/>
                </w:sdtPr>
                <w:sdtContent>
                  <w:p w14:paraId="089BFB0B" w14:textId="40544411"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352" w:type="pct"/>
          </w:tcPr>
          <w:sdt>
            <w:sdtPr>
              <w:id w:val="-292675139"/>
              <w:placeholder>
                <w:docPart w:val="490F053F9CFD4BD48FEFCA0BD921BC8C"/>
              </w:placeholder>
              <w15:color w:val="FFCC99"/>
              <w15:appearance w15:val="hidden"/>
            </w:sdtPr>
            <w:sdtContent>
              <w:sdt>
                <w:sdtPr>
                  <w:rPr>
                    <w:rFonts w:ascii="Arial" w:hAnsi="Arial" w:cs="Arial"/>
                    <w:sz w:val="22"/>
                    <w:szCs w:val="22"/>
                  </w:rPr>
                  <w:id w:val="-673570867"/>
                  <w:placeholder>
                    <w:docPart w:val="2BF43EF147124B91A042F6D302AA4291"/>
                  </w:placeholder>
                  <w:showingPlcHdr/>
                  <w15:appearance w15:val="hidden"/>
                </w:sdtPr>
                <w:sdtContent>
                  <w:p w14:paraId="62FA99EE" w14:textId="39323865"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674" w:type="pct"/>
          </w:tcPr>
          <w:sdt>
            <w:sdtPr>
              <w:id w:val="-1786415695"/>
              <w:placeholder>
                <w:docPart w:val="25862B5E5B1D4EA19913CE5585EF7C97"/>
              </w:placeholder>
              <w15:color w:val="FFCC99"/>
              <w15:appearance w15:val="hidden"/>
            </w:sdtPr>
            <w:sdtContent>
              <w:sdt>
                <w:sdtPr>
                  <w:rPr>
                    <w:rFonts w:ascii="Arial" w:hAnsi="Arial" w:cs="Arial"/>
                    <w:sz w:val="22"/>
                    <w:szCs w:val="22"/>
                  </w:rPr>
                  <w:id w:val="-428503613"/>
                  <w:placeholder>
                    <w:docPart w:val="FA91B53720A043A79D21DB26FB165E5D"/>
                  </w:placeholder>
                  <w:showingPlcHdr/>
                  <w15:appearance w15:val="hidden"/>
                </w:sdtPr>
                <w:sdtContent>
                  <w:p w14:paraId="42F01D7F" w14:textId="6506F1BD"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956" w:type="pct"/>
          </w:tcPr>
          <w:sdt>
            <w:sdtPr>
              <w:id w:val="1602138515"/>
              <w:placeholder>
                <w:docPart w:val="B8B86735F503462792FA7BE1B12F2B0D"/>
              </w:placeholder>
              <w15:color w:val="FFCC99"/>
              <w15:appearance w15:val="hidden"/>
            </w:sdtPr>
            <w:sdtContent>
              <w:sdt>
                <w:sdtPr>
                  <w:rPr>
                    <w:rFonts w:ascii="Arial" w:hAnsi="Arial" w:cs="Arial"/>
                    <w:sz w:val="22"/>
                    <w:szCs w:val="22"/>
                  </w:rPr>
                  <w:id w:val="-223295986"/>
                  <w:placeholder>
                    <w:docPart w:val="786A19349216405C8FB9ABBCFEBB6EC8"/>
                  </w:placeholder>
                  <w:showingPlcHdr/>
                  <w15:appearance w15:val="hidden"/>
                </w:sdtPr>
                <w:sdtContent>
                  <w:p w14:paraId="10A86968" w14:textId="0B24A375"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2469D3" w14:paraId="0F7AEA88" w14:textId="77777777" w:rsidTr="00E11B4F">
        <w:trPr>
          <w:trHeight w:val="369"/>
        </w:trPr>
        <w:tc>
          <w:tcPr>
            <w:tcW w:w="463" w:type="pct"/>
          </w:tcPr>
          <w:sdt>
            <w:sdtPr>
              <w:id w:val="-1042440084"/>
              <w:placeholder>
                <w:docPart w:val="F356E0DFB72F424292209EA19DECD7CE"/>
              </w:placeholder>
              <w15:appearance w15:val="hidden"/>
            </w:sdtPr>
            <w:sdtContent>
              <w:sdt>
                <w:sdtPr>
                  <w:rPr>
                    <w:rFonts w:ascii="Arial" w:hAnsi="Arial" w:cs="Arial"/>
                    <w:sz w:val="22"/>
                    <w:szCs w:val="22"/>
                  </w:rPr>
                  <w:id w:val="-778111110"/>
                  <w:placeholder>
                    <w:docPart w:val="3CB11400CBD94235B3EEE10BCEADFCFB"/>
                  </w:placeholder>
                  <w:showingPlcHdr/>
                  <w15:appearance w15:val="hidden"/>
                </w:sdtPr>
                <w:sdtContent>
                  <w:p w14:paraId="67CA6D75" w14:textId="4723675D"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555" w:type="pct"/>
          </w:tcPr>
          <w:sdt>
            <w:sdtPr>
              <w:id w:val="-1540586549"/>
              <w:placeholder>
                <w:docPart w:val="1E8249134A114D53BCED91594CEC7CFC"/>
              </w:placeholder>
              <w15:appearance w15:val="hidden"/>
            </w:sdtPr>
            <w:sdtContent>
              <w:sdt>
                <w:sdtPr>
                  <w:rPr>
                    <w:rFonts w:ascii="Arial" w:hAnsi="Arial" w:cs="Arial"/>
                    <w:sz w:val="22"/>
                    <w:szCs w:val="22"/>
                  </w:rPr>
                  <w:id w:val="-1725518617"/>
                  <w:placeholder>
                    <w:docPart w:val="335D7B429CA1470FB988D9B19BDB4ACC"/>
                  </w:placeholder>
                  <w:showingPlcHdr/>
                  <w15:appearance w15:val="hidden"/>
                </w:sdtPr>
                <w:sdtContent>
                  <w:p w14:paraId="5BD60E39" w14:textId="2492A667"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352" w:type="pct"/>
          </w:tcPr>
          <w:sdt>
            <w:sdtPr>
              <w:id w:val="1405644468"/>
              <w:placeholder>
                <w:docPart w:val="2BA85336ED2D4FA090271E72E3D8C2CE"/>
              </w:placeholder>
              <w15:color w:val="FFCC99"/>
              <w15:appearance w15:val="hidden"/>
            </w:sdtPr>
            <w:sdtContent>
              <w:sdt>
                <w:sdtPr>
                  <w:rPr>
                    <w:rFonts w:ascii="Arial" w:hAnsi="Arial" w:cs="Arial"/>
                    <w:sz w:val="22"/>
                    <w:szCs w:val="22"/>
                  </w:rPr>
                  <w:id w:val="-1576266746"/>
                  <w:placeholder>
                    <w:docPart w:val="59329066611545A99907406798A86EBD"/>
                  </w:placeholder>
                  <w:showingPlcHdr/>
                  <w15:appearance w15:val="hidden"/>
                </w:sdtPr>
                <w:sdtContent>
                  <w:p w14:paraId="3DEC900D" w14:textId="2905485E"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674" w:type="pct"/>
          </w:tcPr>
          <w:sdt>
            <w:sdtPr>
              <w:id w:val="1186103731"/>
              <w:placeholder>
                <w:docPart w:val="63B123A0ECC64D6493831C28D936A767"/>
              </w:placeholder>
              <w15:color w:val="FFCC99"/>
              <w15:appearance w15:val="hidden"/>
            </w:sdtPr>
            <w:sdtContent>
              <w:sdt>
                <w:sdtPr>
                  <w:rPr>
                    <w:rFonts w:ascii="Arial" w:hAnsi="Arial" w:cs="Arial"/>
                    <w:sz w:val="22"/>
                    <w:szCs w:val="22"/>
                  </w:rPr>
                  <w:id w:val="1480346848"/>
                  <w:placeholder>
                    <w:docPart w:val="1D4D0DE15990451BBBECDE3514230ED7"/>
                  </w:placeholder>
                  <w:showingPlcHdr/>
                  <w15:appearance w15:val="hidden"/>
                </w:sdtPr>
                <w:sdtContent>
                  <w:p w14:paraId="375F196A" w14:textId="55B062F5"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956" w:type="pct"/>
          </w:tcPr>
          <w:sdt>
            <w:sdtPr>
              <w:id w:val="250703191"/>
              <w:placeholder>
                <w:docPart w:val="880A0253A41E4ED3B33C4E81BE8B1393"/>
              </w:placeholder>
              <w15:color w:val="FFCC99"/>
              <w15:appearance w15:val="hidden"/>
            </w:sdtPr>
            <w:sdtContent>
              <w:sdt>
                <w:sdtPr>
                  <w:rPr>
                    <w:rFonts w:ascii="Arial" w:hAnsi="Arial" w:cs="Arial"/>
                    <w:sz w:val="22"/>
                    <w:szCs w:val="22"/>
                  </w:rPr>
                  <w:id w:val="-727302209"/>
                  <w:placeholder>
                    <w:docPart w:val="CBAEA0C419794F258731681CB8879C14"/>
                  </w:placeholder>
                  <w:showingPlcHdr/>
                  <w15:appearance w15:val="hidden"/>
                </w:sdtPr>
                <w:sdtContent>
                  <w:p w14:paraId="565ED76A" w14:textId="67ADFB3C"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2469D3" w14:paraId="6313D7AE" w14:textId="77777777" w:rsidTr="00E11B4F">
        <w:trPr>
          <w:trHeight w:val="369"/>
        </w:trPr>
        <w:tc>
          <w:tcPr>
            <w:tcW w:w="463" w:type="pct"/>
          </w:tcPr>
          <w:sdt>
            <w:sdtPr>
              <w:id w:val="216480527"/>
              <w:placeholder>
                <w:docPart w:val="193E6683CDCB4A4989A7F9E239783DF0"/>
              </w:placeholder>
              <w15:appearance w15:val="hidden"/>
            </w:sdtPr>
            <w:sdtContent>
              <w:sdt>
                <w:sdtPr>
                  <w:rPr>
                    <w:rFonts w:ascii="Arial" w:hAnsi="Arial" w:cs="Arial"/>
                    <w:sz w:val="22"/>
                    <w:szCs w:val="22"/>
                  </w:rPr>
                  <w:id w:val="1834478908"/>
                  <w:placeholder>
                    <w:docPart w:val="B7C6593600174034B3E143638BF339AB"/>
                  </w:placeholder>
                  <w:showingPlcHdr/>
                  <w15:appearance w15:val="hidden"/>
                </w:sdtPr>
                <w:sdtContent>
                  <w:p w14:paraId="798421E5" w14:textId="5DB4EB7D"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555" w:type="pct"/>
          </w:tcPr>
          <w:sdt>
            <w:sdtPr>
              <w:id w:val="169987783"/>
              <w:placeholder>
                <w:docPart w:val="5665B3EAA9CF4B679A0831E52C1AD726"/>
              </w:placeholder>
              <w15:appearance w15:val="hidden"/>
            </w:sdtPr>
            <w:sdtContent>
              <w:sdt>
                <w:sdtPr>
                  <w:rPr>
                    <w:rFonts w:ascii="Arial" w:hAnsi="Arial" w:cs="Arial"/>
                    <w:sz w:val="22"/>
                    <w:szCs w:val="22"/>
                  </w:rPr>
                  <w:id w:val="-1349401615"/>
                  <w:placeholder>
                    <w:docPart w:val="1D91A447858744FAB33D33B6D3E7DB6A"/>
                  </w:placeholder>
                  <w:showingPlcHdr/>
                  <w15:appearance w15:val="hidden"/>
                </w:sdtPr>
                <w:sdtContent>
                  <w:p w14:paraId="5D153AC3" w14:textId="6BB10164"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352" w:type="pct"/>
          </w:tcPr>
          <w:sdt>
            <w:sdtPr>
              <w:id w:val="362863769"/>
              <w:placeholder>
                <w:docPart w:val="3F6281F6763943659E497CBCC30B9D9C"/>
              </w:placeholder>
              <w15:color w:val="FFCC99"/>
              <w15:appearance w15:val="hidden"/>
            </w:sdtPr>
            <w:sdtContent>
              <w:sdt>
                <w:sdtPr>
                  <w:rPr>
                    <w:rFonts w:ascii="Arial" w:hAnsi="Arial" w:cs="Arial"/>
                    <w:sz w:val="22"/>
                    <w:szCs w:val="22"/>
                  </w:rPr>
                  <w:id w:val="88357632"/>
                  <w:placeholder>
                    <w:docPart w:val="54F7E4C417614B3EBB46488A86C8588F"/>
                  </w:placeholder>
                  <w:showingPlcHdr/>
                  <w15:appearance w15:val="hidden"/>
                </w:sdtPr>
                <w:sdtContent>
                  <w:p w14:paraId="127C2C53" w14:textId="4C0A52CE"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674" w:type="pct"/>
          </w:tcPr>
          <w:sdt>
            <w:sdtPr>
              <w:id w:val="820694640"/>
              <w:placeholder>
                <w:docPart w:val="6EEAF31D47FE4A98B56385D4DAA45474"/>
              </w:placeholder>
              <w15:color w:val="FFCC99"/>
              <w15:appearance w15:val="hidden"/>
            </w:sdtPr>
            <w:sdtContent>
              <w:sdt>
                <w:sdtPr>
                  <w:rPr>
                    <w:rFonts w:ascii="Arial" w:hAnsi="Arial" w:cs="Arial"/>
                    <w:sz w:val="22"/>
                    <w:szCs w:val="22"/>
                  </w:rPr>
                  <w:id w:val="-5675883"/>
                  <w:placeholder>
                    <w:docPart w:val="A324DF573FE647BC95F38E69335A8CE4"/>
                  </w:placeholder>
                  <w:showingPlcHdr/>
                  <w15:appearance w15:val="hidden"/>
                </w:sdtPr>
                <w:sdtContent>
                  <w:p w14:paraId="40BD2BB1" w14:textId="5F3F0382"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956" w:type="pct"/>
          </w:tcPr>
          <w:sdt>
            <w:sdtPr>
              <w:id w:val="327017091"/>
              <w:placeholder>
                <w:docPart w:val="51B5C1D0B90F45508AADE7B8F8F13E00"/>
              </w:placeholder>
              <w15:color w:val="FFCC99"/>
              <w15:appearance w15:val="hidden"/>
            </w:sdtPr>
            <w:sdtContent>
              <w:sdt>
                <w:sdtPr>
                  <w:rPr>
                    <w:rFonts w:ascii="Arial" w:hAnsi="Arial" w:cs="Arial"/>
                    <w:sz w:val="22"/>
                    <w:szCs w:val="22"/>
                  </w:rPr>
                  <w:id w:val="797805483"/>
                  <w:placeholder>
                    <w:docPart w:val="4EDC032E5B794EECACC64ACF953C56AB"/>
                  </w:placeholder>
                  <w:showingPlcHdr/>
                  <w15:appearance w15:val="hidden"/>
                </w:sdtPr>
                <w:sdtContent>
                  <w:p w14:paraId="34420057" w14:textId="2AD79724"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2469D3" w14:paraId="08110622" w14:textId="77777777" w:rsidTr="00E11B4F">
        <w:trPr>
          <w:trHeight w:val="369"/>
        </w:trPr>
        <w:tc>
          <w:tcPr>
            <w:tcW w:w="463" w:type="pct"/>
          </w:tcPr>
          <w:sdt>
            <w:sdtPr>
              <w:id w:val="773518940"/>
              <w:placeholder>
                <w:docPart w:val="AD11E66C410249139E18D54E0EDA2BD4"/>
              </w:placeholder>
              <w15:appearance w15:val="hidden"/>
            </w:sdtPr>
            <w:sdtContent>
              <w:sdt>
                <w:sdtPr>
                  <w:rPr>
                    <w:rFonts w:ascii="Arial" w:hAnsi="Arial" w:cs="Arial"/>
                    <w:sz w:val="22"/>
                    <w:szCs w:val="22"/>
                  </w:rPr>
                  <w:id w:val="-58479027"/>
                  <w:placeholder>
                    <w:docPart w:val="02F2DC0EAFF34B31A76C2314F095D6FB"/>
                  </w:placeholder>
                  <w:showingPlcHdr/>
                  <w15:appearance w15:val="hidden"/>
                </w:sdtPr>
                <w:sdtContent>
                  <w:p w14:paraId="0B461265" w14:textId="59CDF9D1"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555" w:type="pct"/>
          </w:tcPr>
          <w:sdt>
            <w:sdtPr>
              <w:id w:val="-1887327262"/>
              <w:placeholder>
                <w:docPart w:val="EBF66D0213664DEB8A431F462DDD1914"/>
              </w:placeholder>
              <w15:appearance w15:val="hidden"/>
            </w:sdtPr>
            <w:sdtContent>
              <w:sdt>
                <w:sdtPr>
                  <w:rPr>
                    <w:rFonts w:ascii="Arial" w:hAnsi="Arial" w:cs="Arial"/>
                    <w:sz w:val="22"/>
                    <w:szCs w:val="22"/>
                  </w:rPr>
                  <w:id w:val="-55310464"/>
                  <w:placeholder>
                    <w:docPart w:val="5B58620F66664269ACA93B4D4601F975"/>
                  </w:placeholder>
                  <w:showingPlcHdr/>
                  <w15:appearance w15:val="hidden"/>
                </w:sdtPr>
                <w:sdtContent>
                  <w:p w14:paraId="1A3C5A8D" w14:textId="79E78569"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352" w:type="pct"/>
          </w:tcPr>
          <w:sdt>
            <w:sdtPr>
              <w:id w:val="1696264010"/>
              <w:placeholder>
                <w:docPart w:val="D2256BAB1AA54B569FA266D447C30036"/>
              </w:placeholder>
              <w15:color w:val="FFCC99"/>
              <w15:appearance w15:val="hidden"/>
            </w:sdtPr>
            <w:sdtContent>
              <w:sdt>
                <w:sdtPr>
                  <w:rPr>
                    <w:rFonts w:ascii="Arial" w:hAnsi="Arial" w:cs="Arial"/>
                    <w:sz w:val="22"/>
                    <w:szCs w:val="22"/>
                  </w:rPr>
                  <w:id w:val="-471518272"/>
                  <w:placeholder>
                    <w:docPart w:val="F8365BC7CE314E6CB08FB63BFE667058"/>
                  </w:placeholder>
                  <w:showingPlcHdr/>
                  <w15:appearance w15:val="hidden"/>
                </w:sdtPr>
                <w:sdtContent>
                  <w:p w14:paraId="186A8CFF" w14:textId="5EC9264C"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674" w:type="pct"/>
          </w:tcPr>
          <w:sdt>
            <w:sdtPr>
              <w:id w:val="1211311537"/>
              <w:placeholder>
                <w:docPart w:val="99A885977D5E406DBB332854A3588EC9"/>
              </w:placeholder>
              <w15:color w:val="FFCC99"/>
              <w15:appearance w15:val="hidden"/>
            </w:sdtPr>
            <w:sdtContent>
              <w:sdt>
                <w:sdtPr>
                  <w:rPr>
                    <w:rFonts w:ascii="Arial" w:hAnsi="Arial" w:cs="Arial"/>
                    <w:sz w:val="22"/>
                    <w:szCs w:val="22"/>
                  </w:rPr>
                  <w:id w:val="-705722177"/>
                  <w:placeholder>
                    <w:docPart w:val="A75127C1BE0B452A952D03EF614A76D6"/>
                  </w:placeholder>
                  <w:showingPlcHdr/>
                  <w15:appearance w15:val="hidden"/>
                </w:sdtPr>
                <w:sdtContent>
                  <w:p w14:paraId="4AAFC7D6" w14:textId="0126D020"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956" w:type="pct"/>
          </w:tcPr>
          <w:sdt>
            <w:sdtPr>
              <w:id w:val="939647759"/>
              <w:placeholder>
                <w:docPart w:val="E0E9C18F90AE43F89D6BFD7A151C5D1C"/>
              </w:placeholder>
              <w15:color w:val="FFCC99"/>
              <w15:appearance w15:val="hidden"/>
            </w:sdtPr>
            <w:sdtContent>
              <w:sdt>
                <w:sdtPr>
                  <w:rPr>
                    <w:rFonts w:ascii="Arial" w:hAnsi="Arial" w:cs="Arial"/>
                    <w:sz w:val="22"/>
                    <w:szCs w:val="22"/>
                  </w:rPr>
                  <w:id w:val="665674558"/>
                  <w:placeholder>
                    <w:docPart w:val="5F27230D16F34ABD8F71144871D11BF9"/>
                  </w:placeholder>
                  <w:showingPlcHdr/>
                  <w15:appearance w15:val="hidden"/>
                </w:sdtPr>
                <w:sdtContent>
                  <w:p w14:paraId="5492353B" w14:textId="30150DAF"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2469D3" w14:paraId="3772E3E7" w14:textId="77777777" w:rsidTr="00E11B4F">
        <w:trPr>
          <w:trHeight w:val="369"/>
        </w:trPr>
        <w:tc>
          <w:tcPr>
            <w:tcW w:w="463" w:type="pct"/>
          </w:tcPr>
          <w:sdt>
            <w:sdtPr>
              <w:id w:val="335352249"/>
              <w:placeholder>
                <w:docPart w:val="2BB6E8578AF6414D8155FA212EE05A74"/>
              </w:placeholder>
              <w15:appearance w15:val="hidden"/>
            </w:sdtPr>
            <w:sdtContent>
              <w:sdt>
                <w:sdtPr>
                  <w:rPr>
                    <w:rFonts w:ascii="Arial" w:hAnsi="Arial" w:cs="Arial"/>
                    <w:sz w:val="22"/>
                    <w:szCs w:val="22"/>
                  </w:rPr>
                  <w:id w:val="466249640"/>
                  <w:placeholder>
                    <w:docPart w:val="5D8FAC60394341AC84ADF0AD1A7BA1CF"/>
                  </w:placeholder>
                  <w:showingPlcHdr/>
                  <w15:appearance w15:val="hidden"/>
                </w:sdtPr>
                <w:sdtContent>
                  <w:p w14:paraId="1024F6D5" w14:textId="12E1C31A"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555" w:type="pct"/>
          </w:tcPr>
          <w:sdt>
            <w:sdtPr>
              <w:id w:val="1018815756"/>
              <w:placeholder>
                <w:docPart w:val="432C2FC64F614C59845901BB4CFF64FD"/>
              </w:placeholder>
              <w15:appearance w15:val="hidden"/>
            </w:sdtPr>
            <w:sdtContent>
              <w:sdt>
                <w:sdtPr>
                  <w:rPr>
                    <w:rFonts w:ascii="Arial" w:hAnsi="Arial" w:cs="Arial"/>
                    <w:sz w:val="22"/>
                    <w:szCs w:val="22"/>
                  </w:rPr>
                  <w:id w:val="1843746142"/>
                  <w:placeholder>
                    <w:docPart w:val="3379C88B5049422CAA73014C922F1FD6"/>
                  </w:placeholder>
                  <w:showingPlcHdr/>
                  <w15:appearance w15:val="hidden"/>
                </w:sdtPr>
                <w:sdtContent>
                  <w:p w14:paraId="751E10DC" w14:textId="0CEBD333"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352" w:type="pct"/>
          </w:tcPr>
          <w:sdt>
            <w:sdtPr>
              <w:id w:val="1692722320"/>
              <w:placeholder>
                <w:docPart w:val="B8B85BFAF4E34F79AF03FE42B996A99E"/>
              </w:placeholder>
              <w15:color w:val="FFCC99"/>
              <w15:appearance w15:val="hidden"/>
            </w:sdtPr>
            <w:sdtContent>
              <w:sdt>
                <w:sdtPr>
                  <w:rPr>
                    <w:rFonts w:ascii="Arial" w:hAnsi="Arial" w:cs="Arial"/>
                    <w:sz w:val="22"/>
                    <w:szCs w:val="22"/>
                  </w:rPr>
                  <w:id w:val="-2024550622"/>
                  <w:placeholder>
                    <w:docPart w:val="8D30A4E8D49447A69D014573A138E0D5"/>
                  </w:placeholder>
                  <w:showingPlcHdr/>
                  <w15:appearance w15:val="hidden"/>
                </w:sdtPr>
                <w:sdtContent>
                  <w:p w14:paraId="1D79ACB4" w14:textId="5E0C95D7"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674" w:type="pct"/>
          </w:tcPr>
          <w:sdt>
            <w:sdtPr>
              <w:id w:val="-937132269"/>
              <w:placeholder>
                <w:docPart w:val="04EEEDE56B3148488B7CD28445FA065B"/>
              </w:placeholder>
              <w15:color w:val="FFCC99"/>
              <w15:appearance w15:val="hidden"/>
            </w:sdtPr>
            <w:sdtContent>
              <w:sdt>
                <w:sdtPr>
                  <w:rPr>
                    <w:rFonts w:ascii="Arial" w:hAnsi="Arial" w:cs="Arial"/>
                    <w:sz w:val="22"/>
                    <w:szCs w:val="22"/>
                  </w:rPr>
                  <w:id w:val="-651063948"/>
                  <w:placeholder>
                    <w:docPart w:val="B878FA84D82B44589024CBE01007D443"/>
                  </w:placeholder>
                  <w:showingPlcHdr/>
                  <w15:appearance w15:val="hidden"/>
                </w:sdtPr>
                <w:sdtContent>
                  <w:p w14:paraId="5FE334B4" w14:textId="72F17F40"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956" w:type="pct"/>
          </w:tcPr>
          <w:sdt>
            <w:sdtPr>
              <w:id w:val="1289616661"/>
              <w:placeholder>
                <w:docPart w:val="4F648798C2894B918514557DC6F1F5D9"/>
              </w:placeholder>
              <w15:color w:val="FFCC99"/>
              <w15:appearance w15:val="hidden"/>
            </w:sdtPr>
            <w:sdtContent>
              <w:sdt>
                <w:sdtPr>
                  <w:rPr>
                    <w:rFonts w:ascii="Arial" w:hAnsi="Arial" w:cs="Arial"/>
                    <w:sz w:val="22"/>
                    <w:szCs w:val="22"/>
                  </w:rPr>
                  <w:id w:val="1645312166"/>
                  <w:placeholder>
                    <w:docPart w:val="0056A3CDF2E44856B8AFB79D35DA553B"/>
                  </w:placeholder>
                  <w:showingPlcHdr/>
                  <w15:appearance w15:val="hidden"/>
                </w:sdtPr>
                <w:sdtContent>
                  <w:p w14:paraId="2A69C9E3" w14:textId="3E7B8132"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2469D3" w14:paraId="06E69C1A" w14:textId="77777777" w:rsidTr="00E11B4F">
        <w:trPr>
          <w:trHeight w:val="369"/>
        </w:trPr>
        <w:tc>
          <w:tcPr>
            <w:tcW w:w="463" w:type="pct"/>
          </w:tcPr>
          <w:sdt>
            <w:sdtPr>
              <w:id w:val="-1880080084"/>
              <w:placeholder>
                <w:docPart w:val="F84D4FAC8FFA4DEDA27E77AB5B8BE721"/>
              </w:placeholder>
              <w15:appearance w15:val="hidden"/>
            </w:sdtPr>
            <w:sdtContent>
              <w:sdt>
                <w:sdtPr>
                  <w:rPr>
                    <w:rFonts w:ascii="Arial" w:hAnsi="Arial" w:cs="Arial"/>
                    <w:sz w:val="22"/>
                    <w:szCs w:val="22"/>
                  </w:rPr>
                  <w:id w:val="2077933829"/>
                  <w:placeholder>
                    <w:docPart w:val="E5BEE3FCF949449C9BC7EBD7B3A59EC0"/>
                  </w:placeholder>
                  <w:showingPlcHdr/>
                  <w15:appearance w15:val="hidden"/>
                </w:sdtPr>
                <w:sdtContent>
                  <w:p w14:paraId="4D9DF7F9" w14:textId="6DBE74C0"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555" w:type="pct"/>
          </w:tcPr>
          <w:sdt>
            <w:sdtPr>
              <w:id w:val="-1913763655"/>
              <w:placeholder>
                <w:docPart w:val="F9EB86A34F884BFF9F785E5CE7CF09FA"/>
              </w:placeholder>
              <w15:appearance w15:val="hidden"/>
            </w:sdtPr>
            <w:sdtContent>
              <w:sdt>
                <w:sdtPr>
                  <w:rPr>
                    <w:rFonts w:ascii="Arial" w:hAnsi="Arial" w:cs="Arial"/>
                    <w:sz w:val="22"/>
                    <w:szCs w:val="22"/>
                  </w:rPr>
                  <w:id w:val="-1690210554"/>
                  <w:placeholder>
                    <w:docPart w:val="624B59B216B7444B8BC11B0CE5C8519B"/>
                  </w:placeholder>
                  <w:showingPlcHdr/>
                  <w15:appearance w15:val="hidden"/>
                </w:sdtPr>
                <w:sdtContent>
                  <w:p w14:paraId="403EEA3E" w14:textId="3D228554"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352" w:type="pct"/>
          </w:tcPr>
          <w:sdt>
            <w:sdtPr>
              <w:id w:val="697206691"/>
              <w:placeholder>
                <w:docPart w:val="420A240ADADD4034B76E7B5703CBFF90"/>
              </w:placeholder>
              <w15:color w:val="FFCC99"/>
              <w15:appearance w15:val="hidden"/>
            </w:sdtPr>
            <w:sdtContent>
              <w:sdt>
                <w:sdtPr>
                  <w:rPr>
                    <w:rFonts w:ascii="Arial" w:hAnsi="Arial" w:cs="Arial"/>
                    <w:sz w:val="22"/>
                    <w:szCs w:val="22"/>
                  </w:rPr>
                  <w:id w:val="-512305773"/>
                  <w:placeholder>
                    <w:docPart w:val="C5E9653ADB2D48759541DF5F77E64E01"/>
                  </w:placeholder>
                  <w:showingPlcHdr/>
                  <w15:appearance w15:val="hidden"/>
                </w:sdtPr>
                <w:sdtContent>
                  <w:p w14:paraId="48AD1DBF" w14:textId="758F7A7D"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674" w:type="pct"/>
          </w:tcPr>
          <w:sdt>
            <w:sdtPr>
              <w:id w:val="-605121204"/>
              <w:placeholder>
                <w:docPart w:val="90999B8FA0284DA5A89DF28305E39AB0"/>
              </w:placeholder>
              <w15:color w:val="FFCC99"/>
              <w15:appearance w15:val="hidden"/>
            </w:sdtPr>
            <w:sdtContent>
              <w:sdt>
                <w:sdtPr>
                  <w:rPr>
                    <w:rFonts w:ascii="Arial" w:hAnsi="Arial" w:cs="Arial"/>
                    <w:sz w:val="22"/>
                    <w:szCs w:val="22"/>
                  </w:rPr>
                  <w:id w:val="-78448358"/>
                  <w:placeholder>
                    <w:docPart w:val="70A7595B05A84924B9A3A398FBBD8EAF"/>
                  </w:placeholder>
                  <w:showingPlcHdr/>
                  <w15:appearance w15:val="hidden"/>
                </w:sdtPr>
                <w:sdtContent>
                  <w:p w14:paraId="345AFE55" w14:textId="36E06AB2"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956" w:type="pct"/>
          </w:tcPr>
          <w:sdt>
            <w:sdtPr>
              <w:id w:val="-306165939"/>
              <w:placeholder>
                <w:docPart w:val="9205E0DA3F4B4C519C36EC6E4B414123"/>
              </w:placeholder>
              <w15:color w:val="FFCC99"/>
              <w15:appearance w15:val="hidden"/>
            </w:sdtPr>
            <w:sdtContent>
              <w:sdt>
                <w:sdtPr>
                  <w:rPr>
                    <w:rFonts w:ascii="Arial" w:hAnsi="Arial" w:cs="Arial"/>
                    <w:sz w:val="22"/>
                    <w:szCs w:val="22"/>
                  </w:rPr>
                  <w:id w:val="-714504098"/>
                  <w:placeholder>
                    <w:docPart w:val="5683DC2194C944B8A1BBE07CA52F9B46"/>
                  </w:placeholder>
                  <w:showingPlcHdr/>
                  <w15:appearance w15:val="hidden"/>
                </w:sdtPr>
                <w:sdtContent>
                  <w:p w14:paraId="21DBC378" w14:textId="37EF7F39"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r w:rsidR="006405E6" w:rsidRPr="002469D3" w14:paraId="5B004132" w14:textId="77777777" w:rsidTr="00E11B4F">
        <w:trPr>
          <w:trHeight w:val="369"/>
        </w:trPr>
        <w:tc>
          <w:tcPr>
            <w:tcW w:w="463" w:type="pct"/>
          </w:tcPr>
          <w:sdt>
            <w:sdtPr>
              <w:id w:val="-1574812764"/>
              <w:placeholder>
                <w:docPart w:val="165EE16BF6FD4B169BAB51B4F763DE8E"/>
              </w:placeholder>
              <w15:appearance w15:val="hidden"/>
            </w:sdtPr>
            <w:sdtContent>
              <w:sdt>
                <w:sdtPr>
                  <w:rPr>
                    <w:rFonts w:ascii="Arial" w:hAnsi="Arial" w:cs="Arial"/>
                    <w:sz w:val="22"/>
                    <w:szCs w:val="22"/>
                  </w:rPr>
                  <w:id w:val="1221561231"/>
                  <w:placeholder>
                    <w:docPart w:val="294F6907F3C24B80A6520AAA49CFF19F"/>
                  </w:placeholder>
                  <w:showingPlcHdr/>
                  <w15:appearance w15:val="hidden"/>
                </w:sdtPr>
                <w:sdtContent>
                  <w:p w14:paraId="57FF4C30" w14:textId="5249D289"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555" w:type="pct"/>
          </w:tcPr>
          <w:sdt>
            <w:sdtPr>
              <w:id w:val="839279549"/>
              <w:placeholder>
                <w:docPart w:val="327C585F28414416A4A088FDAF15ABE4"/>
              </w:placeholder>
              <w15:appearance w15:val="hidden"/>
            </w:sdtPr>
            <w:sdtContent>
              <w:sdt>
                <w:sdtPr>
                  <w:rPr>
                    <w:rFonts w:ascii="Arial" w:hAnsi="Arial" w:cs="Arial"/>
                    <w:sz w:val="22"/>
                    <w:szCs w:val="22"/>
                  </w:rPr>
                  <w:id w:val="-2138169069"/>
                  <w:placeholder>
                    <w:docPart w:val="E55241254B3B4E62AFB97FECF7E30DAF"/>
                  </w:placeholder>
                  <w:showingPlcHdr/>
                  <w15:appearance w15:val="hidden"/>
                </w:sdtPr>
                <w:sdtContent>
                  <w:p w14:paraId="781AB6DC" w14:textId="090CE812"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352" w:type="pct"/>
          </w:tcPr>
          <w:sdt>
            <w:sdtPr>
              <w:id w:val="-1520073391"/>
              <w:placeholder>
                <w:docPart w:val="AD6A2334030C41BA916CB11FB7B218C4"/>
              </w:placeholder>
              <w15:color w:val="FFCC99"/>
              <w15:appearance w15:val="hidden"/>
            </w:sdtPr>
            <w:sdtContent>
              <w:sdt>
                <w:sdtPr>
                  <w:rPr>
                    <w:rFonts w:ascii="Arial" w:hAnsi="Arial" w:cs="Arial"/>
                    <w:sz w:val="22"/>
                    <w:szCs w:val="22"/>
                  </w:rPr>
                  <w:id w:val="1723243049"/>
                  <w:placeholder>
                    <w:docPart w:val="085F1197613A48FFA7B29DD2BC1EC5D1"/>
                  </w:placeholder>
                  <w:showingPlcHdr/>
                  <w15:appearance w15:val="hidden"/>
                </w:sdtPr>
                <w:sdtContent>
                  <w:p w14:paraId="33E60591" w14:textId="01ED8CD7"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1674" w:type="pct"/>
          </w:tcPr>
          <w:sdt>
            <w:sdtPr>
              <w:id w:val="-591774917"/>
              <w:placeholder>
                <w:docPart w:val="FB6425A09FA8417E93A1A958B4B25FBD"/>
              </w:placeholder>
              <w15:color w:val="FFCC99"/>
              <w15:appearance w15:val="hidden"/>
            </w:sdtPr>
            <w:sdtContent>
              <w:sdt>
                <w:sdtPr>
                  <w:rPr>
                    <w:rFonts w:ascii="Arial" w:hAnsi="Arial" w:cs="Arial"/>
                    <w:sz w:val="22"/>
                    <w:szCs w:val="22"/>
                  </w:rPr>
                  <w:id w:val="2011717488"/>
                  <w:placeholder>
                    <w:docPart w:val="74D8B87627944C9DBD789FAFEE7FFCF3"/>
                  </w:placeholder>
                  <w:showingPlcHdr/>
                  <w15:appearance w15:val="hidden"/>
                </w:sdtPr>
                <w:sdtContent>
                  <w:p w14:paraId="1A705808" w14:textId="61E765A0"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c>
          <w:tcPr>
            <w:tcW w:w="956" w:type="pct"/>
          </w:tcPr>
          <w:sdt>
            <w:sdtPr>
              <w:id w:val="-1967273656"/>
              <w:placeholder>
                <w:docPart w:val="3D7FD9ADD59B452CA59880749772E2B6"/>
              </w:placeholder>
              <w15:color w:val="FFCC99"/>
              <w15:appearance w15:val="hidden"/>
            </w:sdtPr>
            <w:sdtContent>
              <w:sdt>
                <w:sdtPr>
                  <w:rPr>
                    <w:rFonts w:ascii="Arial" w:hAnsi="Arial" w:cs="Arial"/>
                    <w:sz w:val="22"/>
                    <w:szCs w:val="22"/>
                  </w:rPr>
                  <w:id w:val="-1519082730"/>
                  <w:placeholder>
                    <w:docPart w:val="94BF7345A1D44E728691F1F258C2D851"/>
                  </w:placeholder>
                  <w:showingPlcHdr/>
                  <w15:appearance w15:val="hidden"/>
                </w:sdtPr>
                <w:sdtContent>
                  <w:p w14:paraId="62EDE1E7" w14:textId="14B91321" w:rsidR="006405E6" w:rsidRPr="00317B62" w:rsidRDefault="00317B62" w:rsidP="00317B62">
                    <w:pPr>
                      <w:pStyle w:val="SATablelist"/>
                      <w:rPr>
                        <w:rFonts w:ascii="Arial" w:eastAsiaTheme="minorHAnsi" w:hAnsi="Arial" w:cs="Arial"/>
                        <w:sz w:val="22"/>
                        <w:szCs w:val="22"/>
                        <w:lang w:eastAsia="en-US"/>
                      </w:rPr>
                    </w:pPr>
                    <w:r w:rsidRPr="00317B62">
                      <w:rPr>
                        <w:rStyle w:val="PlaceholderText"/>
                        <w:rFonts w:ascii="Arial" w:hAnsi="Arial" w:cs="Arial"/>
                        <w:sz w:val="22"/>
                        <w:szCs w:val="22"/>
                        <w:shd w:val="clear" w:color="auto" w:fill="DEF3FA" w:themeFill="accent2" w:themeFillTint="33"/>
                      </w:rPr>
                      <w:t>Click or tap to enter.</w:t>
                    </w:r>
                  </w:p>
                </w:sdtContent>
              </w:sdt>
            </w:sdtContent>
          </w:sdt>
        </w:tc>
      </w:tr>
    </w:tbl>
    <w:p w14:paraId="5DBECC08" w14:textId="77777777" w:rsidR="006405E6" w:rsidRPr="002469D3" w:rsidRDefault="006405E6" w:rsidP="006405E6">
      <w:pPr>
        <w:rPr>
          <w:vertAlign w:val="superscript"/>
        </w:rPr>
      </w:pPr>
    </w:p>
    <w:tbl>
      <w:tblPr>
        <w:tblW w:w="5000" w:type="pct"/>
        <w:tblLook w:val="0000" w:firstRow="0" w:lastRow="0" w:firstColumn="0" w:lastColumn="0" w:noHBand="0" w:noVBand="0"/>
      </w:tblPr>
      <w:tblGrid>
        <w:gridCol w:w="14883"/>
      </w:tblGrid>
      <w:tr w:rsidR="006405E6" w:rsidRPr="002469D3" w14:paraId="12949C95" w14:textId="77777777" w:rsidTr="00E11B4F">
        <w:trPr>
          <w:trHeight w:val="1220"/>
        </w:trPr>
        <w:tc>
          <w:tcPr>
            <w:tcW w:w="4969" w:type="pct"/>
          </w:tcPr>
          <w:p w14:paraId="7BA648E3" w14:textId="77777777" w:rsidR="006405E6" w:rsidRDefault="006405E6" w:rsidP="00E11B4F"/>
          <w:tbl>
            <w:tblPr>
              <w:tblStyle w:val="TableGrid"/>
              <w:tblW w:w="14305" w:type="dxa"/>
              <w:tblLook w:val="04A0" w:firstRow="1" w:lastRow="0" w:firstColumn="1" w:lastColumn="0" w:noHBand="0" w:noVBand="1"/>
            </w:tblPr>
            <w:tblGrid>
              <w:gridCol w:w="2592"/>
              <w:gridCol w:w="2160"/>
              <w:gridCol w:w="1440"/>
              <w:gridCol w:w="4032"/>
              <w:gridCol w:w="79"/>
              <w:gridCol w:w="2081"/>
              <w:gridCol w:w="79"/>
              <w:gridCol w:w="1649"/>
              <w:gridCol w:w="193"/>
            </w:tblGrid>
            <w:tr w:rsidR="006405E6" w:rsidRPr="00A53BE2" w14:paraId="4D4F80FE" w14:textId="77777777" w:rsidTr="00E11B4F">
              <w:tc>
                <w:tcPr>
                  <w:tcW w:w="2592" w:type="dxa"/>
                  <w:tcBorders>
                    <w:top w:val="nil"/>
                    <w:left w:val="nil"/>
                    <w:bottom w:val="single" w:sz="4" w:space="0" w:color="auto"/>
                    <w:right w:val="nil"/>
                  </w:tcBorders>
                </w:tcPr>
                <w:p w14:paraId="35472194" w14:textId="513DBFB3" w:rsidR="006405E6" w:rsidRPr="00A53BE2" w:rsidRDefault="00000000" w:rsidP="00E11B4F">
                  <w:pPr>
                    <w:rPr>
                      <w:b/>
                    </w:rPr>
                  </w:pPr>
                  <w:sdt>
                    <w:sdtPr>
                      <w:id w:val="1273664821"/>
                      <w:placeholder>
                        <w:docPart w:val="7028486F53F64FC9B97A060EF2C1E22D"/>
                      </w:placeholder>
                      <w15:appearance w15:val="hidden"/>
                    </w:sdtPr>
                    <w:sdtContent>
                      <w:sdt>
                        <w:sdtPr>
                          <w:id w:val="1284391163"/>
                          <w:placeholder>
                            <w:docPart w:val="ECC44ABB8B08471D869651B54DC41E24"/>
                          </w:placeholder>
                          <w:showingPlcHdr/>
                          <w15:appearance w15:val="hidden"/>
                        </w:sdtPr>
                        <w:sdtContent>
                          <w:r w:rsidR="006405E6" w:rsidRPr="00834AEF">
                            <w:rPr>
                              <w:rStyle w:val="PlaceholderText"/>
                              <w:shd w:val="clear" w:color="auto" w:fill="DEF3FA" w:themeFill="accent2" w:themeFillTint="33"/>
                            </w:rPr>
                            <w:t>Click</w:t>
                          </w:r>
                          <w:r w:rsidR="005C5236">
                            <w:rPr>
                              <w:rStyle w:val="PlaceholderText"/>
                              <w:shd w:val="clear" w:color="auto" w:fill="DEF3FA" w:themeFill="accent2" w:themeFillTint="33"/>
                            </w:rPr>
                            <w:t xml:space="preserve"> or </w:t>
                          </w:r>
                          <w:r w:rsidR="006405E6" w:rsidRPr="00834AEF">
                            <w:rPr>
                              <w:rStyle w:val="PlaceholderText"/>
                              <w:shd w:val="clear" w:color="auto" w:fill="DEF3FA" w:themeFill="accent2" w:themeFillTint="33"/>
                            </w:rPr>
                            <w:t xml:space="preserve">tap to enter </w:t>
                          </w:r>
                        </w:sdtContent>
                      </w:sdt>
                    </w:sdtContent>
                  </w:sdt>
                </w:p>
              </w:tc>
              <w:tc>
                <w:tcPr>
                  <w:tcW w:w="2160" w:type="dxa"/>
                  <w:tcBorders>
                    <w:top w:val="nil"/>
                    <w:left w:val="nil"/>
                    <w:bottom w:val="single" w:sz="4" w:space="0" w:color="auto"/>
                    <w:right w:val="nil"/>
                  </w:tcBorders>
                </w:tcPr>
                <w:p w14:paraId="04E00103" w14:textId="77777777" w:rsidR="006405E6" w:rsidRPr="00A53BE2" w:rsidRDefault="006405E6" w:rsidP="00E11B4F">
                  <w:pPr>
                    <w:rPr>
                      <w:b/>
                    </w:rPr>
                  </w:pPr>
                </w:p>
              </w:tc>
              <w:tc>
                <w:tcPr>
                  <w:tcW w:w="1440" w:type="dxa"/>
                  <w:tcBorders>
                    <w:top w:val="nil"/>
                    <w:left w:val="nil"/>
                    <w:bottom w:val="single" w:sz="4" w:space="0" w:color="auto"/>
                    <w:right w:val="nil"/>
                  </w:tcBorders>
                </w:tcPr>
                <w:p w14:paraId="20938631" w14:textId="22800A9C" w:rsidR="006405E6" w:rsidRPr="00A53BE2" w:rsidRDefault="00000000" w:rsidP="00E11B4F">
                  <w:pPr>
                    <w:rPr>
                      <w:b/>
                    </w:rPr>
                  </w:pPr>
                  <w:sdt>
                    <w:sdtPr>
                      <w:id w:val="2140146419"/>
                      <w:placeholder>
                        <w:docPart w:val="55A1DDB595D14A46A46BE48BEF9F7922"/>
                      </w:placeholder>
                      <w:showingPlcHdr/>
                      <w:date>
                        <w:dateFormat w:val="d/MM/yyyy"/>
                        <w:lid w:val="en-AU"/>
                        <w:storeMappedDataAs w:val="dateTime"/>
                        <w:calendar w:val="gregorian"/>
                      </w:date>
                    </w:sdtPr>
                    <w:sdtContent>
                      <w:r w:rsidR="006405E6" w:rsidRPr="00834AEF">
                        <w:rPr>
                          <w:rStyle w:val="PlaceholderText"/>
                          <w:shd w:val="clear" w:color="auto" w:fill="DEF3FA" w:themeFill="accent2" w:themeFillTint="33"/>
                        </w:rPr>
                        <w:t>Click</w:t>
                      </w:r>
                      <w:r w:rsidR="005C5236">
                        <w:rPr>
                          <w:rStyle w:val="PlaceholderText"/>
                          <w:shd w:val="clear" w:color="auto" w:fill="DEF3FA" w:themeFill="accent2" w:themeFillTint="33"/>
                        </w:rPr>
                        <w:t xml:space="preserve"> or </w:t>
                      </w:r>
                      <w:r w:rsidR="006405E6" w:rsidRPr="00834AEF">
                        <w:rPr>
                          <w:rStyle w:val="PlaceholderText"/>
                          <w:shd w:val="clear" w:color="auto" w:fill="DEF3FA" w:themeFill="accent2" w:themeFillTint="33"/>
                        </w:rPr>
                        <w:t>tap to enter</w:t>
                      </w:r>
                    </w:sdtContent>
                  </w:sdt>
                </w:p>
              </w:tc>
              <w:tc>
                <w:tcPr>
                  <w:tcW w:w="4111" w:type="dxa"/>
                  <w:gridSpan w:val="2"/>
                  <w:tcBorders>
                    <w:top w:val="nil"/>
                    <w:left w:val="nil"/>
                    <w:bottom w:val="single" w:sz="4" w:space="0" w:color="auto"/>
                    <w:right w:val="nil"/>
                  </w:tcBorders>
                </w:tcPr>
                <w:p w14:paraId="568FBED2" w14:textId="6C3BBCE2" w:rsidR="006405E6" w:rsidRPr="00A53BE2" w:rsidRDefault="00000000" w:rsidP="00E11B4F">
                  <w:pPr>
                    <w:rPr>
                      <w:b/>
                    </w:rPr>
                  </w:pPr>
                  <w:sdt>
                    <w:sdtPr>
                      <w:id w:val="1535233419"/>
                      <w:placeholder>
                        <w:docPart w:val="A467DF0B78AF4A869F4212CB0A05EBC6"/>
                      </w:placeholder>
                      <w:showingPlcHdr/>
                      <w15:appearance w15:val="hidden"/>
                    </w:sdtPr>
                    <w:sdtContent>
                      <w:r w:rsidR="006405E6" w:rsidRPr="00834AEF">
                        <w:rPr>
                          <w:rStyle w:val="PlaceholderText"/>
                          <w:shd w:val="clear" w:color="auto" w:fill="DEF3FA" w:themeFill="accent2" w:themeFillTint="33"/>
                        </w:rPr>
                        <w:t>Click</w:t>
                      </w:r>
                      <w:r w:rsidR="005C5236">
                        <w:rPr>
                          <w:rStyle w:val="PlaceholderText"/>
                          <w:shd w:val="clear" w:color="auto" w:fill="DEF3FA" w:themeFill="accent2" w:themeFillTint="33"/>
                        </w:rPr>
                        <w:t xml:space="preserve"> or </w:t>
                      </w:r>
                      <w:r w:rsidR="006405E6" w:rsidRPr="00834AEF">
                        <w:rPr>
                          <w:rStyle w:val="PlaceholderText"/>
                          <w:shd w:val="clear" w:color="auto" w:fill="DEF3FA" w:themeFill="accent2" w:themeFillTint="33"/>
                        </w:rPr>
                        <w:t xml:space="preserve">tap to enter </w:t>
                      </w:r>
                    </w:sdtContent>
                  </w:sdt>
                </w:p>
              </w:tc>
              <w:tc>
                <w:tcPr>
                  <w:tcW w:w="2160" w:type="dxa"/>
                  <w:gridSpan w:val="2"/>
                  <w:tcBorders>
                    <w:top w:val="nil"/>
                    <w:left w:val="nil"/>
                    <w:bottom w:val="single" w:sz="4" w:space="0" w:color="auto"/>
                    <w:right w:val="nil"/>
                  </w:tcBorders>
                </w:tcPr>
                <w:p w14:paraId="639860E5" w14:textId="77777777" w:rsidR="006405E6" w:rsidRPr="00A53BE2" w:rsidRDefault="006405E6" w:rsidP="00E11B4F">
                  <w:pPr>
                    <w:rPr>
                      <w:b/>
                    </w:rPr>
                  </w:pPr>
                </w:p>
              </w:tc>
              <w:tc>
                <w:tcPr>
                  <w:tcW w:w="1842" w:type="dxa"/>
                  <w:gridSpan w:val="2"/>
                  <w:tcBorders>
                    <w:top w:val="nil"/>
                    <w:left w:val="nil"/>
                    <w:bottom w:val="single" w:sz="4" w:space="0" w:color="auto"/>
                    <w:right w:val="nil"/>
                  </w:tcBorders>
                </w:tcPr>
                <w:p w14:paraId="67CA0C87" w14:textId="4E152E8D" w:rsidR="006405E6" w:rsidRPr="00A53BE2" w:rsidRDefault="00000000" w:rsidP="00E11B4F">
                  <w:pPr>
                    <w:rPr>
                      <w:b/>
                    </w:rPr>
                  </w:pPr>
                  <w:sdt>
                    <w:sdtPr>
                      <w:id w:val="-1409302494"/>
                      <w:placeholder>
                        <w:docPart w:val="BFA0503B70004083B678E431981F7CED"/>
                      </w:placeholder>
                      <w:showingPlcHdr/>
                      <w:date>
                        <w:dateFormat w:val="d/MM/yyyy"/>
                        <w:lid w:val="en-AU"/>
                        <w:storeMappedDataAs w:val="dateTime"/>
                        <w:calendar w:val="gregorian"/>
                      </w:date>
                    </w:sdtPr>
                    <w:sdtContent>
                      <w:r w:rsidR="006405E6" w:rsidRPr="00834AEF">
                        <w:rPr>
                          <w:rStyle w:val="PlaceholderText"/>
                          <w:shd w:val="clear" w:color="auto" w:fill="DEF3FA" w:themeFill="accent2" w:themeFillTint="33"/>
                        </w:rPr>
                        <w:t>Click</w:t>
                      </w:r>
                      <w:r w:rsidR="005C5236">
                        <w:rPr>
                          <w:rStyle w:val="PlaceholderText"/>
                          <w:shd w:val="clear" w:color="auto" w:fill="DEF3FA" w:themeFill="accent2" w:themeFillTint="33"/>
                        </w:rPr>
                        <w:t xml:space="preserve"> or </w:t>
                      </w:r>
                      <w:r w:rsidR="006405E6" w:rsidRPr="00834AEF">
                        <w:rPr>
                          <w:rStyle w:val="PlaceholderText"/>
                          <w:shd w:val="clear" w:color="auto" w:fill="DEF3FA" w:themeFill="accent2" w:themeFillTint="33"/>
                        </w:rPr>
                        <w:t>tap to enter</w:t>
                      </w:r>
                    </w:sdtContent>
                  </w:sdt>
                </w:p>
              </w:tc>
            </w:tr>
            <w:tr w:rsidR="006405E6" w:rsidRPr="00A53BE2" w14:paraId="65C0CF9E" w14:textId="77777777" w:rsidTr="00405E7B">
              <w:trPr>
                <w:gridAfter w:val="1"/>
                <w:wAfter w:w="193" w:type="dxa"/>
                <w:trHeight w:val="461"/>
              </w:trPr>
              <w:tc>
                <w:tcPr>
                  <w:tcW w:w="2592" w:type="dxa"/>
                  <w:tcBorders>
                    <w:left w:val="nil"/>
                    <w:bottom w:val="nil"/>
                    <w:right w:val="nil"/>
                  </w:tcBorders>
                </w:tcPr>
                <w:p w14:paraId="7E1463F7" w14:textId="77777777" w:rsidR="006405E6" w:rsidRPr="00A53BE2" w:rsidRDefault="006405E6" w:rsidP="00E11B4F">
                  <w:r w:rsidRPr="00A53BE2">
                    <w:t>Name of Board Chair</w:t>
                  </w:r>
                </w:p>
              </w:tc>
              <w:tc>
                <w:tcPr>
                  <w:tcW w:w="2160" w:type="dxa"/>
                  <w:tcBorders>
                    <w:left w:val="nil"/>
                    <w:bottom w:val="nil"/>
                    <w:right w:val="nil"/>
                  </w:tcBorders>
                </w:tcPr>
                <w:p w14:paraId="6F4BF6CF" w14:textId="77777777" w:rsidR="006405E6" w:rsidRPr="00A53BE2" w:rsidRDefault="006405E6" w:rsidP="00E11B4F">
                  <w:r w:rsidRPr="00A53BE2">
                    <w:t>Signature</w:t>
                  </w:r>
                </w:p>
              </w:tc>
              <w:tc>
                <w:tcPr>
                  <w:tcW w:w="1440" w:type="dxa"/>
                  <w:tcBorders>
                    <w:left w:val="nil"/>
                    <w:bottom w:val="nil"/>
                    <w:right w:val="nil"/>
                  </w:tcBorders>
                </w:tcPr>
                <w:p w14:paraId="50485B9C" w14:textId="77777777" w:rsidR="006405E6" w:rsidRPr="00A53BE2" w:rsidRDefault="006405E6" w:rsidP="00E11B4F">
                  <w:r w:rsidRPr="00A53BE2">
                    <w:t>Date</w:t>
                  </w:r>
                </w:p>
              </w:tc>
              <w:tc>
                <w:tcPr>
                  <w:tcW w:w="4032" w:type="dxa"/>
                  <w:tcBorders>
                    <w:left w:val="nil"/>
                    <w:bottom w:val="nil"/>
                    <w:right w:val="nil"/>
                  </w:tcBorders>
                </w:tcPr>
                <w:p w14:paraId="02EF459E" w14:textId="77777777" w:rsidR="006405E6" w:rsidRPr="00A53BE2" w:rsidRDefault="006405E6" w:rsidP="00E11B4F">
                  <w:r w:rsidRPr="00A53BE2">
                    <w:t>Name of Principal Executive Officer</w:t>
                  </w:r>
                </w:p>
              </w:tc>
              <w:tc>
                <w:tcPr>
                  <w:tcW w:w="2160" w:type="dxa"/>
                  <w:gridSpan w:val="2"/>
                  <w:tcBorders>
                    <w:left w:val="nil"/>
                    <w:bottom w:val="nil"/>
                    <w:right w:val="nil"/>
                  </w:tcBorders>
                </w:tcPr>
                <w:p w14:paraId="304E7EFD" w14:textId="77777777" w:rsidR="006405E6" w:rsidRPr="00A53BE2" w:rsidRDefault="006405E6" w:rsidP="00E11B4F">
                  <w:r w:rsidRPr="00A53BE2">
                    <w:t>Signature</w:t>
                  </w:r>
                </w:p>
              </w:tc>
              <w:tc>
                <w:tcPr>
                  <w:tcW w:w="1728" w:type="dxa"/>
                  <w:gridSpan w:val="2"/>
                  <w:tcBorders>
                    <w:left w:val="nil"/>
                    <w:bottom w:val="nil"/>
                    <w:right w:val="nil"/>
                  </w:tcBorders>
                </w:tcPr>
                <w:p w14:paraId="4E6A796B" w14:textId="77777777" w:rsidR="006405E6" w:rsidRPr="00A53BE2" w:rsidRDefault="006405E6" w:rsidP="00E11B4F">
                  <w:r w:rsidRPr="00A53BE2">
                    <w:t>Date</w:t>
                  </w:r>
                </w:p>
              </w:tc>
            </w:tr>
          </w:tbl>
          <w:p w14:paraId="30E9C0C2" w14:textId="77777777" w:rsidR="006405E6" w:rsidRPr="00A53BE2" w:rsidRDefault="006405E6" w:rsidP="00E11B4F">
            <w:pPr>
              <w:rPr>
                <w:b/>
              </w:rPr>
            </w:pPr>
          </w:p>
        </w:tc>
      </w:tr>
    </w:tbl>
    <w:p w14:paraId="6A47CC41" w14:textId="77777777" w:rsidR="006405E6" w:rsidRDefault="006405E6" w:rsidP="006405E6">
      <w:pPr>
        <w:sectPr w:rsidR="006405E6" w:rsidSect="006405E6">
          <w:headerReference w:type="even" r:id="rId37"/>
          <w:headerReference w:type="default" r:id="rId38"/>
          <w:headerReference w:type="first" r:id="rId39"/>
          <w:footerReference w:type="first" r:id="rId40"/>
          <w:pgSz w:w="16838" w:h="11906" w:orient="landscape"/>
          <w:pgMar w:top="1418" w:right="962" w:bottom="1418" w:left="993" w:header="58" w:footer="454" w:gutter="0"/>
          <w:cols w:space="708"/>
          <w:docGrid w:linePitch="360"/>
        </w:sectPr>
      </w:pPr>
    </w:p>
    <w:p w14:paraId="5F73C86E" w14:textId="406266A2" w:rsidR="006405E6" w:rsidRPr="000724C2" w:rsidRDefault="006405E6" w:rsidP="006405E6">
      <w:pPr>
        <w:pStyle w:val="Heading1"/>
        <w:spacing w:before="0"/>
      </w:pPr>
      <w:r w:rsidRPr="00E32407">
        <w:lastRenderedPageBreak/>
        <w:t xml:space="preserve">Fit and </w:t>
      </w:r>
      <w:r w:rsidR="00F00D6D">
        <w:t>p</w:t>
      </w:r>
      <w:r w:rsidRPr="00E32407">
        <w:t xml:space="preserve">roper </w:t>
      </w:r>
      <w:r w:rsidR="00F00D6D">
        <w:t>p</w:t>
      </w:r>
      <w:r w:rsidRPr="00E32407">
        <w:t xml:space="preserve">erson </w:t>
      </w:r>
      <w:r w:rsidR="00F00D6D">
        <w:t>s</w:t>
      </w:r>
      <w:r w:rsidRPr="00E32407">
        <w:t xml:space="preserve">tatutory </w:t>
      </w:r>
      <w:r w:rsidR="00F00D6D">
        <w:t>d</w:t>
      </w:r>
      <w:r w:rsidRPr="00E32407">
        <w:t xml:space="preserve">eclaration </w:t>
      </w:r>
    </w:p>
    <w:p w14:paraId="77DD1699" w14:textId="77777777" w:rsidR="006405E6" w:rsidRPr="00614E36" w:rsidRDefault="006405E6" w:rsidP="006405E6">
      <w:pPr>
        <w:jc w:val="center"/>
        <w:rPr>
          <w:rFonts w:eastAsia="Calibri"/>
          <w:i/>
        </w:rPr>
      </w:pPr>
      <w:r w:rsidRPr="00614E36">
        <w:rPr>
          <w:rFonts w:eastAsia="Calibri"/>
          <w:i/>
        </w:rPr>
        <w:t>Oaths, Affidavits and Statutory Declarations Act 2005</w:t>
      </w:r>
    </w:p>
    <w:tbl>
      <w:tblPr>
        <w:tblStyle w:val="TableGrid30"/>
        <w:tblW w:w="10348" w:type="dxa"/>
        <w:tblBorders>
          <w:top w:val="dotted" w:sz="4" w:space="0" w:color="8064A2"/>
          <w:left w:val="none" w:sz="0" w:space="0" w:color="auto"/>
          <w:bottom w:val="dotted" w:sz="4" w:space="0" w:color="A6A6A6"/>
          <w:right w:val="none" w:sz="0" w:space="0" w:color="auto"/>
          <w:insideH w:val="dotted" w:sz="4" w:space="0" w:color="8064A2"/>
          <w:insideV w:val="dotted" w:sz="4" w:space="0" w:color="8064A2"/>
        </w:tblBorders>
        <w:tblLayout w:type="fixed"/>
        <w:tblLook w:val="04A0" w:firstRow="1" w:lastRow="0" w:firstColumn="1" w:lastColumn="0" w:noHBand="0" w:noVBand="1"/>
      </w:tblPr>
      <w:tblGrid>
        <w:gridCol w:w="414"/>
        <w:gridCol w:w="414"/>
        <w:gridCol w:w="7867"/>
        <w:gridCol w:w="1653"/>
      </w:tblGrid>
      <w:tr w:rsidR="006405E6" w:rsidRPr="00614E36" w14:paraId="636BEBAA" w14:textId="77777777" w:rsidTr="00C32FD6">
        <w:trPr>
          <w:trHeight w:val="317"/>
        </w:trPr>
        <w:tc>
          <w:tcPr>
            <w:tcW w:w="8695" w:type="dxa"/>
            <w:gridSpan w:val="3"/>
            <w:tcBorders>
              <w:top w:val="nil"/>
              <w:bottom w:val="dotted" w:sz="4" w:space="0" w:color="8064A2"/>
              <w:right w:val="nil"/>
            </w:tcBorders>
            <w:vAlign w:val="bottom"/>
          </w:tcPr>
          <w:p w14:paraId="77B8E856" w14:textId="3BA4B1B9" w:rsidR="006405E6" w:rsidRPr="002B5B28" w:rsidRDefault="006405E6" w:rsidP="00E11B4F">
            <w:pPr>
              <w:widowControl w:val="0"/>
              <w:spacing w:after="120"/>
              <w:rPr>
                <w:rFonts w:ascii="Arial" w:hAnsi="Arial" w:cs="Arial"/>
                <w:iCs/>
                <w:sz w:val="22"/>
                <w:szCs w:val="22"/>
              </w:rPr>
            </w:pPr>
            <w:r w:rsidRPr="002B5B28">
              <w:rPr>
                <w:rFonts w:ascii="Arial" w:hAnsi="Arial" w:cs="Arial"/>
                <w:iCs/>
                <w:sz w:val="22"/>
                <w:szCs w:val="22"/>
              </w:rPr>
              <w:t xml:space="preserve">I, </w:t>
            </w:r>
            <w:sdt>
              <w:sdtPr>
                <w:rPr>
                  <w:iCs/>
                </w:rPr>
                <w:id w:val="-1963411704"/>
                <w:placeholder>
                  <w:docPart w:val="2F72DC19270D4DD1B1640944A0387B4A"/>
                </w:placeholder>
                <w15:appearance w15:val="hidden"/>
              </w:sdtPr>
              <w:sdtContent>
                <w:sdt>
                  <w:sdtPr>
                    <w:rPr>
                      <w:rFonts w:ascii="Arial" w:hAnsi="Arial" w:cs="Arial"/>
                      <w:sz w:val="22"/>
                      <w:szCs w:val="22"/>
                    </w:rPr>
                    <w:id w:val="2044940642"/>
                    <w:placeholder>
                      <w:docPart w:val="4D957AC8F70E4F5D9150302263AA86A5"/>
                    </w:placeholder>
                    <w:showingPlcHdr/>
                    <w15:appearance w15:val="hidden"/>
                  </w:sdtPr>
                  <w:sdtContent>
                    <w:r w:rsidR="00317B62" w:rsidRPr="00317B62">
                      <w:rPr>
                        <w:rStyle w:val="PlaceholderText"/>
                        <w:rFonts w:ascii="Arial" w:hAnsi="Arial" w:cs="Arial"/>
                        <w:sz w:val="22"/>
                        <w:szCs w:val="22"/>
                        <w:shd w:val="clear" w:color="auto" w:fill="DEF3FA" w:themeFill="accent2" w:themeFillTint="33"/>
                      </w:rPr>
                      <w:t>Click or tap to enter.</w:t>
                    </w:r>
                  </w:sdtContent>
                </w:sdt>
              </w:sdtContent>
            </w:sdt>
          </w:p>
        </w:tc>
        <w:tc>
          <w:tcPr>
            <w:tcW w:w="1653" w:type="dxa"/>
            <w:tcBorders>
              <w:top w:val="nil"/>
              <w:left w:val="nil"/>
              <w:bottom w:val="nil"/>
            </w:tcBorders>
            <w:vAlign w:val="bottom"/>
          </w:tcPr>
          <w:p w14:paraId="0BB615B8" w14:textId="77777777" w:rsidR="006405E6" w:rsidRPr="00F00D6D" w:rsidRDefault="006405E6" w:rsidP="00E11B4F">
            <w:pPr>
              <w:widowControl w:val="0"/>
              <w:spacing w:after="100" w:afterAutospacing="1"/>
              <w:rPr>
                <w:rFonts w:ascii="Arial" w:hAnsi="Arial" w:cs="Arial"/>
                <w:sz w:val="22"/>
                <w:szCs w:val="22"/>
              </w:rPr>
            </w:pPr>
            <w:r w:rsidRPr="00F00D6D">
              <w:rPr>
                <w:rFonts w:ascii="Arial" w:hAnsi="Arial" w:cs="Arial"/>
                <w:sz w:val="22"/>
                <w:szCs w:val="22"/>
              </w:rPr>
              <w:t>(full name)</w:t>
            </w:r>
          </w:p>
        </w:tc>
      </w:tr>
      <w:tr w:rsidR="006405E6" w:rsidRPr="00614E36" w14:paraId="53E0FBF6" w14:textId="77777777" w:rsidTr="00C32FD6">
        <w:trPr>
          <w:trHeight w:val="357"/>
        </w:trPr>
        <w:tc>
          <w:tcPr>
            <w:tcW w:w="8695" w:type="dxa"/>
            <w:gridSpan w:val="3"/>
            <w:tcBorders>
              <w:top w:val="dotted" w:sz="4" w:space="0" w:color="8064A2"/>
              <w:bottom w:val="dotted" w:sz="4" w:space="0" w:color="8064A2"/>
              <w:right w:val="nil"/>
            </w:tcBorders>
            <w:vAlign w:val="bottom"/>
          </w:tcPr>
          <w:p w14:paraId="3E3CBEF6" w14:textId="63DCF297" w:rsidR="006405E6" w:rsidRPr="002B5B28" w:rsidRDefault="006405E6" w:rsidP="00E11B4F">
            <w:pPr>
              <w:widowControl w:val="0"/>
              <w:spacing w:after="120"/>
              <w:rPr>
                <w:rFonts w:ascii="Arial" w:hAnsi="Arial" w:cs="Arial"/>
                <w:iCs/>
                <w:sz w:val="22"/>
                <w:szCs w:val="22"/>
              </w:rPr>
            </w:pPr>
            <w:r w:rsidRPr="002B5B28">
              <w:rPr>
                <w:rFonts w:ascii="Arial" w:hAnsi="Arial" w:cs="Arial"/>
                <w:iCs/>
                <w:sz w:val="22"/>
                <w:szCs w:val="22"/>
              </w:rPr>
              <w:t xml:space="preserve">of </w:t>
            </w:r>
            <w:sdt>
              <w:sdtPr>
                <w:rPr>
                  <w:iCs/>
                </w:rPr>
                <w:id w:val="417681257"/>
                <w:placeholder>
                  <w:docPart w:val="4FB6351C9FDA4CE682918FCE55FDCD47"/>
                </w:placeholder>
                <w15:appearance w15:val="hidden"/>
              </w:sdtPr>
              <w:sdtContent>
                <w:sdt>
                  <w:sdtPr>
                    <w:rPr>
                      <w:rFonts w:ascii="Arial" w:hAnsi="Arial" w:cs="Arial"/>
                      <w:sz w:val="22"/>
                      <w:szCs w:val="22"/>
                    </w:rPr>
                    <w:id w:val="-591397362"/>
                    <w:placeholder>
                      <w:docPart w:val="F9BC07A4E103450AB5110811061852C1"/>
                    </w:placeholder>
                    <w:showingPlcHdr/>
                    <w15:appearance w15:val="hidden"/>
                  </w:sdtPr>
                  <w:sdtContent>
                    <w:r w:rsidR="00317B62" w:rsidRPr="00317B62">
                      <w:rPr>
                        <w:rStyle w:val="PlaceholderText"/>
                        <w:rFonts w:ascii="Arial" w:hAnsi="Arial" w:cs="Arial"/>
                        <w:sz w:val="22"/>
                        <w:szCs w:val="22"/>
                        <w:shd w:val="clear" w:color="auto" w:fill="DEF3FA" w:themeFill="accent2" w:themeFillTint="33"/>
                      </w:rPr>
                      <w:t>Click or tap to enter.</w:t>
                    </w:r>
                  </w:sdtContent>
                </w:sdt>
              </w:sdtContent>
            </w:sdt>
          </w:p>
        </w:tc>
        <w:tc>
          <w:tcPr>
            <w:tcW w:w="1653" w:type="dxa"/>
            <w:tcBorders>
              <w:top w:val="nil"/>
              <w:left w:val="nil"/>
              <w:bottom w:val="nil"/>
            </w:tcBorders>
            <w:vAlign w:val="bottom"/>
          </w:tcPr>
          <w:p w14:paraId="3B76B3EA" w14:textId="77777777" w:rsidR="006405E6" w:rsidRPr="00F00D6D" w:rsidRDefault="006405E6" w:rsidP="00E11B4F">
            <w:pPr>
              <w:widowControl w:val="0"/>
              <w:spacing w:after="100" w:afterAutospacing="1"/>
              <w:rPr>
                <w:rFonts w:ascii="Arial" w:hAnsi="Arial" w:cs="Arial"/>
                <w:sz w:val="22"/>
                <w:szCs w:val="22"/>
              </w:rPr>
            </w:pPr>
            <w:r w:rsidRPr="00F00D6D">
              <w:rPr>
                <w:rFonts w:ascii="Arial" w:hAnsi="Arial" w:cs="Arial"/>
                <w:sz w:val="22"/>
                <w:szCs w:val="22"/>
              </w:rPr>
              <w:t>(address)</w:t>
            </w:r>
          </w:p>
        </w:tc>
      </w:tr>
      <w:tr w:rsidR="006405E6" w:rsidRPr="00614E36" w14:paraId="759CC835" w14:textId="77777777" w:rsidTr="00C32FD6">
        <w:trPr>
          <w:trHeight w:val="388"/>
        </w:trPr>
        <w:tc>
          <w:tcPr>
            <w:tcW w:w="8695" w:type="dxa"/>
            <w:gridSpan w:val="3"/>
            <w:tcBorders>
              <w:top w:val="dotted" w:sz="4" w:space="0" w:color="8064A2"/>
              <w:bottom w:val="dotted" w:sz="4" w:space="0" w:color="auto"/>
              <w:right w:val="nil"/>
            </w:tcBorders>
            <w:vAlign w:val="bottom"/>
          </w:tcPr>
          <w:p w14:paraId="792EF20B" w14:textId="1F609416" w:rsidR="006405E6" w:rsidRPr="002B5B28" w:rsidRDefault="006405E6" w:rsidP="00E11B4F">
            <w:pPr>
              <w:widowControl w:val="0"/>
              <w:spacing w:after="120"/>
              <w:rPr>
                <w:rFonts w:ascii="Arial" w:hAnsi="Arial" w:cs="Arial"/>
                <w:iCs/>
                <w:sz w:val="22"/>
                <w:szCs w:val="22"/>
              </w:rPr>
            </w:pPr>
            <w:r w:rsidRPr="002B5B28">
              <w:rPr>
                <w:rFonts w:ascii="Arial" w:hAnsi="Arial" w:cs="Arial"/>
                <w:iCs/>
                <w:sz w:val="22"/>
                <w:szCs w:val="22"/>
              </w:rPr>
              <w:t xml:space="preserve">Chair of </w:t>
            </w:r>
            <w:sdt>
              <w:sdtPr>
                <w:rPr>
                  <w:iCs/>
                </w:rPr>
                <w:id w:val="326485256"/>
                <w:placeholder>
                  <w:docPart w:val="5D8702A7A74A4B3E9349E52930141E1C"/>
                </w:placeholder>
                <w15:appearance w15:val="hidden"/>
              </w:sdtPr>
              <w:sdtContent>
                <w:sdt>
                  <w:sdtPr>
                    <w:rPr>
                      <w:rFonts w:ascii="Arial" w:hAnsi="Arial" w:cs="Arial"/>
                      <w:sz w:val="22"/>
                      <w:szCs w:val="22"/>
                    </w:rPr>
                    <w:id w:val="-1832899611"/>
                    <w:placeholder>
                      <w:docPart w:val="889364AA54D9428D865F0EF252F77232"/>
                    </w:placeholder>
                    <w:showingPlcHdr/>
                    <w15:appearance w15:val="hidden"/>
                  </w:sdtPr>
                  <w:sdtContent>
                    <w:r w:rsidR="00317B62" w:rsidRPr="00317B62">
                      <w:rPr>
                        <w:rStyle w:val="PlaceholderText"/>
                        <w:rFonts w:ascii="Arial" w:hAnsi="Arial" w:cs="Arial"/>
                        <w:sz w:val="22"/>
                        <w:szCs w:val="22"/>
                        <w:shd w:val="clear" w:color="auto" w:fill="DEF3FA" w:themeFill="accent2" w:themeFillTint="33"/>
                      </w:rPr>
                      <w:t>Click or tap to enter.</w:t>
                    </w:r>
                  </w:sdtContent>
                </w:sdt>
              </w:sdtContent>
            </w:sdt>
          </w:p>
        </w:tc>
        <w:tc>
          <w:tcPr>
            <w:tcW w:w="1653" w:type="dxa"/>
            <w:tcBorders>
              <w:top w:val="nil"/>
              <w:left w:val="nil"/>
              <w:bottom w:val="nil"/>
            </w:tcBorders>
            <w:vAlign w:val="bottom"/>
          </w:tcPr>
          <w:p w14:paraId="19087C7F" w14:textId="77777777" w:rsidR="006405E6" w:rsidRPr="00F00D6D" w:rsidRDefault="006405E6" w:rsidP="00E11B4F">
            <w:pPr>
              <w:widowControl w:val="0"/>
              <w:spacing w:after="100" w:afterAutospacing="1"/>
              <w:rPr>
                <w:rFonts w:ascii="Arial" w:hAnsi="Arial" w:cs="Arial"/>
                <w:sz w:val="22"/>
                <w:szCs w:val="22"/>
              </w:rPr>
            </w:pPr>
            <w:r w:rsidRPr="00F00D6D">
              <w:rPr>
                <w:rFonts w:ascii="Arial" w:hAnsi="Arial" w:cs="Arial"/>
                <w:sz w:val="22"/>
                <w:szCs w:val="22"/>
              </w:rPr>
              <w:t>(legal entity)</w:t>
            </w:r>
          </w:p>
        </w:tc>
      </w:tr>
      <w:tr w:rsidR="006405E6" w:rsidRPr="00614E36" w14:paraId="3598C503" w14:textId="77777777" w:rsidTr="00C32FD6">
        <w:trPr>
          <w:trHeight w:val="335"/>
        </w:trPr>
        <w:tc>
          <w:tcPr>
            <w:tcW w:w="10348" w:type="dxa"/>
            <w:gridSpan w:val="4"/>
            <w:tcBorders>
              <w:top w:val="nil"/>
              <w:bottom w:val="nil"/>
            </w:tcBorders>
          </w:tcPr>
          <w:p w14:paraId="2D35538C" w14:textId="77777777" w:rsidR="00C32FD6" w:rsidRDefault="00C32FD6" w:rsidP="00E11B4F">
            <w:pPr>
              <w:widowControl w:val="0"/>
              <w:spacing w:before="120"/>
              <w:rPr>
                <w:rFonts w:ascii="Arial" w:hAnsi="Arial" w:cs="Arial"/>
                <w:sz w:val="22"/>
                <w:szCs w:val="22"/>
                <w:lang w:eastAsia="x-none"/>
              </w:rPr>
            </w:pPr>
          </w:p>
          <w:p w14:paraId="1AB9A2AD" w14:textId="204C6116" w:rsidR="006405E6" w:rsidRPr="00614E36" w:rsidRDefault="006405E6" w:rsidP="00E11B4F">
            <w:pPr>
              <w:widowControl w:val="0"/>
              <w:spacing w:before="120"/>
              <w:rPr>
                <w:rFonts w:ascii="Arial" w:hAnsi="Arial" w:cs="Arial"/>
                <w:sz w:val="22"/>
                <w:szCs w:val="22"/>
                <w:lang w:eastAsia="x-none"/>
              </w:rPr>
            </w:pPr>
            <w:r w:rsidRPr="00614E36">
              <w:rPr>
                <w:rFonts w:ascii="Arial" w:hAnsi="Arial" w:cs="Arial"/>
                <w:sz w:val="22"/>
                <w:szCs w:val="22"/>
                <w:lang w:eastAsia="x-none"/>
              </w:rPr>
              <w:t>sincerely declare as follows:</w:t>
            </w:r>
          </w:p>
          <w:p w14:paraId="5EA27F6B" w14:textId="43328560" w:rsidR="006405E6" w:rsidRPr="00614E36" w:rsidRDefault="006405E6">
            <w:pPr>
              <w:widowControl w:val="0"/>
              <w:numPr>
                <w:ilvl w:val="0"/>
                <w:numId w:val="11"/>
              </w:numPr>
              <w:spacing w:after="0"/>
              <w:contextualSpacing w:val="0"/>
              <w:rPr>
                <w:rFonts w:ascii="Arial" w:hAnsi="Arial" w:cs="Arial"/>
                <w:sz w:val="22"/>
                <w:szCs w:val="22"/>
                <w:lang w:eastAsia="x-none"/>
              </w:rPr>
            </w:pPr>
            <w:r w:rsidRPr="00614E36">
              <w:rPr>
                <w:rFonts w:ascii="Arial" w:hAnsi="Arial" w:cs="Arial"/>
                <w:sz w:val="22"/>
                <w:szCs w:val="22"/>
                <w:lang w:eastAsia="x-none"/>
              </w:rPr>
              <w:t>that the person, body or organisation seeking registration</w:t>
            </w:r>
          </w:p>
          <w:p w14:paraId="4556FF9B" w14:textId="18FD3F43" w:rsidR="006405E6" w:rsidRPr="002B5B28" w:rsidRDefault="006405E6" w:rsidP="002B5B28">
            <w:pPr>
              <w:widowControl w:val="0"/>
              <w:numPr>
                <w:ilvl w:val="0"/>
                <w:numId w:val="11"/>
              </w:numPr>
              <w:spacing w:after="0"/>
              <w:contextualSpacing w:val="0"/>
              <w:rPr>
                <w:rFonts w:ascii="Arial" w:hAnsi="Arial" w:cs="Arial"/>
                <w:sz w:val="22"/>
                <w:szCs w:val="22"/>
                <w:lang w:eastAsia="x-none"/>
              </w:rPr>
            </w:pPr>
            <w:r w:rsidRPr="00614E36">
              <w:rPr>
                <w:rFonts w:ascii="Arial" w:hAnsi="Arial" w:cs="Arial"/>
                <w:sz w:val="22"/>
                <w:szCs w:val="22"/>
                <w:lang w:eastAsia="x-none"/>
              </w:rPr>
              <w:t>that any associate of the provider who has been, is or will be, involved in the business of the provision of courses by the person, body or organisation</w:t>
            </w:r>
            <w:r w:rsidR="002B5B28">
              <w:rPr>
                <w:rFonts w:ascii="Arial" w:hAnsi="Arial" w:cs="Arial"/>
                <w:sz w:val="22"/>
                <w:szCs w:val="22"/>
                <w:lang w:eastAsia="x-none"/>
              </w:rPr>
              <w:t xml:space="preserve"> (select one</w:t>
            </w:r>
            <w:r w:rsidR="00405E7B">
              <w:rPr>
                <w:rFonts w:ascii="Arial" w:hAnsi="Arial" w:cs="Arial"/>
                <w:sz w:val="22"/>
                <w:szCs w:val="22"/>
                <w:lang w:eastAsia="x-none"/>
              </w:rPr>
              <w:t xml:space="preserve"> that</w:t>
            </w:r>
            <w:r w:rsidR="002B5B28">
              <w:rPr>
                <w:rFonts w:ascii="Arial" w:hAnsi="Arial" w:cs="Arial"/>
                <w:sz w:val="22"/>
                <w:szCs w:val="22"/>
                <w:lang w:eastAsia="x-none"/>
              </w:rPr>
              <w:t xml:space="preserve"> applies)</w:t>
            </w:r>
            <w:r w:rsidRPr="00614E36">
              <w:rPr>
                <w:rFonts w:ascii="Arial" w:hAnsi="Arial" w:cs="Arial"/>
                <w:sz w:val="22"/>
                <w:szCs w:val="22"/>
                <w:lang w:eastAsia="x-none"/>
              </w:rPr>
              <w:t>:</w:t>
            </w:r>
          </w:p>
        </w:tc>
      </w:tr>
      <w:tr w:rsidR="006405E6" w:rsidRPr="00614E36" w14:paraId="4FB674DA" w14:textId="77777777" w:rsidTr="00C32FD6">
        <w:trPr>
          <w:trHeight w:val="252"/>
        </w:trPr>
        <w:tc>
          <w:tcPr>
            <w:tcW w:w="414" w:type="dxa"/>
            <w:tcBorders>
              <w:top w:val="nil"/>
              <w:bottom w:val="nil"/>
              <w:right w:val="nil"/>
            </w:tcBorders>
          </w:tcPr>
          <w:p w14:paraId="40CAC68D" w14:textId="77777777" w:rsidR="006405E6" w:rsidRPr="00614E36" w:rsidRDefault="006405E6" w:rsidP="00E11B4F">
            <w:pPr>
              <w:widowControl w:val="0"/>
              <w:rPr>
                <w:rFonts w:ascii="Arial" w:hAnsi="Arial" w:cs="Arial"/>
                <w:sz w:val="22"/>
                <w:szCs w:val="22"/>
                <w:lang w:eastAsia="x-none"/>
              </w:rPr>
            </w:pPr>
            <w:r w:rsidRPr="00614E36">
              <w:rPr>
                <w:rFonts w:ascii="Segoe UI Symbol" w:hAnsi="Segoe UI Symbol" w:cs="Segoe UI Symbol"/>
                <w:sz w:val="22"/>
                <w:szCs w:val="22"/>
                <w:lang w:eastAsia="x-none"/>
              </w:rPr>
              <w:t>☐</w:t>
            </w:r>
            <w:r w:rsidRPr="00614E36">
              <w:rPr>
                <w:rFonts w:ascii="Arial" w:hAnsi="Arial" w:cs="Arial"/>
                <w:sz w:val="22"/>
                <w:szCs w:val="22"/>
                <w:lang w:eastAsia="x-none"/>
              </w:rPr>
              <w:t xml:space="preserve"> </w:t>
            </w:r>
          </w:p>
        </w:tc>
        <w:tc>
          <w:tcPr>
            <w:tcW w:w="9934" w:type="dxa"/>
            <w:gridSpan w:val="3"/>
            <w:tcBorders>
              <w:top w:val="nil"/>
              <w:left w:val="nil"/>
              <w:bottom w:val="nil"/>
            </w:tcBorders>
          </w:tcPr>
          <w:p w14:paraId="3E2FED7C" w14:textId="6B0ACEFB" w:rsidR="006405E6" w:rsidRPr="00614E36" w:rsidRDefault="006405E6" w:rsidP="00E11B4F">
            <w:pPr>
              <w:widowControl w:val="0"/>
              <w:rPr>
                <w:rFonts w:ascii="Arial" w:hAnsi="Arial" w:cs="Arial"/>
                <w:sz w:val="22"/>
                <w:szCs w:val="22"/>
                <w:lang w:eastAsia="x-none"/>
              </w:rPr>
            </w:pPr>
            <w:r w:rsidRPr="00614E36">
              <w:rPr>
                <w:rFonts w:ascii="Arial" w:hAnsi="Arial" w:cs="Arial"/>
                <w:sz w:val="22"/>
                <w:szCs w:val="22"/>
                <w:lang w:eastAsia="x-none"/>
              </w:rPr>
              <w:t>have:</w:t>
            </w:r>
          </w:p>
        </w:tc>
      </w:tr>
      <w:tr w:rsidR="006405E6" w:rsidRPr="00614E36" w14:paraId="5D48A788" w14:textId="77777777" w:rsidTr="00C32FD6">
        <w:trPr>
          <w:trHeight w:val="210"/>
        </w:trPr>
        <w:tc>
          <w:tcPr>
            <w:tcW w:w="828" w:type="dxa"/>
            <w:gridSpan w:val="2"/>
            <w:tcBorders>
              <w:top w:val="nil"/>
              <w:bottom w:val="nil"/>
              <w:right w:val="nil"/>
            </w:tcBorders>
          </w:tcPr>
          <w:p w14:paraId="25ADC1FD" w14:textId="77777777" w:rsidR="006405E6" w:rsidRPr="00614E36" w:rsidRDefault="006405E6" w:rsidP="00E11B4F">
            <w:pPr>
              <w:autoSpaceDE w:val="0"/>
              <w:autoSpaceDN w:val="0"/>
              <w:adjustRightInd w:val="0"/>
              <w:rPr>
                <w:rFonts w:ascii="Arial" w:hAnsi="Arial" w:cs="Arial"/>
                <w:sz w:val="22"/>
                <w:szCs w:val="22"/>
                <w:lang w:eastAsia="x-none"/>
              </w:rPr>
            </w:pPr>
          </w:p>
        </w:tc>
        <w:tc>
          <w:tcPr>
            <w:tcW w:w="9520" w:type="dxa"/>
            <w:gridSpan w:val="2"/>
            <w:tcBorders>
              <w:top w:val="nil"/>
              <w:left w:val="nil"/>
              <w:bottom w:val="nil"/>
            </w:tcBorders>
          </w:tcPr>
          <w:p w14:paraId="15F7C4E1" w14:textId="6A3772FB" w:rsidR="006405E6" w:rsidRPr="00614E36" w:rsidRDefault="006405E6">
            <w:pPr>
              <w:numPr>
                <w:ilvl w:val="0"/>
                <w:numId w:val="12"/>
              </w:numPr>
              <w:autoSpaceDE w:val="0"/>
              <w:autoSpaceDN w:val="0"/>
              <w:adjustRightInd w:val="0"/>
              <w:spacing w:after="0"/>
              <w:ind w:left="321"/>
              <w:contextualSpacing w:val="0"/>
              <w:rPr>
                <w:rFonts w:ascii="Arial" w:hAnsi="Arial" w:cs="Arial"/>
                <w:sz w:val="22"/>
                <w:szCs w:val="22"/>
                <w:lang w:eastAsia="x-none"/>
              </w:rPr>
            </w:pPr>
            <w:r w:rsidRPr="00614E36">
              <w:rPr>
                <w:rFonts w:ascii="Arial" w:hAnsi="Arial" w:cs="Arial"/>
                <w:sz w:val="22"/>
                <w:szCs w:val="22"/>
                <w:lang w:eastAsia="x-none"/>
              </w:rPr>
              <w:t>never been convicted of an offence</w:t>
            </w:r>
          </w:p>
        </w:tc>
      </w:tr>
      <w:tr w:rsidR="006405E6" w:rsidRPr="00614E36" w14:paraId="2167162F" w14:textId="77777777" w:rsidTr="00C32FD6">
        <w:trPr>
          <w:trHeight w:val="224"/>
        </w:trPr>
        <w:tc>
          <w:tcPr>
            <w:tcW w:w="828" w:type="dxa"/>
            <w:gridSpan w:val="2"/>
            <w:tcBorders>
              <w:top w:val="nil"/>
              <w:bottom w:val="nil"/>
              <w:right w:val="nil"/>
            </w:tcBorders>
          </w:tcPr>
          <w:p w14:paraId="474FE44C" w14:textId="77777777" w:rsidR="006405E6" w:rsidRPr="00614E36" w:rsidRDefault="006405E6" w:rsidP="00E11B4F">
            <w:pPr>
              <w:autoSpaceDE w:val="0"/>
              <w:autoSpaceDN w:val="0"/>
              <w:adjustRightInd w:val="0"/>
              <w:rPr>
                <w:rFonts w:ascii="Arial" w:hAnsi="Arial" w:cs="Arial"/>
                <w:sz w:val="22"/>
                <w:szCs w:val="22"/>
                <w:lang w:eastAsia="x-none"/>
              </w:rPr>
            </w:pPr>
          </w:p>
        </w:tc>
        <w:tc>
          <w:tcPr>
            <w:tcW w:w="9520" w:type="dxa"/>
            <w:gridSpan w:val="2"/>
            <w:tcBorders>
              <w:top w:val="nil"/>
              <w:left w:val="nil"/>
              <w:bottom w:val="nil"/>
            </w:tcBorders>
          </w:tcPr>
          <w:p w14:paraId="5EF613EB" w14:textId="6C430549" w:rsidR="006405E6" w:rsidRPr="00614E36" w:rsidRDefault="006405E6">
            <w:pPr>
              <w:numPr>
                <w:ilvl w:val="0"/>
                <w:numId w:val="12"/>
              </w:numPr>
              <w:autoSpaceDE w:val="0"/>
              <w:autoSpaceDN w:val="0"/>
              <w:adjustRightInd w:val="0"/>
              <w:spacing w:after="0"/>
              <w:ind w:left="321"/>
              <w:contextualSpacing w:val="0"/>
              <w:rPr>
                <w:rFonts w:ascii="Arial" w:hAnsi="Arial" w:cs="Arial"/>
                <w:sz w:val="22"/>
                <w:szCs w:val="22"/>
                <w:lang w:eastAsia="x-none"/>
              </w:rPr>
            </w:pPr>
            <w:r w:rsidRPr="00614E36">
              <w:rPr>
                <w:rFonts w:ascii="Arial" w:hAnsi="Arial" w:cs="Arial"/>
                <w:sz w:val="22"/>
                <w:szCs w:val="22"/>
                <w:lang w:eastAsia="x-none"/>
              </w:rPr>
              <w:t>never been cancelled or suspended under the ESOS Act</w:t>
            </w:r>
          </w:p>
        </w:tc>
      </w:tr>
      <w:tr w:rsidR="006405E6" w:rsidRPr="00614E36" w14:paraId="32D995C3" w14:textId="77777777" w:rsidTr="00C32FD6">
        <w:trPr>
          <w:trHeight w:val="210"/>
        </w:trPr>
        <w:tc>
          <w:tcPr>
            <w:tcW w:w="828" w:type="dxa"/>
            <w:gridSpan w:val="2"/>
            <w:tcBorders>
              <w:top w:val="nil"/>
              <w:bottom w:val="nil"/>
              <w:right w:val="nil"/>
            </w:tcBorders>
          </w:tcPr>
          <w:p w14:paraId="0ACACD90" w14:textId="77777777" w:rsidR="006405E6" w:rsidRPr="00614E36" w:rsidRDefault="006405E6" w:rsidP="00E11B4F">
            <w:pPr>
              <w:autoSpaceDE w:val="0"/>
              <w:autoSpaceDN w:val="0"/>
              <w:adjustRightInd w:val="0"/>
              <w:rPr>
                <w:rFonts w:ascii="Arial" w:hAnsi="Arial" w:cs="Arial"/>
                <w:sz w:val="22"/>
                <w:szCs w:val="22"/>
                <w:lang w:eastAsia="x-none"/>
              </w:rPr>
            </w:pPr>
          </w:p>
        </w:tc>
        <w:tc>
          <w:tcPr>
            <w:tcW w:w="9520" w:type="dxa"/>
            <w:gridSpan w:val="2"/>
            <w:tcBorders>
              <w:top w:val="nil"/>
              <w:left w:val="nil"/>
              <w:bottom w:val="nil"/>
            </w:tcBorders>
          </w:tcPr>
          <w:p w14:paraId="213CC18A" w14:textId="622EB642" w:rsidR="006405E6" w:rsidRPr="00614E36" w:rsidRDefault="006405E6">
            <w:pPr>
              <w:numPr>
                <w:ilvl w:val="0"/>
                <w:numId w:val="12"/>
              </w:numPr>
              <w:autoSpaceDE w:val="0"/>
              <w:autoSpaceDN w:val="0"/>
              <w:adjustRightInd w:val="0"/>
              <w:spacing w:after="0"/>
              <w:ind w:left="321"/>
              <w:contextualSpacing w:val="0"/>
              <w:rPr>
                <w:rFonts w:ascii="Arial" w:hAnsi="Arial" w:cs="Arial"/>
                <w:sz w:val="22"/>
                <w:szCs w:val="22"/>
                <w:lang w:eastAsia="x-none"/>
              </w:rPr>
            </w:pPr>
            <w:r w:rsidRPr="00614E36">
              <w:rPr>
                <w:rFonts w:ascii="Arial" w:hAnsi="Arial" w:cs="Arial"/>
                <w:sz w:val="22"/>
                <w:szCs w:val="22"/>
                <w:lang w:eastAsia="x-none"/>
              </w:rPr>
              <w:t>never been issued with an Immigration Minister’s suspension certificate</w:t>
            </w:r>
          </w:p>
        </w:tc>
      </w:tr>
      <w:tr w:rsidR="006405E6" w:rsidRPr="00614E36" w14:paraId="6507634D" w14:textId="77777777" w:rsidTr="00C32FD6">
        <w:trPr>
          <w:trHeight w:val="434"/>
        </w:trPr>
        <w:tc>
          <w:tcPr>
            <w:tcW w:w="828" w:type="dxa"/>
            <w:gridSpan w:val="2"/>
            <w:tcBorders>
              <w:top w:val="nil"/>
              <w:bottom w:val="nil"/>
              <w:right w:val="nil"/>
            </w:tcBorders>
          </w:tcPr>
          <w:p w14:paraId="60533061" w14:textId="77777777" w:rsidR="006405E6" w:rsidRPr="00614E36" w:rsidRDefault="006405E6" w:rsidP="00E11B4F">
            <w:pPr>
              <w:autoSpaceDE w:val="0"/>
              <w:autoSpaceDN w:val="0"/>
              <w:adjustRightInd w:val="0"/>
              <w:rPr>
                <w:rFonts w:ascii="Arial" w:hAnsi="Arial" w:cs="Arial"/>
                <w:sz w:val="22"/>
                <w:szCs w:val="22"/>
                <w:lang w:eastAsia="x-none"/>
              </w:rPr>
            </w:pPr>
          </w:p>
        </w:tc>
        <w:tc>
          <w:tcPr>
            <w:tcW w:w="9520" w:type="dxa"/>
            <w:gridSpan w:val="2"/>
            <w:tcBorders>
              <w:top w:val="nil"/>
              <w:left w:val="nil"/>
              <w:bottom w:val="nil"/>
            </w:tcBorders>
          </w:tcPr>
          <w:p w14:paraId="7273F192" w14:textId="3512DBD1" w:rsidR="006405E6" w:rsidRPr="00614E36" w:rsidRDefault="006405E6">
            <w:pPr>
              <w:numPr>
                <w:ilvl w:val="0"/>
                <w:numId w:val="12"/>
              </w:numPr>
              <w:autoSpaceDE w:val="0"/>
              <w:autoSpaceDN w:val="0"/>
              <w:adjustRightInd w:val="0"/>
              <w:spacing w:after="0"/>
              <w:ind w:left="321"/>
              <w:contextualSpacing w:val="0"/>
              <w:rPr>
                <w:rFonts w:ascii="Arial" w:hAnsi="Arial" w:cs="Arial"/>
                <w:sz w:val="22"/>
                <w:szCs w:val="22"/>
                <w:lang w:eastAsia="x-none"/>
              </w:rPr>
            </w:pPr>
            <w:r w:rsidRPr="00614E36">
              <w:rPr>
                <w:rFonts w:ascii="Arial" w:hAnsi="Arial" w:cs="Arial"/>
                <w:sz w:val="22"/>
                <w:szCs w:val="22"/>
                <w:lang w:eastAsia="x-none"/>
              </w:rPr>
              <w:t>never had a condition imposed under the ESOS Act on the registration of the provider or a related person of the provider</w:t>
            </w:r>
          </w:p>
        </w:tc>
      </w:tr>
      <w:tr w:rsidR="006405E6" w:rsidRPr="00614E36" w14:paraId="6F4D7F18" w14:textId="77777777" w:rsidTr="00C32FD6">
        <w:trPr>
          <w:trHeight w:val="855"/>
        </w:trPr>
        <w:tc>
          <w:tcPr>
            <w:tcW w:w="828" w:type="dxa"/>
            <w:gridSpan w:val="2"/>
            <w:tcBorders>
              <w:top w:val="nil"/>
              <w:bottom w:val="nil"/>
              <w:right w:val="nil"/>
            </w:tcBorders>
          </w:tcPr>
          <w:p w14:paraId="67796526" w14:textId="77777777" w:rsidR="006405E6" w:rsidRPr="00614E36" w:rsidRDefault="006405E6" w:rsidP="00E11B4F">
            <w:pPr>
              <w:autoSpaceDE w:val="0"/>
              <w:autoSpaceDN w:val="0"/>
              <w:adjustRightInd w:val="0"/>
              <w:rPr>
                <w:rFonts w:ascii="Arial" w:hAnsi="Arial" w:cs="Arial"/>
                <w:sz w:val="22"/>
                <w:szCs w:val="22"/>
                <w:lang w:eastAsia="x-none"/>
              </w:rPr>
            </w:pPr>
          </w:p>
        </w:tc>
        <w:tc>
          <w:tcPr>
            <w:tcW w:w="9520" w:type="dxa"/>
            <w:gridSpan w:val="2"/>
            <w:tcBorders>
              <w:top w:val="nil"/>
              <w:left w:val="nil"/>
              <w:bottom w:val="nil"/>
            </w:tcBorders>
          </w:tcPr>
          <w:p w14:paraId="372A5D63" w14:textId="2F87B299" w:rsidR="006405E6" w:rsidRPr="00614E36" w:rsidRDefault="006405E6">
            <w:pPr>
              <w:numPr>
                <w:ilvl w:val="0"/>
                <w:numId w:val="12"/>
              </w:numPr>
              <w:autoSpaceDE w:val="0"/>
              <w:autoSpaceDN w:val="0"/>
              <w:adjustRightInd w:val="0"/>
              <w:spacing w:after="0"/>
              <w:ind w:left="321"/>
              <w:contextualSpacing w:val="0"/>
              <w:rPr>
                <w:rFonts w:ascii="Arial" w:hAnsi="Arial" w:cs="Arial"/>
                <w:sz w:val="22"/>
                <w:szCs w:val="22"/>
                <w:lang w:eastAsia="x-none"/>
              </w:rPr>
            </w:pPr>
            <w:r w:rsidRPr="00614E36">
              <w:rPr>
                <w:rFonts w:ascii="Arial" w:hAnsi="Arial" w:cs="Arial"/>
                <w:sz w:val="22"/>
                <w:szCs w:val="22"/>
                <w:lang w:eastAsia="x-none"/>
              </w:rPr>
              <w:t>never become bankrupt or taken steps to take the benefit of any law for the relief of bankrupt or insolvent debtors or compounded with one or more creditors of the provider or person or made an assignment of the remuneration of the provider or person for the benefit of one or more creditors of the provider or person</w:t>
            </w:r>
          </w:p>
        </w:tc>
      </w:tr>
      <w:tr w:rsidR="006405E6" w:rsidRPr="00614E36" w14:paraId="57EB9865" w14:textId="77777777" w:rsidTr="00C32FD6">
        <w:trPr>
          <w:trHeight w:val="434"/>
        </w:trPr>
        <w:tc>
          <w:tcPr>
            <w:tcW w:w="828" w:type="dxa"/>
            <w:gridSpan w:val="2"/>
            <w:tcBorders>
              <w:top w:val="nil"/>
              <w:bottom w:val="nil"/>
              <w:right w:val="nil"/>
            </w:tcBorders>
          </w:tcPr>
          <w:p w14:paraId="0B11BDA6" w14:textId="77777777" w:rsidR="006405E6" w:rsidRPr="00614E36" w:rsidRDefault="006405E6" w:rsidP="00E11B4F">
            <w:pPr>
              <w:autoSpaceDE w:val="0"/>
              <w:autoSpaceDN w:val="0"/>
              <w:adjustRightInd w:val="0"/>
              <w:rPr>
                <w:rFonts w:ascii="Arial" w:hAnsi="Arial" w:cs="Arial"/>
                <w:sz w:val="22"/>
                <w:szCs w:val="22"/>
                <w:lang w:eastAsia="x-none"/>
              </w:rPr>
            </w:pPr>
          </w:p>
        </w:tc>
        <w:tc>
          <w:tcPr>
            <w:tcW w:w="9520" w:type="dxa"/>
            <w:gridSpan w:val="2"/>
            <w:tcBorders>
              <w:top w:val="nil"/>
              <w:left w:val="nil"/>
              <w:bottom w:val="nil"/>
            </w:tcBorders>
          </w:tcPr>
          <w:p w14:paraId="42A53B95" w14:textId="6CD94FA7" w:rsidR="006405E6" w:rsidRPr="00614E36" w:rsidRDefault="006405E6">
            <w:pPr>
              <w:numPr>
                <w:ilvl w:val="0"/>
                <w:numId w:val="12"/>
              </w:numPr>
              <w:autoSpaceDE w:val="0"/>
              <w:autoSpaceDN w:val="0"/>
              <w:adjustRightInd w:val="0"/>
              <w:spacing w:after="0"/>
              <w:ind w:left="321"/>
              <w:contextualSpacing w:val="0"/>
              <w:rPr>
                <w:rFonts w:ascii="Arial" w:hAnsi="Arial" w:cs="Arial"/>
                <w:sz w:val="22"/>
                <w:szCs w:val="22"/>
                <w:lang w:eastAsia="x-none"/>
              </w:rPr>
            </w:pPr>
            <w:r w:rsidRPr="00614E36">
              <w:rPr>
                <w:rFonts w:ascii="Arial" w:hAnsi="Arial" w:cs="Arial"/>
                <w:sz w:val="22"/>
                <w:szCs w:val="22"/>
                <w:lang w:eastAsia="x-none"/>
              </w:rPr>
              <w:t>never been disqualified from managing corporations under Part 2D.6 of the</w:t>
            </w:r>
            <w:r w:rsidRPr="00614E36">
              <w:rPr>
                <w:rFonts w:ascii="Arial" w:hAnsi="Arial" w:cs="Arial"/>
                <w:i/>
                <w:sz w:val="22"/>
                <w:szCs w:val="22"/>
                <w:lang w:eastAsia="x-none"/>
              </w:rPr>
              <w:t xml:space="preserve"> Corporations Act 2001</w:t>
            </w:r>
            <w:r w:rsidRPr="00614E36">
              <w:rPr>
                <w:rFonts w:ascii="Arial" w:hAnsi="Arial" w:cs="Arial"/>
                <w:sz w:val="22"/>
                <w:szCs w:val="22"/>
                <w:lang w:eastAsia="x-none"/>
              </w:rPr>
              <w:t xml:space="preserve"> or fined under the </w:t>
            </w:r>
            <w:r w:rsidRPr="00614E36">
              <w:rPr>
                <w:rFonts w:ascii="Arial" w:hAnsi="Arial" w:cs="Arial"/>
                <w:i/>
                <w:sz w:val="22"/>
                <w:szCs w:val="22"/>
                <w:lang w:eastAsia="x-none"/>
              </w:rPr>
              <w:t>Associations Incorporation Act 2015</w:t>
            </w:r>
          </w:p>
        </w:tc>
      </w:tr>
      <w:tr w:rsidR="006405E6" w:rsidRPr="00614E36" w14:paraId="57A1F013" w14:textId="77777777" w:rsidTr="00C32FD6">
        <w:trPr>
          <w:trHeight w:val="644"/>
        </w:trPr>
        <w:tc>
          <w:tcPr>
            <w:tcW w:w="828" w:type="dxa"/>
            <w:gridSpan w:val="2"/>
            <w:tcBorders>
              <w:top w:val="nil"/>
              <w:bottom w:val="nil"/>
              <w:right w:val="nil"/>
            </w:tcBorders>
          </w:tcPr>
          <w:p w14:paraId="04424FA9" w14:textId="77777777" w:rsidR="006405E6" w:rsidRPr="00614E36" w:rsidRDefault="006405E6" w:rsidP="00E11B4F">
            <w:pPr>
              <w:autoSpaceDE w:val="0"/>
              <w:autoSpaceDN w:val="0"/>
              <w:adjustRightInd w:val="0"/>
              <w:rPr>
                <w:rFonts w:ascii="Arial" w:hAnsi="Arial" w:cs="Arial"/>
                <w:sz w:val="22"/>
                <w:szCs w:val="22"/>
                <w:lang w:eastAsia="x-none"/>
              </w:rPr>
            </w:pPr>
          </w:p>
        </w:tc>
        <w:tc>
          <w:tcPr>
            <w:tcW w:w="9520" w:type="dxa"/>
            <w:gridSpan w:val="2"/>
            <w:tcBorders>
              <w:top w:val="nil"/>
              <w:left w:val="nil"/>
              <w:bottom w:val="nil"/>
            </w:tcBorders>
          </w:tcPr>
          <w:p w14:paraId="7EF6A842" w14:textId="77777777" w:rsidR="006405E6" w:rsidRPr="00614E36" w:rsidRDefault="006405E6">
            <w:pPr>
              <w:numPr>
                <w:ilvl w:val="0"/>
                <w:numId w:val="12"/>
              </w:numPr>
              <w:autoSpaceDE w:val="0"/>
              <w:autoSpaceDN w:val="0"/>
              <w:adjustRightInd w:val="0"/>
              <w:spacing w:after="0"/>
              <w:ind w:left="321"/>
              <w:contextualSpacing w:val="0"/>
              <w:rPr>
                <w:rFonts w:ascii="Arial" w:hAnsi="Arial" w:cs="Arial"/>
                <w:sz w:val="22"/>
                <w:szCs w:val="22"/>
                <w:lang w:eastAsia="x-none"/>
              </w:rPr>
            </w:pPr>
            <w:r w:rsidRPr="00614E36">
              <w:rPr>
                <w:rFonts w:ascii="Arial" w:hAnsi="Arial" w:cs="Arial"/>
                <w:sz w:val="22"/>
                <w:szCs w:val="22"/>
                <w:lang w:eastAsia="x-none"/>
              </w:rPr>
              <w:t>never been involved in the business of the provision of courses by another provider who is covered by any of the above paragraphs at the time of any of the events that gave rise to the relevant conviction or other action.</w:t>
            </w:r>
          </w:p>
        </w:tc>
      </w:tr>
      <w:tr w:rsidR="006405E6" w:rsidRPr="00614E36" w14:paraId="788B7D14" w14:textId="77777777" w:rsidTr="00C32FD6">
        <w:trPr>
          <w:trHeight w:val="335"/>
        </w:trPr>
        <w:tc>
          <w:tcPr>
            <w:tcW w:w="414" w:type="dxa"/>
            <w:tcBorders>
              <w:top w:val="nil"/>
              <w:bottom w:val="nil"/>
              <w:right w:val="nil"/>
            </w:tcBorders>
          </w:tcPr>
          <w:p w14:paraId="7A83EBBB" w14:textId="77777777" w:rsidR="006405E6" w:rsidRPr="00614E36" w:rsidRDefault="006405E6" w:rsidP="00E11B4F">
            <w:pPr>
              <w:autoSpaceDE w:val="0"/>
              <w:autoSpaceDN w:val="0"/>
              <w:adjustRightInd w:val="0"/>
              <w:rPr>
                <w:rFonts w:ascii="Arial" w:hAnsi="Arial" w:cs="Arial"/>
                <w:sz w:val="22"/>
                <w:szCs w:val="22"/>
                <w:lang w:eastAsia="x-none"/>
              </w:rPr>
            </w:pPr>
            <w:r w:rsidRPr="00614E36">
              <w:rPr>
                <w:rFonts w:ascii="Segoe UI Symbol" w:hAnsi="Segoe UI Symbol" w:cs="Segoe UI Symbol"/>
                <w:sz w:val="22"/>
                <w:szCs w:val="22"/>
                <w:lang w:eastAsia="x-none"/>
              </w:rPr>
              <w:t>☐</w:t>
            </w:r>
            <w:r w:rsidRPr="00614E36">
              <w:rPr>
                <w:rFonts w:ascii="Arial" w:hAnsi="Arial" w:cs="Arial"/>
                <w:sz w:val="22"/>
                <w:szCs w:val="22"/>
                <w:lang w:eastAsia="x-none"/>
              </w:rPr>
              <w:t xml:space="preserve"> </w:t>
            </w:r>
          </w:p>
        </w:tc>
        <w:tc>
          <w:tcPr>
            <w:tcW w:w="9934" w:type="dxa"/>
            <w:gridSpan w:val="3"/>
            <w:tcBorders>
              <w:top w:val="nil"/>
              <w:left w:val="nil"/>
              <w:bottom w:val="nil"/>
            </w:tcBorders>
            <w:vAlign w:val="center"/>
          </w:tcPr>
          <w:p w14:paraId="31F7552D" w14:textId="5CA8C837" w:rsidR="006405E6" w:rsidRPr="00614E36" w:rsidRDefault="006405E6" w:rsidP="00E11B4F">
            <w:pPr>
              <w:autoSpaceDE w:val="0"/>
              <w:autoSpaceDN w:val="0"/>
              <w:adjustRightInd w:val="0"/>
              <w:rPr>
                <w:rFonts w:ascii="Arial" w:hAnsi="Arial" w:cs="Arial"/>
                <w:i/>
                <w:sz w:val="22"/>
                <w:szCs w:val="22"/>
                <w:lang w:eastAsia="x-none"/>
              </w:rPr>
            </w:pPr>
            <w:r w:rsidRPr="00614E36">
              <w:rPr>
                <w:rFonts w:ascii="Arial" w:hAnsi="Arial" w:cs="Arial"/>
                <w:sz w:val="22"/>
                <w:szCs w:val="22"/>
                <w:lang w:eastAsia="x-none"/>
              </w:rPr>
              <w:t>ha</w:t>
            </w:r>
            <w:r w:rsidR="0092511F">
              <w:rPr>
                <w:rFonts w:ascii="Arial" w:hAnsi="Arial" w:cs="Arial"/>
                <w:sz w:val="22"/>
                <w:szCs w:val="22"/>
                <w:lang w:eastAsia="x-none"/>
              </w:rPr>
              <w:t>s</w:t>
            </w:r>
            <w:r w:rsidRPr="00614E36">
              <w:rPr>
                <w:rFonts w:ascii="Arial" w:hAnsi="Arial" w:cs="Arial"/>
                <w:sz w:val="22"/>
                <w:szCs w:val="22"/>
                <w:lang w:eastAsia="x-none"/>
              </w:rPr>
              <w:t xml:space="preserve"> been subject to one or more of (a) – (g), and I am satisfied that despite this, the person, body, organisation</w:t>
            </w:r>
            <w:r w:rsidR="002B5B28">
              <w:rPr>
                <w:rFonts w:ascii="Arial" w:hAnsi="Arial" w:cs="Arial"/>
                <w:sz w:val="22"/>
                <w:szCs w:val="22"/>
                <w:lang w:eastAsia="x-none"/>
              </w:rPr>
              <w:t xml:space="preserve"> </w:t>
            </w:r>
            <w:r w:rsidRPr="00614E36">
              <w:rPr>
                <w:rFonts w:ascii="Arial" w:hAnsi="Arial" w:cs="Arial"/>
                <w:sz w:val="22"/>
                <w:szCs w:val="22"/>
                <w:lang w:eastAsia="x-none"/>
              </w:rPr>
              <w:t>or associate is fit and proper for the reasons attached</w:t>
            </w:r>
            <w:r w:rsidR="002B5B28">
              <w:rPr>
                <w:rFonts w:ascii="Arial" w:hAnsi="Arial" w:cs="Arial"/>
                <w:sz w:val="22"/>
                <w:szCs w:val="22"/>
                <w:lang w:eastAsia="x-none"/>
              </w:rPr>
              <w:t xml:space="preserve"> </w:t>
            </w:r>
            <w:r w:rsidR="002B5B28" w:rsidRPr="002B5B28">
              <w:rPr>
                <w:rFonts w:ascii="Arial" w:hAnsi="Arial" w:cs="Arial"/>
                <w:sz w:val="22"/>
                <w:szCs w:val="22"/>
                <w:lang w:eastAsia="x-none"/>
              </w:rPr>
              <w:t>(</w:t>
            </w:r>
            <w:r w:rsidRPr="002B5B28">
              <w:rPr>
                <w:rFonts w:ascii="Arial" w:hAnsi="Arial" w:cs="Arial"/>
                <w:sz w:val="22"/>
                <w:szCs w:val="22"/>
                <w:lang w:eastAsia="x-none"/>
              </w:rPr>
              <w:t>attach further details on a separate sheet of paper)</w:t>
            </w:r>
            <w:r w:rsidR="002B5B28" w:rsidRPr="002B5B28">
              <w:rPr>
                <w:rFonts w:ascii="Arial" w:hAnsi="Arial" w:cs="Arial"/>
                <w:sz w:val="22"/>
                <w:szCs w:val="22"/>
                <w:lang w:eastAsia="x-none"/>
              </w:rPr>
              <w:t>.</w:t>
            </w:r>
          </w:p>
        </w:tc>
      </w:tr>
      <w:tr w:rsidR="006405E6" w:rsidRPr="00614E36" w14:paraId="706AE4DF" w14:textId="77777777" w:rsidTr="00C32FD6">
        <w:trPr>
          <w:trHeight w:val="335"/>
        </w:trPr>
        <w:tc>
          <w:tcPr>
            <w:tcW w:w="10348" w:type="dxa"/>
            <w:gridSpan w:val="4"/>
            <w:tcBorders>
              <w:top w:val="nil"/>
              <w:bottom w:val="nil"/>
            </w:tcBorders>
          </w:tcPr>
          <w:p w14:paraId="37E6F849" w14:textId="77777777" w:rsidR="002B5B28" w:rsidRDefault="002B5B28" w:rsidP="00E11B4F">
            <w:pPr>
              <w:autoSpaceDE w:val="0"/>
              <w:autoSpaceDN w:val="0"/>
              <w:adjustRightInd w:val="0"/>
              <w:spacing w:before="120" w:after="120"/>
              <w:rPr>
                <w:rFonts w:ascii="Arial" w:hAnsi="Arial" w:cs="Arial"/>
                <w:sz w:val="22"/>
                <w:szCs w:val="22"/>
                <w:lang w:eastAsia="x-none"/>
              </w:rPr>
            </w:pPr>
          </w:p>
          <w:p w14:paraId="1A4A7163" w14:textId="6E6BC810" w:rsidR="006405E6" w:rsidRDefault="006405E6" w:rsidP="00E11B4F">
            <w:pPr>
              <w:autoSpaceDE w:val="0"/>
              <w:autoSpaceDN w:val="0"/>
              <w:adjustRightInd w:val="0"/>
              <w:spacing w:before="120" w:after="120"/>
              <w:rPr>
                <w:rFonts w:ascii="Arial" w:hAnsi="Arial" w:cs="Arial"/>
                <w:sz w:val="22"/>
                <w:szCs w:val="22"/>
                <w:lang w:eastAsia="x-none"/>
              </w:rPr>
            </w:pPr>
            <w:r w:rsidRPr="00614E36">
              <w:rPr>
                <w:rFonts w:ascii="Arial" w:hAnsi="Arial" w:cs="Arial"/>
                <w:sz w:val="22"/>
                <w:szCs w:val="22"/>
                <w:lang w:eastAsia="x-none"/>
              </w:rPr>
              <w:t>This declaration is true and I know that it is an offence to make a declaration knowing that it is false in a material particular.</w:t>
            </w:r>
          </w:p>
          <w:p w14:paraId="2B6E22D6" w14:textId="77777777" w:rsidR="002B5B28" w:rsidRPr="00614E36" w:rsidRDefault="002B5B28" w:rsidP="00E11B4F">
            <w:pPr>
              <w:autoSpaceDE w:val="0"/>
              <w:autoSpaceDN w:val="0"/>
              <w:adjustRightInd w:val="0"/>
              <w:spacing w:before="120" w:after="120"/>
              <w:rPr>
                <w:rFonts w:ascii="Arial" w:hAnsi="Arial" w:cs="Arial"/>
                <w:sz w:val="22"/>
                <w:szCs w:val="22"/>
                <w:lang w:eastAsia="x-none"/>
              </w:rPr>
            </w:pPr>
          </w:p>
          <w:p w14:paraId="34ECA607" w14:textId="77777777" w:rsidR="006405E6" w:rsidRPr="00614E36" w:rsidRDefault="006405E6" w:rsidP="00E11B4F">
            <w:pPr>
              <w:autoSpaceDE w:val="0"/>
              <w:autoSpaceDN w:val="0"/>
              <w:adjustRightInd w:val="0"/>
              <w:spacing w:after="120"/>
              <w:rPr>
                <w:rFonts w:ascii="Arial" w:hAnsi="Arial" w:cs="Arial"/>
                <w:sz w:val="22"/>
                <w:szCs w:val="22"/>
                <w:lang w:eastAsia="x-none"/>
              </w:rPr>
            </w:pPr>
            <w:r w:rsidRPr="00614E36">
              <w:rPr>
                <w:rFonts w:ascii="Arial" w:hAnsi="Arial" w:cs="Arial"/>
                <w:sz w:val="22"/>
                <w:szCs w:val="22"/>
                <w:lang w:eastAsia="x-none"/>
              </w:rPr>
              <w:t xml:space="preserve">This declaration is made under the </w:t>
            </w:r>
            <w:r w:rsidRPr="00614E36">
              <w:rPr>
                <w:rFonts w:ascii="Arial" w:hAnsi="Arial" w:cs="Arial"/>
                <w:i/>
                <w:sz w:val="22"/>
                <w:szCs w:val="22"/>
                <w:lang w:eastAsia="x-none"/>
              </w:rPr>
              <w:t>Oaths, Affidavits and Statutory Declarations Act 2005</w:t>
            </w:r>
            <w:r w:rsidRPr="00614E36">
              <w:rPr>
                <w:rFonts w:ascii="Arial" w:hAnsi="Arial" w:cs="Arial"/>
                <w:sz w:val="22"/>
                <w:szCs w:val="22"/>
                <w:lang w:eastAsia="x-none"/>
              </w:rPr>
              <w:t xml:space="preserve"> at</w:t>
            </w:r>
          </w:p>
          <w:p w14:paraId="75AA23D2" w14:textId="4EE17564" w:rsidR="006405E6" w:rsidRPr="00614E36" w:rsidRDefault="00000000" w:rsidP="00E11B4F">
            <w:pPr>
              <w:autoSpaceDE w:val="0"/>
              <w:autoSpaceDN w:val="0"/>
              <w:adjustRightInd w:val="0"/>
              <w:rPr>
                <w:rFonts w:ascii="Arial" w:hAnsi="Arial" w:cs="Arial"/>
                <w:sz w:val="22"/>
                <w:szCs w:val="22"/>
                <w:lang w:eastAsia="x-none"/>
              </w:rPr>
            </w:pPr>
            <w:sdt>
              <w:sdtPr>
                <w:rPr>
                  <w:color w:val="555559"/>
                  <w:lang w:eastAsia="x-none"/>
                </w:rPr>
                <w:id w:val="-65956814"/>
                <w:placeholder>
                  <w:docPart w:val="6AD05FACAE22413CAD3878739142D9A1"/>
                </w:placeholder>
                <w15:appearance w15:val="hidden"/>
              </w:sdtPr>
              <w:sdtContent>
                <w:sdt>
                  <w:sdtPr>
                    <w:rPr>
                      <w:rFonts w:ascii="Arial" w:hAnsi="Arial" w:cs="Arial"/>
                      <w:sz w:val="22"/>
                      <w:szCs w:val="22"/>
                    </w:rPr>
                    <w:id w:val="-43988234"/>
                    <w:placeholder>
                      <w:docPart w:val="AC94E28FD0344241AA718DA49D0B3CB4"/>
                    </w:placeholder>
                    <w:showingPlcHdr/>
                    <w15:appearance w15:val="hidden"/>
                  </w:sdtPr>
                  <w:sdtContent>
                    <w:r w:rsidR="00317B62" w:rsidRPr="00317B62">
                      <w:rPr>
                        <w:rStyle w:val="PlaceholderText"/>
                        <w:rFonts w:ascii="Arial" w:hAnsi="Arial" w:cs="Arial"/>
                        <w:sz w:val="22"/>
                        <w:szCs w:val="22"/>
                        <w:shd w:val="clear" w:color="auto" w:fill="DEF3FA" w:themeFill="accent2" w:themeFillTint="33"/>
                      </w:rPr>
                      <w:t>Click or tap to enter.</w:t>
                    </w:r>
                  </w:sdtContent>
                </w:sdt>
              </w:sdtContent>
            </w:sdt>
            <w:r w:rsidR="006405E6" w:rsidRPr="00614E36">
              <w:rPr>
                <w:rFonts w:ascii="Arial" w:hAnsi="Arial" w:cs="Arial"/>
                <w:color w:val="555559"/>
                <w:sz w:val="22"/>
                <w:szCs w:val="22"/>
                <w:lang w:eastAsia="x-none"/>
              </w:rPr>
              <w:t xml:space="preserve"> </w:t>
            </w:r>
            <w:r w:rsidR="006405E6" w:rsidRPr="00405E7B">
              <w:rPr>
                <w:rFonts w:ascii="Arial" w:hAnsi="Arial" w:cs="Arial"/>
                <w:iCs/>
                <w:sz w:val="22"/>
                <w:szCs w:val="22"/>
                <w:lang w:eastAsia="x-none"/>
              </w:rPr>
              <w:t>(location of signing)</w:t>
            </w:r>
            <w:r w:rsidR="006405E6" w:rsidRPr="00614E36">
              <w:rPr>
                <w:rFonts w:ascii="Arial" w:hAnsi="Arial" w:cs="Arial"/>
                <w:sz w:val="22"/>
                <w:szCs w:val="22"/>
                <w:lang w:eastAsia="x-none"/>
              </w:rPr>
              <w:t xml:space="preserve"> in the State of Western Australia, on</w:t>
            </w:r>
          </w:p>
          <w:p w14:paraId="1B2D21DB" w14:textId="77777777" w:rsidR="006405E6" w:rsidRPr="00614E36" w:rsidRDefault="006405E6" w:rsidP="00E11B4F">
            <w:pPr>
              <w:autoSpaceDE w:val="0"/>
              <w:autoSpaceDN w:val="0"/>
              <w:adjustRightInd w:val="0"/>
              <w:rPr>
                <w:rFonts w:ascii="Arial" w:hAnsi="Arial" w:cs="Arial"/>
                <w:sz w:val="22"/>
                <w:szCs w:val="22"/>
                <w:lang w:eastAsia="x-none"/>
              </w:rPr>
            </w:pPr>
          </w:p>
          <w:p w14:paraId="2D789E0F" w14:textId="51F9732A" w:rsidR="006405E6" w:rsidRPr="00614E36" w:rsidRDefault="006405E6" w:rsidP="00E11B4F">
            <w:pPr>
              <w:autoSpaceDE w:val="0"/>
              <w:autoSpaceDN w:val="0"/>
              <w:adjustRightInd w:val="0"/>
              <w:rPr>
                <w:rFonts w:ascii="Arial" w:hAnsi="Arial" w:cs="Arial"/>
                <w:sz w:val="22"/>
                <w:szCs w:val="22"/>
                <w:lang w:eastAsia="x-none"/>
              </w:rPr>
            </w:pPr>
            <w:r w:rsidRPr="00614E36">
              <w:rPr>
                <w:rFonts w:ascii="Arial" w:hAnsi="Arial" w:cs="Arial"/>
                <w:sz w:val="22"/>
                <w:szCs w:val="22"/>
                <w:lang w:eastAsia="x-none"/>
              </w:rPr>
              <w:t xml:space="preserve">this </w:t>
            </w:r>
            <w:sdt>
              <w:sdtPr>
                <w:rPr>
                  <w:color w:val="555559"/>
                  <w:lang w:eastAsia="x-none"/>
                </w:rPr>
                <w:id w:val="-1238705761"/>
                <w:placeholder>
                  <w:docPart w:val="E0FD7484C5504DF98F4F634346982E6C"/>
                </w:placeholder>
                <w15:appearance w15:val="hidden"/>
              </w:sdtPr>
              <w:sdtContent>
                <w:sdt>
                  <w:sdtPr>
                    <w:rPr>
                      <w:rFonts w:ascii="Arial" w:hAnsi="Arial" w:cs="Arial"/>
                      <w:sz w:val="22"/>
                      <w:szCs w:val="22"/>
                    </w:rPr>
                    <w:id w:val="-705405775"/>
                    <w:placeholder>
                      <w:docPart w:val="6FB12E30D49844E48545B00DE0380F3D"/>
                    </w:placeholder>
                    <w:showingPlcHdr/>
                    <w15:appearance w15:val="hidden"/>
                  </w:sdtPr>
                  <w:sdtContent>
                    <w:r w:rsidR="00317B62" w:rsidRPr="00317B62">
                      <w:rPr>
                        <w:rStyle w:val="PlaceholderText"/>
                        <w:rFonts w:ascii="Arial" w:hAnsi="Arial" w:cs="Arial"/>
                        <w:sz w:val="22"/>
                        <w:szCs w:val="22"/>
                        <w:shd w:val="clear" w:color="auto" w:fill="DEF3FA" w:themeFill="accent2" w:themeFillTint="33"/>
                      </w:rPr>
                      <w:t>Click or tap to enter.</w:t>
                    </w:r>
                  </w:sdtContent>
                </w:sdt>
              </w:sdtContent>
            </w:sdt>
            <w:r w:rsidRPr="00C32FD6">
              <w:rPr>
                <w:rFonts w:ascii="Arial" w:hAnsi="Arial" w:cs="Arial"/>
                <w:sz w:val="22"/>
                <w:szCs w:val="22"/>
                <w:lang w:eastAsia="x-none"/>
              </w:rPr>
              <w:t>(day</w:t>
            </w:r>
            <w:r w:rsidRPr="00405E7B">
              <w:rPr>
                <w:iCs/>
                <w:lang w:eastAsia="x-none"/>
              </w:rPr>
              <w:t>)</w:t>
            </w:r>
            <w:r w:rsidRPr="008B1EF6">
              <w:rPr>
                <w:rFonts w:ascii="Arial" w:hAnsi="Arial" w:cs="Arial"/>
                <w:iCs/>
                <w:sz w:val="22"/>
                <w:szCs w:val="22"/>
                <w:lang w:eastAsia="x-none"/>
              </w:rPr>
              <w:t>,</w:t>
            </w:r>
            <w:r w:rsidRPr="00614E36">
              <w:rPr>
                <w:rFonts w:ascii="Arial" w:hAnsi="Arial" w:cs="Arial"/>
                <w:sz w:val="22"/>
                <w:szCs w:val="22"/>
                <w:lang w:eastAsia="x-none"/>
              </w:rPr>
              <w:t xml:space="preserve"> of </w:t>
            </w:r>
            <w:sdt>
              <w:sdtPr>
                <w:rPr>
                  <w:color w:val="555559"/>
                  <w:lang w:eastAsia="x-none"/>
                </w:rPr>
                <w:id w:val="-1258132857"/>
                <w:placeholder>
                  <w:docPart w:val="B78A21EDB0B14ADD97E6393F0AD24242"/>
                </w:placeholder>
                <w15:appearance w15:val="hidden"/>
              </w:sdtPr>
              <w:sdtContent>
                <w:sdt>
                  <w:sdtPr>
                    <w:rPr>
                      <w:rFonts w:ascii="Arial" w:hAnsi="Arial" w:cs="Arial"/>
                      <w:sz w:val="22"/>
                      <w:szCs w:val="22"/>
                    </w:rPr>
                    <w:id w:val="214174296"/>
                    <w:placeholder>
                      <w:docPart w:val="319C322B23864CEDA5122740C99862F7"/>
                    </w:placeholder>
                    <w:showingPlcHdr/>
                    <w15:appearance w15:val="hidden"/>
                  </w:sdtPr>
                  <w:sdtContent>
                    <w:r w:rsidR="00317B62" w:rsidRPr="00317B62">
                      <w:rPr>
                        <w:rStyle w:val="PlaceholderText"/>
                        <w:rFonts w:ascii="Arial" w:hAnsi="Arial" w:cs="Arial"/>
                        <w:sz w:val="22"/>
                        <w:szCs w:val="22"/>
                        <w:shd w:val="clear" w:color="auto" w:fill="DEF3FA" w:themeFill="accent2" w:themeFillTint="33"/>
                      </w:rPr>
                      <w:t>Click or tap to enter.</w:t>
                    </w:r>
                  </w:sdtContent>
                </w:sdt>
              </w:sdtContent>
            </w:sdt>
            <w:r w:rsidRPr="00614E36">
              <w:rPr>
                <w:rFonts w:ascii="Arial" w:hAnsi="Arial" w:cs="Arial"/>
                <w:sz w:val="22"/>
                <w:szCs w:val="22"/>
                <w:lang w:eastAsia="x-none"/>
              </w:rPr>
              <w:t xml:space="preserve"> </w:t>
            </w:r>
            <w:r w:rsidRPr="00C32FD6">
              <w:rPr>
                <w:rFonts w:ascii="Arial" w:hAnsi="Arial" w:cs="Arial"/>
                <w:iCs/>
                <w:sz w:val="22"/>
                <w:szCs w:val="22"/>
                <w:lang w:eastAsia="x-none"/>
              </w:rPr>
              <w:t>(month),</w:t>
            </w:r>
            <w:r w:rsidRPr="00614E36">
              <w:rPr>
                <w:rFonts w:ascii="Arial" w:hAnsi="Arial" w:cs="Arial"/>
                <w:sz w:val="22"/>
                <w:szCs w:val="22"/>
                <w:lang w:eastAsia="x-none"/>
              </w:rPr>
              <w:t xml:space="preserve"> </w:t>
            </w:r>
            <w:sdt>
              <w:sdtPr>
                <w:rPr>
                  <w:color w:val="555559"/>
                  <w:lang w:eastAsia="x-none"/>
                </w:rPr>
                <w:id w:val="1769960664"/>
                <w:placeholder>
                  <w:docPart w:val="2F3681FAC6974EE3A8AFE0C60613CA83"/>
                </w:placeholder>
                <w15:appearance w15:val="hidden"/>
              </w:sdtPr>
              <w:sdtEndPr>
                <w:rPr>
                  <w:shd w:val="clear" w:color="auto" w:fill="DEF3FA" w:themeFill="accent2" w:themeFillTint="33"/>
                </w:rPr>
              </w:sdtEndPr>
              <w:sdtContent>
                <w:sdt>
                  <w:sdtPr>
                    <w:rPr>
                      <w:color w:val="555559"/>
                      <w:lang w:eastAsia="x-none"/>
                    </w:rPr>
                    <w:id w:val="-1687973408"/>
                    <w:placeholder>
                      <w:docPart w:val="8AB0895892BD4AAAA6241E2A556451C3"/>
                    </w:placeholder>
                    <w:showingPlcHdr/>
                    <w15:appearance w15:val="hidden"/>
                  </w:sdtPr>
                  <w:sdtContent>
                    <w:r w:rsidR="00317B62" w:rsidRPr="00317B62">
                      <w:rPr>
                        <w:color w:val="555559"/>
                        <w:lang w:eastAsia="x-none"/>
                      </w:rPr>
                      <w:t>Click or tap to enter.</w:t>
                    </w:r>
                  </w:sdtContent>
                </w:sdt>
              </w:sdtContent>
            </w:sdt>
            <w:r w:rsidRPr="00C32FD6">
              <w:rPr>
                <w:rFonts w:ascii="Arial" w:hAnsi="Arial" w:cs="Arial"/>
                <w:iCs/>
                <w:sz w:val="22"/>
                <w:szCs w:val="22"/>
                <w:lang w:eastAsia="x-none"/>
              </w:rPr>
              <w:t>(year</w:t>
            </w:r>
            <w:r w:rsidRPr="00405E7B">
              <w:rPr>
                <w:iCs/>
                <w:lang w:eastAsia="x-none"/>
              </w:rPr>
              <w:t>)</w:t>
            </w:r>
            <w:r w:rsidRPr="00614E36">
              <w:rPr>
                <w:rFonts w:ascii="Arial" w:hAnsi="Arial" w:cs="Arial"/>
                <w:sz w:val="22"/>
                <w:szCs w:val="22"/>
                <w:lang w:eastAsia="x-none"/>
              </w:rPr>
              <w:t>, by</w:t>
            </w:r>
          </w:p>
          <w:p w14:paraId="07547494" w14:textId="77777777" w:rsidR="006405E6" w:rsidRDefault="006405E6" w:rsidP="00E11B4F">
            <w:pPr>
              <w:autoSpaceDE w:val="0"/>
              <w:autoSpaceDN w:val="0"/>
              <w:adjustRightInd w:val="0"/>
              <w:ind w:left="340"/>
              <w:rPr>
                <w:rFonts w:ascii="Arial" w:hAnsi="Arial" w:cs="Arial"/>
                <w:sz w:val="22"/>
                <w:szCs w:val="22"/>
                <w:lang w:eastAsia="x-none"/>
              </w:rPr>
            </w:pPr>
          </w:p>
          <w:p w14:paraId="4CC0C179" w14:textId="77777777" w:rsidR="00405E7B" w:rsidRDefault="00405E7B" w:rsidP="00E11B4F">
            <w:pPr>
              <w:autoSpaceDE w:val="0"/>
              <w:autoSpaceDN w:val="0"/>
              <w:adjustRightInd w:val="0"/>
              <w:ind w:left="340"/>
              <w:rPr>
                <w:rFonts w:ascii="Arial" w:hAnsi="Arial" w:cs="Arial"/>
                <w:sz w:val="22"/>
                <w:szCs w:val="22"/>
                <w:lang w:eastAsia="x-none"/>
              </w:rPr>
            </w:pPr>
          </w:p>
          <w:p w14:paraId="1FB3F996" w14:textId="77777777" w:rsidR="00405E7B" w:rsidRPr="00614E36" w:rsidRDefault="00405E7B" w:rsidP="00E11B4F">
            <w:pPr>
              <w:autoSpaceDE w:val="0"/>
              <w:autoSpaceDN w:val="0"/>
              <w:adjustRightInd w:val="0"/>
              <w:ind w:left="340"/>
              <w:rPr>
                <w:rFonts w:ascii="Arial" w:hAnsi="Arial" w:cs="Arial"/>
                <w:sz w:val="22"/>
                <w:szCs w:val="22"/>
                <w:lang w:eastAsia="x-none"/>
              </w:rPr>
            </w:pPr>
          </w:p>
          <w:p w14:paraId="52F210A6" w14:textId="18A76E3B" w:rsidR="002B5B28" w:rsidRPr="00405E7B" w:rsidRDefault="00000000" w:rsidP="00E11B4F">
            <w:pPr>
              <w:autoSpaceDE w:val="0"/>
              <w:autoSpaceDN w:val="0"/>
              <w:adjustRightInd w:val="0"/>
              <w:rPr>
                <w:rFonts w:ascii="Arial" w:hAnsi="Arial" w:cs="Arial"/>
                <w:sz w:val="22"/>
                <w:szCs w:val="22"/>
                <w:lang w:eastAsia="x-none"/>
              </w:rPr>
            </w:pPr>
            <w:sdt>
              <w:sdtPr>
                <w:rPr>
                  <w:color w:val="555559"/>
                  <w:lang w:eastAsia="x-none"/>
                </w:rPr>
                <w:id w:val="-737628219"/>
                <w:placeholder>
                  <w:docPart w:val="314DEF21F6A44A37A148F66C30B991BA"/>
                </w:placeholder>
                <w15:appearance w15:val="hidden"/>
              </w:sdtPr>
              <w:sdtContent>
                <w:sdt>
                  <w:sdtPr>
                    <w:rPr>
                      <w:rFonts w:ascii="Arial" w:hAnsi="Arial" w:cs="Arial"/>
                      <w:sz w:val="22"/>
                      <w:szCs w:val="22"/>
                    </w:rPr>
                    <w:id w:val="-1131543502"/>
                    <w:placeholder>
                      <w:docPart w:val="61783FC4BF4045769F8F68616EE19981"/>
                    </w:placeholder>
                    <w:showingPlcHdr/>
                    <w15:appearance w15:val="hidden"/>
                  </w:sdtPr>
                  <w:sdtContent>
                    <w:r w:rsidR="00317B62" w:rsidRPr="00317B62">
                      <w:rPr>
                        <w:rStyle w:val="PlaceholderText"/>
                        <w:rFonts w:ascii="Arial" w:hAnsi="Arial" w:cs="Arial"/>
                        <w:sz w:val="22"/>
                        <w:szCs w:val="22"/>
                        <w:shd w:val="clear" w:color="auto" w:fill="DEF3FA" w:themeFill="accent2" w:themeFillTint="33"/>
                      </w:rPr>
                      <w:t>Click or tap to enter.</w:t>
                    </w:r>
                  </w:sdtContent>
                </w:sdt>
              </w:sdtContent>
            </w:sdt>
            <w:r w:rsidR="006405E6" w:rsidRPr="005C5236">
              <w:rPr>
                <w:rFonts w:ascii="Arial" w:hAnsi="Arial" w:cs="Arial"/>
                <w:sz w:val="22"/>
                <w:szCs w:val="22"/>
                <w:lang w:eastAsia="x-none"/>
              </w:rPr>
              <w:tab/>
            </w:r>
            <w:r w:rsidR="006405E6" w:rsidRPr="005C5236">
              <w:rPr>
                <w:rFonts w:ascii="Arial" w:hAnsi="Arial" w:cs="Arial"/>
                <w:sz w:val="22"/>
                <w:szCs w:val="22"/>
                <w:lang w:eastAsia="x-none"/>
              </w:rPr>
              <w:tab/>
              <w:t xml:space="preserve">                                      </w:t>
            </w:r>
          </w:p>
          <w:p w14:paraId="4A06F99C" w14:textId="54171098" w:rsidR="006405E6" w:rsidRPr="00405E7B" w:rsidRDefault="006405E6" w:rsidP="00E11B4F">
            <w:pPr>
              <w:autoSpaceDE w:val="0"/>
              <w:autoSpaceDN w:val="0"/>
              <w:adjustRightInd w:val="0"/>
              <w:rPr>
                <w:rFonts w:ascii="Arial" w:hAnsi="Arial" w:cs="Arial"/>
                <w:iCs/>
                <w:sz w:val="22"/>
                <w:szCs w:val="22"/>
                <w:lang w:eastAsia="x-none"/>
              </w:rPr>
            </w:pPr>
            <w:r w:rsidRPr="00405E7B">
              <w:rPr>
                <w:rFonts w:ascii="Arial" w:hAnsi="Arial" w:cs="Arial"/>
                <w:iCs/>
                <w:sz w:val="22"/>
                <w:szCs w:val="22"/>
                <w:lang w:eastAsia="x-none"/>
              </w:rPr>
              <w:t>Name of person making this declaration</w:t>
            </w:r>
            <w:r w:rsidR="00405E7B">
              <w:rPr>
                <w:rFonts w:ascii="Arial" w:hAnsi="Arial" w:cs="Arial"/>
                <w:sz w:val="22"/>
                <w:szCs w:val="22"/>
                <w:lang w:eastAsia="x-none"/>
              </w:rPr>
              <w:t xml:space="preserve">                  </w:t>
            </w:r>
            <w:r w:rsidR="005C5236">
              <w:rPr>
                <w:rFonts w:ascii="Arial" w:hAnsi="Arial" w:cs="Arial"/>
                <w:sz w:val="22"/>
                <w:szCs w:val="22"/>
                <w:lang w:eastAsia="x-none"/>
              </w:rPr>
              <w:t xml:space="preserve">  </w:t>
            </w:r>
            <w:r w:rsidRPr="00405E7B">
              <w:rPr>
                <w:rFonts w:ascii="Arial" w:hAnsi="Arial" w:cs="Arial"/>
                <w:iCs/>
                <w:sz w:val="22"/>
                <w:szCs w:val="22"/>
                <w:lang w:eastAsia="x-none"/>
              </w:rPr>
              <w:t xml:space="preserve">Signature of person making this declaration </w:t>
            </w:r>
          </w:p>
          <w:p w14:paraId="08A2BB0E" w14:textId="77777777" w:rsidR="006405E6" w:rsidRPr="00614E36" w:rsidRDefault="006405E6" w:rsidP="00E11B4F">
            <w:pPr>
              <w:rPr>
                <w:rFonts w:ascii="Arial" w:eastAsia="Calibri" w:hAnsi="Arial" w:cs="Arial"/>
                <w:sz w:val="22"/>
                <w:szCs w:val="22"/>
              </w:rPr>
            </w:pPr>
          </w:p>
          <w:p w14:paraId="65EEB258" w14:textId="77777777" w:rsidR="006405E6" w:rsidRPr="00614E36" w:rsidRDefault="006405E6" w:rsidP="00E11B4F">
            <w:pPr>
              <w:rPr>
                <w:rFonts w:ascii="Arial" w:eastAsia="Calibri" w:hAnsi="Arial" w:cs="Arial"/>
                <w:sz w:val="22"/>
                <w:szCs w:val="22"/>
              </w:rPr>
            </w:pPr>
            <w:r w:rsidRPr="00614E36">
              <w:rPr>
                <w:rFonts w:ascii="Arial" w:eastAsia="Calibri" w:hAnsi="Arial" w:cs="Arial"/>
                <w:sz w:val="22"/>
                <w:szCs w:val="22"/>
              </w:rPr>
              <w:t>in the presence of</w:t>
            </w:r>
          </w:p>
          <w:p w14:paraId="113CC4E5" w14:textId="77777777" w:rsidR="006405E6" w:rsidRPr="00614E36" w:rsidRDefault="006405E6" w:rsidP="00E11B4F">
            <w:pPr>
              <w:autoSpaceDE w:val="0"/>
              <w:autoSpaceDN w:val="0"/>
              <w:adjustRightInd w:val="0"/>
              <w:rPr>
                <w:rFonts w:ascii="Arial" w:hAnsi="Arial" w:cs="Arial"/>
                <w:sz w:val="22"/>
                <w:szCs w:val="22"/>
                <w:lang w:eastAsia="x-none"/>
              </w:rPr>
            </w:pPr>
          </w:p>
          <w:p w14:paraId="635A4062" w14:textId="752C35B6" w:rsidR="006405E6" w:rsidRPr="00614E36" w:rsidRDefault="00000000" w:rsidP="00E11B4F">
            <w:pPr>
              <w:autoSpaceDE w:val="0"/>
              <w:autoSpaceDN w:val="0"/>
              <w:adjustRightInd w:val="0"/>
              <w:rPr>
                <w:rFonts w:ascii="Arial" w:hAnsi="Arial" w:cs="Arial"/>
                <w:sz w:val="22"/>
                <w:szCs w:val="22"/>
                <w:lang w:eastAsia="x-none"/>
              </w:rPr>
            </w:pPr>
            <w:sdt>
              <w:sdtPr>
                <w:rPr>
                  <w:color w:val="555559"/>
                  <w:u w:val="single"/>
                  <w:lang w:eastAsia="x-none"/>
                </w:rPr>
                <w:id w:val="1718553161"/>
                <w:placeholder>
                  <w:docPart w:val="FEA37FDFB44045FAB8644233049E34C6"/>
                </w:placeholder>
                <w15:appearance w15:val="hidden"/>
              </w:sdtPr>
              <w:sdtContent>
                <w:sdt>
                  <w:sdtPr>
                    <w:rPr>
                      <w:rFonts w:ascii="Arial" w:hAnsi="Arial" w:cs="Arial"/>
                      <w:sz w:val="22"/>
                      <w:szCs w:val="22"/>
                    </w:rPr>
                    <w:id w:val="772749941"/>
                    <w:placeholder>
                      <w:docPart w:val="168C0AADAFF84289AA39CCD9EFC22CB6"/>
                    </w:placeholder>
                    <w:showingPlcHdr/>
                    <w15:appearance w15:val="hidden"/>
                  </w:sdtPr>
                  <w:sdtContent>
                    <w:r w:rsidR="00317B62" w:rsidRPr="00317B62">
                      <w:rPr>
                        <w:rStyle w:val="PlaceholderText"/>
                        <w:rFonts w:ascii="Arial" w:hAnsi="Arial" w:cs="Arial"/>
                        <w:sz w:val="22"/>
                        <w:szCs w:val="22"/>
                        <w:shd w:val="clear" w:color="auto" w:fill="DEF3FA" w:themeFill="accent2" w:themeFillTint="33"/>
                      </w:rPr>
                      <w:t>Click or tap to enter.</w:t>
                    </w:r>
                  </w:sdtContent>
                </w:sdt>
              </w:sdtContent>
            </w:sdt>
            <w:r w:rsidR="006405E6" w:rsidRPr="00614E36">
              <w:rPr>
                <w:rFonts w:ascii="Arial" w:hAnsi="Arial" w:cs="Arial"/>
                <w:sz w:val="22"/>
                <w:szCs w:val="22"/>
                <w:lang w:eastAsia="x-none"/>
              </w:rPr>
              <w:tab/>
            </w:r>
            <w:r w:rsidR="006405E6" w:rsidRPr="00614E36">
              <w:rPr>
                <w:rFonts w:ascii="Arial" w:hAnsi="Arial" w:cs="Arial"/>
                <w:sz w:val="22"/>
                <w:szCs w:val="22"/>
                <w:lang w:eastAsia="x-none"/>
              </w:rPr>
              <w:tab/>
              <w:t xml:space="preserve">                                     </w:t>
            </w:r>
          </w:p>
          <w:p w14:paraId="1864DC7A" w14:textId="3CE28627" w:rsidR="006405E6" w:rsidRPr="00614E36" w:rsidRDefault="006405E6" w:rsidP="00E11B4F">
            <w:pPr>
              <w:autoSpaceDE w:val="0"/>
              <w:autoSpaceDN w:val="0"/>
              <w:adjustRightInd w:val="0"/>
              <w:rPr>
                <w:rFonts w:ascii="Arial" w:hAnsi="Arial" w:cs="Arial"/>
                <w:sz w:val="22"/>
                <w:szCs w:val="22"/>
                <w:lang w:eastAsia="x-none"/>
              </w:rPr>
            </w:pPr>
            <w:r w:rsidRPr="00405E7B">
              <w:rPr>
                <w:rFonts w:ascii="Arial" w:hAnsi="Arial" w:cs="Arial"/>
                <w:iCs/>
                <w:sz w:val="22"/>
                <w:szCs w:val="22"/>
                <w:lang w:eastAsia="x-none"/>
              </w:rPr>
              <w:t>Name of authorised witness</w:t>
            </w:r>
            <w:r w:rsidRPr="00405E7B">
              <w:rPr>
                <w:rFonts w:ascii="Arial" w:hAnsi="Arial" w:cs="Arial"/>
                <w:iCs/>
                <w:sz w:val="22"/>
                <w:szCs w:val="22"/>
                <w:lang w:eastAsia="x-none"/>
              </w:rPr>
              <w:tab/>
            </w:r>
            <w:r w:rsidRPr="00614E36">
              <w:rPr>
                <w:rFonts w:ascii="Arial" w:hAnsi="Arial" w:cs="Arial"/>
                <w:sz w:val="22"/>
                <w:szCs w:val="22"/>
                <w:lang w:eastAsia="x-none"/>
              </w:rPr>
              <w:tab/>
            </w:r>
            <w:r w:rsidRPr="00614E36">
              <w:rPr>
                <w:rFonts w:ascii="Arial" w:hAnsi="Arial" w:cs="Arial"/>
                <w:sz w:val="22"/>
                <w:szCs w:val="22"/>
                <w:lang w:eastAsia="x-none"/>
              </w:rPr>
              <w:tab/>
            </w:r>
            <w:r w:rsidR="00405E7B">
              <w:rPr>
                <w:rFonts w:ascii="Arial" w:hAnsi="Arial" w:cs="Arial"/>
                <w:sz w:val="22"/>
                <w:szCs w:val="22"/>
                <w:lang w:eastAsia="x-none"/>
              </w:rPr>
              <w:t xml:space="preserve">                  </w:t>
            </w:r>
            <w:r w:rsidRPr="00614E36">
              <w:rPr>
                <w:rFonts w:ascii="Arial" w:hAnsi="Arial" w:cs="Arial"/>
                <w:sz w:val="22"/>
                <w:szCs w:val="22"/>
                <w:lang w:eastAsia="x-none"/>
              </w:rPr>
              <w:t xml:space="preserve"> </w:t>
            </w:r>
            <w:r w:rsidRPr="00405E7B">
              <w:rPr>
                <w:rFonts w:ascii="Arial" w:hAnsi="Arial" w:cs="Arial"/>
                <w:iCs/>
                <w:sz w:val="22"/>
                <w:szCs w:val="22"/>
                <w:lang w:eastAsia="x-none"/>
              </w:rPr>
              <w:t>Signature of authorised witness</w:t>
            </w:r>
          </w:p>
        </w:tc>
      </w:tr>
      <w:tr w:rsidR="006405E6" w:rsidRPr="00614E36" w14:paraId="7B40100B" w14:textId="77777777" w:rsidTr="00C32FD6">
        <w:trPr>
          <w:trHeight w:val="335"/>
        </w:trPr>
        <w:tc>
          <w:tcPr>
            <w:tcW w:w="10348" w:type="dxa"/>
            <w:gridSpan w:val="4"/>
            <w:tcBorders>
              <w:top w:val="nil"/>
            </w:tcBorders>
          </w:tcPr>
          <w:p w14:paraId="4FDB33D3" w14:textId="77777777" w:rsidR="006405E6" w:rsidRPr="00614E36" w:rsidRDefault="006405E6" w:rsidP="00E11B4F">
            <w:pPr>
              <w:autoSpaceDE w:val="0"/>
              <w:autoSpaceDN w:val="0"/>
              <w:adjustRightInd w:val="0"/>
              <w:rPr>
                <w:rFonts w:ascii="Arial" w:hAnsi="Arial" w:cs="Arial"/>
                <w:sz w:val="22"/>
                <w:szCs w:val="22"/>
                <w:lang w:eastAsia="x-none"/>
              </w:rPr>
            </w:pPr>
          </w:p>
          <w:p w14:paraId="27600663" w14:textId="77777777" w:rsidR="006405E6" w:rsidRPr="00C32FD6" w:rsidRDefault="006405E6" w:rsidP="00E11B4F">
            <w:pPr>
              <w:jc w:val="center"/>
              <w:rPr>
                <w:rFonts w:ascii="Arial" w:eastAsia="Calibri" w:hAnsi="Arial" w:cs="Arial"/>
                <w:sz w:val="22"/>
                <w:szCs w:val="22"/>
                <w:shd w:val="clear" w:color="auto" w:fill="F2F2F2"/>
                <w:lang w:val="en-US"/>
              </w:rPr>
            </w:pPr>
            <w:r w:rsidRPr="00C32FD6">
              <w:rPr>
                <w:rFonts w:ascii="Arial" w:eastAsia="Calibri" w:hAnsi="Arial" w:cs="Arial"/>
                <w:sz w:val="22"/>
                <w:szCs w:val="22"/>
                <w:shd w:val="clear" w:color="auto" w:fill="F2F2F2"/>
                <w:lang w:val="en-US"/>
              </w:rPr>
              <w:t>Information regarding authorised witnesses is available:</w:t>
            </w:r>
          </w:p>
          <w:p w14:paraId="29E1CA8D" w14:textId="77777777" w:rsidR="006405E6" w:rsidRPr="00C32FD6" w:rsidRDefault="006405E6" w:rsidP="00E11B4F">
            <w:pPr>
              <w:jc w:val="center"/>
              <w:rPr>
                <w:rFonts w:ascii="Arial" w:eastAsia="Calibri" w:hAnsi="Arial" w:cs="Arial"/>
                <w:sz w:val="22"/>
                <w:szCs w:val="22"/>
              </w:rPr>
            </w:pPr>
            <w:hyperlink r:id="rId41" w:history="1">
              <w:r w:rsidRPr="00C32FD6">
                <w:rPr>
                  <w:rFonts w:ascii="Arial" w:eastAsia="Calibri" w:hAnsi="Arial" w:cs="Arial"/>
                  <w:i/>
                  <w:color w:val="0563C1" w:themeColor="hyperlink"/>
                  <w:sz w:val="22"/>
                  <w:szCs w:val="22"/>
                  <w:u w:val="single"/>
                </w:rPr>
                <w:t>Oaths, Affidavits and Statutory Declarations Act 2005</w:t>
              </w:r>
            </w:hyperlink>
            <w:r w:rsidRPr="00C32FD6">
              <w:rPr>
                <w:rFonts w:ascii="Arial" w:eastAsia="Calibri" w:hAnsi="Arial" w:cs="Arial"/>
                <w:sz w:val="22"/>
                <w:szCs w:val="22"/>
              </w:rPr>
              <w:t xml:space="preserve"> (WA)</w:t>
            </w:r>
          </w:p>
          <w:p w14:paraId="56243ABE" w14:textId="21FD341C" w:rsidR="006405E6" w:rsidRPr="00C32FD6" w:rsidRDefault="006405E6" w:rsidP="00E11B4F">
            <w:pPr>
              <w:jc w:val="center"/>
              <w:rPr>
                <w:rFonts w:ascii="Arial" w:hAnsi="Arial" w:cs="Arial"/>
                <w:sz w:val="22"/>
                <w:szCs w:val="22"/>
              </w:rPr>
            </w:pPr>
            <w:hyperlink r:id="rId42" w:history="1">
              <w:r w:rsidRPr="00C32FD6">
                <w:rPr>
                  <w:rFonts w:ascii="Arial" w:hAnsi="Arial" w:cs="Arial"/>
                  <w:i/>
                  <w:iCs/>
                  <w:color w:val="0563C1" w:themeColor="hyperlink"/>
                  <w:sz w:val="22"/>
                  <w:szCs w:val="22"/>
                  <w:u w:val="single"/>
                </w:rPr>
                <w:t>Statutory Declarations Act 1959</w:t>
              </w:r>
            </w:hyperlink>
            <w:r w:rsidRPr="00C32FD6">
              <w:rPr>
                <w:rFonts w:ascii="Arial" w:hAnsi="Arial" w:cs="Arial"/>
                <w:i/>
                <w:iCs/>
                <w:sz w:val="22"/>
                <w:szCs w:val="22"/>
              </w:rPr>
              <w:t xml:space="preserve"> </w:t>
            </w:r>
            <w:r w:rsidRPr="00C32FD6">
              <w:rPr>
                <w:rFonts w:ascii="Arial" w:hAnsi="Arial" w:cs="Arial"/>
                <w:sz w:val="22"/>
                <w:szCs w:val="22"/>
              </w:rPr>
              <w:t>(Cth)</w:t>
            </w:r>
          </w:p>
          <w:p w14:paraId="460CFC83" w14:textId="4CCC77DB" w:rsidR="006405E6" w:rsidRPr="00614E36" w:rsidRDefault="006405E6" w:rsidP="00614E36">
            <w:pPr>
              <w:jc w:val="center"/>
              <w:rPr>
                <w:rFonts w:ascii="Arial" w:eastAsia="Calibri" w:hAnsi="Arial" w:cs="Arial"/>
                <w:sz w:val="22"/>
                <w:szCs w:val="22"/>
              </w:rPr>
            </w:pPr>
            <w:hyperlink r:id="rId43" w:history="1">
              <w:r w:rsidRPr="00405E7B">
                <w:rPr>
                  <w:rFonts w:ascii="Arial" w:hAnsi="Arial" w:cs="Arial"/>
                  <w:color w:val="0563C1" w:themeColor="hyperlink"/>
                  <w:sz w:val="22"/>
                  <w:szCs w:val="22"/>
                  <w:u w:val="single"/>
                </w:rPr>
                <w:t>Statutory Declarations Regulations 2023</w:t>
              </w:r>
            </w:hyperlink>
            <w:r w:rsidRPr="00C32FD6">
              <w:rPr>
                <w:rFonts w:ascii="Arial" w:hAnsi="Arial" w:cs="Arial"/>
                <w:sz w:val="22"/>
                <w:szCs w:val="22"/>
              </w:rPr>
              <w:t xml:space="preserve"> (Cth)</w:t>
            </w:r>
          </w:p>
        </w:tc>
      </w:tr>
    </w:tbl>
    <w:p w14:paraId="073037F1" w14:textId="77777777" w:rsidR="006405E6" w:rsidRPr="00E32407" w:rsidRDefault="006405E6" w:rsidP="006405E6">
      <w:pPr>
        <w:pStyle w:val="Heading1"/>
      </w:pPr>
      <w:r w:rsidRPr="00E32407">
        <w:lastRenderedPageBreak/>
        <w:t>Submission of application for renewal of registration statutory declaration</w:t>
      </w:r>
    </w:p>
    <w:p w14:paraId="5FDECAD3" w14:textId="77777777" w:rsidR="006405E6" w:rsidRPr="00614E36" w:rsidRDefault="006405E6" w:rsidP="006405E6">
      <w:pPr>
        <w:spacing w:after="120"/>
        <w:jc w:val="center"/>
        <w:rPr>
          <w:rFonts w:asciiTheme="minorHAnsi" w:eastAsia="Calibri" w:hAnsiTheme="minorHAnsi" w:cstheme="minorHAnsi"/>
          <w:i/>
        </w:rPr>
      </w:pPr>
      <w:r w:rsidRPr="00614E36">
        <w:rPr>
          <w:rFonts w:asciiTheme="minorHAnsi" w:eastAsia="Calibri" w:hAnsiTheme="minorHAnsi" w:cstheme="minorHAnsi"/>
          <w:i/>
        </w:rPr>
        <w:t>Oaths, Affidavits and Statutory Declarations Act 2005</w:t>
      </w:r>
    </w:p>
    <w:tbl>
      <w:tblPr>
        <w:tblStyle w:val="TableGrid30"/>
        <w:tblW w:w="10267" w:type="dxa"/>
        <w:tblBorders>
          <w:top w:val="dotted" w:sz="4" w:space="0" w:color="8064A2"/>
          <w:left w:val="none" w:sz="0" w:space="0" w:color="auto"/>
          <w:bottom w:val="dotted" w:sz="4" w:space="0" w:color="A6A6A6"/>
          <w:right w:val="none" w:sz="0" w:space="0" w:color="auto"/>
          <w:insideH w:val="dotted" w:sz="4" w:space="0" w:color="8064A2"/>
          <w:insideV w:val="dotted" w:sz="4" w:space="0" w:color="8064A2"/>
        </w:tblBorders>
        <w:tblLayout w:type="fixed"/>
        <w:tblLook w:val="04A0" w:firstRow="1" w:lastRow="0" w:firstColumn="1" w:lastColumn="0" w:noHBand="0" w:noVBand="1"/>
      </w:tblPr>
      <w:tblGrid>
        <w:gridCol w:w="8789"/>
        <w:gridCol w:w="1478"/>
      </w:tblGrid>
      <w:tr w:rsidR="006405E6" w:rsidRPr="00614E36" w14:paraId="0DECAC7F" w14:textId="77777777" w:rsidTr="005E084E">
        <w:trPr>
          <w:trHeight w:val="340"/>
        </w:trPr>
        <w:tc>
          <w:tcPr>
            <w:tcW w:w="8789" w:type="dxa"/>
            <w:tcBorders>
              <w:top w:val="nil"/>
              <w:bottom w:val="dotted" w:sz="4" w:space="0" w:color="8064A2"/>
              <w:right w:val="nil"/>
            </w:tcBorders>
            <w:vAlign w:val="bottom"/>
          </w:tcPr>
          <w:p w14:paraId="0117FC4A" w14:textId="3F9A8DA3" w:rsidR="006405E6" w:rsidRPr="00614E36" w:rsidRDefault="006405E6" w:rsidP="00E11B4F">
            <w:pPr>
              <w:widowControl w:val="0"/>
              <w:spacing w:after="120"/>
              <w:rPr>
                <w:rFonts w:asciiTheme="minorHAnsi" w:hAnsiTheme="minorHAnsi" w:cstheme="minorHAnsi"/>
                <w:iCs/>
                <w:sz w:val="22"/>
                <w:szCs w:val="22"/>
              </w:rPr>
            </w:pPr>
            <w:r w:rsidRPr="00614E36">
              <w:rPr>
                <w:rFonts w:asciiTheme="minorHAnsi" w:hAnsiTheme="minorHAnsi" w:cstheme="minorHAnsi"/>
                <w:iCs/>
                <w:sz w:val="22"/>
                <w:szCs w:val="22"/>
              </w:rPr>
              <w:t xml:space="preserve">I, </w:t>
            </w:r>
            <w:sdt>
              <w:sdtPr>
                <w:rPr>
                  <w:rFonts w:asciiTheme="minorHAnsi" w:hAnsiTheme="minorHAnsi" w:cstheme="minorHAnsi"/>
                  <w:i/>
                  <w:iCs/>
                  <w:shd w:val="clear" w:color="auto" w:fill="DEF3FA" w:themeFill="accent2" w:themeFillTint="33"/>
                </w:rPr>
                <w:id w:val="1331790839"/>
                <w:placeholder>
                  <w:docPart w:val="FCB5EA5843364D97B829C5E571CDFD7A"/>
                </w:placeholder>
                <w15:appearance w15:val="hidden"/>
              </w:sdtPr>
              <w:sdtEndPr>
                <w:rPr>
                  <w:i w:val="0"/>
                  <w:shd w:val="clear" w:color="auto" w:fill="auto"/>
                </w:rPr>
              </w:sdtEndPr>
              <w:sdtContent>
                <w:sdt>
                  <w:sdtPr>
                    <w:rPr>
                      <w:rFonts w:ascii="Arial" w:hAnsi="Arial" w:cs="Arial"/>
                      <w:sz w:val="22"/>
                      <w:szCs w:val="22"/>
                    </w:rPr>
                    <w:id w:val="1015413210"/>
                    <w:placeholder>
                      <w:docPart w:val="EB5D3B5349414F85B7E5C7F4AF5C0CA8"/>
                    </w:placeholder>
                    <w:showingPlcHdr/>
                    <w15:appearance w15:val="hidden"/>
                  </w:sdtPr>
                  <w:sdtContent>
                    <w:r w:rsidR="00317B62" w:rsidRPr="00317B62">
                      <w:rPr>
                        <w:rStyle w:val="PlaceholderText"/>
                        <w:rFonts w:ascii="Arial" w:hAnsi="Arial" w:cs="Arial"/>
                        <w:sz w:val="22"/>
                        <w:szCs w:val="22"/>
                        <w:shd w:val="clear" w:color="auto" w:fill="DEF3FA" w:themeFill="accent2" w:themeFillTint="33"/>
                      </w:rPr>
                      <w:t>Click or tap to enter.</w:t>
                    </w:r>
                  </w:sdtContent>
                </w:sdt>
              </w:sdtContent>
            </w:sdt>
          </w:p>
        </w:tc>
        <w:tc>
          <w:tcPr>
            <w:tcW w:w="1478" w:type="dxa"/>
            <w:tcBorders>
              <w:top w:val="nil"/>
              <w:left w:val="nil"/>
              <w:bottom w:val="nil"/>
            </w:tcBorders>
            <w:vAlign w:val="bottom"/>
          </w:tcPr>
          <w:p w14:paraId="10364B1F" w14:textId="77777777" w:rsidR="006405E6" w:rsidRPr="00405E7B" w:rsidRDefault="006405E6" w:rsidP="00E11B4F">
            <w:pPr>
              <w:widowControl w:val="0"/>
              <w:spacing w:after="100" w:afterAutospacing="1"/>
              <w:rPr>
                <w:rFonts w:asciiTheme="minorHAnsi" w:hAnsiTheme="minorHAnsi" w:cstheme="minorHAnsi"/>
                <w:sz w:val="22"/>
                <w:szCs w:val="22"/>
              </w:rPr>
            </w:pPr>
            <w:r w:rsidRPr="00405E7B">
              <w:rPr>
                <w:rFonts w:asciiTheme="minorHAnsi" w:hAnsiTheme="minorHAnsi" w:cstheme="minorHAnsi"/>
                <w:sz w:val="22"/>
                <w:szCs w:val="22"/>
              </w:rPr>
              <w:t>(full name)</w:t>
            </w:r>
          </w:p>
        </w:tc>
      </w:tr>
      <w:tr w:rsidR="006405E6" w:rsidRPr="00614E36" w14:paraId="0FEA20A4" w14:textId="77777777" w:rsidTr="005E084E">
        <w:trPr>
          <w:trHeight w:val="382"/>
        </w:trPr>
        <w:tc>
          <w:tcPr>
            <w:tcW w:w="8789" w:type="dxa"/>
            <w:tcBorders>
              <w:top w:val="dotted" w:sz="4" w:space="0" w:color="8064A2"/>
              <w:bottom w:val="dotted" w:sz="4" w:space="0" w:color="8064A2"/>
              <w:right w:val="nil"/>
            </w:tcBorders>
            <w:vAlign w:val="bottom"/>
          </w:tcPr>
          <w:p w14:paraId="4BA24703" w14:textId="6D144BDD" w:rsidR="006405E6" w:rsidRPr="00614E36" w:rsidRDefault="006405E6" w:rsidP="00E11B4F">
            <w:pPr>
              <w:widowControl w:val="0"/>
              <w:spacing w:after="120"/>
              <w:rPr>
                <w:rFonts w:asciiTheme="minorHAnsi" w:hAnsiTheme="minorHAnsi" w:cstheme="minorHAnsi"/>
                <w:iCs/>
                <w:sz w:val="22"/>
                <w:szCs w:val="22"/>
              </w:rPr>
            </w:pPr>
            <w:r w:rsidRPr="00614E36">
              <w:rPr>
                <w:rFonts w:asciiTheme="minorHAnsi" w:hAnsiTheme="minorHAnsi" w:cstheme="minorHAnsi"/>
                <w:iCs/>
                <w:sz w:val="22"/>
                <w:szCs w:val="22"/>
              </w:rPr>
              <w:t>of</w:t>
            </w:r>
            <w:r w:rsidRPr="00614E36">
              <w:rPr>
                <w:rFonts w:asciiTheme="minorHAnsi" w:hAnsiTheme="minorHAnsi" w:cstheme="minorHAnsi"/>
                <w:i/>
                <w:iCs/>
                <w:sz w:val="22"/>
                <w:szCs w:val="22"/>
              </w:rPr>
              <w:t xml:space="preserve"> </w:t>
            </w:r>
            <w:sdt>
              <w:sdtPr>
                <w:rPr>
                  <w:rFonts w:asciiTheme="minorHAnsi" w:hAnsiTheme="minorHAnsi" w:cstheme="minorHAnsi"/>
                  <w:i/>
                  <w:iCs/>
                </w:rPr>
                <w:id w:val="-1792578875"/>
                <w:placeholder>
                  <w:docPart w:val="560DB0BD48694008BA7F72BF075121C9"/>
                </w:placeholder>
                <w:showingPlcHdr/>
                <w15:appearance w15:val="hidden"/>
              </w:sdtPr>
              <w:sdtEndPr>
                <w:rPr>
                  <w:i w:val="0"/>
                </w:rPr>
              </w:sdtEndPr>
              <w:sdtContent>
                <w:r w:rsidRPr="00A5425B">
                  <w:rPr>
                    <w:rFonts w:asciiTheme="minorHAnsi" w:hAnsiTheme="minorHAnsi" w:cstheme="minorHAnsi"/>
                    <w:iCs/>
                    <w:color w:val="808080"/>
                    <w:sz w:val="22"/>
                    <w:szCs w:val="22"/>
                    <w:u w:val="single"/>
                    <w:shd w:val="clear" w:color="auto" w:fill="DEF3FA" w:themeFill="accent2" w:themeFillTint="33"/>
                  </w:rPr>
                  <w:t>Click</w:t>
                </w:r>
                <w:r w:rsidR="00A5425B">
                  <w:rPr>
                    <w:rFonts w:asciiTheme="minorHAnsi" w:hAnsiTheme="minorHAnsi" w:cstheme="minorHAnsi"/>
                    <w:iCs/>
                    <w:color w:val="808080"/>
                    <w:sz w:val="22"/>
                    <w:szCs w:val="22"/>
                    <w:u w:val="single"/>
                    <w:shd w:val="clear" w:color="auto" w:fill="DEF3FA" w:themeFill="accent2" w:themeFillTint="33"/>
                  </w:rPr>
                  <w:t xml:space="preserve"> or </w:t>
                </w:r>
                <w:r w:rsidRPr="00A5425B">
                  <w:rPr>
                    <w:rFonts w:asciiTheme="minorHAnsi" w:hAnsiTheme="minorHAnsi" w:cstheme="minorHAnsi"/>
                    <w:iCs/>
                    <w:color w:val="808080"/>
                    <w:sz w:val="22"/>
                    <w:szCs w:val="22"/>
                    <w:u w:val="single"/>
                    <w:shd w:val="clear" w:color="auto" w:fill="DEF3FA" w:themeFill="accent2" w:themeFillTint="33"/>
                  </w:rPr>
                  <w:t>tap to enter text</w:t>
                </w:r>
              </w:sdtContent>
            </w:sdt>
          </w:p>
        </w:tc>
        <w:tc>
          <w:tcPr>
            <w:tcW w:w="1478" w:type="dxa"/>
            <w:tcBorders>
              <w:top w:val="nil"/>
              <w:left w:val="nil"/>
              <w:bottom w:val="nil"/>
            </w:tcBorders>
            <w:vAlign w:val="bottom"/>
          </w:tcPr>
          <w:p w14:paraId="2B8B0922" w14:textId="77777777" w:rsidR="006405E6" w:rsidRPr="00405E7B" w:rsidRDefault="006405E6" w:rsidP="00E11B4F">
            <w:pPr>
              <w:widowControl w:val="0"/>
              <w:spacing w:after="100" w:afterAutospacing="1"/>
              <w:rPr>
                <w:rFonts w:asciiTheme="minorHAnsi" w:hAnsiTheme="minorHAnsi" w:cstheme="minorHAnsi"/>
                <w:sz w:val="22"/>
                <w:szCs w:val="22"/>
              </w:rPr>
            </w:pPr>
            <w:r w:rsidRPr="00405E7B">
              <w:rPr>
                <w:rFonts w:asciiTheme="minorHAnsi" w:hAnsiTheme="minorHAnsi" w:cstheme="minorHAnsi"/>
                <w:sz w:val="22"/>
                <w:szCs w:val="22"/>
              </w:rPr>
              <w:t>(address)</w:t>
            </w:r>
          </w:p>
        </w:tc>
      </w:tr>
      <w:tr w:rsidR="006405E6" w:rsidRPr="00614E36" w14:paraId="09874A87" w14:textId="77777777" w:rsidTr="005E084E">
        <w:trPr>
          <w:trHeight w:val="416"/>
        </w:trPr>
        <w:tc>
          <w:tcPr>
            <w:tcW w:w="8789" w:type="dxa"/>
            <w:tcBorders>
              <w:top w:val="dotted" w:sz="4" w:space="0" w:color="8064A2"/>
              <w:bottom w:val="dotted" w:sz="4" w:space="0" w:color="auto"/>
              <w:right w:val="nil"/>
            </w:tcBorders>
            <w:vAlign w:val="bottom"/>
          </w:tcPr>
          <w:p w14:paraId="23F2EB67" w14:textId="3EAF4A88" w:rsidR="006405E6" w:rsidRPr="00614E36" w:rsidRDefault="006405E6" w:rsidP="00E11B4F">
            <w:pPr>
              <w:widowControl w:val="0"/>
              <w:spacing w:after="120"/>
              <w:rPr>
                <w:rFonts w:asciiTheme="minorHAnsi" w:hAnsiTheme="minorHAnsi" w:cstheme="minorHAnsi"/>
                <w:iCs/>
                <w:sz w:val="22"/>
                <w:szCs w:val="22"/>
              </w:rPr>
            </w:pPr>
            <w:r w:rsidRPr="00614E36">
              <w:rPr>
                <w:rFonts w:asciiTheme="minorHAnsi" w:hAnsiTheme="minorHAnsi" w:cstheme="minorHAnsi"/>
                <w:iCs/>
                <w:sz w:val="22"/>
                <w:szCs w:val="22"/>
              </w:rPr>
              <w:t xml:space="preserve">Principal Executive Officer of </w:t>
            </w:r>
            <w:sdt>
              <w:sdtPr>
                <w:rPr>
                  <w:rFonts w:asciiTheme="minorHAnsi" w:hAnsiTheme="minorHAnsi" w:cstheme="minorHAnsi"/>
                  <w:i/>
                  <w:iCs/>
                </w:rPr>
                <w:id w:val="1134597562"/>
                <w:placeholder>
                  <w:docPart w:val="1C80AEE51E604F86A462D33BAADD1B18"/>
                </w:placeholder>
                <w:showingPlcHdr/>
                <w15:appearance w15:val="hidden"/>
              </w:sdtPr>
              <w:sdtEndPr>
                <w:rPr>
                  <w:i w:val="0"/>
                </w:rPr>
              </w:sdtEndPr>
              <w:sdtContent>
                <w:r w:rsidRPr="00A5425B">
                  <w:rPr>
                    <w:rFonts w:asciiTheme="minorHAnsi" w:hAnsiTheme="minorHAnsi" w:cstheme="minorHAnsi"/>
                    <w:iCs/>
                    <w:color w:val="808080"/>
                    <w:sz w:val="22"/>
                    <w:szCs w:val="22"/>
                    <w:u w:val="single"/>
                    <w:shd w:val="clear" w:color="auto" w:fill="DEF3FA" w:themeFill="accent2" w:themeFillTint="33"/>
                  </w:rPr>
                  <w:t>Click</w:t>
                </w:r>
                <w:r w:rsidR="00A5425B" w:rsidRPr="00A5425B">
                  <w:rPr>
                    <w:rFonts w:asciiTheme="minorHAnsi" w:hAnsiTheme="minorHAnsi" w:cstheme="minorHAnsi"/>
                    <w:iCs/>
                    <w:color w:val="808080"/>
                    <w:sz w:val="22"/>
                    <w:szCs w:val="22"/>
                    <w:u w:val="single"/>
                    <w:shd w:val="clear" w:color="auto" w:fill="DEF3FA" w:themeFill="accent2" w:themeFillTint="33"/>
                  </w:rPr>
                  <w:t xml:space="preserve"> or </w:t>
                </w:r>
                <w:r w:rsidRPr="00A5425B">
                  <w:rPr>
                    <w:rFonts w:asciiTheme="minorHAnsi" w:hAnsiTheme="minorHAnsi" w:cstheme="minorHAnsi"/>
                    <w:iCs/>
                    <w:color w:val="808080"/>
                    <w:sz w:val="22"/>
                    <w:szCs w:val="22"/>
                    <w:u w:val="single"/>
                    <w:shd w:val="clear" w:color="auto" w:fill="DEF3FA" w:themeFill="accent2" w:themeFillTint="33"/>
                  </w:rPr>
                  <w:t>tap to enter text</w:t>
                </w:r>
              </w:sdtContent>
            </w:sdt>
          </w:p>
        </w:tc>
        <w:tc>
          <w:tcPr>
            <w:tcW w:w="1478" w:type="dxa"/>
            <w:tcBorders>
              <w:top w:val="nil"/>
              <w:left w:val="nil"/>
              <w:bottom w:val="nil"/>
            </w:tcBorders>
            <w:vAlign w:val="bottom"/>
          </w:tcPr>
          <w:p w14:paraId="393D8E42" w14:textId="77777777" w:rsidR="006405E6" w:rsidRPr="00405E7B" w:rsidRDefault="006405E6" w:rsidP="00E11B4F">
            <w:pPr>
              <w:widowControl w:val="0"/>
              <w:spacing w:after="100" w:afterAutospacing="1"/>
              <w:rPr>
                <w:rFonts w:asciiTheme="minorHAnsi" w:hAnsiTheme="minorHAnsi" w:cstheme="minorHAnsi"/>
                <w:sz w:val="22"/>
                <w:szCs w:val="22"/>
              </w:rPr>
            </w:pPr>
            <w:r w:rsidRPr="00405E7B">
              <w:rPr>
                <w:rFonts w:asciiTheme="minorHAnsi" w:hAnsiTheme="minorHAnsi" w:cstheme="minorHAnsi"/>
                <w:sz w:val="22"/>
                <w:szCs w:val="22"/>
              </w:rPr>
              <w:t>(legal entity)</w:t>
            </w:r>
          </w:p>
        </w:tc>
      </w:tr>
      <w:tr w:rsidR="006405E6" w:rsidRPr="00614E36" w14:paraId="1F408193" w14:textId="77777777" w:rsidTr="00E11B4F">
        <w:trPr>
          <w:trHeight w:val="359"/>
        </w:trPr>
        <w:tc>
          <w:tcPr>
            <w:tcW w:w="10267" w:type="dxa"/>
            <w:gridSpan w:val="2"/>
            <w:tcBorders>
              <w:top w:val="nil"/>
              <w:bottom w:val="nil"/>
            </w:tcBorders>
          </w:tcPr>
          <w:p w14:paraId="188AB862" w14:textId="77777777" w:rsidR="005E084E" w:rsidRDefault="005E084E" w:rsidP="00E11B4F">
            <w:pPr>
              <w:spacing w:before="120"/>
              <w:rPr>
                <w:rFonts w:asciiTheme="minorHAnsi" w:eastAsia="Calibri" w:hAnsiTheme="minorHAnsi" w:cstheme="minorHAnsi"/>
                <w:sz w:val="22"/>
                <w:szCs w:val="22"/>
              </w:rPr>
            </w:pPr>
          </w:p>
          <w:p w14:paraId="2642DAA3" w14:textId="06DE485C" w:rsidR="006405E6" w:rsidRPr="00614E36" w:rsidRDefault="006405E6" w:rsidP="00E11B4F">
            <w:pPr>
              <w:spacing w:before="120"/>
              <w:rPr>
                <w:rFonts w:asciiTheme="minorHAnsi" w:eastAsia="Calibri" w:hAnsiTheme="minorHAnsi" w:cstheme="minorHAnsi"/>
                <w:sz w:val="22"/>
                <w:szCs w:val="22"/>
              </w:rPr>
            </w:pPr>
            <w:r w:rsidRPr="00614E36">
              <w:rPr>
                <w:rFonts w:asciiTheme="minorHAnsi" w:eastAsia="Calibri" w:hAnsiTheme="minorHAnsi" w:cstheme="minorHAnsi"/>
                <w:sz w:val="22"/>
                <w:szCs w:val="22"/>
              </w:rPr>
              <w:t>sincerely declare as follows:</w:t>
            </w:r>
          </w:p>
          <w:p w14:paraId="6DCA5E87" w14:textId="68FF799B" w:rsidR="006405E6" w:rsidRPr="00614E36" w:rsidRDefault="006405E6" w:rsidP="00405E7B">
            <w:pPr>
              <w:widowControl w:val="0"/>
              <w:numPr>
                <w:ilvl w:val="0"/>
                <w:numId w:val="11"/>
              </w:numPr>
              <w:spacing w:after="0"/>
              <w:contextualSpacing w:val="0"/>
              <w:rPr>
                <w:rFonts w:asciiTheme="minorHAnsi" w:hAnsiTheme="minorHAnsi" w:cstheme="minorHAnsi"/>
                <w:sz w:val="22"/>
                <w:szCs w:val="22"/>
                <w:lang w:eastAsia="x-none"/>
              </w:rPr>
            </w:pPr>
            <w:r w:rsidRPr="00614E36">
              <w:rPr>
                <w:rFonts w:asciiTheme="minorHAnsi" w:hAnsiTheme="minorHAnsi" w:cstheme="minorHAnsi"/>
                <w:sz w:val="22"/>
                <w:szCs w:val="22"/>
                <w:lang w:eastAsia="x-none"/>
              </w:rPr>
              <w:t>all of the information provided in and with this application is true and correct</w:t>
            </w:r>
          </w:p>
          <w:p w14:paraId="07994D8B" w14:textId="77777777" w:rsidR="006405E6" w:rsidRPr="00614E36" w:rsidRDefault="006405E6">
            <w:pPr>
              <w:widowControl w:val="0"/>
              <w:numPr>
                <w:ilvl w:val="0"/>
                <w:numId w:val="11"/>
              </w:numPr>
              <w:spacing w:after="120"/>
              <w:contextualSpacing w:val="0"/>
              <w:rPr>
                <w:rFonts w:asciiTheme="minorHAnsi" w:hAnsiTheme="minorHAnsi" w:cstheme="minorHAnsi"/>
                <w:color w:val="555559"/>
                <w:sz w:val="22"/>
                <w:szCs w:val="22"/>
                <w:lang w:eastAsia="x-none"/>
              </w:rPr>
            </w:pPr>
            <w:r w:rsidRPr="00614E36">
              <w:rPr>
                <w:rFonts w:asciiTheme="minorHAnsi" w:hAnsiTheme="minorHAnsi" w:cstheme="minorHAnsi"/>
                <w:sz w:val="22"/>
                <w:szCs w:val="22"/>
                <w:lang w:eastAsia="x-none"/>
              </w:rPr>
              <w:t xml:space="preserve">that the legal entity complies with the requirements of the </w:t>
            </w:r>
            <w:r w:rsidRPr="00614E36">
              <w:rPr>
                <w:rFonts w:asciiTheme="minorHAnsi" w:hAnsiTheme="minorHAnsi" w:cstheme="minorHAnsi"/>
                <w:i/>
                <w:sz w:val="22"/>
                <w:szCs w:val="22"/>
                <w:lang w:eastAsia="x-none"/>
              </w:rPr>
              <w:t>Education Service Providers (Full Fee Overseas Students) Registration Act 1999</w:t>
            </w:r>
            <w:r w:rsidRPr="00614E36">
              <w:rPr>
                <w:rFonts w:asciiTheme="minorHAnsi" w:hAnsiTheme="minorHAnsi" w:cstheme="minorHAnsi"/>
                <w:sz w:val="22"/>
                <w:szCs w:val="22"/>
                <w:lang w:eastAsia="x-none"/>
              </w:rPr>
              <w:t xml:space="preserve"> (WA) and </w:t>
            </w:r>
            <w:r w:rsidRPr="00614E36">
              <w:rPr>
                <w:rFonts w:asciiTheme="minorHAnsi" w:hAnsiTheme="minorHAnsi" w:cstheme="minorHAnsi"/>
                <w:i/>
                <w:sz w:val="22"/>
                <w:szCs w:val="22"/>
                <w:lang w:eastAsia="x-none"/>
              </w:rPr>
              <w:t>Education Services for Overseas Students Act 2000</w:t>
            </w:r>
            <w:r w:rsidRPr="00614E36">
              <w:rPr>
                <w:rFonts w:asciiTheme="minorHAnsi" w:hAnsiTheme="minorHAnsi" w:cstheme="minorHAnsi"/>
                <w:sz w:val="22"/>
                <w:szCs w:val="22"/>
                <w:lang w:eastAsia="x-none"/>
              </w:rPr>
              <w:t xml:space="preserve"> (Cth) and all other State and Australian Government legal requirements associated with its operation.</w:t>
            </w:r>
          </w:p>
        </w:tc>
      </w:tr>
      <w:tr w:rsidR="006405E6" w:rsidRPr="00614E36" w14:paraId="60BBCBCA" w14:textId="77777777" w:rsidTr="00E11B4F">
        <w:trPr>
          <w:trHeight w:val="359"/>
        </w:trPr>
        <w:tc>
          <w:tcPr>
            <w:tcW w:w="10267" w:type="dxa"/>
            <w:gridSpan w:val="2"/>
            <w:tcBorders>
              <w:top w:val="nil"/>
            </w:tcBorders>
          </w:tcPr>
          <w:p w14:paraId="08B7A119" w14:textId="77777777" w:rsidR="006405E6" w:rsidRPr="00614E36" w:rsidRDefault="006405E6" w:rsidP="00E11B4F">
            <w:pPr>
              <w:autoSpaceDE w:val="0"/>
              <w:autoSpaceDN w:val="0"/>
              <w:adjustRightInd w:val="0"/>
              <w:spacing w:before="120" w:after="120"/>
              <w:rPr>
                <w:rFonts w:asciiTheme="minorHAnsi" w:hAnsiTheme="minorHAnsi" w:cstheme="minorHAnsi"/>
                <w:sz w:val="22"/>
                <w:szCs w:val="22"/>
                <w:lang w:eastAsia="x-none"/>
              </w:rPr>
            </w:pPr>
            <w:r w:rsidRPr="00614E36">
              <w:rPr>
                <w:rFonts w:asciiTheme="minorHAnsi" w:hAnsiTheme="minorHAnsi" w:cstheme="minorHAnsi"/>
                <w:sz w:val="22"/>
                <w:szCs w:val="22"/>
                <w:lang w:eastAsia="x-none"/>
              </w:rPr>
              <w:t>This declaration is true and I know that it is an offence to make a declaration knowing that it is false in a material particular.</w:t>
            </w:r>
          </w:p>
          <w:p w14:paraId="2B1E4E48" w14:textId="77777777" w:rsidR="005E084E" w:rsidRDefault="005E084E" w:rsidP="00E11B4F">
            <w:pPr>
              <w:autoSpaceDE w:val="0"/>
              <w:autoSpaceDN w:val="0"/>
              <w:adjustRightInd w:val="0"/>
              <w:spacing w:before="120" w:after="120"/>
              <w:rPr>
                <w:rFonts w:asciiTheme="minorHAnsi" w:hAnsiTheme="minorHAnsi" w:cstheme="minorHAnsi"/>
                <w:sz w:val="22"/>
                <w:szCs w:val="22"/>
                <w:lang w:eastAsia="x-none"/>
              </w:rPr>
            </w:pPr>
          </w:p>
          <w:p w14:paraId="67EFD1AB" w14:textId="17A4D9D0" w:rsidR="006405E6" w:rsidRPr="00A5425B" w:rsidRDefault="006405E6" w:rsidP="005E084E">
            <w:pPr>
              <w:autoSpaceDE w:val="0"/>
              <w:autoSpaceDN w:val="0"/>
              <w:adjustRightInd w:val="0"/>
              <w:spacing w:before="120" w:after="120"/>
              <w:rPr>
                <w:rFonts w:asciiTheme="minorHAnsi" w:hAnsiTheme="minorHAnsi" w:cstheme="minorHAnsi"/>
                <w:iCs/>
                <w:sz w:val="22"/>
                <w:szCs w:val="22"/>
                <w:lang w:eastAsia="x-none"/>
              </w:rPr>
            </w:pPr>
            <w:r w:rsidRPr="00614E36">
              <w:rPr>
                <w:rFonts w:asciiTheme="minorHAnsi" w:hAnsiTheme="minorHAnsi" w:cstheme="minorHAnsi"/>
                <w:sz w:val="22"/>
                <w:szCs w:val="22"/>
                <w:lang w:eastAsia="x-none"/>
              </w:rPr>
              <w:t xml:space="preserve">This declaration is made under the </w:t>
            </w:r>
            <w:r w:rsidRPr="00614E36">
              <w:rPr>
                <w:rFonts w:asciiTheme="minorHAnsi" w:hAnsiTheme="minorHAnsi" w:cstheme="minorHAnsi"/>
                <w:i/>
                <w:sz w:val="22"/>
                <w:szCs w:val="22"/>
                <w:lang w:eastAsia="x-none"/>
              </w:rPr>
              <w:t>Oaths, Affidavits and Statutory Declarations Act 2005</w:t>
            </w:r>
            <w:r w:rsidRPr="00614E36">
              <w:rPr>
                <w:rFonts w:asciiTheme="minorHAnsi" w:hAnsiTheme="minorHAnsi" w:cstheme="minorHAnsi"/>
                <w:sz w:val="22"/>
                <w:szCs w:val="22"/>
                <w:lang w:eastAsia="x-none"/>
              </w:rPr>
              <w:t xml:space="preserve"> at</w:t>
            </w:r>
            <w:r w:rsidR="005E084E">
              <w:rPr>
                <w:rFonts w:asciiTheme="minorHAnsi" w:hAnsiTheme="minorHAnsi" w:cstheme="minorHAnsi"/>
                <w:sz w:val="22"/>
                <w:szCs w:val="22"/>
                <w:lang w:eastAsia="x-none"/>
              </w:rPr>
              <w:t xml:space="preserve"> </w:t>
            </w:r>
            <w:sdt>
              <w:sdtPr>
                <w:rPr>
                  <w:rFonts w:asciiTheme="minorHAnsi" w:hAnsiTheme="minorHAnsi" w:cstheme="minorHAnsi"/>
                  <w:color w:val="555559"/>
                  <w:lang w:eastAsia="x-none"/>
                </w:rPr>
                <w:id w:val="-482853709"/>
                <w:placeholder>
                  <w:docPart w:val="B365B708F0044536BB7C8599A0B49294"/>
                </w:placeholder>
                <w:showingPlcHdr/>
                <w15:appearance w15:val="hidden"/>
              </w:sdtPr>
              <w:sdtEndPr>
                <w:rPr>
                  <w:i/>
                </w:rPr>
              </w:sdtEndPr>
              <w:sdtContent>
                <w:r w:rsidRPr="00A5425B">
                  <w:rPr>
                    <w:rFonts w:asciiTheme="minorHAnsi" w:hAnsiTheme="minorHAnsi" w:cstheme="minorHAnsi"/>
                    <w:iCs/>
                    <w:color w:val="808080"/>
                    <w:sz w:val="22"/>
                    <w:szCs w:val="22"/>
                    <w:u w:val="single"/>
                    <w:shd w:val="clear" w:color="auto" w:fill="DEF3FA" w:themeFill="accent2" w:themeFillTint="33"/>
                    <w:lang w:eastAsia="x-none"/>
                  </w:rPr>
                  <w:t>Click</w:t>
                </w:r>
                <w:r w:rsidR="00A5425B">
                  <w:rPr>
                    <w:rFonts w:asciiTheme="minorHAnsi" w:hAnsiTheme="minorHAnsi" w:cstheme="minorHAnsi"/>
                    <w:iCs/>
                    <w:color w:val="808080"/>
                    <w:sz w:val="22"/>
                    <w:szCs w:val="22"/>
                    <w:u w:val="single"/>
                    <w:shd w:val="clear" w:color="auto" w:fill="DEF3FA" w:themeFill="accent2" w:themeFillTint="33"/>
                    <w:lang w:eastAsia="x-none"/>
                  </w:rPr>
                  <w:t xml:space="preserve"> or </w:t>
                </w:r>
                <w:r w:rsidRPr="00A5425B">
                  <w:rPr>
                    <w:rFonts w:asciiTheme="minorHAnsi" w:hAnsiTheme="minorHAnsi" w:cstheme="minorHAnsi"/>
                    <w:iCs/>
                    <w:color w:val="808080"/>
                    <w:sz w:val="22"/>
                    <w:szCs w:val="22"/>
                    <w:u w:val="single"/>
                    <w:shd w:val="clear" w:color="auto" w:fill="DEF3FA" w:themeFill="accent2" w:themeFillTint="33"/>
                    <w:lang w:eastAsia="x-none"/>
                  </w:rPr>
                  <w:t>tap to enter text</w:t>
                </w:r>
              </w:sdtContent>
            </w:sdt>
            <w:r w:rsidR="003501D8">
              <w:rPr>
                <w:rFonts w:asciiTheme="minorHAnsi" w:hAnsiTheme="minorHAnsi" w:cstheme="minorHAnsi"/>
                <w:color w:val="555559"/>
                <w:lang w:eastAsia="x-none"/>
              </w:rPr>
              <w:t xml:space="preserve"> </w:t>
            </w:r>
            <w:r w:rsidRPr="00405E7B">
              <w:rPr>
                <w:rFonts w:asciiTheme="minorHAnsi" w:hAnsiTheme="minorHAnsi" w:cstheme="minorHAnsi"/>
                <w:iCs/>
                <w:lang w:eastAsia="x-none"/>
              </w:rPr>
              <w:t>(</w:t>
            </w:r>
            <w:r w:rsidRPr="003501D8">
              <w:rPr>
                <w:rFonts w:asciiTheme="minorHAnsi" w:hAnsiTheme="minorHAnsi" w:cstheme="minorHAnsi"/>
                <w:iCs/>
                <w:sz w:val="22"/>
                <w:szCs w:val="22"/>
                <w:lang w:eastAsia="x-none"/>
              </w:rPr>
              <w:t>location</w:t>
            </w:r>
            <w:r w:rsidRPr="00A5425B">
              <w:rPr>
                <w:rFonts w:asciiTheme="minorHAnsi" w:hAnsiTheme="minorHAnsi" w:cstheme="minorHAnsi"/>
                <w:iCs/>
                <w:sz w:val="22"/>
                <w:szCs w:val="22"/>
                <w:lang w:eastAsia="x-none"/>
              </w:rPr>
              <w:t xml:space="preserve"> of signing) in the State of Western Australia, on</w:t>
            </w:r>
            <w:r w:rsidR="005E084E" w:rsidRPr="00A5425B">
              <w:rPr>
                <w:rFonts w:asciiTheme="minorHAnsi" w:hAnsiTheme="minorHAnsi" w:cstheme="minorHAnsi"/>
                <w:iCs/>
                <w:sz w:val="22"/>
                <w:szCs w:val="22"/>
                <w:lang w:eastAsia="x-none"/>
              </w:rPr>
              <w:t xml:space="preserve"> </w:t>
            </w:r>
            <w:r w:rsidRPr="00A5425B">
              <w:rPr>
                <w:rFonts w:asciiTheme="minorHAnsi" w:hAnsiTheme="minorHAnsi" w:cstheme="minorHAnsi"/>
                <w:iCs/>
                <w:sz w:val="22"/>
                <w:szCs w:val="22"/>
                <w:lang w:eastAsia="x-none"/>
              </w:rPr>
              <w:t xml:space="preserve">this </w:t>
            </w:r>
            <w:sdt>
              <w:sdtPr>
                <w:rPr>
                  <w:rFonts w:asciiTheme="minorHAnsi" w:hAnsiTheme="minorHAnsi" w:cstheme="minorHAnsi"/>
                  <w:iCs/>
                  <w:color w:val="555559"/>
                  <w:lang w:eastAsia="x-none"/>
                </w:rPr>
                <w:id w:val="-526793343"/>
                <w:placeholder>
                  <w:docPart w:val="89A9A6D0F2B64A88963E205EB0D47084"/>
                </w:placeholder>
                <w:showingPlcHdr/>
                <w15:appearance w15:val="hidden"/>
              </w:sdtPr>
              <w:sdtContent>
                <w:r w:rsidRPr="00A5425B">
                  <w:rPr>
                    <w:rFonts w:asciiTheme="minorHAnsi" w:hAnsiTheme="minorHAnsi" w:cstheme="minorHAnsi"/>
                    <w:iCs/>
                    <w:color w:val="808080"/>
                    <w:sz w:val="22"/>
                    <w:szCs w:val="22"/>
                    <w:u w:val="single"/>
                    <w:shd w:val="clear" w:color="auto" w:fill="DEF3FA" w:themeFill="accent2" w:themeFillTint="33"/>
                    <w:lang w:eastAsia="x-none"/>
                  </w:rPr>
                  <w:t>Click</w:t>
                </w:r>
                <w:r w:rsidR="00A5425B" w:rsidRPr="00A5425B">
                  <w:rPr>
                    <w:rFonts w:asciiTheme="minorHAnsi" w:hAnsiTheme="minorHAnsi" w:cstheme="minorHAnsi"/>
                    <w:iCs/>
                    <w:color w:val="808080"/>
                    <w:sz w:val="22"/>
                    <w:szCs w:val="22"/>
                    <w:u w:val="single"/>
                    <w:shd w:val="clear" w:color="auto" w:fill="DEF3FA" w:themeFill="accent2" w:themeFillTint="33"/>
                    <w:lang w:eastAsia="x-none"/>
                  </w:rPr>
                  <w:t xml:space="preserve"> or </w:t>
                </w:r>
                <w:r w:rsidRPr="00A5425B">
                  <w:rPr>
                    <w:rFonts w:asciiTheme="minorHAnsi" w:hAnsiTheme="minorHAnsi" w:cstheme="minorHAnsi"/>
                    <w:iCs/>
                    <w:color w:val="808080"/>
                    <w:sz w:val="22"/>
                    <w:szCs w:val="22"/>
                    <w:u w:val="single"/>
                    <w:shd w:val="clear" w:color="auto" w:fill="DEF3FA" w:themeFill="accent2" w:themeFillTint="33"/>
                    <w:lang w:eastAsia="x-none"/>
                  </w:rPr>
                  <w:t>tap to enter text</w:t>
                </w:r>
              </w:sdtContent>
            </w:sdt>
            <w:r w:rsidRPr="00A5425B" w:rsidDel="00DE26AB">
              <w:rPr>
                <w:rFonts w:asciiTheme="minorHAnsi" w:hAnsiTheme="minorHAnsi" w:cstheme="minorHAnsi"/>
                <w:iCs/>
                <w:sz w:val="22"/>
                <w:szCs w:val="22"/>
                <w:lang w:eastAsia="x-none"/>
              </w:rPr>
              <w:t xml:space="preserve"> </w:t>
            </w:r>
            <w:r w:rsidRPr="00A5425B">
              <w:rPr>
                <w:rFonts w:asciiTheme="minorHAnsi" w:hAnsiTheme="minorHAnsi" w:cstheme="minorHAnsi"/>
                <w:iCs/>
                <w:sz w:val="22"/>
                <w:szCs w:val="22"/>
                <w:lang w:eastAsia="x-none"/>
              </w:rPr>
              <w:t xml:space="preserve">(day), of </w:t>
            </w:r>
            <w:sdt>
              <w:sdtPr>
                <w:rPr>
                  <w:rFonts w:asciiTheme="minorHAnsi" w:hAnsiTheme="minorHAnsi" w:cstheme="minorHAnsi"/>
                  <w:iCs/>
                  <w:color w:val="555559"/>
                  <w:lang w:eastAsia="x-none"/>
                </w:rPr>
                <w:id w:val="1876732787"/>
                <w:placeholder>
                  <w:docPart w:val="E7990DCFFDC84936BD13F0CCF922DB63"/>
                </w:placeholder>
                <w:showingPlcHdr/>
                <w15:appearance w15:val="hidden"/>
              </w:sdtPr>
              <w:sdtContent>
                <w:r w:rsidRPr="00A5425B">
                  <w:rPr>
                    <w:rFonts w:asciiTheme="minorHAnsi" w:hAnsiTheme="minorHAnsi" w:cstheme="minorHAnsi"/>
                    <w:iCs/>
                    <w:color w:val="808080"/>
                    <w:sz w:val="22"/>
                    <w:szCs w:val="22"/>
                    <w:u w:val="single"/>
                    <w:shd w:val="clear" w:color="auto" w:fill="DEF3FA" w:themeFill="accent2" w:themeFillTint="33"/>
                    <w:lang w:eastAsia="x-none"/>
                  </w:rPr>
                  <w:t>Click</w:t>
                </w:r>
                <w:r w:rsidR="00A5425B" w:rsidRPr="00A5425B">
                  <w:rPr>
                    <w:rFonts w:asciiTheme="minorHAnsi" w:hAnsiTheme="minorHAnsi" w:cstheme="minorHAnsi"/>
                    <w:iCs/>
                    <w:color w:val="808080"/>
                    <w:sz w:val="22"/>
                    <w:szCs w:val="22"/>
                    <w:u w:val="single"/>
                    <w:shd w:val="clear" w:color="auto" w:fill="DEF3FA" w:themeFill="accent2" w:themeFillTint="33"/>
                    <w:lang w:eastAsia="x-none"/>
                  </w:rPr>
                  <w:t xml:space="preserve"> or </w:t>
                </w:r>
                <w:r w:rsidRPr="00A5425B">
                  <w:rPr>
                    <w:rFonts w:asciiTheme="minorHAnsi" w:hAnsiTheme="minorHAnsi" w:cstheme="minorHAnsi"/>
                    <w:iCs/>
                    <w:color w:val="808080"/>
                    <w:sz w:val="22"/>
                    <w:szCs w:val="22"/>
                    <w:u w:val="single"/>
                    <w:shd w:val="clear" w:color="auto" w:fill="DEF3FA" w:themeFill="accent2" w:themeFillTint="33"/>
                    <w:lang w:eastAsia="x-none"/>
                  </w:rPr>
                  <w:t>tap to enter text</w:t>
                </w:r>
              </w:sdtContent>
            </w:sdt>
            <w:r w:rsidRPr="00A5425B" w:rsidDel="00DE26AB">
              <w:rPr>
                <w:rFonts w:asciiTheme="minorHAnsi" w:hAnsiTheme="minorHAnsi" w:cstheme="minorHAnsi"/>
                <w:iCs/>
                <w:sz w:val="22"/>
                <w:szCs w:val="22"/>
                <w:lang w:eastAsia="x-none"/>
              </w:rPr>
              <w:t xml:space="preserve"> </w:t>
            </w:r>
            <w:r w:rsidRPr="00A5425B">
              <w:rPr>
                <w:rFonts w:asciiTheme="minorHAnsi" w:hAnsiTheme="minorHAnsi" w:cstheme="minorHAnsi"/>
                <w:iCs/>
                <w:sz w:val="22"/>
                <w:szCs w:val="22"/>
                <w:lang w:eastAsia="x-none"/>
              </w:rPr>
              <w:t xml:space="preserve">(month), </w:t>
            </w:r>
            <w:sdt>
              <w:sdtPr>
                <w:rPr>
                  <w:rFonts w:asciiTheme="minorHAnsi" w:hAnsiTheme="minorHAnsi" w:cstheme="minorHAnsi"/>
                  <w:iCs/>
                  <w:color w:val="555559"/>
                  <w:lang w:eastAsia="x-none"/>
                </w:rPr>
                <w:id w:val="-987397939"/>
                <w:placeholder>
                  <w:docPart w:val="197005D20FA944D7B92F82AAFF81449D"/>
                </w:placeholder>
                <w:showingPlcHdr/>
                <w15:appearance w15:val="hidden"/>
              </w:sdtPr>
              <w:sdtContent>
                <w:r w:rsidRPr="00A5425B">
                  <w:rPr>
                    <w:rFonts w:asciiTheme="minorHAnsi" w:hAnsiTheme="minorHAnsi" w:cstheme="minorHAnsi"/>
                    <w:iCs/>
                    <w:color w:val="808080"/>
                    <w:sz w:val="22"/>
                    <w:szCs w:val="22"/>
                    <w:u w:val="single"/>
                    <w:shd w:val="clear" w:color="auto" w:fill="DEF3FA" w:themeFill="accent2" w:themeFillTint="33"/>
                    <w:lang w:eastAsia="x-none"/>
                  </w:rPr>
                  <w:t>Click</w:t>
                </w:r>
                <w:r w:rsidR="00A5425B" w:rsidRPr="00A5425B">
                  <w:rPr>
                    <w:rFonts w:asciiTheme="minorHAnsi" w:hAnsiTheme="minorHAnsi" w:cstheme="minorHAnsi"/>
                    <w:iCs/>
                    <w:color w:val="808080"/>
                    <w:sz w:val="22"/>
                    <w:szCs w:val="22"/>
                    <w:u w:val="single"/>
                    <w:shd w:val="clear" w:color="auto" w:fill="DEF3FA" w:themeFill="accent2" w:themeFillTint="33"/>
                    <w:lang w:eastAsia="x-none"/>
                  </w:rPr>
                  <w:t xml:space="preserve"> or </w:t>
                </w:r>
                <w:r w:rsidRPr="00A5425B">
                  <w:rPr>
                    <w:rFonts w:asciiTheme="minorHAnsi" w:hAnsiTheme="minorHAnsi" w:cstheme="minorHAnsi"/>
                    <w:iCs/>
                    <w:color w:val="808080"/>
                    <w:sz w:val="22"/>
                    <w:szCs w:val="22"/>
                    <w:u w:val="single"/>
                    <w:shd w:val="clear" w:color="auto" w:fill="DEF3FA" w:themeFill="accent2" w:themeFillTint="33"/>
                    <w:lang w:eastAsia="x-none"/>
                  </w:rPr>
                  <w:t>tap to enter text</w:t>
                </w:r>
              </w:sdtContent>
            </w:sdt>
            <w:r w:rsidRPr="00A5425B">
              <w:rPr>
                <w:rFonts w:asciiTheme="minorHAnsi" w:hAnsiTheme="minorHAnsi" w:cstheme="minorHAnsi"/>
                <w:iCs/>
                <w:sz w:val="22"/>
                <w:szCs w:val="22"/>
                <w:lang w:eastAsia="x-none"/>
              </w:rPr>
              <w:t xml:space="preserve"> (year), by</w:t>
            </w:r>
          </w:p>
          <w:p w14:paraId="727FA366" w14:textId="408B660A" w:rsidR="005E084E" w:rsidRDefault="00000000" w:rsidP="00E11B4F">
            <w:pPr>
              <w:autoSpaceDE w:val="0"/>
              <w:autoSpaceDN w:val="0"/>
              <w:adjustRightInd w:val="0"/>
              <w:spacing w:before="120"/>
              <w:rPr>
                <w:rFonts w:asciiTheme="minorHAnsi" w:hAnsiTheme="minorHAnsi" w:cstheme="minorHAnsi"/>
                <w:sz w:val="22"/>
                <w:szCs w:val="22"/>
                <w:lang w:eastAsia="x-none"/>
              </w:rPr>
            </w:pPr>
            <w:sdt>
              <w:sdtPr>
                <w:rPr>
                  <w:rFonts w:asciiTheme="minorHAnsi" w:hAnsiTheme="minorHAnsi" w:cstheme="minorHAnsi"/>
                  <w:color w:val="555559"/>
                  <w:lang w:eastAsia="x-none"/>
                </w:rPr>
                <w:id w:val="-1174415313"/>
                <w:placeholder>
                  <w:docPart w:val="C8857CC56A9642059FF65731B5567CEF"/>
                </w:placeholder>
                <w15:appearance w15:val="hidden"/>
              </w:sdtPr>
              <w:sdtEndPr>
                <w:rPr>
                  <w:i/>
                </w:rPr>
              </w:sdtEndPr>
              <w:sdtContent>
                <w:r w:rsidR="006405E6" w:rsidRPr="00A5425B">
                  <w:rPr>
                    <w:rFonts w:asciiTheme="minorHAnsi" w:hAnsiTheme="minorHAnsi" w:cstheme="minorHAnsi"/>
                    <w:iCs/>
                    <w:color w:val="808080"/>
                    <w:sz w:val="22"/>
                    <w:szCs w:val="22"/>
                    <w:u w:val="single"/>
                    <w:shd w:val="clear" w:color="auto" w:fill="DEF3FA" w:themeFill="accent2" w:themeFillTint="33"/>
                    <w:lang w:eastAsia="x-none"/>
                  </w:rPr>
                  <w:t>Click</w:t>
                </w:r>
                <w:r w:rsidR="00A5425B">
                  <w:rPr>
                    <w:rFonts w:asciiTheme="minorHAnsi" w:hAnsiTheme="minorHAnsi" w:cstheme="minorHAnsi"/>
                    <w:iCs/>
                    <w:color w:val="808080"/>
                    <w:sz w:val="22"/>
                    <w:szCs w:val="22"/>
                    <w:u w:val="single"/>
                    <w:shd w:val="clear" w:color="auto" w:fill="DEF3FA" w:themeFill="accent2" w:themeFillTint="33"/>
                    <w:lang w:eastAsia="x-none"/>
                  </w:rPr>
                  <w:t xml:space="preserve"> or </w:t>
                </w:r>
                <w:r w:rsidR="006405E6" w:rsidRPr="00A5425B">
                  <w:rPr>
                    <w:rFonts w:asciiTheme="minorHAnsi" w:hAnsiTheme="minorHAnsi" w:cstheme="minorHAnsi"/>
                    <w:iCs/>
                    <w:color w:val="808080"/>
                    <w:sz w:val="22"/>
                    <w:szCs w:val="22"/>
                    <w:u w:val="single"/>
                    <w:shd w:val="clear" w:color="auto" w:fill="DEF3FA" w:themeFill="accent2" w:themeFillTint="33"/>
                    <w:lang w:eastAsia="x-none"/>
                  </w:rPr>
                  <w:t>tap to enter text</w:t>
                </w:r>
              </w:sdtContent>
            </w:sdt>
            <w:r w:rsidR="006405E6" w:rsidRPr="00614E36">
              <w:rPr>
                <w:rFonts w:asciiTheme="minorHAnsi" w:hAnsiTheme="minorHAnsi" w:cstheme="minorHAnsi"/>
                <w:sz w:val="22"/>
                <w:szCs w:val="22"/>
                <w:lang w:eastAsia="x-none"/>
              </w:rPr>
              <w:tab/>
            </w:r>
            <w:r w:rsidR="006405E6" w:rsidRPr="00614E36">
              <w:rPr>
                <w:rFonts w:asciiTheme="minorHAnsi" w:hAnsiTheme="minorHAnsi" w:cstheme="minorHAnsi"/>
                <w:sz w:val="22"/>
                <w:szCs w:val="22"/>
                <w:lang w:eastAsia="x-none"/>
              </w:rPr>
              <w:tab/>
              <w:t xml:space="preserve">                                 </w:t>
            </w:r>
          </w:p>
          <w:p w14:paraId="65231CC2" w14:textId="77777777" w:rsidR="005E084E" w:rsidRDefault="005E084E" w:rsidP="00E11B4F">
            <w:pPr>
              <w:autoSpaceDE w:val="0"/>
              <w:autoSpaceDN w:val="0"/>
              <w:adjustRightInd w:val="0"/>
              <w:spacing w:before="120"/>
              <w:rPr>
                <w:rFonts w:asciiTheme="minorHAnsi" w:hAnsiTheme="minorHAnsi" w:cstheme="minorHAnsi"/>
                <w:sz w:val="22"/>
                <w:szCs w:val="22"/>
                <w:lang w:eastAsia="x-none"/>
              </w:rPr>
            </w:pPr>
          </w:p>
          <w:p w14:paraId="6FC011BC" w14:textId="77777777" w:rsidR="005E084E" w:rsidRDefault="005E084E" w:rsidP="00E11B4F">
            <w:pPr>
              <w:autoSpaceDE w:val="0"/>
              <w:autoSpaceDN w:val="0"/>
              <w:adjustRightInd w:val="0"/>
              <w:spacing w:before="120"/>
              <w:rPr>
                <w:rFonts w:asciiTheme="minorHAnsi" w:hAnsiTheme="minorHAnsi" w:cstheme="minorHAnsi"/>
                <w:sz w:val="22"/>
                <w:szCs w:val="22"/>
                <w:lang w:eastAsia="x-none"/>
              </w:rPr>
            </w:pPr>
          </w:p>
          <w:p w14:paraId="4D22CA40" w14:textId="77777777" w:rsidR="005E084E" w:rsidRDefault="005E084E" w:rsidP="00E11B4F">
            <w:pPr>
              <w:autoSpaceDE w:val="0"/>
              <w:autoSpaceDN w:val="0"/>
              <w:adjustRightInd w:val="0"/>
              <w:spacing w:before="120"/>
              <w:rPr>
                <w:rFonts w:asciiTheme="minorHAnsi" w:hAnsiTheme="minorHAnsi" w:cstheme="minorHAnsi"/>
                <w:sz w:val="22"/>
                <w:szCs w:val="22"/>
                <w:lang w:eastAsia="x-none"/>
              </w:rPr>
            </w:pPr>
          </w:p>
          <w:p w14:paraId="3F4CEA0D" w14:textId="77777777" w:rsidR="005E084E" w:rsidRDefault="005E084E" w:rsidP="00E11B4F">
            <w:pPr>
              <w:autoSpaceDE w:val="0"/>
              <w:autoSpaceDN w:val="0"/>
              <w:adjustRightInd w:val="0"/>
              <w:spacing w:before="120"/>
              <w:rPr>
                <w:rFonts w:asciiTheme="minorHAnsi" w:hAnsiTheme="minorHAnsi" w:cstheme="minorHAnsi"/>
                <w:sz w:val="22"/>
                <w:szCs w:val="22"/>
                <w:lang w:eastAsia="x-none"/>
              </w:rPr>
            </w:pPr>
          </w:p>
          <w:p w14:paraId="1923616F" w14:textId="69CDFF42" w:rsidR="006405E6" w:rsidRPr="00405E7B" w:rsidRDefault="00000000" w:rsidP="00E11B4F">
            <w:pPr>
              <w:autoSpaceDE w:val="0"/>
              <w:autoSpaceDN w:val="0"/>
              <w:adjustRightInd w:val="0"/>
              <w:spacing w:before="120"/>
              <w:rPr>
                <w:rFonts w:asciiTheme="minorHAnsi" w:hAnsiTheme="minorHAnsi" w:cstheme="minorHAnsi"/>
                <w:iCs/>
                <w:sz w:val="22"/>
                <w:szCs w:val="22"/>
                <w:lang w:eastAsia="x-none"/>
              </w:rPr>
            </w:pPr>
            <w:sdt>
              <w:sdtPr>
                <w:rPr>
                  <w:rFonts w:asciiTheme="minorHAnsi" w:hAnsiTheme="minorHAnsi" w:cstheme="minorHAnsi"/>
                  <w:color w:val="555559"/>
                  <w:u w:val="single"/>
                  <w:lang w:eastAsia="x-none"/>
                </w:rPr>
                <w:id w:val="143403009"/>
                <w:placeholder>
                  <w:docPart w:val="79F6924A648F4695B8CC1D1C47E3AE18"/>
                </w:placeholder>
                <w:showingPlcHdr/>
                <w15:appearance w15:val="hidden"/>
              </w:sdtPr>
              <w:sdtEndPr>
                <w:rPr>
                  <w:i/>
                </w:rPr>
              </w:sdtEndPr>
              <w:sdtContent>
                <w:r w:rsidR="005E084E" w:rsidRPr="00A5425B">
                  <w:rPr>
                    <w:rFonts w:asciiTheme="minorHAnsi" w:hAnsiTheme="minorHAnsi" w:cstheme="minorHAnsi"/>
                    <w:iCs/>
                    <w:color w:val="808080"/>
                    <w:sz w:val="22"/>
                    <w:szCs w:val="22"/>
                    <w:u w:val="single"/>
                    <w:shd w:val="clear" w:color="auto" w:fill="DEF3FA" w:themeFill="accent2" w:themeFillTint="33"/>
                    <w:lang w:eastAsia="x-none"/>
                  </w:rPr>
                  <w:t>Click</w:t>
                </w:r>
                <w:r w:rsidR="00A5425B" w:rsidRPr="00A5425B">
                  <w:rPr>
                    <w:rFonts w:asciiTheme="minorHAnsi" w:hAnsiTheme="minorHAnsi" w:cstheme="minorHAnsi"/>
                    <w:iCs/>
                    <w:color w:val="808080"/>
                    <w:sz w:val="22"/>
                    <w:szCs w:val="22"/>
                    <w:u w:val="single"/>
                    <w:shd w:val="clear" w:color="auto" w:fill="DEF3FA" w:themeFill="accent2" w:themeFillTint="33"/>
                    <w:lang w:eastAsia="x-none"/>
                  </w:rPr>
                  <w:t xml:space="preserve"> or </w:t>
                </w:r>
                <w:r w:rsidR="005E084E" w:rsidRPr="00A5425B">
                  <w:rPr>
                    <w:rFonts w:asciiTheme="minorHAnsi" w:hAnsiTheme="minorHAnsi" w:cstheme="minorHAnsi"/>
                    <w:iCs/>
                    <w:color w:val="808080"/>
                    <w:sz w:val="22"/>
                    <w:szCs w:val="22"/>
                    <w:u w:val="single"/>
                    <w:shd w:val="clear" w:color="auto" w:fill="DEF3FA" w:themeFill="accent2" w:themeFillTint="33"/>
                    <w:lang w:eastAsia="x-none"/>
                  </w:rPr>
                  <w:t>tap to enter text.</w:t>
                </w:r>
              </w:sdtContent>
            </w:sdt>
            <w:r w:rsidR="005E084E" w:rsidRPr="00405E7B">
              <w:rPr>
                <w:rFonts w:asciiTheme="minorHAnsi" w:hAnsiTheme="minorHAnsi" w:cstheme="minorHAnsi"/>
                <w:lang w:eastAsia="x-none"/>
              </w:rPr>
              <w:tab/>
            </w:r>
            <w:r w:rsidR="005E084E" w:rsidRPr="00614E36">
              <w:rPr>
                <w:rFonts w:asciiTheme="minorHAnsi" w:hAnsiTheme="minorHAnsi" w:cstheme="minorHAnsi"/>
                <w:sz w:val="22"/>
                <w:szCs w:val="22"/>
                <w:lang w:eastAsia="x-none"/>
              </w:rPr>
              <w:tab/>
            </w:r>
            <w:r w:rsidR="005E084E" w:rsidRPr="00405E7B">
              <w:rPr>
                <w:rFonts w:asciiTheme="minorHAnsi" w:hAnsiTheme="minorHAnsi" w:cstheme="minorHAnsi"/>
                <w:iCs/>
                <w:sz w:val="22"/>
                <w:szCs w:val="22"/>
                <w:lang w:eastAsia="x-none"/>
              </w:rPr>
              <w:t xml:space="preserve">                                                                                                    </w:t>
            </w:r>
            <w:r w:rsidR="006405E6" w:rsidRPr="00405E7B">
              <w:rPr>
                <w:rFonts w:asciiTheme="minorHAnsi" w:hAnsiTheme="minorHAnsi" w:cstheme="minorHAnsi"/>
                <w:iCs/>
                <w:sz w:val="22"/>
                <w:szCs w:val="22"/>
                <w:lang w:eastAsia="x-none"/>
              </w:rPr>
              <w:t>Name of person making this declaration</w:t>
            </w:r>
            <w:r w:rsidR="006405E6" w:rsidRPr="00405E7B">
              <w:rPr>
                <w:rFonts w:asciiTheme="minorHAnsi" w:hAnsiTheme="minorHAnsi" w:cstheme="minorHAnsi"/>
                <w:iCs/>
                <w:sz w:val="22"/>
                <w:szCs w:val="22"/>
                <w:lang w:eastAsia="x-none"/>
              </w:rPr>
              <w:tab/>
            </w:r>
            <w:r w:rsidR="005E084E" w:rsidRPr="00405E7B">
              <w:rPr>
                <w:rFonts w:asciiTheme="minorHAnsi" w:hAnsiTheme="minorHAnsi" w:cstheme="minorHAnsi"/>
                <w:iCs/>
                <w:sz w:val="22"/>
                <w:szCs w:val="22"/>
                <w:lang w:eastAsia="x-none"/>
              </w:rPr>
              <w:t xml:space="preserve">                   </w:t>
            </w:r>
            <w:r w:rsidR="006405E6" w:rsidRPr="00405E7B">
              <w:rPr>
                <w:rFonts w:asciiTheme="minorHAnsi" w:hAnsiTheme="minorHAnsi" w:cstheme="minorHAnsi"/>
                <w:iCs/>
                <w:sz w:val="22"/>
                <w:szCs w:val="22"/>
                <w:lang w:eastAsia="x-none"/>
              </w:rPr>
              <w:t xml:space="preserve">Signature of person making this declaration </w:t>
            </w:r>
          </w:p>
          <w:p w14:paraId="7D5D96EB" w14:textId="77777777" w:rsidR="006405E6" w:rsidRPr="00405E7B" w:rsidRDefault="006405E6" w:rsidP="00E11B4F">
            <w:pPr>
              <w:spacing w:after="120"/>
              <w:rPr>
                <w:rFonts w:asciiTheme="minorHAnsi" w:eastAsia="Calibri" w:hAnsiTheme="minorHAnsi" w:cstheme="minorHAnsi"/>
                <w:iCs/>
                <w:sz w:val="22"/>
                <w:szCs w:val="22"/>
              </w:rPr>
            </w:pPr>
          </w:p>
          <w:p w14:paraId="0A73AD09" w14:textId="77777777" w:rsidR="006405E6" w:rsidRPr="00405E7B" w:rsidRDefault="006405E6" w:rsidP="00E11B4F">
            <w:pPr>
              <w:spacing w:after="120"/>
              <w:rPr>
                <w:rFonts w:asciiTheme="minorHAnsi" w:eastAsia="Calibri" w:hAnsiTheme="minorHAnsi" w:cstheme="minorHAnsi"/>
                <w:sz w:val="22"/>
                <w:szCs w:val="22"/>
              </w:rPr>
            </w:pPr>
            <w:r w:rsidRPr="00405E7B">
              <w:rPr>
                <w:rFonts w:asciiTheme="minorHAnsi" w:eastAsia="Calibri" w:hAnsiTheme="minorHAnsi" w:cstheme="minorHAnsi"/>
                <w:sz w:val="22"/>
                <w:szCs w:val="22"/>
              </w:rPr>
              <w:t>in the presence of</w:t>
            </w:r>
          </w:p>
          <w:p w14:paraId="12C1E8E5" w14:textId="77777777" w:rsidR="006405E6" w:rsidRDefault="006405E6" w:rsidP="00E11B4F">
            <w:pPr>
              <w:autoSpaceDE w:val="0"/>
              <w:autoSpaceDN w:val="0"/>
              <w:adjustRightInd w:val="0"/>
              <w:spacing w:before="120"/>
              <w:rPr>
                <w:rFonts w:asciiTheme="minorHAnsi" w:hAnsiTheme="minorHAnsi" w:cstheme="minorHAnsi"/>
                <w:sz w:val="22"/>
                <w:szCs w:val="22"/>
                <w:lang w:eastAsia="x-none"/>
              </w:rPr>
            </w:pPr>
          </w:p>
          <w:p w14:paraId="6E6B0ED5" w14:textId="77777777" w:rsidR="00405E7B" w:rsidRDefault="00405E7B" w:rsidP="00E11B4F">
            <w:pPr>
              <w:autoSpaceDE w:val="0"/>
              <w:autoSpaceDN w:val="0"/>
              <w:adjustRightInd w:val="0"/>
              <w:spacing w:before="120"/>
              <w:rPr>
                <w:rFonts w:asciiTheme="minorHAnsi" w:hAnsiTheme="minorHAnsi" w:cstheme="minorHAnsi"/>
                <w:sz w:val="22"/>
                <w:szCs w:val="22"/>
                <w:lang w:eastAsia="x-none"/>
              </w:rPr>
            </w:pPr>
          </w:p>
          <w:p w14:paraId="4DE67A7C" w14:textId="77777777" w:rsidR="00405E7B" w:rsidRPr="00405E7B" w:rsidRDefault="00405E7B" w:rsidP="00E11B4F">
            <w:pPr>
              <w:autoSpaceDE w:val="0"/>
              <w:autoSpaceDN w:val="0"/>
              <w:adjustRightInd w:val="0"/>
              <w:spacing w:before="120"/>
              <w:rPr>
                <w:rFonts w:asciiTheme="minorHAnsi" w:hAnsiTheme="minorHAnsi" w:cstheme="minorHAnsi"/>
                <w:sz w:val="22"/>
                <w:szCs w:val="22"/>
                <w:lang w:eastAsia="x-none"/>
              </w:rPr>
            </w:pPr>
          </w:p>
          <w:p w14:paraId="34105CA1" w14:textId="1EC66A8F" w:rsidR="006405E6" w:rsidRPr="00405E7B" w:rsidRDefault="00000000" w:rsidP="00E11B4F">
            <w:pPr>
              <w:autoSpaceDE w:val="0"/>
              <w:autoSpaceDN w:val="0"/>
              <w:adjustRightInd w:val="0"/>
              <w:spacing w:before="120"/>
              <w:rPr>
                <w:rFonts w:asciiTheme="minorHAnsi" w:hAnsiTheme="minorHAnsi" w:cstheme="minorHAnsi"/>
                <w:sz w:val="22"/>
                <w:szCs w:val="22"/>
                <w:lang w:eastAsia="x-none"/>
              </w:rPr>
            </w:pPr>
            <w:sdt>
              <w:sdtPr>
                <w:rPr>
                  <w:rFonts w:asciiTheme="minorHAnsi" w:hAnsiTheme="minorHAnsi" w:cstheme="minorHAnsi"/>
                  <w:color w:val="555559"/>
                  <w:lang w:eastAsia="x-none"/>
                </w:rPr>
                <w:id w:val="956765361"/>
                <w:placeholder>
                  <w:docPart w:val="966991F728174890ADCF9F981A320E82"/>
                </w:placeholder>
                <w:showingPlcHdr/>
                <w15:appearance w15:val="hidden"/>
              </w:sdtPr>
              <w:sdtEndPr>
                <w:rPr>
                  <w:i/>
                </w:rPr>
              </w:sdtEndPr>
              <w:sdtContent>
                <w:r w:rsidR="006405E6" w:rsidRPr="00405E7B">
                  <w:rPr>
                    <w:rFonts w:asciiTheme="minorHAnsi" w:hAnsiTheme="minorHAnsi" w:cstheme="minorHAnsi"/>
                    <w:iCs/>
                    <w:color w:val="808080"/>
                    <w:sz w:val="22"/>
                    <w:szCs w:val="22"/>
                    <w:u w:val="single"/>
                    <w:shd w:val="clear" w:color="auto" w:fill="DEF3FA" w:themeFill="accent2" w:themeFillTint="33"/>
                    <w:lang w:eastAsia="x-none"/>
                  </w:rPr>
                  <w:t>Click</w:t>
                </w:r>
                <w:r w:rsidR="00A5425B" w:rsidRPr="00405E7B">
                  <w:rPr>
                    <w:rFonts w:asciiTheme="minorHAnsi" w:hAnsiTheme="minorHAnsi" w:cstheme="minorHAnsi"/>
                    <w:iCs/>
                    <w:color w:val="808080"/>
                    <w:sz w:val="22"/>
                    <w:szCs w:val="22"/>
                    <w:u w:val="single"/>
                    <w:shd w:val="clear" w:color="auto" w:fill="DEF3FA" w:themeFill="accent2" w:themeFillTint="33"/>
                    <w:lang w:eastAsia="x-none"/>
                  </w:rPr>
                  <w:t xml:space="preserve"> or </w:t>
                </w:r>
                <w:r w:rsidR="006405E6" w:rsidRPr="00405E7B">
                  <w:rPr>
                    <w:rFonts w:asciiTheme="minorHAnsi" w:hAnsiTheme="minorHAnsi" w:cstheme="minorHAnsi"/>
                    <w:iCs/>
                    <w:color w:val="808080"/>
                    <w:sz w:val="22"/>
                    <w:szCs w:val="22"/>
                    <w:u w:val="single"/>
                    <w:shd w:val="clear" w:color="auto" w:fill="DEF3FA" w:themeFill="accent2" w:themeFillTint="33"/>
                    <w:lang w:eastAsia="x-none"/>
                  </w:rPr>
                  <w:t>tap to enter text.</w:t>
                </w:r>
              </w:sdtContent>
            </w:sdt>
            <w:r w:rsidR="006405E6" w:rsidRPr="00405E7B">
              <w:rPr>
                <w:rFonts w:asciiTheme="minorHAnsi" w:hAnsiTheme="minorHAnsi" w:cstheme="minorHAnsi"/>
                <w:sz w:val="22"/>
                <w:szCs w:val="22"/>
                <w:lang w:eastAsia="x-none"/>
              </w:rPr>
              <w:t xml:space="preserve">                        </w:t>
            </w:r>
            <w:r w:rsidR="006405E6" w:rsidRPr="00405E7B">
              <w:rPr>
                <w:rFonts w:asciiTheme="minorHAnsi" w:hAnsiTheme="minorHAnsi" w:cstheme="minorHAnsi"/>
                <w:sz w:val="22"/>
                <w:szCs w:val="22"/>
                <w:lang w:eastAsia="x-none"/>
              </w:rPr>
              <w:tab/>
            </w:r>
            <w:r w:rsidR="006405E6" w:rsidRPr="00405E7B">
              <w:rPr>
                <w:rFonts w:asciiTheme="minorHAnsi" w:hAnsiTheme="minorHAnsi" w:cstheme="minorHAnsi"/>
                <w:sz w:val="22"/>
                <w:szCs w:val="22"/>
                <w:lang w:eastAsia="x-none"/>
              </w:rPr>
              <w:tab/>
              <w:t xml:space="preserve">        </w:t>
            </w:r>
            <w:r w:rsidR="005E084E" w:rsidRPr="00405E7B">
              <w:rPr>
                <w:rFonts w:asciiTheme="minorHAnsi" w:hAnsiTheme="minorHAnsi" w:cstheme="minorHAnsi"/>
                <w:sz w:val="22"/>
                <w:szCs w:val="22"/>
                <w:lang w:eastAsia="x-none"/>
              </w:rPr>
              <w:t xml:space="preserve">             </w:t>
            </w:r>
          </w:p>
          <w:p w14:paraId="72BE523E" w14:textId="6D65C293" w:rsidR="006405E6" w:rsidRPr="00405E7B" w:rsidRDefault="006405E6" w:rsidP="00E11B4F">
            <w:pPr>
              <w:autoSpaceDE w:val="0"/>
              <w:autoSpaceDN w:val="0"/>
              <w:adjustRightInd w:val="0"/>
              <w:spacing w:before="120" w:after="120"/>
              <w:rPr>
                <w:rFonts w:asciiTheme="minorHAnsi" w:hAnsiTheme="minorHAnsi" w:cstheme="minorHAnsi"/>
                <w:iCs/>
                <w:sz w:val="22"/>
                <w:szCs w:val="22"/>
                <w:lang w:eastAsia="x-none"/>
              </w:rPr>
            </w:pPr>
            <w:r w:rsidRPr="00405E7B">
              <w:rPr>
                <w:rFonts w:asciiTheme="minorHAnsi" w:hAnsiTheme="minorHAnsi" w:cstheme="minorHAnsi"/>
                <w:iCs/>
                <w:sz w:val="22"/>
                <w:szCs w:val="22"/>
                <w:lang w:eastAsia="x-none"/>
              </w:rPr>
              <w:t>Name of authorised witness</w:t>
            </w:r>
            <w:r w:rsidRPr="00405E7B">
              <w:rPr>
                <w:rFonts w:asciiTheme="minorHAnsi" w:hAnsiTheme="minorHAnsi" w:cstheme="minorHAnsi"/>
                <w:iCs/>
                <w:sz w:val="22"/>
                <w:szCs w:val="22"/>
                <w:lang w:eastAsia="x-none"/>
              </w:rPr>
              <w:tab/>
            </w:r>
            <w:r w:rsidRPr="00405E7B">
              <w:rPr>
                <w:rFonts w:asciiTheme="minorHAnsi" w:hAnsiTheme="minorHAnsi" w:cstheme="minorHAnsi"/>
                <w:iCs/>
                <w:sz w:val="22"/>
                <w:szCs w:val="22"/>
                <w:lang w:eastAsia="x-none"/>
              </w:rPr>
              <w:tab/>
            </w:r>
            <w:r w:rsidRPr="00405E7B">
              <w:rPr>
                <w:rFonts w:asciiTheme="minorHAnsi" w:hAnsiTheme="minorHAnsi" w:cstheme="minorHAnsi"/>
                <w:iCs/>
                <w:sz w:val="22"/>
                <w:szCs w:val="22"/>
                <w:lang w:eastAsia="x-none"/>
              </w:rPr>
              <w:tab/>
            </w:r>
            <w:r w:rsidR="005E084E" w:rsidRPr="00405E7B">
              <w:rPr>
                <w:rFonts w:asciiTheme="minorHAnsi" w:hAnsiTheme="minorHAnsi" w:cstheme="minorHAnsi"/>
                <w:iCs/>
                <w:sz w:val="22"/>
                <w:szCs w:val="22"/>
                <w:lang w:eastAsia="x-none"/>
              </w:rPr>
              <w:t xml:space="preserve">                           </w:t>
            </w:r>
            <w:r w:rsidRPr="00405E7B">
              <w:rPr>
                <w:rFonts w:asciiTheme="minorHAnsi" w:hAnsiTheme="minorHAnsi" w:cstheme="minorHAnsi"/>
                <w:iCs/>
                <w:sz w:val="22"/>
                <w:szCs w:val="22"/>
                <w:lang w:eastAsia="x-none"/>
              </w:rPr>
              <w:t>Signature of authorised witness</w:t>
            </w:r>
          </w:p>
          <w:p w14:paraId="1A33BDA8" w14:textId="77777777" w:rsidR="00B54DA9" w:rsidRDefault="00B54DA9" w:rsidP="00E11B4F">
            <w:pPr>
              <w:jc w:val="center"/>
              <w:rPr>
                <w:rFonts w:asciiTheme="minorHAnsi" w:eastAsia="Calibri" w:hAnsiTheme="minorHAnsi" w:cstheme="minorHAnsi"/>
                <w:sz w:val="22"/>
                <w:szCs w:val="22"/>
                <w:highlight w:val="yellow"/>
                <w:shd w:val="clear" w:color="auto" w:fill="F2F2F2"/>
                <w:lang w:val="en-US"/>
              </w:rPr>
            </w:pPr>
          </w:p>
          <w:p w14:paraId="0A6618DA" w14:textId="0B280AD1" w:rsidR="006405E6" w:rsidRPr="00614E36" w:rsidRDefault="006405E6" w:rsidP="00E11B4F">
            <w:pPr>
              <w:jc w:val="center"/>
              <w:rPr>
                <w:rFonts w:asciiTheme="minorHAnsi" w:eastAsia="Calibri" w:hAnsiTheme="minorHAnsi" w:cstheme="minorHAnsi"/>
                <w:sz w:val="22"/>
                <w:szCs w:val="22"/>
                <w:highlight w:val="yellow"/>
                <w:shd w:val="clear" w:color="auto" w:fill="F2F2F2"/>
                <w:lang w:val="en-US"/>
              </w:rPr>
            </w:pPr>
            <w:r w:rsidRPr="00614E36">
              <w:rPr>
                <w:rFonts w:asciiTheme="minorHAnsi" w:eastAsia="Calibri" w:hAnsiTheme="minorHAnsi" w:cstheme="minorHAnsi"/>
                <w:sz w:val="22"/>
                <w:szCs w:val="22"/>
                <w:highlight w:val="yellow"/>
                <w:shd w:val="clear" w:color="auto" w:fill="F2F2F2"/>
                <w:lang w:val="en-US"/>
              </w:rPr>
              <w:t>Information regarding authorised witnesses is available:</w:t>
            </w:r>
          </w:p>
          <w:p w14:paraId="09D40E48" w14:textId="77777777" w:rsidR="006405E6" w:rsidRPr="00614E36" w:rsidRDefault="006405E6" w:rsidP="00E11B4F">
            <w:pPr>
              <w:jc w:val="center"/>
              <w:rPr>
                <w:rFonts w:asciiTheme="minorHAnsi" w:eastAsia="Calibri" w:hAnsiTheme="minorHAnsi" w:cstheme="minorHAnsi"/>
                <w:sz w:val="22"/>
                <w:szCs w:val="22"/>
                <w:highlight w:val="yellow"/>
              </w:rPr>
            </w:pPr>
            <w:hyperlink r:id="rId44" w:history="1">
              <w:r w:rsidRPr="00614E36">
                <w:rPr>
                  <w:rFonts w:asciiTheme="minorHAnsi" w:eastAsia="Calibri" w:hAnsiTheme="minorHAnsi" w:cstheme="minorHAnsi"/>
                  <w:i/>
                  <w:color w:val="0563C1" w:themeColor="hyperlink"/>
                  <w:sz w:val="22"/>
                  <w:szCs w:val="22"/>
                  <w:highlight w:val="yellow"/>
                  <w:u w:val="single"/>
                </w:rPr>
                <w:t>Oaths, Affidavits and Statutory Declarations Act 2005</w:t>
              </w:r>
            </w:hyperlink>
            <w:r w:rsidRPr="00614E36">
              <w:rPr>
                <w:rFonts w:asciiTheme="minorHAnsi" w:eastAsia="Calibri" w:hAnsiTheme="minorHAnsi" w:cstheme="minorHAnsi"/>
                <w:sz w:val="22"/>
                <w:szCs w:val="22"/>
                <w:highlight w:val="yellow"/>
              </w:rPr>
              <w:t xml:space="preserve"> (WA)</w:t>
            </w:r>
          </w:p>
          <w:p w14:paraId="2734A4A4" w14:textId="009E1F20" w:rsidR="006405E6" w:rsidRPr="00614E36" w:rsidRDefault="006405E6" w:rsidP="00E11B4F">
            <w:pPr>
              <w:jc w:val="center"/>
              <w:rPr>
                <w:rFonts w:asciiTheme="minorHAnsi" w:hAnsiTheme="minorHAnsi" w:cstheme="minorHAnsi"/>
                <w:sz w:val="22"/>
                <w:szCs w:val="22"/>
                <w:highlight w:val="yellow"/>
              </w:rPr>
            </w:pPr>
            <w:hyperlink r:id="rId45" w:history="1">
              <w:r w:rsidRPr="00F00D6D">
                <w:rPr>
                  <w:rFonts w:asciiTheme="minorHAnsi" w:hAnsiTheme="minorHAnsi" w:cstheme="minorHAnsi"/>
                  <w:i/>
                  <w:iCs/>
                  <w:color w:val="0563C1" w:themeColor="hyperlink"/>
                  <w:sz w:val="22"/>
                  <w:szCs w:val="22"/>
                  <w:highlight w:val="yellow"/>
                  <w:u w:val="single"/>
                </w:rPr>
                <w:t>Statutory Declarations Act 1959</w:t>
              </w:r>
            </w:hyperlink>
            <w:r w:rsidRPr="00614E36">
              <w:rPr>
                <w:rFonts w:asciiTheme="minorHAnsi" w:hAnsiTheme="minorHAnsi" w:cstheme="minorHAnsi"/>
                <w:i/>
                <w:iCs/>
                <w:sz w:val="22"/>
                <w:szCs w:val="22"/>
                <w:highlight w:val="yellow"/>
              </w:rPr>
              <w:t xml:space="preserve"> </w:t>
            </w:r>
            <w:r w:rsidRPr="00614E36">
              <w:rPr>
                <w:rFonts w:asciiTheme="minorHAnsi" w:hAnsiTheme="minorHAnsi" w:cstheme="minorHAnsi"/>
                <w:sz w:val="22"/>
                <w:szCs w:val="22"/>
                <w:highlight w:val="yellow"/>
              </w:rPr>
              <w:t>(Cth)</w:t>
            </w:r>
          </w:p>
          <w:p w14:paraId="299D022B" w14:textId="4C39726A" w:rsidR="006405E6" w:rsidRPr="00614E36" w:rsidRDefault="006405E6" w:rsidP="00E11B4F">
            <w:pPr>
              <w:jc w:val="center"/>
              <w:rPr>
                <w:rFonts w:asciiTheme="minorHAnsi" w:eastAsia="Calibri" w:hAnsiTheme="minorHAnsi" w:cstheme="minorHAnsi"/>
                <w:sz w:val="22"/>
                <w:szCs w:val="22"/>
              </w:rPr>
            </w:pPr>
            <w:hyperlink r:id="rId46" w:history="1">
              <w:r w:rsidRPr="00F00D6D">
                <w:rPr>
                  <w:rFonts w:asciiTheme="minorHAnsi" w:hAnsiTheme="minorHAnsi" w:cstheme="minorHAnsi"/>
                  <w:color w:val="0563C1" w:themeColor="hyperlink"/>
                  <w:sz w:val="22"/>
                  <w:szCs w:val="22"/>
                  <w:highlight w:val="yellow"/>
                  <w:u w:val="single"/>
                </w:rPr>
                <w:t>Statutory Declarations Regulations 2023</w:t>
              </w:r>
            </w:hyperlink>
            <w:r w:rsidRPr="00F00D6D">
              <w:rPr>
                <w:rFonts w:asciiTheme="minorHAnsi" w:hAnsiTheme="minorHAnsi" w:cstheme="minorHAnsi"/>
                <w:sz w:val="22"/>
                <w:szCs w:val="22"/>
                <w:highlight w:val="yellow"/>
              </w:rPr>
              <w:t xml:space="preserve"> (</w:t>
            </w:r>
            <w:r w:rsidRPr="00614E36">
              <w:rPr>
                <w:rFonts w:asciiTheme="minorHAnsi" w:hAnsiTheme="minorHAnsi" w:cstheme="minorHAnsi"/>
                <w:sz w:val="22"/>
                <w:szCs w:val="22"/>
                <w:highlight w:val="yellow"/>
              </w:rPr>
              <w:t>Cth)</w:t>
            </w:r>
          </w:p>
          <w:p w14:paraId="0768F641" w14:textId="77777777" w:rsidR="006405E6" w:rsidRPr="00614E36" w:rsidRDefault="006405E6" w:rsidP="00E11B4F">
            <w:pPr>
              <w:autoSpaceDE w:val="0"/>
              <w:autoSpaceDN w:val="0"/>
              <w:adjustRightInd w:val="0"/>
              <w:spacing w:before="120" w:after="120"/>
              <w:rPr>
                <w:rFonts w:asciiTheme="minorHAnsi" w:hAnsiTheme="minorHAnsi" w:cstheme="minorHAnsi"/>
                <w:sz w:val="22"/>
                <w:szCs w:val="22"/>
                <w:lang w:eastAsia="x-none"/>
              </w:rPr>
            </w:pPr>
          </w:p>
        </w:tc>
      </w:tr>
    </w:tbl>
    <w:p w14:paraId="1F85FCB8" w14:textId="77777777" w:rsidR="006405E6" w:rsidRDefault="006405E6" w:rsidP="006405E6"/>
    <w:p w14:paraId="6E553F47" w14:textId="240D918D" w:rsidR="00CC26BF" w:rsidRDefault="00CC26BF" w:rsidP="006405E6">
      <w:pPr>
        <w:pStyle w:val="Heading1"/>
      </w:pPr>
    </w:p>
    <w:sectPr w:rsidR="00CC26BF" w:rsidSect="00614E36">
      <w:footerReference w:type="even" r:id="rId47"/>
      <w:footerReference w:type="default" r:id="rId48"/>
      <w:pgSz w:w="11906" w:h="16838"/>
      <w:pgMar w:top="1276" w:right="851" w:bottom="1276" w:left="851" w:header="73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76B44" w14:textId="77777777" w:rsidR="00AE0175" w:rsidRDefault="00AE0175" w:rsidP="00127DAD">
      <w:r>
        <w:separator/>
      </w:r>
    </w:p>
  </w:endnote>
  <w:endnote w:type="continuationSeparator" w:id="0">
    <w:p w14:paraId="16ADFB40" w14:textId="77777777" w:rsidR="00AE0175" w:rsidRDefault="00AE0175" w:rsidP="0012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7131F" w14:textId="4FA8E15E" w:rsidR="00614E36" w:rsidRPr="00786565" w:rsidRDefault="00000000" w:rsidP="00614E36">
    <w:pPr>
      <w:pStyle w:val="Footer"/>
    </w:pPr>
    <w:sdt>
      <w:sdtPr>
        <w:alias w:val="TRIM number"/>
        <w:tag w:val="TRIM number"/>
        <w:id w:val="-495193901"/>
        <w:dataBinding w:prefixMappings="xmlns:ns0='http://purl.org/dc/elements/1.1/' xmlns:ns1='http://schemas.openxmlformats.org/package/2006/metadata/core-properties' " w:xpath="/ns1:coreProperties[1]/ns1:contentStatus[1]" w:storeItemID="{6C3C8BC8-F283-45AE-878A-BAB7291924A1}"/>
        <w:text/>
      </w:sdtPr>
      <w:sdtContent>
        <w:r w:rsidR="00614E36">
          <w:t>2026/07478</w:t>
        </w:r>
      </w:sdtContent>
    </w:sdt>
    <w:r w:rsidR="00614E36">
      <w:ptab w:relativeTo="margin" w:alignment="center" w:leader="none"/>
    </w:r>
    <w:r w:rsidR="00614E36" w:rsidRPr="00B2059C">
      <w:fldChar w:fldCharType="begin"/>
    </w:r>
    <w:r w:rsidR="00614E36" w:rsidRPr="00B2059C">
      <w:instrText>PAGE   \* MERGEFORMAT</w:instrText>
    </w:r>
    <w:r w:rsidR="00614E36" w:rsidRPr="00B2059C">
      <w:fldChar w:fldCharType="separate"/>
    </w:r>
    <w:r w:rsidR="00614E36">
      <w:t>1</w:t>
    </w:r>
    <w:r w:rsidR="00614E36" w:rsidRPr="00B2059C">
      <w:fldChar w:fldCharType="end"/>
    </w:r>
    <w:r w:rsidR="00614E36">
      <w:ptab w:relativeTo="margin" w:alignment="right" w:leader="none"/>
    </w:r>
    <w:sdt>
      <w:sdtPr>
        <w:alias w:val="Publish date"/>
        <w:tag w:val=""/>
        <w:id w:val="722328352"/>
        <w:placeholder>
          <w:docPart w:val="7506CEEA5D484FD49A3FA8612C0653D4"/>
        </w:placeholder>
        <w:dataBinding w:prefixMappings="xmlns:ns0='http://schemas.microsoft.com/office/2006/coverPageProps' " w:xpath="/ns0:CoverPageProperties[1]/ns0:PublishDate[1]" w:storeItemID="{55AF091B-3C7A-41E3-B477-F2FDAA23CFDA}"/>
        <w:date w:fullDate="2026-10-09T00:00:00Z">
          <w:dateFormat w:val="d/MM/yyyy"/>
          <w:lid w:val="en-AU"/>
          <w:storeMappedDataAs w:val="dateTime"/>
          <w:calendar w:val="gregorian"/>
        </w:date>
      </w:sdtPr>
      <w:sdtContent>
        <w:r w:rsidR="00A104C0">
          <w:t>9/10/2026</w:t>
        </w:r>
      </w:sdtContent>
    </w:sdt>
  </w:p>
  <w:p w14:paraId="7FA01564" w14:textId="77777777" w:rsidR="00614E36" w:rsidRDefault="00614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A67A6" w14:textId="25B53932" w:rsidR="00614E36" w:rsidRPr="00786565" w:rsidRDefault="00000000" w:rsidP="00614E36">
    <w:pPr>
      <w:pStyle w:val="Footer"/>
    </w:pPr>
    <w:sdt>
      <w:sdtPr>
        <w:alias w:val="TRIM number"/>
        <w:tag w:val="TRIM number"/>
        <w:id w:val="-734314255"/>
        <w:dataBinding w:prefixMappings="xmlns:ns0='http://purl.org/dc/elements/1.1/' xmlns:ns1='http://schemas.openxmlformats.org/package/2006/metadata/core-properties' " w:xpath="/ns1:coreProperties[1]/ns1:contentStatus[1]" w:storeItemID="{6C3C8BC8-F283-45AE-878A-BAB7291924A1}"/>
        <w:text/>
      </w:sdtPr>
      <w:sdtContent>
        <w:r w:rsidR="00614E36">
          <w:t>2026/07478</w:t>
        </w:r>
      </w:sdtContent>
    </w:sdt>
    <w:r w:rsidR="00614E36">
      <w:ptab w:relativeTo="margin" w:alignment="center" w:leader="none"/>
    </w:r>
    <w:r w:rsidR="00614E36" w:rsidRPr="00B2059C">
      <w:fldChar w:fldCharType="begin"/>
    </w:r>
    <w:r w:rsidR="00614E36" w:rsidRPr="00B2059C">
      <w:instrText>PAGE   \* MERGEFORMAT</w:instrText>
    </w:r>
    <w:r w:rsidR="00614E36" w:rsidRPr="00B2059C">
      <w:fldChar w:fldCharType="separate"/>
    </w:r>
    <w:r w:rsidR="00614E36">
      <w:t>1</w:t>
    </w:r>
    <w:r w:rsidR="00614E36" w:rsidRPr="00B2059C">
      <w:fldChar w:fldCharType="end"/>
    </w:r>
    <w:r w:rsidR="00614E36">
      <w:ptab w:relativeTo="margin" w:alignment="right" w:leader="none"/>
    </w:r>
    <w:sdt>
      <w:sdtPr>
        <w:alias w:val="Publish date"/>
        <w:tag w:val=""/>
        <w:id w:val="-1103953287"/>
        <w:placeholder>
          <w:docPart w:val="6A9AAEECAFA748CD8B1E3DBE221291EC"/>
        </w:placeholder>
        <w:dataBinding w:prefixMappings="xmlns:ns0='http://schemas.microsoft.com/office/2006/coverPageProps' " w:xpath="/ns0:CoverPageProperties[1]/ns0:PublishDate[1]" w:storeItemID="{55AF091B-3C7A-41E3-B477-F2FDAA23CFDA}"/>
        <w:date w:fullDate="2026-10-09T00:00:00Z">
          <w:dateFormat w:val="d/MM/yyyy"/>
          <w:lid w:val="en-AU"/>
          <w:storeMappedDataAs w:val="dateTime"/>
          <w:calendar w:val="gregorian"/>
        </w:date>
      </w:sdtPr>
      <w:sdtContent>
        <w:r w:rsidR="00A104C0">
          <w:t>9/10/2026</w:t>
        </w:r>
      </w:sdtContent>
    </w:sdt>
  </w:p>
  <w:p w14:paraId="2A00F463" w14:textId="77777777" w:rsidR="006405E6" w:rsidRPr="002469D3" w:rsidRDefault="006405E6" w:rsidP="00543831">
    <w:pPr>
      <w:pStyle w:val="Footer"/>
      <w:tabs>
        <w:tab w:val="right" w:pos="15168"/>
      </w:tabs>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04EA5" w14:textId="0E86DC6D" w:rsidR="00614E36" w:rsidRPr="00786565" w:rsidRDefault="00000000" w:rsidP="00614E36">
    <w:pPr>
      <w:pStyle w:val="Footer"/>
    </w:pPr>
    <w:sdt>
      <w:sdtPr>
        <w:alias w:val="TRIM number"/>
        <w:tag w:val="TRIM number"/>
        <w:id w:val="701518352"/>
        <w:dataBinding w:prefixMappings="xmlns:ns0='http://purl.org/dc/elements/1.1/' xmlns:ns1='http://schemas.openxmlformats.org/package/2006/metadata/core-properties' " w:xpath="/ns1:coreProperties[1]/ns1:contentStatus[1]" w:storeItemID="{6C3C8BC8-F283-45AE-878A-BAB7291924A1}"/>
        <w:text/>
      </w:sdtPr>
      <w:sdtContent>
        <w:r w:rsidR="00614E36">
          <w:t>2026/07478</w:t>
        </w:r>
      </w:sdtContent>
    </w:sdt>
    <w:r w:rsidR="00614E36">
      <w:ptab w:relativeTo="margin" w:alignment="center" w:leader="none"/>
    </w:r>
    <w:r w:rsidR="00614E36" w:rsidRPr="00B2059C">
      <w:fldChar w:fldCharType="begin"/>
    </w:r>
    <w:r w:rsidR="00614E36" w:rsidRPr="00B2059C">
      <w:instrText>PAGE   \* MERGEFORMAT</w:instrText>
    </w:r>
    <w:r w:rsidR="00614E36" w:rsidRPr="00B2059C">
      <w:fldChar w:fldCharType="separate"/>
    </w:r>
    <w:r w:rsidR="00614E36">
      <w:t>1</w:t>
    </w:r>
    <w:r w:rsidR="00614E36" w:rsidRPr="00B2059C">
      <w:fldChar w:fldCharType="end"/>
    </w:r>
    <w:r w:rsidR="00614E36">
      <w:ptab w:relativeTo="margin" w:alignment="right" w:leader="none"/>
    </w:r>
    <w:sdt>
      <w:sdtPr>
        <w:alias w:val="Publish date"/>
        <w:tag w:val=""/>
        <w:id w:val="1918821556"/>
        <w:placeholder>
          <w:docPart w:val="3E30CD396CC345668DC2BB6C9103A81D"/>
        </w:placeholder>
        <w:dataBinding w:prefixMappings="xmlns:ns0='http://schemas.microsoft.com/office/2006/coverPageProps' " w:xpath="/ns0:CoverPageProperties[1]/ns0:PublishDate[1]" w:storeItemID="{55AF091B-3C7A-41E3-B477-F2FDAA23CFDA}"/>
        <w:date w:fullDate="2026-10-09T00:00:00Z">
          <w:dateFormat w:val="d/MM/yyyy"/>
          <w:lid w:val="en-AU"/>
          <w:storeMappedDataAs w:val="dateTime"/>
          <w:calendar w:val="gregorian"/>
        </w:date>
      </w:sdtPr>
      <w:sdtContent>
        <w:r w:rsidR="00A104C0">
          <w:t>9/10/2026</w:t>
        </w:r>
      </w:sdtContent>
    </w:sdt>
  </w:p>
  <w:p w14:paraId="3602E2C8" w14:textId="77777777" w:rsidR="006405E6" w:rsidRPr="0024261B" w:rsidRDefault="006405E6" w:rsidP="002426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6F878" w14:textId="62B90F1F" w:rsidR="006641B9" w:rsidRPr="00786565" w:rsidRDefault="00786565" w:rsidP="00786565">
    <w:pPr>
      <w:pStyle w:val="Footer"/>
    </w:pPr>
    <w:r>
      <w:rPr>
        <w:noProof/>
      </w:rPr>
      <mc:AlternateContent>
        <mc:Choice Requires="wpg">
          <w:drawing>
            <wp:anchor distT="0" distB="0" distL="114300" distR="114300" simplePos="0" relativeHeight="251675648" behindDoc="0" locked="0" layoutInCell="1" allowOverlap="1" wp14:anchorId="0CAFC238" wp14:editId="4DBA9F62">
              <wp:simplePos x="0" y="0"/>
              <wp:positionH relativeFrom="page">
                <wp:posOffset>-2236763</wp:posOffset>
              </wp:positionH>
              <wp:positionV relativeFrom="page">
                <wp:posOffset>10199077</wp:posOffset>
              </wp:positionV>
              <wp:extent cx="12030710" cy="485775"/>
              <wp:effectExtent l="0" t="0" r="8890" b="9525"/>
              <wp:wrapNone/>
              <wp:docPr id="532006813"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030710" cy="485775"/>
                        <a:chOff x="0" y="0"/>
                        <a:chExt cx="12032147" cy="486000"/>
                      </a:xfrm>
                    </wpg:grpSpPr>
                    <wps:wsp>
                      <wps:cNvPr id="212281332" name="Free-form: Shape 1857973867">
                        <a:extLst>
                          <a:ext uri="{C183D7F6-B498-43B3-948B-1728B52AA6E4}">
                            <adec:decorative xmlns:adec="http://schemas.microsoft.com/office/drawing/2017/decorative" val="1"/>
                          </a:ext>
                        </a:extLst>
                      </wps:cNvPr>
                      <wps:cNvSpPr/>
                      <wps:spPr>
                        <a:xfrm>
                          <a:off x="4394303" y="0"/>
                          <a:ext cx="1620000"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802004190" name="Freeform: Shape 6">
                        <a:extLst>
                          <a:ext uri="{C183D7F6-B498-43B3-948B-1728B52AA6E4}">
                            <adec:decorative xmlns:adec="http://schemas.microsoft.com/office/drawing/2017/decorative" val="1"/>
                          </a:ext>
                        </a:extLst>
                      </wps:cNvPr>
                      <wps:cNvSpPr/>
                      <wps:spPr>
                        <a:xfrm>
                          <a:off x="0"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005823767" name="Free-form: Shape 1295308328">
                        <a:extLst>
                          <a:ext uri="{C183D7F6-B498-43B3-948B-1728B52AA6E4}">
                            <adec:decorative xmlns:adec="http://schemas.microsoft.com/office/drawing/2017/decorative" val="1"/>
                          </a:ext>
                        </a:extLst>
                      </wps:cNvPr>
                      <wps:cNvSpPr/>
                      <wps:spPr>
                        <a:xfrm flipH="1">
                          <a:off x="1155032"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6"/>
                        </a:solidFill>
                        <a:ln w="12694" cap="flat">
                          <a:noFill/>
                          <a:prstDash val="solid"/>
                          <a:miter/>
                        </a:ln>
                      </wps:spPr>
                      <wps:bodyPr/>
                    </wps:wsp>
                    <wps:wsp>
                      <wps:cNvPr id="19352804" name="Free-form: Shape 344029592">
                        <a:extLst>
                          <a:ext uri="{C183D7F6-B498-43B3-948B-1728B52AA6E4}">
                            <adec:decorative xmlns:adec="http://schemas.microsoft.com/office/drawing/2017/decorative" val="1"/>
                          </a:ext>
                        </a:extLst>
                      </wps:cNvPr>
                      <wps:cNvSpPr/>
                      <wps:spPr>
                        <a:xfrm>
                          <a:off x="2843155" y="0"/>
                          <a:ext cx="148320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2"/>
                        </a:solidFill>
                        <a:ln w="12694" cap="flat">
                          <a:noFill/>
                          <a:prstDash val="solid"/>
                          <a:miter/>
                        </a:ln>
                      </wps:spPr>
                      <wps:bodyPr/>
                    </wps:wsp>
                    <wps:wsp>
                      <wps:cNvPr id="314251491" name="Free-form: Shape 1341957389">
                        <a:extLst>
                          <a:ext uri="{C183D7F6-B498-43B3-948B-1728B52AA6E4}">
                            <adec:decorative xmlns:adec="http://schemas.microsoft.com/office/drawing/2017/decorative" val="1"/>
                          </a:ext>
                        </a:extLst>
                      </wps:cNvPr>
                      <wps:cNvSpPr/>
                      <wps:spPr>
                        <a:xfrm>
                          <a:off x="7637276" y="0"/>
                          <a:ext cx="1620000"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65105480" name="Free-form: Shape 773438712">
                        <a:extLst>
                          <a:ext uri="{C183D7F6-B498-43B3-948B-1728B52AA6E4}">
                            <adec:decorative xmlns:adec="http://schemas.microsoft.com/office/drawing/2017/decorative" val="1"/>
                          </a:ext>
                        </a:extLst>
                      </wps:cNvPr>
                      <wps:cNvSpPr/>
                      <wps:spPr>
                        <a:xfrm>
                          <a:off x="9325399" y="0"/>
                          <a:ext cx="148320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879830796" name="Freeform: Shape 6">
                        <a:extLst>
                          <a:ext uri="{C183D7F6-B498-43B3-948B-1728B52AA6E4}">
                            <adec:decorative xmlns:adec="http://schemas.microsoft.com/office/drawing/2017/decorative" val="1"/>
                          </a:ext>
                        </a:extLst>
                      </wps:cNvPr>
                      <wps:cNvSpPr/>
                      <wps:spPr>
                        <a:xfrm flipH="1">
                          <a:off x="10876547"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178188550" name="Free-form: Shape 1295308328">
                        <a:extLst>
                          <a:ext uri="{C183D7F6-B498-43B3-948B-1728B52AA6E4}">
                            <adec:decorative xmlns:adec="http://schemas.microsoft.com/office/drawing/2017/decorative" val="1"/>
                          </a:ext>
                        </a:extLst>
                      </wps:cNvPr>
                      <wps:cNvSpPr/>
                      <wps:spPr>
                        <a:xfrm flipH="1">
                          <a:off x="6015789"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A2E0577" id="Group 30" o:spid="_x0000_s1026" alt="&quot;&quot;" style="position:absolute;margin-left:-176.1pt;margin-top:803.1pt;width:947.3pt;height:38.25pt;z-index:251675648;mso-position-horizontal-relative:page;mso-position-vertical-relative:page;mso-width-relative:margin;mso-height-relative:margin" coordsize="120321,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">
              <v:shape id="Free-form: Shape 1857973867" o:spid="_x0000_s1027" alt="&quot;&quot;" style="position:absolute;left:43943;width:16200;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" path="m539757,1l3,1,3,r,l3,1,,1,,485497r539757,l539757,1xe" fillcolor="#193c5a [3204]" stroked="f" strokeweight=".35261mm">
                <v:stroke joinstyle="miter"/>
                <v:path arrowok="t" o:connecttype="custom" o:connectlocs="1620003,1;9,1;9,0;9,0;9,1;0,1;0,486000;1620003,486000;1620003,1" o:connectangles="0,0,0,0,0,0,0,0,0"/>
              </v:shape>
              <v:shape id="Freeform: Shape 6" o:spid="_x0000_s1028" alt="&quot;&quot;" style="position:absolute;width:11556;height:4860;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" path="m1155976,r,486000l,486000,10463,474487c303626,181325,708626,,1155976,xe" fillcolor="#fdce53 [3207]" stroked="f" strokeweight="1pt">
                <v:stroke joinstyle="miter"/>
                <v:path arrowok="t" o:connecttype="custom" o:connectlocs="1155600,0;1155600,486000;0,486000;10460,474487;1155600,0" o:connectangles="0,0,0,0,0"/>
              </v:shape>
              <v:shape id="Free-form: Shape 1295308328" o:spid="_x0000_s1029" alt="&quot;&quot;" style="position:absolute;left:11550;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" path="m809640,l,,,485493r1545099,c1593270,332227,1619282,169155,1619282,l809639,v,,1,,1,xe" fillcolor="#0480a8 [3209]" stroked="f" strokeweight=".35261mm">
                <v:stroke joinstyle="miter"/>
                <v:path arrowok="t" o:connecttype="custom" o:connectlocs="809999,0;0,0;0,486001;1545785,486001;1620001,0;809998,0;809999,0" o:connectangles="0,0,0,0,0,0,0"/>
              </v:shape>
              <v:shape id="Free-form: Shape 344029592" o:spid="_x0000_s1030" alt="&quot;&quot;" style="position:absolute;left:28431;width:14832;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" path="m742108,r-62,c410088,12,124954,199768,,485497r1484153,c1359199,199768,1074065,12,742108,xe" fillcolor="#5bc5ea [3205]" stroked="f" strokeweight=".35261mm">
                <v:stroke joinstyle="miter"/>
                <v:path arrowok="t" o:connecttype="custom" o:connectlocs="741631,0;741570,0;0,486001;1483200,486001;741631,0" o:connectangles="0,0,0,0,0"/>
              </v:shape>
              <v:shape id="Free-form: Shape 1341957389" o:spid="_x0000_s1031" alt="&quot;&quot;" style="position:absolute;left:76372;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20001,486001;1620001,0;794,0;793,0" o:connectangles="0,0,0,0,0,0,0"/>
              </v:shape>
              <v:shape id="Free-form: Shape 773438712" o:spid="_x0000_s1032" alt="&quot;&quot;" style="position:absolute;left:93253;width:14832;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33,0;741571,0;0,486001;1483200,486001;741633,0" o:connectangles="0,0,0,0,0"/>
              </v:shape>
              <v:shape id="Freeform: Shape 6" o:spid="_x0000_s1033" alt="&quot;&quot;" style="position:absolute;left:108765;width:11556;height:4860;flip:x;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" path="m1155976,r,486000l,486000,10463,474487c303626,181325,708626,,1155976,xe" fillcolor="#0480a8 [3209]" stroked="f" strokeweight="1pt">
                <v:stroke joinstyle="miter"/>
                <v:path arrowok="t" o:connecttype="custom" o:connectlocs="1155600,0;1155600,486000;0,486000;10460,474487;1155600,0" o:connectangles="0,0,0,0,0"/>
              </v:shape>
              <v:shape id="Free-form: Shape 1295308328" o:spid="_x0000_s1034" alt="&quot;&quot;" style="position:absolute;left:60157;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" path="m809640,l,,,485493r1545099,c1593270,332227,1619282,169155,1619282,l809639,v,,1,,1,xe" fillcolor="#fdce53 [3207]" stroked="f" strokeweight=".35261mm">
                <v:stroke joinstyle="miter"/>
                <v:path arrowok="t" o:connecttype="custom" o:connectlocs="809999,0;0,0;0,486001;1545785,486001;1620001,0;809998,0;809999,0" o:connectangles="0,0,0,0,0,0,0"/>
              </v:shape>
              <w10:wrap anchorx="page" anchory="page"/>
            </v:group>
          </w:pict>
        </mc:Fallback>
      </mc:AlternateContent>
    </w:r>
    <w:sdt>
      <w:sdtPr>
        <w:alias w:val="TRIM number"/>
        <w:tag w:val="TRIM number"/>
        <w:id w:val="-1186136734"/>
        <w:dataBinding w:prefixMappings="xmlns:ns0='http://purl.org/dc/elements/1.1/' xmlns:ns1='http://schemas.openxmlformats.org/package/2006/metadata/core-properties' " w:xpath="/ns1:coreProperties[1]/ns1:contentStatus[1]" w:storeItemID="{6C3C8BC8-F283-45AE-878A-BAB7291924A1}"/>
        <w:text/>
      </w:sdtPr>
      <w:sdtContent>
        <w:r w:rsidR="00614E36">
          <w:t>2026/07478</w:t>
        </w:r>
      </w:sdtContent>
    </w:sdt>
    <w:r>
      <w:ptab w:relativeTo="margin" w:alignment="center" w:leader="none"/>
    </w:r>
    <w:r w:rsidRPr="00B2059C">
      <w:fldChar w:fldCharType="begin"/>
    </w:r>
    <w:r w:rsidRPr="00B2059C">
      <w:instrText>PAGE   \* MERGEFORMAT</w:instrText>
    </w:r>
    <w:r w:rsidRPr="00B2059C">
      <w:fldChar w:fldCharType="separate"/>
    </w:r>
    <w:r>
      <w:t>3</w:t>
    </w:r>
    <w:r w:rsidRPr="00B2059C">
      <w:fldChar w:fldCharType="end"/>
    </w:r>
    <w:r>
      <w:ptab w:relativeTo="margin" w:alignment="right" w:leader="none"/>
    </w:r>
    <w:sdt>
      <w:sdtPr>
        <w:alias w:val="Publish date"/>
        <w:tag w:val=""/>
        <w:id w:val="350000044"/>
        <w:placeholder>
          <w:docPart w:val="732254024DE8491EB3F686ECA5631D4B"/>
        </w:placeholder>
        <w:dataBinding w:prefixMappings="xmlns:ns0='http://schemas.microsoft.com/office/2006/coverPageProps' " w:xpath="/ns0:CoverPageProperties[1]/ns0:PublishDate[1]" w:storeItemID="{55AF091B-3C7A-41E3-B477-F2FDAA23CFDA}"/>
        <w:date w:fullDate="2026-10-09T00:00:00Z">
          <w:dateFormat w:val="d/MM/yyyy"/>
          <w:lid w:val="en-AU"/>
          <w:storeMappedDataAs w:val="dateTime"/>
          <w:calendar w:val="gregorian"/>
        </w:date>
      </w:sdtPr>
      <w:sdtContent>
        <w:r w:rsidR="00A104C0">
          <w:t>9/10/2026</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87F61" w14:textId="5FB0C994" w:rsidR="00786565" w:rsidRPr="00786565" w:rsidRDefault="00786565" w:rsidP="00786565">
    <w:pPr>
      <w:pStyle w:val="Footer"/>
    </w:pPr>
    <w:r>
      <w:rPr>
        <w:noProof/>
      </w:rPr>
      <mc:AlternateContent>
        <mc:Choice Requires="wpg">
          <w:drawing>
            <wp:anchor distT="0" distB="0" distL="114300" distR="114300" simplePos="0" relativeHeight="251673600" behindDoc="1" locked="1" layoutInCell="1" allowOverlap="1" wp14:anchorId="3784BEFF" wp14:editId="7AA01ECA">
              <wp:simplePos x="0" y="0"/>
              <wp:positionH relativeFrom="page">
                <wp:align>center</wp:align>
              </wp:positionH>
              <wp:positionV relativeFrom="page">
                <wp:align>bottom</wp:align>
              </wp:positionV>
              <wp:extent cx="12963600" cy="486000"/>
              <wp:effectExtent l="0" t="0" r="9525" b="9525"/>
              <wp:wrapNone/>
              <wp:docPr id="1302239111" name="Group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3600" cy="486000"/>
                        <a:chOff x="0" y="0"/>
                        <a:chExt cx="12961389" cy="486000"/>
                      </a:xfrm>
                    </wpg:grpSpPr>
                    <wps:wsp>
                      <wps:cNvPr id="1286518914" name="Free-form: Shape 344029592">
                        <a:extLst>
                          <a:ext uri="{C183D7F6-B498-43B3-948B-1728B52AA6E4}">
                            <adec:decorative xmlns:adec="http://schemas.microsoft.com/office/drawing/2017/decorative" val="1"/>
                          </a:ext>
                        </a:extLst>
                      </wps:cNvPr>
                      <wps:cNvSpPr/>
                      <wps:spPr>
                        <a:xfrm>
                          <a:off x="1688420" y="0"/>
                          <a:ext cx="148316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1"/>
                        </a:solidFill>
                        <a:ln w="12694" cap="flat">
                          <a:noFill/>
                          <a:prstDash val="solid"/>
                          <a:miter/>
                        </a:ln>
                      </wps:spPr>
                      <wps:bodyPr/>
                    </wps:wsp>
                    <wps:wsp>
                      <wps:cNvPr id="113411358" name="Free-form: Shape 1341957389">
                        <a:extLst>
                          <a:ext uri="{C183D7F6-B498-43B3-948B-1728B52AA6E4}">
                            <adec:decorative xmlns:adec="http://schemas.microsoft.com/office/drawing/2017/decorative" val="1"/>
                          </a:ext>
                        </a:extLst>
                      </wps:cNvPr>
                      <wps:cNvSpPr/>
                      <wps:spPr>
                        <a:xfrm>
                          <a:off x="4860795"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59140099" name="Free-form: Shape 773438712">
                        <a:extLst>
                          <a:ext uri="{C183D7F6-B498-43B3-948B-1728B52AA6E4}">
                            <adec:decorative xmlns:adec="http://schemas.microsoft.com/office/drawing/2017/decorative" val="1"/>
                          </a:ext>
                        </a:extLst>
                      </wps:cNvPr>
                      <wps:cNvSpPr/>
                      <wps:spPr>
                        <a:xfrm>
                          <a:off x="6549215"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733266224" name="Free-form: Shape 1295308328">
                        <a:extLst>
                          <a:ext uri="{C183D7F6-B498-43B3-948B-1728B52AA6E4}">
                            <adec:decorative xmlns:adec="http://schemas.microsoft.com/office/drawing/2017/decorative" val="1"/>
                          </a:ext>
                        </a:extLst>
                      </wps:cNvPr>
                      <wps:cNvSpPr/>
                      <wps:spPr>
                        <a:xfrm>
                          <a:off x="3240318" y="0"/>
                          <a:ext cx="1619957"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s:wsp>
                      <wps:cNvPr id="587310057" name="Free-form: Shape 1857973867">
                        <a:extLst>
                          <a:ext uri="{C183D7F6-B498-43B3-948B-1728B52AA6E4}">
                            <adec:decorative xmlns:adec="http://schemas.microsoft.com/office/drawing/2017/decorative" val="1"/>
                          </a:ext>
                        </a:extLst>
                      </wps:cNvPr>
                      <wps:cNvSpPr/>
                      <wps:spPr>
                        <a:xfrm>
                          <a:off x="8101114"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6"/>
                        </a:solidFill>
                        <a:ln w="12694" cap="flat">
                          <a:noFill/>
                          <a:prstDash val="solid"/>
                          <a:miter/>
                        </a:ln>
                      </wps:spPr>
                      <wps:bodyPr/>
                    </wps:wsp>
                    <wps:wsp>
                      <wps:cNvPr id="1918348611" name="Free-form: Shape 773438712">
                        <a:extLst>
                          <a:ext uri="{C183D7F6-B498-43B3-948B-1728B52AA6E4}">
                            <adec:decorative xmlns:adec="http://schemas.microsoft.com/office/drawing/2017/decorative" val="1"/>
                          </a:ext>
                        </a:extLst>
                      </wps:cNvPr>
                      <wps:cNvSpPr/>
                      <wps:spPr>
                        <a:xfrm>
                          <a:off x="9789534"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2"/>
                        </a:solidFill>
                        <a:ln w="12694" cap="flat">
                          <a:noFill/>
                          <a:prstDash val="solid"/>
                          <a:miter/>
                        </a:ln>
                      </wps:spPr>
                      <wps:bodyPr/>
                    </wps:wsp>
                    <wps:wsp>
                      <wps:cNvPr id="1030080616" name="Free-form: Shape 1857973867">
                        <a:extLst>
                          <a:ext uri="{C183D7F6-B498-43B3-948B-1728B52AA6E4}">
                            <adec:decorative xmlns:adec="http://schemas.microsoft.com/office/drawing/2017/decorative" val="1"/>
                          </a:ext>
                        </a:extLst>
                      </wps:cNvPr>
                      <wps:cNvSpPr/>
                      <wps:spPr>
                        <a:xfrm>
                          <a:off x="11341432"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1381369880" name="Free-form: Shape 1341957389">
                        <a:extLst>
                          <a:ext uri="{C183D7F6-B498-43B3-948B-1728B52AA6E4}">
                            <adec:decorative xmlns:adec="http://schemas.microsoft.com/office/drawing/2017/decorative" val="1"/>
                          </a:ext>
                        </a:extLst>
                      </wps:cNvPr>
                      <wps:cNvSpPr/>
                      <wps:spPr>
                        <a:xfrm>
                          <a:off x="0"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2"/>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F522417" id="Group 29" o:spid="_x0000_s1026" alt="&quot;&quot;" style="position:absolute;margin-left:0;margin-top:0;width:1020.75pt;height:38.25pt;z-index:-251642880;mso-position-horizontal:center;mso-position-horizontal-relative:page;mso-position-vertical:bottom;mso-position-vertical-relative:page;mso-width-relative:margin;mso-height-relative:margin" coordsize="129613,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">
              <v:shape id="Free-form: Shape 344029592" o:spid="_x0000_s1027" alt="&quot;&quot;" style="position:absolute;left:16884;width:14831;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" path="m742108,r-62,c410088,12,124954,199768,,485497r1484153,c1359199,199768,1074065,12,742108,xe" fillcolor="#193c5a [3204]" stroked="f" strokeweight=".35261mm">
                <v:stroke joinstyle="miter"/>
                <v:path arrowok="t" o:connecttype="custom" o:connectlocs="741611,0;741550,0;0,486001;1483160,486001;741611,0" o:connectangles="0,0,0,0,0"/>
              </v:shape>
              <v:shape id="Free-form: Shape 1341957389" o:spid="_x0000_s1028" alt="&quot;&quot;" style="position:absolute;left:48607;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19958,486001;1619958,0;794,0;793,0" o:connectangles="0,0,0,0,0,0,0"/>
              </v:shape>
              <v:shape id="Free-form: Shape 773438712" o:spid="_x0000_s1029" alt="&quot;&quot;" style="position:absolute;left:65492;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13,0;741551,0;0,486001;1483160,486001;741613,0" o:connectangles="0,0,0,0,0"/>
              </v:shape>
              <v:shape id="Free-form: Shape 1295308328" o:spid="_x0000_s1030" alt="&quot;&quot;" style="position:absolute;left:32403;width:16199;height:4860;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" path="m809640,l,,,485493r1545099,c1593270,332227,1619282,169155,1619282,l809639,v,,1,,1,xe" fillcolor="#fdce53 [3207]" stroked="f" strokeweight=".35261mm">
                <v:stroke joinstyle="miter"/>
                <v:path arrowok="t" o:connecttype="custom" o:connectlocs="809978,0;0,0;0,486001;1545744,486001;1619958,0;809977,0;809978,0" o:connectangles="0,0,0,0,0,0,0"/>
              </v:shape>
              <v:shape id="Free-form: Shape 1857973867" o:spid="_x0000_s1031" alt="&quot;&quot;" style="position:absolute;left:81011;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" path="m539757,1l3,1,3,r,l3,1,,1,,485497r539757,l539757,1xe" fillcolor="#0480a8 [3209]" stroked="f" strokeweight=".35261mm">
                <v:stroke joinstyle="miter"/>
                <v:path arrowok="t" o:connecttype="custom" o:connectlocs="1619960,1;9,1;9,0;9,0;9,1;0,1;0,486000;1619960,486000;1619960,1" o:connectangles="0,0,0,0,0,0,0,0,0"/>
              </v:shape>
              <v:shape id="Free-form: Shape 773438712" o:spid="_x0000_s1032" alt="&quot;&quot;" style="position:absolute;left:97895;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" path="m742108,r-62,c410088,12,124951,199768,,485497r1484150,c1359199,199768,1074062,12,742108,xe" fillcolor="#5bc5ea [3205]" stroked="f" strokeweight=".35261mm">
                <v:stroke joinstyle="miter"/>
                <v:path arrowok="t" o:connecttype="custom" o:connectlocs="741613,0;741551,0;0,486001;1483160,486001;741613,0" o:connectangles="0,0,0,0,0"/>
              </v:shape>
              <v:shape id="Free-form: Shape 1857973867" o:spid="_x0000_s1033" alt="&quot;&quot;" style="position:absolute;left:113414;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" path="m539757,1l3,1,3,r,l3,1,,1,,485497r539757,l539757,1xe" fillcolor="#193c5a [3204]" stroked="f" strokeweight=".35261mm">
                <v:stroke joinstyle="miter"/>
                <v:path arrowok="t" o:connecttype="custom" o:connectlocs="1619960,1;9,1;9,0;9,0;9,1;0,1;0,486000;1619960,486000;1619960,1" o:connectangles="0,0,0,0,0,0,0,0,0"/>
              </v:shape>
              <v:shape id="Free-form: Shape 1341957389" o:spid="_x0000_s1034" alt="&quot;&quot;" style="position:absolute;width:16199;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" path="m793,c530,,267,10,,10l,485497r1619286,l1619286,c1619286,,794,,794,r-1,xe" fillcolor="#5bc5ea [3205]" stroked="f" strokeweight=".35261mm">
                <v:stroke joinstyle="miter"/>
                <v:path arrowok="t" o:connecttype="custom" o:connectlocs="793,0;0,10;0,486001;1619958,486001;1619958,0;794,0;793,0" o:connectangles="0,0,0,0,0,0,0"/>
              </v:shape>
              <w10:wrap anchorx="page" anchory="page"/>
              <w10:anchorlock/>
            </v:group>
          </w:pict>
        </mc:Fallback>
      </mc:AlternateContent>
    </w:r>
    <w:r w:rsidR="00614E36">
      <w:t>2026/07478</w:t>
    </w:r>
    <w:sdt>
      <w:sdtPr>
        <w:alias w:val="TRIM number"/>
        <w:tag w:val="TRIM number"/>
        <w:id w:val="371573810"/>
        <w:dataBinding w:prefixMappings="xmlns:ns0='http://purl.org/dc/elements/1.1/' xmlns:ns1='http://schemas.openxmlformats.org/package/2006/metadata/core-properties' " w:xpath="/ns1:coreProperties[1]/ns1:contentStatus[1]" w:storeItemID="{6C3C8BC8-F283-45AE-878A-BAB7291924A1}"/>
        <w:text/>
      </w:sdtPr>
      <w:sdtContent>
        <w:r w:rsidR="00614E36">
          <w:t>2026/07478</w:t>
        </w:r>
      </w:sdtContent>
    </w:sdt>
    <w:r>
      <w:ptab w:relativeTo="margin" w:alignment="center" w:leader="none"/>
    </w:r>
    <w:r w:rsidRPr="00B2059C">
      <w:fldChar w:fldCharType="begin"/>
    </w:r>
    <w:r w:rsidRPr="00B2059C">
      <w:instrText>PAGE   \* MERGEFORMAT</w:instrText>
    </w:r>
    <w:r w:rsidRPr="00B2059C">
      <w:fldChar w:fldCharType="separate"/>
    </w:r>
    <w:r>
      <w:t>2</w:t>
    </w:r>
    <w:r w:rsidRPr="00B2059C">
      <w:fldChar w:fldCharType="end"/>
    </w:r>
    <w:r>
      <w:ptab w:relativeTo="margin" w:alignment="right" w:leader="none"/>
    </w:r>
    <w:sdt>
      <w:sdtPr>
        <w:alias w:val="Publish date"/>
        <w:tag w:val=""/>
        <w:id w:val="280389841"/>
        <w:placeholder>
          <w:docPart w:val="6C41EEB0F5F94618A1C0F6418588DD92"/>
        </w:placeholder>
        <w:dataBinding w:prefixMappings="xmlns:ns0='http://schemas.microsoft.com/office/2006/coverPageProps' " w:xpath="/ns0:CoverPageProperties[1]/ns0:PublishDate[1]" w:storeItemID="{55AF091B-3C7A-41E3-B477-F2FDAA23CFDA}"/>
        <w:date w:fullDate="2026-10-09T00:00:00Z">
          <w:dateFormat w:val="d/MM/yyyy"/>
          <w:lid w:val="en-AU"/>
          <w:storeMappedDataAs w:val="dateTime"/>
          <w:calendar w:val="gregorian"/>
        </w:date>
      </w:sdtPr>
      <w:sdtContent>
        <w:r w:rsidR="00A104C0">
          <w:t>9/10/2026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21E79" w14:textId="77777777" w:rsidR="00AE0175" w:rsidRDefault="00AE0175" w:rsidP="00127DAD">
      <w:r>
        <w:separator/>
      </w:r>
    </w:p>
  </w:footnote>
  <w:footnote w:type="continuationSeparator" w:id="0">
    <w:p w14:paraId="173DA581" w14:textId="77777777" w:rsidR="00AE0175" w:rsidRDefault="00AE0175" w:rsidP="00127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7425F" w14:textId="3E1A43E3" w:rsidR="00C4110A" w:rsidRDefault="00C4110A">
    <w:pPr>
      <w:pStyle w:val="Header"/>
    </w:pPr>
    <w:r>
      <w:rPr>
        <w:noProof/>
      </w:rPr>
      <mc:AlternateContent>
        <mc:Choice Requires="wps">
          <w:drawing>
            <wp:anchor distT="0" distB="0" distL="0" distR="0" simplePos="0" relativeHeight="251677696" behindDoc="0" locked="0" layoutInCell="1" allowOverlap="1" wp14:anchorId="10AB2832" wp14:editId="52AB59C1">
              <wp:simplePos x="635" y="635"/>
              <wp:positionH relativeFrom="page">
                <wp:align>center</wp:align>
              </wp:positionH>
              <wp:positionV relativeFrom="page">
                <wp:align>top</wp:align>
              </wp:positionV>
              <wp:extent cx="622300" cy="376555"/>
              <wp:effectExtent l="0" t="0" r="6350" b="4445"/>
              <wp:wrapNone/>
              <wp:docPr id="1733888192" name="Text Box 5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22300" cy="376555"/>
                      </a:xfrm>
                      <a:prstGeom prst="rect">
                        <a:avLst/>
                      </a:prstGeom>
                      <a:solidFill>
                        <a:schemeClr val="bg1"/>
                      </a:solidFill>
                      <a:ln>
                        <a:noFill/>
                      </a:ln>
                    </wps:spPr>
                    <wps:txbx>
                      <w:txbxContent>
                        <w:p w14:paraId="414962A4" w14:textId="3759FBCE" w:rsidR="00C4110A" w:rsidRPr="00C4110A" w:rsidRDefault="00C4110A" w:rsidP="00C4110A">
                          <w:pPr>
                            <w:spacing w:after="0"/>
                            <w:rPr>
                              <w:rFonts w:ascii="Aptos" w:eastAsia="Aptos" w:hAnsi="Aptos" w:cs="Aptos"/>
                              <w:noProof/>
                              <w:color w:val="000000"/>
                              <w:sz w:val="24"/>
                              <w:szCs w:val="24"/>
                            </w:rPr>
                          </w:pPr>
                          <w:r w:rsidRPr="00C4110A">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AB2832" id="_x0000_t202" coordsize="21600,21600" o:spt="202" path="m,l,21600r21600,l21600,xe">
              <v:stroke joinstyle="miter"/>
              <v:path gradientshapeok="t" o:connecttype="rect"/>
            </v:shapetype>
            <v:shape id="Text Box 55" o:spid="_x0000_s1027" type="#_x0000_t202" alt="OFFICIAL" style="position:absolute;margin-left:0;margin-top:0;width:49pt;height:29.65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" fillcolor="white [3212]" stroked="f">
              <v:textbox style="mso-fit-shape-to-text:t" inset="0,15pt,0,0">
                <w:txbxContent>
                  <w:p w14:paraId="414962A4" w14:textId="3759FBCE" w:rsidR="00C4110A" w:rsidRPr="00C4110A" w:rsidRDefault="00C4110A" w:rsidP="00C4110A">
                    <w:pPr>
                      <w:spacing w:after="0"/>
                      <w:rPr>
                        <w:rFonts w:ascii="Aptos" w:eastAsia="Aptos" w:hAnsi="Aptos" w:cs="Aptos"/>
                        <w:noProof/>
                        <w:color w:val="000000"/>
                        <w:sz w:val="24"/>
                        <w:szCs w:val="24"/>
                      </w:rPr>
                    </w:pPr>
                    <w:r w:rsidRPr="00C4110A">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CB3C0" w14:textId="7CDF940D" w:rsidR="00C4110A" w:rsidRDefault="00C4110A">
    <w:pPr>
      <w:pStyle w:val="Header"/>
    </w:pPr>
    <w:r>
      <w:rPr>
        <w:noProof/>
      </w:rPr>
      <mc:AlternateContent>
        <mc:Choice Requires="wps">
          <w:drawing>
            <wp:anchor distT="0" distB="0" distL="0" distR="0" simplePos="0" relativeHeight="251678720" behindDoc="0" locked="0" layoutInCell="1" allowOverlap="1" wp14:anchorId="283FAE3C" wp14:editId="41B7C0CF">
              <wp:simplePos x="635" y="635"/>
              <wp:positionH relativeFrom="page">
                <wp:align>center</wp:align>
              </wp:positionH>
              <wp:positionV relativeFrom="page">
                <wp:align>top</wp:align>
              </wp:positionV>
              <wp:extent cx="622300" cy="376555"/>
              <wp:effectExtent l="0" t="0" r="6350" b="4445"/>
              <wp:wrapNone/>
              <wp:docPr id="1488336987" name="Text Box 5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22300" cy="376555"/>
                      </a:xfrm>
                      <a:prstGeom prst="rect">
                        <a:avLst/>
                      </a:prstGeom>
                      <a:solidFill>
                        <a:schemeClr val="bg1"/>
                      </a:solidFill>
                      <a:ln>
                        <a:noFill/>
                      </a:ln>
                    </wps:spPr>
                    <wps:txbx>
                      <w:txbxContent>
                        <w:p w14:paraId="375E089A" w14:textId="2D7CBA96" w:rsidR="00C4110A" w:rsidRPr="00C4110A" w:rsidRDefault="00C4110A" w:rsidP="00C4110A">
                          <w:pPr>
                            <w:spacing w:after="0"/>
                            <w:rPr>
                              <w:rFonts w:ascii="Aptos" w:eastAsia="Aptos" w:hAnsi="Aptos" w:cs="Aptos"/>
                              <w:noProof/>
                              <w:color w:val="000000"/>
                              <w:sz w:val="24"/>
                              <w:szCs w:val="24"/>
                            </w:rPr>
                          </w:pPr>
                          <w:r w:rsidRPr="00C4110A">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3FAE3C" id="_x0000_t202" coordsize="21600,21600" o:spt="202" path="m,l,21600r21600,l21600,xe">
              <v:stroke joinstyle="miter"/>
              <v:path gradientshapeok="t" o:connecttype="rect"/>
            </v:shapetype>
            <v:shape id="Text Box 56" o:spid="_x0000_s1028" type="#_x0000_t202" alt="OFFICIAL" style="position:absolute;margin-left:0;margin-top:0;width:49pt;height:29.65pt;z-index:251678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" fillcolor="white [3212]" stroked="f">
              <v:textbox style="mso-fit-shape-to-text:t" inset="0,15pt,0,0">
                <w:txbxContent>
                  <w:p w14:paraId="375E089A" w14:textId="2D7CBA96" w:rsidR="00C4110A" w:rsidRPr="00C4110A" w:rsidRDefault="00C4110A" w:rsidP="00C4110A">
                    <w:pPr>
                      <w:spacing w:after="0"/>
                      <w:rPr>
                        <w:rFonts w:ascii="Aptos" w:eastAsia="Aptos" w:hAnsi="Aptos" w:cs="Aptos"/>
                        <w:noProof/>
                        <w:color w:val="000000"/>
                        <w:sz w:val="24"/>
                        <w:szCs w:val="24"/>
                      </w:rPr>
                    </w:pPr>
                    <w:r w:rsidRPr="00C4110A">
                      <w:rPr>
                        <w:rFonts w:ascii="Aptos" w:eastAsia="Aptos" w:hAnsi="Aptos" w:cs="Aptos"/>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75B1C" w14:textId="14B54A16" w:rsidR="00C4110A" w:rsidRDefault="00C4110A">
    <w:pPr>
      <w:pStyle w:val="Header"/>
    </w:pPr>
    <w:r>
      <w:rPr>
        <w:noProof/>
      </w:rPr>
      <mc:AlternateContent>
        <mc:Choice Requires="wps">
          <w:drawing>
            <wp:anchor distT="0" distB="0" distL="0" distR="0" simplePos="0" relativeHeight="251676672" behindDoc="0" locked="0" layoutInCell="1" allowOverlap="1" wp14:anchorId="09E7FD58" wp14:editId="6E07463E">
              <wp:simplePos x="635" y="635"/>
              <wp:positionH relativeFrom="page">
                <wp:align>center</wp:align>
              </wp:positionH>
              <wp:positionV relativeFrom="page">
                <wp:align>top</wp:align>
              </wp:positionV>
              <wp:extent cx="622300" cy="376555"/>
              <wp:effectExtent l="0" t="0" r="6350" b="4445"/>
              <wp:wrapNone/>
              <wp:docPr id="815034935" name="Text Box 5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22300" cy="376555"/>
                      </a:xfrm>
                      <a:prstGeom prst="rect">
                        <a:avLst/>
                      </a:prstGeom>
                      <a:solidFill>
                        <a:schemeClr val="bg1"/>
                      </a:solidFill>
                      <a:ln>
                        <a:noFill/>
                      </a:ln>
                    </wps:spPr>
                    <wps:txbx>
                      <w:txbxContent>
                        <w:p w14:paraId="70A6EE5F" w14:textId="4F139EEF" w:rsidR="00C4110A" w:rsidRPr="00C4110A" w:rsidRDefault="00C4110A" w:rsidP="00C4110A">
                          <w:pPr>
                            <w:spacing w:after="0"/>
                            <w:rPr>
                              <w:rFonts w:ascii="Aptos" w:eastAsia="Aptos" w:hAnsi="Aptos" w:cs="Aptos"/>
                              <w:noProof/>
                              <w:color w:val="000000"/>
                              <w:sz w:val="24"/>
                              <w:szCs w:val="24"/>
                            </w:rPr>
                          </w:pPr>
                          <w:r w:rsidRPr="00C4110A">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E7FD58" id="_x0000_t202" coordsize="21600,21600" o:spt="202" path="m,l,21600r21600,l21600,xe">
              <v:stroke joinstyle="miter"/>
              <v:path gradientshapeok="t" o:connecttype="rect"/>
            </v:shapetype>
            <v:shape id="Text Box 54" o:spid="_x0000_s1029" type="#_x0000_t202" alt="OFFICIAL" style="position:absolute;margin-left:0;margin-top:0;width:49pt;height:29.65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" fillcolor="white [3212]" stroked="f">
              <v:textbox style="mso-fit-shape-to-text:t" inset="0,15pt,0,0">
                <w:txbxContent>
                  <w:p w14:paraId="70A6EE5F" w14:textId="4F139EEF" w:rsidR="00C4110A" w:rsidRPr="00C4110A" w:rsidRDefault="00C4110A" w:rsidP="00C4110A">
                    <w:pPr>
                      <w:spacing w:after="0"/>
                      <w:rPr>
                        <w:rFonts w:ascii="Aptos" w:eastAsia="Aptos" w:hAnsi="Aptos" w:cs="Aptos"/>
                        <w:noProof/>
                        <w:color w:val="000000"/>
                        <w:sz w:val="24"/>
                        <w:szCs w:val="24"/>
                      </w:rPr>
                    </w:pPr>
                    <w:r w:rsidRPr="00C4110A">
                      <w:rPr>
                        <w:rFonts w:ascii="Aptos" w:eastAsia="Aptos" w:hAnsi="Aptos" w:cs="Aptos"/>
                        <w:noProof/>
                        <w:color w:val="00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40C6A" w14:textId="19930065" w:rsidR="006405E6" w:rsidRDefault="00C4110A">
    <w:pPr>
      <w:pStyle w:val="Header"/>
    </w:pPr>
    <w:r>
      <w:rPr>
        <w:noProof/>
      </w:rPr>
      <mc:AlternateContent>
        <mc:Choice Requires="wps">
          <w:drawing>
            <wp:anchor distT="0" distB="0" distL="0" distR="0" simplePos="0" relativeHeight="251680768" behindDoc="0" locked="0" layoutInCell="1" allowOverlap="1" wp14:anchorId="3782E5D4" wp14:editId="40A43E2A">
              <wp:simplePos x="542925" y="466725"/>
              <wp:positionH relativeFrom="page">
                <wp:align>center</wp:align>
              </wp:positionH>
              <wp:positionV relativeFrom="page">
                <wp:align>top</wp:align>
              </wp:positionV>
              <wp:extent cx="622300" cy="376555"/>
              <wp:effectExtent l="0" t="0" r="6350" b="4445"/>
              <wp:wrapNone/>
              <wp:docPr id="1944570029" name="Text Box 5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22300" cy="376555"/>
                      </a:xfrm>
                      <a:prstGeom prst="rect">
                        <a:avLst/>
                      </a:prstGeom>
                      <a:solidFill>
                        <a:schemeClr val="bg1"/>
                      </a:solidFill>
                      <a:ln>
                        <a:noFill/>
                      </a:ln>
                    </wps:spPr>
                    <wps:txbx>
                      <w:txbxContent>
                        <w:p w14:paraId="5DCB7CD1" w14:textId="628048EC" w:rsidR="00C4110A" w:rsidRPr="00C4110A" w:rsidRDefault="00C4110A" w:rsidP="00C4110A">
                          <w:pPr>
                            <w:spacing w:after="0"/>
                            <w:rPr>
                              <w:rFonts w:ascii="Aptos" w:eastAsia="Aptos" w:hAnsi="Aptos" w:cs="Aptos"/>
                              <w:noProof/>
                              <w:color w:val="000000"/>
                              <w:sz w:val="24"/>
                              <w:szCs w:val="24"/>
                            </w:rPr>
                          </w:pPr>
                          <w:r w:rsidRPr="00C4110A">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82E5D4" id="_x0000_t202" coordsize="21600,21600" o:spt="202" path="m,l,21600r21600,l21600,xe">
              <v:stroke joinstyle="miter"/>
              <v:path gradientshapeok="t" o:connecttype="rect"/>
            </v:shapetype>
            <v:shape id="Text Box 58" o:spid="_x0000_s1030" type="#_x0000_t202" alt="OFFICIAL" style="position:absolute;margin-left:0;margin-top:0;width:49pt;height:29.65pt;z-index:2516807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" fillcolor="white [3212]" stroked="f">
              <v:textbox style="mso-fit-shape-to-text:t" inset="0,15pt,0,0">
                <w:txbxContent>
                  <w:p w14:paraId="5DCB7CD1" w14:textId="628048EC" w:rsidR="00C4110A" w:rsidRPr="00C4110A" w:rsidRDefault="00C4110A" w:rsidP="00C4110A">
                    <w:pPr>
                      <w:spacing w:after="0"/>
                      <w:rPr>
                        <w:rFonts w:ascii="Aptos" w:eastAsia="Aptos" w:hAnsi="Aptos" w:cs="Aptos"/>
                        <w:noProof/>
                        <w:color w:val="000000"/>
                        <w:sz w:val="24"/>
                        <w:szCs w:val="24"/>
                      </w:rPr>
                    </w:pPr>
                    <w:r w:rsidRPr="00C4110A">
                      <w:rPr>
                        <w:rFonts w:ascii="Aptos" w:eastAsia="Aptos" w:hAnsi="Aptos" w:cs="Aptos"/>
                        <w:noProof/>
                        <w:color w:val="00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D052" w14:textId="0AC56336" w:rsidR="006405E6" w:rsidRDefault="00C4110A">
    <w:pPr>
      <w:pStyle w:val="Header"/>
    </w:pPr>
    <w:r>
      <w:rPr>
        <w:noProof/>
      </w:rPr>
      <mc:AlternateContent>
        <mc:Choice Requires="wps">
          <w:drawing>
            <wp:anchor distT="0" distB="0" distL="0" distR="0" simplePos="0" relativeHeight="251681792" behindDoc="0" locked="0" layoutInCell="1" allowOverlap="1" wp14:anchorId="517BD0EE" wp14:editId="799985E5">
              <wp:simplePos x="635" y="635"/>
              <wp:positionH relativeFrom="page">
                <wp:align>center</wp:align>
              </wp:positionH>
              <wp:positionV relativeFrom="page">
                <wp:align>top</wp:align>
              </wp:positionV>
              <wp:extent cx="622300" cy="376555"/>
              <wp:effectExtent l="0" t="0" r="6350" b="4445"/>
              <wp:wrapNone/>
              <wp:docPr id="311111133" name="Text Box 5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22300" cy="376555"/>
                      </a:xfrm>
                      <a:prstGeom prst="rect">
                        <a:avLst/>
                      </a:prstGeom>
                      <a:solidFill>
                        <a:schemeClr val="bg1"/>
                      </a:solidFill>
                      <a:ln>
                        <a:noFill/>
                      </a:ln>
                    </wps:spPr>
                    <wps:txbx>
                      <w:txbxContent>
                        <w:p w14:paraId="4408CE37" w14:textId="20DBFF5B" w:rsidR="00C4110A" w:rsidRPr="00C4110A" w:rsidRDefault="00C4110A" w:rsidP="00C4110A">
                          <w:pPr>
                            <w:spacing w:after="0"/>
                            <w:rPr>
                              <w:rFonts w:ascii="Aptos" w:eastAsia="Aptos" w:hAnsi="Aptos" w:cs="Aptos"/>
                              <w:noProof/>
                              <w:color w:val="000000"/>
                              <w:sz w:val="24"/>
                              <w:szCs w:val="24"/>
                            </w:rPr>
                          </w:pPr>
                          <w:r w:rsidRPr="00C4110A">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7BD0EE" id="_x0000_t202" coordsize="21600,21600" o:spt="202" path="m,l,21600r21600,l21600,xe">
              <v:stroke joinstyle="miter"/>
              <v:path gradientshapeok="t" o:connecttype="rect"/>
            </v:shapetype>
            <v:shape id="Text Box 59" o:spid="_x0000_s1031" type="#_x0000_t202" alt="OFFICIAL" style="position:absolute;margin-left:0;margin-top:0;width:49pt;height:29.65pt;z-index:2516817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" fillcolor="white [3212]" stroked="f">
              <v:textbox style="mso-fit-shape-to-text:t" inset="0,15pt,0,0">
                <w:txbxContent>
                  <w:p w14:paraId="4408CE37" w14:textId="20DBFF5B" w:rsidR="00C4110A" w:rsidRPr="00C4110A" w:rsidRDefault="00C4110A" w:rsidP="00C4110A">
                    <w:pPr>
                      <w:spacing w:after="0"/>
                      <w:rPr>
                        <w:rFonts w:ascii="Aptos" w:eastAsia="Aptos" w:hAnsi="Aptos" w:cs="Aptos"/>
                        <w:noProof/>
                        <w:color w:val="000000"/>
                        <w:sz w:val="24"/>
                        <w:szCs w:val="24"/>
                      </w:rPr>
                    </w:pPr>
                    <w:r w:rsidRPr="00C4110A">
                      <w:rPr>
                        <w:rFonts w:ascii="Aptos" w:eastAsia="Aptos" w:hAnsi="Aptos" w:cs="Aptos"/>
                        <w:noProof/>
                        <w:color w:val="00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AF6B" w14:textId="7C15F738" w:rsidR="006405E6" w:rsidRPr="006519A8" w:rsidRDefault="00C4110A" w:rsidP="006519A8">
    <w:pPr>
      <w:pStyle w:val="Header"/>
    </w:pPr>
    <w:r>
      <w:rPr>
        <w:noProof/>
      </w:rPr>
      <mc:AlternateContent>
        <mc:Choice Requires="wps">
          <w:drawing>
            <wp:anchor distT="0" distB="0" distL="0" distR="0" simplePos="0" relativeHeight="251679744" behindDoc="0" locked="0" layoutInCell="1" allowOverlap="1" wp14:anchorId="71BA1F3E" wp14:editId="1C776D82">
              <wp:simplePos x="542925" y="466725"/>
              <wp:positionH relativeFrom="page">
                <wp:align>center</wp:align>
              </wp:positionH>
              <wp:positionV relativeFrom="page">
                <wp:align>top</wp:align>
              </wp:positionV>
              <wp:extent cx="622300" cy="376555"/>
              <wp:effectExtent l="0" t="0" r="6350" b="4445"/>
              <wp:wrapNone/>
              <wp:docPr id="2110240286" name="Text Box 5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22300" cy="376555"/>
                      </a:xfrm>
                      <a:prstGeom prst="rect">
                        <a:avLst/>
                      </a:prstGeom>
                      <a:solidFill>
                        <a:schemeClr val="bg1"/>
                      </a:solidFill>
                      <a:ln>
                        <a:noFill/>
                      </a:ln>
                    </wps:spPr>
                    <wps:txbx>
                      <w:txbxContent>
                        <w:p w14:paraId="68F14248" w14:textId="0A88C09E" w:rsidR="00C4110A" w:rsidRPr="00C4110A" w:rsidRDefault="00C4110A" w:rsidP="00C4110A">
                          <w:pPr>
                            <w:spacing w:after="0"/>
                            <w:rPr>
                              <w:rFonts w:ascii="Aptos" w:eastAsia="Aptos" w:hAnsi="Aptos" w:cs="Aptos"/>
                              <w:noProof/>
                              <w:color w:val="000000"/>
                              <w:sz w:val="24"/>
                              <w:szCs w:val="24"/>
                            </w:rPr>
                          </w:pPr>
                          <w:r w:rsidRPr="00C4110A">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BA1F3E" id="_x0000_t202" coordsize="21600,21600" o:spt="202" path="m,l,21600r21600,l21600,xe">
              <v:stroke joinstyle="miter"/>
              <v:path gradientshapeok="t" o:connecttype="rect"/>
            </v:shapetype>
            <v:shape id="Text Box 57" o:spid="_x0000_s1032" type="#_x0000_t202" alt="OFFICIAL" style="position:absolute;margin-left:0;margin-top:0;width:49pt;height:29.65pt;z-index:2516797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" fillcolor="white [3212]" stroked="f">
              <v:textbox style="mso-fit-shape-to-text:t" inset="0,15pt,0,0">
                <w:txbxContent>
                  <w:p w14:paraId="68F14248" w14:textId="0A88C09E" w:rsidR="00C4110A" w:rsidRPr="00C4110A" w:rsidRDefault="00C4110A" w:rsidP="00C4110A">
                    <w:pPr>
                      <w:spacing w:after="0"/>
                      <w:rPr>
                        <w:rFonts w:ascii="Aptos" w:eastAsia="Aptos" w:hAnsi="Aptos" w:cs="Aptos"/>
                        <w:noProof/>
                        <w:color w:val="000000"/>
                        <w:sz w:val="24"/>
                        <w:szCs w:val="24"/>
                      </w:rPr>
                    </w:pPr>
                    <w:r w:rsidRPr="00C4110A">
                      <w:rPr>
                        <w:rFonts w:ascii="Aptos" w:eastAsia="Aptos" w:hAnsi="Aptos" w:cs="Aptos"/>
                        <w:noProof/>
                        <w:color w:val="000000"/>
                        <w:sz w:val="24"/>
                        <w:szCs w:val="24"/>
                      </w:rPr>
                      <w:t>OFFICIAL</w:t>
                    </w:r>
                  </w:p>
                </w:txbxContent>
              </v:textbox>
              <w10:wrap anchorx="page" anchory="page"/>
            </v:shape>
          </w:pict>
        </mc:Fallback>
      </mc:AlternateContent>
    </w:r>
  </w:p>
  <w:p w14:paraId="69B68E49" w14:textId="77777777" w:rsidR="006405E6" w:rsidRDefault="006405E6" w:rsidP="006519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7223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ACFDF6"/>
    <w:lvl w:ilvl="0">
      <w:start w:val="1"/>
      <w:numFmt w:val="lowerLetter"/>
      <w:pStyle w:val="ListNumber4"/>
      <w:lvlText w:val="%1."/>
      <w:lvlJc w:val="left"/>
      <w:pPr>
        <w:ind w:left="1721" w:hanging="360"/>
      </w:pPr>
    </w:lvl>
  </w:abstractNum>
  <w:abstractNum w:abstractNumId="2" w15:restartNumberingAfterBreak="0">
    <w:nsid w:val="FFFFFF7E"/>
    <w:multiLevelType w:val="singleLevel"/>
    <w:tmpl w:val="4B149908"/>
    <w:lvl w:ilvl="0">
      <w:start w:val="1"/>
      <w:numFmt w:val="decimal"/>
      <w:pStyle w:val="ListNumber3"/>
      <w:lvlText w:val="%1."/>
      <w:lvlJc w:val="left"/>
      <w:pPr>
        <w:ind w:left="1381" w:hanging="360"/>
      </w:pPr>
    </w:lvl>
  </w:abstractNum>
  <w:abstractNum w:abstractNumId="3" w15:restartNumberingAfterBreak="0">
    <w:nsid w:val="FFFFFF7F"/>
    <w:multiLevelType w:val="singleLevel"/>
    <w:tmpl w:val="2F34488E"/>
    <w:lvl w:ilvl="0">
      <w:start w:val="1"/>
      <w:numFmt w:val="lowerLetter"/>
      <w:pStyle w:val="ListNumber2"/>
      <w:lvlText w:val="%1."/>
      <w:lvlJc w:val="left"/>
      <w:pPr>
        <w:ind w:left="1040" w:hanging="360"/>
      </w:pPr>
    </w:lvl>
  </w:abstractNum>
  <w:abstractNum w:abstractNumId="4" w15:restartNumberingAfterBreak="0">
    <w:nsid w:val="FFFFFF88"/>
    <w:multiLevelType w:val="singleLevel"/>
    <w:tmpl w:val="9A788B7A"/>
    <w:lvl w:ilvl="0">
      <w:start w:val="1"/>
      <w:numFmt w:val="decimal"/>
      <w:pStyle w:val="ListNumber"/>
      <w:lvlText w:val="%1."/>
      <w:lvlJc w:val="left"/>
      <w:pPr>
        <w:ind w:left="700" w:hanging="360"/>
      </w:pPr>
    </w:lvl>
  </w:abstractNum>
  <w:abstractNum w:abstractNumId="5" w15:restartNumberingAfterBreak="0">
    <w:nsid w:val="168B7508"/>
    <w:multiLevelType w:val="hybridMultilevel"/>
    <w:tmpl w:val="0DB072D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6" w15:restartNumberingAfterBreak="0">
    <w:nsid w:val="1DD6449C"/>
    <w:multiLevelType w:val="multilevel"/>
    <w:tmpl w:val="AF3C1D5E"/>
    <w:styleLink w:val="Numbered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7" w15:restartNumberingAfterBreak="0">
    <w:nsid w:val="301F5C9D"/>
    <w:multiLevelType w:val="hybridMultilevel"/>
    <w:tmpl w:val="91D877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9C32920"/>
    <w:multiLevelType w:val="multilevel"/>
    <w:tmpl w:val="E15AEC9E"/>
    <w:styleLink w:val="BulletedList"/>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9" w15:restartNumberingAfterBreak="0">
    <w:nsid w:val="3AFE66B4"/>
    <w:multiLevelType w:val="hybridMultilevel"/>
    <w:tmpl w:val="A7722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DC57DC7"/>
    <w:multiLevelType w:val="hybridMultilevel"/>
    <w:tmpl w:val="1CDC93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F206309"/>
    <w:multiLevelType w:val="multilevel"/>
    <w:tmpl w:val="730E69D8"/>
    <w:lvl w:ilvl="0">
      <w:start w:val="1"/>
      <w:numFmt w:val="bullet"/>
      <w:pStyle w:val="ListBullet"/>
      <w:lvlText w:val=""/>
      <w:lvlJc w:val="left"/>
      <w:pPr>
        <w:tabs>
          <w:tab w:val="num" w:pos="680"/>
        </w:tabs>
        <w:ind w:left="340" w:hanging="340"/>
      </w:pPr>
      <w:rPr>
        <w:rFonts w:ascii="Symbol" w:hAnsi="Symbol" w:hint="default"/>
      </w:rPr>
    </w:lvl>
    <w:lvl w:ilvl="1">
      <w:start w:val="1"/>
      <w:numFmt w:val="bullet"/>
      <w:pStyle w:val="ListBullet2"/>
      <w:lvlText w:val="–"/>
      <w:lvlJc w:val="left"/>
      <w:pPr>
        <w:tabs>
          <w:tab w:val="num" w:pos="1020"/>
        </w:tabs>
        <w:ind w:left="680" w:hanging="340"/>
      </w:pPr>
      <w:rPr>
        <w:rFonts w:ascii="Arial" w:hAnsi="Arial" w:hint="default"/>
      </w:rPr>
    </w:lvl>
    <w:lvl w:ilvl="2">
      <w:start w:val="1"/>
      <w:numFmt w:val="bullet"/>
      <w:pStyle w:val="ListBullet3"/>
      <w:lvlText w:val=""/>
      <w:lvlJc w:val="left"/>
      <w:pPr>
        <w:tabs>
          <w:tab w:val="num" w:pos="1360"/>
        </w:tabs>
        <w:ind w:left="1020" w:hanging="340"/>
      </w:pPr>
      <w:rPr>
        <w:rFonts w:ascii="Symbol" w:hAnsi="Symbol" w:hint="default"/>
        <w:color w:val="000000"/>
      </w:rPr>
    </w:lvl>
    <w:lvl w:ilvl="3">
      <w:start w:val="1"/>
      <w:numFmt w:val="bullet"/>
      <w:pStyle w:val="ListBullet4"/>
      <w:lvlText w:val="–"/>
      <w:lvlJc w:val="left"/>
      <w:pPr>
        <w:tabs>
          <w:tab w:val="num" w:pos="1700"/>
        </w:tabs>
        <w:ind w:left="1360" w:hanging="340"/>
      </w:pPr>
      <w:rPr>
        <w:rFonts w:ascii="Arial" w:hAnsi="Arial" w:hint="default"/>
      </w:rPr>
    </w:lvl>
    <w:lvl w:ilvl="4">
      <w:start w:val="1"/>
      <w:numFmt w:val="bullet"/>
      <w:pStyle w:val="ListBullet5"/>
      <w:lvlText w:val=""/>
      <w:lvlJc w:val="left"/>
      <w:pPr>
        <w:tabs>
          <w:tab w:val="num" w:pos="2040"/>
        </w:tabs>
        <w:ind w:left="1700" w:hanging="340"/>
      </w:pPr>
      <w:rPr>
        <w:rFonts w:ascii="Symbol" w:hAnsi="Symbol" w:hint="default"/>
        <w:color w:val="000000"/>
      </w:rPr>
    </w:lvl>
    <w:lvl w:ilvl="5">
      <w:start w:val="1"/>
      <w:numFmt w:val="bullet"/>
      <w:lvlText w:val="–"/>
      <w:lvlJc w:val="left"/>
      <w:pPr>
        <w:tabs>
          <w:tab w:val="num" w:pos="2380"/>
        </w:tabs>
        <w:ind w:left="2040" w:hanging="340"/>
      </w:pPr>
      <w:rPr>
        <w:rFonts w:ascii="Arial" w:hAnsi="Arial" w:hint="default"/>
      </w:rPr>
    </w:lvl>
    <w:lvl w:ilvl="6">
      <w:start w:val="1"/>
      <w:numFmt w:val="bullet"/>
      <w:lvlText w:val=""/>
      <w:lvlJc w:val="left"/>
      <w:pPr>
        <w:tabs>
          <w:tab w:val="num" w:pos="2720"/>
        </w:tabs>
        <w:ind w:left="2380" w:hanging="340"/>
      </w:pPr>
      <w:rPr>
        <w:rFonts w:ascii="Symbol" w:hAnsi="Symbol" w:hint="default"/>
      </w:rPr>
    </w:lvl>
    <w:lvl w:ilvl="7">
      <w:start w:val="1"/>
      <w:numFmt w:val="bullet"/>
      <w:lvlText w:val="–"/>
      <w:lvlJc w:val="left"/>
      <w:pPr>
        <w:tabs>
          <w:tab w:val="num" w:pos="3060"/>
        </w:tabs>
        <w:ind w:left="2720" w:hanging="340"/>
      </w:pPr>
      <w:rPr>
        <w:rFonts w:ascii="Arial" w:hAnsi="Arial" w:hint="default"/>
      </w:rPr>
    </w:lvl>
    <w:lvl w:ilvl="8">
      <w:start w:val="1"/>
      <w:numFmt w:val="bullet"/>
      <w:lvlText w:val=""/>
      <w:lvlJc w:val="left"/>
      <w:pPr>
        <w:tabs>
          <w:tab w:val="num" w:pos="3400"/>
        </w:tabs>
        <w:ind w:left="3060" w:hanging="340"/>
      </w:pPr>
      <w:rPr>
        <w:rFonts w:ascii="Symbol" w:hAnsi="Symbol" w:hint="default"/>
        <w:color w:val="000000"/>
      </w:rPr>
    </w:lvl>
  </w:abstractNum>
  <w:abstractNum w:abstractNumId="12" w15:restartNumberingAfterBreak="0">
    <w:nsid w:val="71CA2808"/>
    <w:multiLevelType w:val="multilevel"/>
    <w:tmpl w:val="1D105AA4"/>
    <w:lvl w:ilvl="0">
      <w:start w:val="1"/>
      <w:numFmt w:val="bullet"/>
      <w:pStyle w:val="ListParagraph"/>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13" w15:restartNumberingAfterBreak="0">
    <w:nsid w:val="7F135989"/>
    <w:multiLevelType w:val="hybridMultilevel"/>
    <w:tmpl w:val="6342616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35184009">
    <w:abstractNumId w:val="8"/>
  </w:num>
  <w:num w:numId="2" w16cid:durableId="943221354">
    <w:abstractNumId w:val="4"/>
  </w:num>
  <w:num w:numId="3" w16cid:durableId="388379402">
    <w:abstractNumId w:val="3"/>
  </w:num>
  <w:num w:numId="4" w16cid:durableId="1889492207">
    <w:abstractNumId w:val="2"/>
  </w:num>
  <w:num w:numId="5" w16cid:durableId="207299088">
    <w:abstractNumId w:val="1"/>
  </w:num>
  <w:num w:numId="6" w16cid:durableId="1464617672">
    <w:abstractNumId w:val="0"/>
  </w:num>
  <w:num w:numId="7" w16cid:durableId="714812943">
    <w:abstractNumId w:val="6"/>
  </w:num>
  <w:num w:numId="8" w16cid:durableId="1580404521">
    <w:abstractNumId w:val="11"/>
  </w:num>
  <w:num w:numId="9" w16cid:durableId="408115815">
    <w:abstractNumId w:val="12"/>
  </w:num>
  <w:num w:numId="10" w16cid:durableId="1489861028">
    <w:abstractNumId w:val="5"/>
  </w:num>
  <w:num w:numId="11" w16cid:durableId="379791512">
    <w:abstractNumId w:val="10"/>
  </w:num>
  <w:num w:numId="12" w16cid:durableId="697241226">
    <w:abstractNumId w:val="13"/>
  </w:num>
  <w:num w:numId="13" w16cid:durableId="659817963">
    <w:abstractNumId w:val="7"/>
  </w:num>
  <w:num w:numId="14" w16cid:durableId="375735174">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ocumentProtection w:edit="forms" w:enforcement="1" w:cryptProviderType="rsaAES" w:cryptAlgorithmClass="hash" w:cryptAlgorithmType="typeAny" w:cryptAlgorithmSid="14" w:cryptSpinCount="100000" w:hash="YYEu5Ub8FLHtreDrvasu0vZXEqRVAI/+JU2SXmkAW70qwiHkRyfg85WWepZlwusJXdnZCl3LaDMcmmnpC2c/2Q==" w:salt="t7fi07CeLSmIIhME4JJ9TA=="/>
  <w:defaultTabStop w:val="720"/>
  <w:evenAndOddHeaders/>
  <w:drawingGridHorizontalSpacing w:val="2552"/>
  <w:drawingGridVerticalSpacing w:val="2552"/>
  <w:doNotUseMarginsForDrawingGridOrigin/>
  <w:drawingGridHorizontalOrigin w:val="851"/>
  <w:drawingGridVerticalOrigin w:val="76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5E6"/>
    <w:rsid w:val="00005C17"/>
    <w:rsid w:val="00006287"/>
    <w:rsid w:val="000204A5"/>
    <w:rsid w:val="00022073"/>
    <w:rsid w:val="0002636F"/>
    <w:rsid w:val="00027CE4"/>
    <w:rsid w:val="00030D5D"/>
    <w:rsid w:val="00031275"/>
    <w:rsid w:val="00034D36"/>
    <w:rsid w:val="0004156A"/>
    <w:rsid w:val="00041982"/>
    <w:rsid w:val="00041B08"/>
    <w:rsid w:val="00041E1D"/>
    <w:rsid w:val="00042338"/>
    <w:rsid w:val="00042E65"/>
    <w:rsid w:val="00043E92"/>
    <w:rsid w:val="00044560"/>
    <w:rsid w:val="00045FE7"/>
    <w:rsid w:val="000474FB"/>
    <w:rsid w:val="00052680"/>
    <w:rsid w:val="00056DE1"/>
    <w:rsid w:val="000601F6"/>
    <w:rsid w:val="00061AE5"/>
    <w:rsid w:val="000626CD"/>
    <w:rsid w:val="000677A3"/>
    <w:rsid w:val="00070279"/>
    <w:rsid w:val="00073053"/>
    <w:rsid w:val="0007329C"/>
    <w:rsid w:val="00073C07"/>
    <w:rsid w:val="00076D45"/>
    <w:rsid w:val="000776FB"/>
    <w:rsid w:val="0007798A"/>
    <w:rsid w:val="00077ED0"/>
    <w:rsid w:val="000842CE"/>
    <w:rsid w:val="000867B9"/>
    <w:rsid w:val="00092DEE"/>
    <w:rsid w:val="00093383"/>
    <w:rsid w:val="00093510"/>
    <w:rsid w:val="00095A59"/>
    <w:rsid w:val="000A5C8A"/>
    <w:rsid w:val="000A6D78"/>
    <w:rsid w:val="000B0131"/>
    <w:rsid w:val="000B4930"/>
    <w:rsid w:val="000B5606"/>
    <w:rsid w:val="000B6A3E"/>
    <w:rsid w:val="000D1CBB"/>
    <w:rsid w:val="000D4B8C"/>
    <w:rsid w:val="000D55DF"/>
    <w:rsid w:val="000E32DC"/>
    <w:rsid w:val="000E61C9"/>
    <w:rsid w:val="000E7881"/>
    <w:rsid w:val="000F3848"/>
    <w:rsid w:val="000F508B"/>
    <w:rsid w:val="000F6A45"/>
    <w:rsid w:val="000F6D5A"/>
    <w:rsid w:val="00101C93"/>
    <w:rsid w:val="001161B4"/>
    <w:rsid w:val="00117BC1"/>
    <w:rsid w:val="0012646E"/>
    <w:rsid w:val="00127DAD"/>
    <w:rsid w:val="00132E59"/>
    <w:rsid w:val="00134C1F"/>
    <w:rsid w:val="00134D53"/>
    <w:rsid w:val="001354CA"/>
    <w:rsid w:val="0013587A"/>
    <w:rsid w:val="00135DBD"/>
    <w:rsid w:val="00135E9E"/>
    <w:rsid w:val="00143F13"/>
    <w:rsid w:val="0014456B"/>
    <w:rsid w:val="001510BE"/>
    <w:rsid w:val="00151C16"/>
    <w:rsid w:val="001641F5"/>
    <w:rsid w:val="001651AC"/>
    <w:rsid w:val="00166106"/>
    <w:rsid w:val="00171A6A"/>
    <w:rsid w:val="0017483D"/>
    <w:rsid w:val="00177D2D"/>
    <w:rsid w:val="00185215"/>
    <w:rsid w:val="00185C89"/>
    <w:rsid w:val="00192AC5"/>
    <w:rsid w:val="001A01AA"/>
    <w:rsid w:val="001A6960"/>
    <w:rsid w:val="001A7D82"/>
    <w:rsid w:val="001B3469"/>
    <w:rsid w:val="001B634A"/>
    <w:rsid w:val="001C3D08"/>
    <w:rsid w:val="001C42E3"/>
    <w:rsid w:val="001C687C"/>
    <w:rsid w:val="001D169E"/>
    <w:rsid w:val="001D4434"/>
    <w:rsid w:val="001D46C0"/>
    <w:rsid w:val="001D61C1"/>
    <w:rsid w:val="001E1668"/>
    <w:rsid w:val="001E22AB"/>
    <w:rsid w:val="001E62CB"/>
    <w:rsid w:val="001E6F5D"/>
    <w:rsid w:val="001F3F6C"/>
    <w:rsid w:val="001F63E2"/>
    <w:rsid w:val="0020080F"/>
    <w:rsid w:val="0020375E"/>
    <w:rsid w:val="0021044F"/>
    <w:rsid w:val="00212235"/>
    <w:rsid w:val="002146E7"/>
    <w:rsid w:val="00214729"/>
    <w:rsid w:val="002156ED"/>
    <w:rsid w:val="00223BAE"/>
    <w:rsid w:val="00226104"/>
    <w:rsid w:val="00237DA1"/>
    <w:rsid w:val="002416FB"/>
    <w:rsid w:val="00242F57"/>
    <w:rsid w:val="00247C40"/>
    <w:rsid w:val="00250BF2"/>
    <w:rsid w:val="0025184B"/>
    <w:rsid w:val="00265ED8"/>
    <w:rsid w:val="002705CF"/>
    <w:rsid w:val="002715EE"/>
    <w:rsid w:val="00274A75"/>
    <w:rsid w:val="002771D2"/>
    <w:rsid w:val="002841AE"/>
    <w:rsid w:val="0028618D"/>
    <w:rsid w:val="002964D2"/>
    <w:rsid w:val="00297C14"/>
    <w:rsid w:val="002A2632"/>
    <w:rsid w:val="002B32CF"/>
    <w:rsid w:val="002B5B28"/>
    <w:rsid w:val="002C4800"/>
    <w:rsid w:val="002C54D7"/>
    <w:rsid w:val="002C7D31"/>
    <w:rsid w:val="002D0297"/>
    <w:rsid w:val="002D3611"/>
    <w:rsid w:val="002D49E6"/>
    <w:rsid w:val="002E0306"/>
    <w:rsid w:val="002E0AD3"/>
    <w:rsid w:val="002E3D4D"/>
    <w:rsid w:val="002F01CD"/>
    <w:rsid w:val="002F34DD"/>
    <w:rsid w:val="002F4719"/>
    <w:rsid w:val="00303358"/>
    <w:rsid w:val="003033B9"/>
    <w:rsid w:val="00310A72"/>
    <w:rsid w:val="003152E0"/>
    <w:rsid w:val="00316604"/>
    <w:rsid w:val="0031727B"/>
    <w:rsid w:val="00317B62"/>
    <w:rsid w:val="00326095"/>
    <w:rsid w:val="00332B83"/>
    <w:rsid w:val="00333A28"/>
    <w:rsid w:val="0033745F"/>
    <w:rsid w:val="003403BB"/>
    <w:rsid w:val="00341EB2"/>
    <w:rsid w:val="00342453"/>
    <w:rsid w:val="00343148"/>
    <w:rsid w:val="00347A2B"/>
    <w:rsid w:val="003501D8"/>
    <w:rsid w:val="0035553E"/>
    <w:rsid w:val="00365B17"/>
    <w:rsid w:val="00367B38"/>
    <w:rsid w:val="0037058F"/>
    <w:rsid w:val="00370A48"/>
    <w:rsid w:val="003722B2"/>
    <w:rsid w:val="00376020"/>
    <w:rsid w:val="00380413"/>
    <w:rsid w:val="00381218"/>
    <w:rsid w:val="00383E16"/>
    <w:rsid w:val="0039078E"/>
    <w:rsid w:val="00390D50"/>
    <w:rsid w:val="0039291F"/>
    <w:rsid w:val="00392C1D"/>
    <w:rsid w:val="00396551"/>
    <w:rsid w:val="00397F0C"/>
    <w:rsid w:val="003A1CC6"/>
    <w:rsid w:val="003A3AC9"/>
    <w:rsid w:val="003B0011"/>
    <w:rsid w:val="003B0E4C"/>
    <w:rsid w:val="003B1BB8"/>
    <w:rsid w:val="003B56AB"/>
    <w:rsid w:val="003B6994"/>
    <w:rsid w:val="003C3383"/>
    <w:rsid w:val="003C7215"/>
    <w:rsid w:val="003C7C93"/>
    <w:rsid w:val="003D03DB"/>
    <w:rsid w:val="003D0AA7"/>
    <w:rsid w:val="003D5831"/>
    <w:rsid w:val="003E26B8"/>
    <w:rsid w:val="003E5ACC"/>
    <w:rsid w:val="003F1790"/>
    <w:rsid w:val="003F1D4B"/>
    <w:rsid w:val="0040016A"/>
    <w:rsid w:val="00405E7B"/>
    <w:rsid w:val="004103B9"/>
    <w:rsid w:val="00410681"/>
    <w:rsid w:val="00414D84"/>
    <w:rsid w:val="00420730"/>
    <w:rsid w:val="0042142B"/>
    <w:rsid w:val="00424303"/>
    <w:rsid w:val="00424513"/>
    <w:rsid w:val="00425575"/>
    <w:rsid w:val="004257FD"/>
    <w:rsid w:val="00440775"/>
    <w:rsid w:val="0044231C"/>
    <w:rsid w:val="00442366"/>
    <w:rsid w:val="004457C7"/>
    <w:rsid w:val="00446C25"/>
    <w:rsid w:val="004661A2"/>
    <w:rsid w:val="00466E52"/>
    <w:rsid w:val="00477FE8"/>
    <w:rsid w:val="0048047F"/>
    <w:rsid w:val="00490819"/>
    <w:rsid w:val="0049108B"/>
    <w:rsid w:val="004972BB"/>
    <w:rsid w:val="0049743A"/>
    <w:rsid w:val="00497AC2"/>
    <w:rsid w:val="004A0A29"/>
    <w:rsid w:val="004A2133"/>
    <w:rsid w:val="004A2196"/>
    <w:rsid w:val="004A273C"/>
    <w:rsid w:val="004B06B1"/>
    <w:rsid w:val="004B089D"/>
    <w:rsid w:val="004B0E10"/>
    <w:rsid w:val="004B2A68"/>
    <w:rsid w:val="004C0E5F"/>
    <w:rsid w:val="004C35E8"/>
    <w:rsid w:val="004D0B2E"/>
    <w:rsid w:val="004F578C"/>
    <w:rsid w:val="0050052A"/>
    <w:rsid w:val="00502B37"/>
    <w:rsid w:val="005061DA"/>
    <w:rsid w:val="00515A95"/>
    <w:rsid w:val="00521B5A"/>
    <w:rsid w:val="00522F22"/>
    <w:rsid w:val="00525789"/>
    <w:rsid w:val="00532A02"/>
    <w:rsid w:val="0053378C"/>
    <w:rsid w:val="00543A62"/>
    <w:rsid w:val="005454E6"/>
    <w:rsid w:val="00545CE3"/>
    <w:rsid w:val="005549F2"/>
    <w:rsid w:val="00554DDE"/>
    <w:rsid w:val="0056312E"/>
    <w:rsid w:val="0056317E"/>
    <w:rsid w:val="00566374"/>
    <w:rsid w:val="00566FE9"/>
    <w:rsid w:val="005728CD"/>
    <w:rsid w:val="005761ED"/>
    <w:rsid w:val="00576605"/>
    <w:rsid w:val="005831A3"/>
    <w:rsid w:val="0059334B"/>
    <w:rsid w:val="0059378E"/>
    <w:rsid w:val="005A1925"/>
    <w:rsid w:val="005A2487"/>
    <w:rsid w:val="005B118D"/>
    <w:rsid w:val="005B2D97"/>
    <w:rsid w:val="005B3594"/>
    <w:rsid w:val="005B590D"/>
    <w:rsid w:val="005C1596"/>
    <w:rsid w:val="005C5236"/>
    <w:rsid w:val="005D0F5C"/>
    <w:rsid w:val="005D1CD0"/>
    <w:rsid w:val="005E084E"/>
    <w:rsid w:val="005E1145"/>
    <w:rsid w:val="005E1703"/>
    <w:rsid w:val="005E7CF7"/>
    <w:rsid w:val="005F3658"/>
    <w:rsid w:val="005F53F1"/>
    <w:rsid w:val="0060105F"/>
    <w:rsid w:val="00601840"/>
    <w:rsid w:val="00603686"/>
    <w:rsid w:val="0060579B"/>
    <w:rsid w:val="00606C58"/>
    <w:rsid w:val="00611D35"/>
    <w:rsid w:val="00614E36"/>
    <w:rsid w:val="006176A1"/>
    <w:rsid w:val="00620FC1"/>
    <w:rsid w:val="00631283"/>
    <w:rsid w:val="00633068"/>
    <w:rsid w:val="006405E6"/>
    <w:rsid w:val="00642045"/>
    <w:rsid w:val="00642CFF"/>
    <w:rsid w:val="00643DE9"/>
    <w:rsid w:val="00646B15"/>
    <w:rsid w:val="00650DE7"/>
    <w:rsid w:val="00652936"/>
    <w:rsid w:val="0065350E"/>
    <w:rsid w:val="00657F45"/>
    <w:rsid w:val="006641B9"/>
    <w:rsid w:val="006642BE"/>
    <w:rsid w:val="006648D4"/>
    <w:rsid w:val="0066581B"/>
    <w:rsid w:val="0066616A"/>
    <w:rsid w:val="006723BD"/>
    <w:rsid w:val="006740B9"/>
    <w:rsid w:val="00676585"/>
    <w:rsid w:val="006807FA"/>
    <w:rsid w:val="006822E4"/>
    <w:rsid w:val="00685650"/>
    <w:rsid w:val="006874AB"/>
    <w:rsid w:val="006915D3"/>
    <w:rsid w:val="00693C72"/>
    <w:rsid w:val="00694952"/>
    <w:rsid w:val="006A1BE6"/>
    <w:rsid w:val="006A3C91"/>
    <w:rsid w:val="006A57A7"/>
    <w:rsid w:val="006A6EB6"/>
    <w:rsid w:val="006B214C"/>
    <w:rsid w:val="006B266F"/>
    <w:rsid w:val="006B2A76"/>
    <w:rsid w:val="006B5C04"/>
    <w:rsid w:val="006C0D6C"/>
    <w:rsid w:val="006C3735"/>
    <w:rsid w:val="006C789B"/>
    <w:rsid w:val="006D0BC0"/>
    <w:rsid w:val="006D1189"/>
    <w:rsid w:val="006D3C38"/>
    <w:rsid w:val="006E4B86"/>
    <w:rsid w:val="006F639D"/>
    <w:rsid w:val="006F6D8F"/>
    <w:rsid w:val="00731BAD"/>
    <w:rsid w:val="007343DF"/>
    <w:rsid w:val="007358C4"/>
    <w:rsid w:val="00753103"/>
    <w:rsid w:val="007560C1"/>
    <w:rsid w:val="007623D8"/>
    <w:rsid w:val="00763CCB"/>
    <w:rsid w:val="007657C5"/>
    <w:rsid w:val="007662A2"/>
    <w:rsid w:val="00767BEC"/>
    <w:rsid w:val="00770D4B"/>
    <w:rsid w:val="00773149"/>
    <w:rsid w:val="007761FB"/>
    <w:rsid w:val="00783AC6"/>
    <w:rsid w:val="00786565"/>
    <w:rsid w:val="00786BF1"/>
    <w:rsid w:val="007875ED"/>
    <w:rsid w:val="007919D4"/>
    <w:rsid w:val="0079423A"/>
    <w:rsid w:val="00794F05"/>
    <w:rsid w:val="007A071A"/>
    <w:rsid w:val="007A58C0"/>
    <w:rsid w:val="007A6FE8"/>
    <w:rsid w:val="007A782B"/>
    <w:rsid w:val="007B0E6C"/>
    <w:rsid w:val="007B4CC1"/>
    <w:rsid w:val="007B7F2C"/>
    <w:rsid w:val="007C4631"/>
    <w:rsid w:val="007C5777"/>
    <w:rsid w:val="007C6815"/>
    <w:rsid w:val="007D224B"/>
    <w:rsid w:val="007E3C7E"/>
    <w:rsid w:val="007E515B"/>
    <w:rsid w:val="007F1E66"/>
    <w:rsid w:val="007F2946"/>
    <w:rsid w:val="007F30C7"/>
    <w:rsid w:val="007F424B"/>
    <w:rsid w:val="007F6A1D"/>
    <w:rsid w:val="008010BB"/>
    <w:rsid w:val="00803345"/>
    <w:rsid w:val="0080448F"/>
    <w:rsid w:val="00804B76"/>
    <w:rsid w:val="00806E31"/>
    <w:rsid w:val="00807B44"/>
    <w:rsid w:val="00812882"/>
    <w:rsid w:val="00814CC6"/>
    <w:rsid w:val="008250E2"/>
    <w:rsid w:val="008348B3"/>
    <w:rsid w:val="00836082"/>
    <w:rsid w:val="00840EFA"/>
    <w:rsid w:val="00843E30"/>
    <w:rsid w:val="00845C58"/>
    <w:rsid w:val="008474C2"/>
    <w:rsid w:val="00850763"/>
    <w:rsid w:val="00852EC0"/>
    <w:rsid w:val="00860D12"/>
    <w:rsid w:val="008626AA"/>
    <w:rsid w:val="008631A5"/>
    <w:rsid w:val="00866346"/>
    <w:rsid w:val="008731B8"/>
    <w:rsid w:val="008746DB"/>
    <w:rsid w:val="008752DF"/>
    <w:rsid w:val="008855C8"/>
    <w:rsid w:val="0088584D"/>
    <w:rsid w:val="00886619"/>
    <w:rsid w:val="00886E6E"/>
    <w:rsid w:val="00890D11"/>
    <w:rsid w:val="008911E4"/>
    <w:rsid w:val="008A1F74"/>
    <w:rsid w:val="008A7361"/>
    <w:rsid w:val="008B02EB"/>
    <w:rsid w:val="008B1EF6"/>
    <w:rsid w:val="008B779F"/>
    <w:rsid w:val="008D1D40"/>
    <w:rsid w:val="008D27D0"/>
    <w:rsid w:val="008D2A95"/>
    <w:rsid w:val="008D634E"/>
    <w:rsid w:val="008D7EFC"/>
    <w:rsid w:val="008E6F71"/>
    <w:rsid w:val="008F1FFE"/>
    <w:rsid w:val="008F4D00"/>
    <w:rsid w:val="00904C49"/>
    <w:rsid w:val="00905FA4"/>
    <w:rsid w:val="00906EEF"/>
    <w:rsid w:val="00907F2A"/>
    <w:rsid w:val="00914839"/>
    <w:rsid w:val="009149AC"/>
    <w:rsid w:val="00916AF7"/>
    <w:rsid w:val="00921479"/>
    <w:rsid w:val="00921ABC"/>
    <w:rsid w:val="009239C6"/>
    <w:rsid w:val="0092511F"/>
    <w:rsid w:val="009256D4"/>
    <w:rsid w:val="00926431"/>
    <w:rsid w:val="00926463"/>
    <w:rsid w:val="00926873"/>
    <w:rsid w:val="00926C11"/>
    <w:rsid w:val="00932BC2"/>
    <w:rsid w:val="009375D3"/>
    <w:rsid w:val="009410CC"/>
    <w:rsid w:val="00944008"/>
    <w:rsid w:val="0094565A"/>
    <w:rsid w:val="00945FB3"/>
    <w:rsid w:val="0095620D"/>
    <w:rsid w:val="009567D2"/>
    <w:rsid w:val="00956AB8"/>
    <w:rsid w:val="009570F7"/>
    <w:rsid w:val="00961782"/>
    <w:rsid w:val="00962EC0"/>
    <w:rsid w:val="00966018"/>
    <w:rsid w:val="00967403"/>
    <w:rsid w:val="0097531C"/>
    <w:rsid w:val="00976958"/>
    <w:rsid w:val="0098039F"/>
    <w:rsid w:val="009860E4"/>
    <w:rsid w:val="009866A7"/>
    <w:rsid w:val="00992BCE"/>
    <w:rsid w:val="009A1844"/>
    <w:rsid w:val="009A3426"/>
    <w:rsid w:val="009A53BB"/>
    <w:rsid w:val="009A5A13"/>
    <w:rsid w:val="009B6B01"/>
    <w:rsid w:val="009C406E"/>
    <w:rsid w:val="009D5EF0"/>
    <w:rsid w:val="009F0128"/>
    <w:rsid w:val="009F4EBE"/>
    <w:rsid w:val="009F7FE4"/>
    <w:rsid w:val="00A00212"/>
    <w:rsid w:val="00A02F7C"/>
    <w:rsid w:val="00A104C0"/>
    <w:rsid w:val="00A15E89"/>
    <w:rsid w:val="00A21DA9"/>
    <w:rsid w:val="00A23169"/>
    <w:rsid w:val="00A246CA"/>
    <w:rsid w:val="00A25083"/>
    <w:rsid w:val="00A26AEF"/>
    <w:rsid w:val="00A26D50"/>
    <w:rsid w:val="00A3320E"/>
    <w:rsid w:val="00A35095"/>
    <w:rsid w:val="00A41924"/>
    <w:rsid w:val="00A43B6C"/>
    <w:rsid w:val="00A44533"/>
    <w:rsid w:val="00A454A2"/>
    <w:rsid w:val="00A47BA7"/>
    <w:rsid w:val="00A5425B"/>
    <w:rsid w:val="00A6000E"/>
    <w:rsid w:val="00A60ADE"/>
    <w:rsid w:val="00A64252"/>
    <w:rsid w:val="00A64930"/>
    <w:rsid w:val="00A64EA2"/>
    <w:rsid w:val="00A6592E"/>
    <w:rsid w:val="00A66AAD"/>
    <w:rsid w:val="00A66C78"/>
    <w:rsid w:val="00A67D07"/>
    <w:rsid w:val="00A8131D"/>
    <w:rsid w:val="00A8272B"/>
    <w:rsid w:val="00A9079F"/>
    <w:rsid w:val="00A91E83"/>
    <w:rsid w:val="00A9239A"/>
    <w:rsid w:val="00AA413D"/>
    <w:rsid w:val="00AA7F87"/>
    <w:rsid w:val="00AB1A3D"/>
    <w:rsid w:val="00AC480C"/>
    <w:rsid w:val="00AC641B"/>
    <w:rsid w:val="00AE0175"/>
    <w:rsid w:val="00AE1F5E"/>
    <w:rsid w:val="00AE20A5"/>
    <w:rsid w:val="00AE51B6"/>
    <w:rsid w:val="00AE7121"/>
    <w:rsid w:val="00AF709B"/>
    <w:rsid w:val="00AF71AF"/>
    <w:rsid w:val="00B01696"/>
    <w:rsid w:val="00B02B23"/>
    <w:rsid w:val="00B05A85"/>
    <w:rsid w:val="00B06BD2"/>
    <w:rsid w:val="00B0701C"/>
    <w:rsid w:val="00B07398"/>
    <w:rsid w:val="00B07EF9"/>
    <w:rsid w:val="00B143E6"/>
    <w:rsid w:val="00B174C0"/>
    <w:rsid w:val="00B17C7F"/>
    <w:rsid w:val="00B2059C"/>
    <w:rsid w:val="00B26D63"/>
    <w:rsid w:val="00B338DE"/>
    <w:rsid w:val="00B35EA5"/>
    <w:rsid w:val="00B374A9"/>
    <w:rsid w:val="00B50634"/>
    <w:rsid w:val="00B54143"/>
    <w:rsid w:val="00B544BA"/>
    <w:rsid w:val="00B54DA9"/>
    <w:rsid w:val="00B56A6C"/>
    <w:rsid w:val="00B56D37"/>
    <w:rsid w:val="00B60FFC"/>
    <w:rsid w:val="00B6170F"/>
    <w:rsid w:val="00B63128"/>
    <w:rsid w:val="00B6339E"/>
    <w:rsid w:val="00B6543D"/>
    <w:rsid w:val="00B6551D"/>
    <w:rsid w:val="00B6648F"/>
    <w:rsid w:val="00B669D2"/>
    <w:rsid w:val="00B70245"/>
    <w:rsid w:val="00B713F9"/>
    <w:rsid w:val="00B73C4E"/>
    <w:rsid w:val="00B74DB8"/>
    <w:rsid w:val="00B813B5"/>
    <w:rsid w:val="00B81567"/>
    <w:rsid w:val="00B87BCF"/>
    <w:rsid w:val="00B90E8D"/>
    <w:rsid w:val="00B917A4"/>
    <w:rsid w:val="00B92627"/>
    <w:rsid w:val="00B936C5"/>
    <w:rsid w:val="00BA11AE"/>
    <w:rsid w:val="00BA12A1"/>
    <w:rsid w:val="00BA5B61"/>
    <w:rsid w:val="00BB4DA0"/>
    <w:rsid w:val="00BB5A82"/>
    <w:rsid w:val="00BD05AD"/>
    <w:rsid w:val="00BD0B0F"/>
    <w:rsid w:val="00BD0B3B"/>
    <w:rsid w:val="00BD4C95"/>
    <w:rsid w:val="00BE1BF7"/>
    <w:rsid w:val="00BE6D8C"/>
    <w:rsid w:val="00BF2DBC"/>
    <w:rsid w:val="00BF42BE"/>
    <w:rsid w:val="00BF4777"/>
    <w:rsid w:val="00C011D5"/>
    <w:rsid w:val="00C106E2"/>
    <w:rsid w:val="00C12A29"/>
    <w:rsid w:val="00C12D2F"/>
    <w:rsid w:val="00C145DC"/>
    <w:rsid w:val="00C22BE5"/>
    <w:rsid w:val="00C24DEE"/>
    <w:rsid w:val="00C32FD6"/>
    <w:rsid w:val="00C34E62"/>
    <w:rsid w:val="00C35BA3"/>
    <w:rsid w:val="00C370C9"/>
    <w:rsid w:val="00C4110A"/>
    <w:rsid w:val="00C45A23"/>
    <w:rsid w:val="00C503A1"/>
    <w:rsid w:val="00C53E02"/>
    <w:rsid w:val="00C558E0"/>
    <w:rsid w:val="00C55DD5"/>
    <w:rsid w:val="00C5704B"/>
    <w:rsid w:val="00C6104E"/>
    <w:rsid w:val="00C646A8"/>
    <w:rsid w:val="00C71BF5"/>
    <w:rsid w:val="00C72290"/>
    <w:rsid w:val="00C72519"/>
    <w:rsid w:val="00C76B17"/>
    <w:rsid w:val="00C77A2C"/>
    <w:rsid w:val="00C800E3"/>
    <w:rsid w:val="00C84C21"/>
    <w:rsid w:val="00C9275A"/>
    <w:rsid w:val="00C939C2"/>
    <w:rsid w:val="00C9603F"/>
    <w:rsid w:val="00C96238"/>
    <w:rsid w:val="00CA05D1"/>
    <w:rsid w:val="00CA0BE1"/>
    <w:rsid w:val="00CA2030"/>
    <w:rsid w:val="00CA4128"/>
    <w:rsid w:val="00CA5448"/>
    <w:rsid w:val="00CB02A1"/>
    <w:rsid w:val="00CB081C"/>
    <w:rsid w:val="00CB3EC4"/>
    <w:rsid w:val="00CB46BA"/>
    <w:rsid w:val="00CB46BF"/>
    <w:rsid w:val="00CB6172"/>
    <w:rsid w:val="00CB668C"/>
    <w:rsid w:val="00CB6DAF"/>
    <w:rsid w:val="00CB75E7"/>
    <w:rsid w:val="00CC1C5D"/>
    <w:rsid w:val="00CC26BF"/>
    <w:rsid w:val="00CC3550"/>
    <w:rsid w:val="00CC39D4"/>
    <w:rsid w:val="00CC54B1"/>
    <w:rsid w:val="00CC5635"/>
    <w:rsid w:val="00CC5CA0"/>
    <w:rsid w:val="00CC6592"/>
    <w:rsid w:val="00CD0433"/>
    <w:rsid w:val="00CD3045"/>
    <w:rsid w:val="00CD5EC9"/>
    <w:rsid w:val="00CD6D89"/>
    <w:rsid w:val="00CE19F1"/>
    <w:rsid w:val="00CF01DA"/>
    <w:rsid w:val="00CF7690"/>
    <w:rsid w:val="00CF7F0E"/>
    <w:rsid w:val="00D00806"/>
    <w:rsid w:val="00D13ACD"/>
    <w:rsid w:val="00D14913"/>
    <w:rsid w:val="00D1704A"/>
    <w:rsid w:val="00D21BAC"/>
    <w:rsid w:val="00D30C69"/>
    <w:rsid w:val="00D34387"/>
    <w:rsid w:val="00D3575B"/>
    <w:rsid w:val="00D50B95"/>
    <w:rsid w:val="00D535D4"/>
    <w:rsid w:val="00D544F4"/>
    <w:rsid w:val="00D5760D"/>
    <w:rsid w:val="00D577A3"/>
    <w:rsid w:val="00D57821"/>
    <w:rsid w:val="00D640E4"/>
    <w:rsid w:val="00D64554"/>
    <w:rsid w:val="00D65F13"/>
    <w:rsid w:val="00D6652C"/>
    <w:rsid w:val="00D74B33"/>
    <w:rsid w:val="00D81097"/>
    <w:rsid w:val="00D83669"/>
    <w:rsid w:val="00D846C7"/>
    <w:rsid w:val="00D872D8"/>
    <w:rsid w:val="00D91856"/>
    <w:rsid w:val="00D91F02"/>
    <w:rsid w:val="00D92BC3"/>
    <w:rsid w:val="00D94F96"/>
    <w:rsid w:val="00DA1B75"/>
    <w:rsid w:val="00DA1BB2"/>
    <w:rsid w:val="00DA3E77"/>
    <w:rsid w:val="00DA7C0D"/>
    <w:rsid w:val="00DB20F2"/>
    <w:rsid w:val="00DB6F03"/>
    <w:rsid w:val="00DC188E"/>
    <w:rsid w:val="00DC4894"/>
    <w:rsid w:val="00DC7EEC"/>
    <w:rsid w:val="00DD6EAE"/>
    <w:rsid w:val="00DD7E0F"/>
    <w:rsid w:val="00DE3892"/>
    <w:rsid w:val="00DE4E59"/>
    <w:rsid w:val="00DE5F60"/>
    <w:rsid w:val="00E01C3E"/>
    <w:rsid w:val="00E05131"/>
    <w:rsid w:val="00E05546"/>
    <w:rsid w:val="00E12910"/>
    <w:rsid w:val="00E12FC2"/>
    <w:rsid w:val="00E140E6"/>
    <w:rsid w:val="00E17418"/>
    <w:rsid w:val="00E20BF1"/>
    <w:rsid w:val="00E21509"/>
    <w:rsid w:val="00E26AF1"/>
    <w:rsid w:val="00E31FBC"/>
    <w:rsid w:val="00E3357D"/>
    <w:rsid w:val="00E335BD"/>
    <w:rsid w:val="00E379FA"/>
    <w:rsid w:val="00E420D5"/>
    <w:rsid w:val="00E43656"/>
    <w:rsid w:val="00E44334"/>
    <w:rsid w:val="00E465B3"/>
    <w:rsid w:val="00E50B1B"/>
    <w:rsid w:val="00E55C69"/>
    <w:rsid w:val="00E57B9E"/>
    <w:rsid w:val="00E643C2"/>
    <w:rsid w:val="00E650E7"/>
    <w:rsid w:val="00E65453"/>
    <w:rsid w:val="00E65563"/>
    <w:rsid w:val="00E67438"/>
    <w:rsid w:val="00E7047F"/>
    <w:rsid w:val="00E71C01"/>
    <w:rsid w:val="00E75C8F"/>
    <w:rsid w:val="00E76386"/>
    <w:rsid w:val="00E8065D"/>
    <w:rsid w:val="00E81BC3"/>
    <w:rsid w:val="00E81F1F"/>
    <w:rsid w:val="00E83A0C"/>
    <w:rsid w:val="00E90221"/>
    <w:rsid w:val="00E9357B"/>
    <w:rsid w:val="00E953F5"/>
    <w:rsid w:val="00E95CBA"/>
    <w:rsid w:val="00E977D2"/>
    <w:rsid w:val="00EA41A1"/>
    <w:rsid w:val="00EB5069"/>
    <w:rsid w:val="00EC1449"/>
    <w:rsid w:val="00EC4EA4"/>
    <w:rsid w:val="00ED3AB9"/>
    <w:rsid w:val="00ED566C"/>
    <w:rsid w:val="00EE5F0D"/>
    <w:rsid w:val="00EE66A0"/>
    <w:rsid w:val="00EF0A64"/>
    <w:rsid w:val="00EF0DA7"/>
    <w:rsid w:val="00EF20B0"/>
    <w:rsid w:val="00EF40DE"/>
    <w:rsid w:val="00F0060B"/>
    <w:rsid w:val="00F00D6D"/>
    <w:rsid w:val="00F0460D"/>
    <w:rsid w:val="00F0554E"/>
    <w:rsid w:val="00F05DC3"/>
    <w:rsid w:val="00F060E5"/>
    <w:rsid w:val="00F105A5"/>
    <w:rsid w:val="00F130FE"/>
    <w:rsid w:val="00F171F3"/>
    <w:rsid w:val="00F24F5D"/>
    <w:rsid w:val="00F2766F"/>
    <w:rsid w:val="00F3038E"/>
    <w:rsid w:val="00F322CD"/>
    <w:rsid w:val="00F34D56"/>
    <w:rsid w:val="00F4033E"/>
    <w:rsid w:val="00F50F29"/>
    <w:rsid w:val="00F56E03"/>
    <w:rsid w:val="00F57300"/>
    <w:rsid w:val="00F63E9D"/>
    <w:rsid w:val="00F649A1"/>
    <w:rsid w:val="00F6628D"/>
    <w:rsid w:val="00F807B8"/>
    <w:rsid w:val="00F8161E"/>
    <w:rsid w:val="00F85B35"/>
    <w:rsid w:val="00F9460A"/>
    <w:rsid w:val="00F9521F"/>
    <w:rsid w:val="00FA03FB"/>
    <w:rsid w:val="00FA1899"/>
    <w:rsid w:val="00FA3266"/>
    <w:rsid w:val="00FA4276"/>
    <w:rsid w:val="00FA541C"/>
    <w:rsid w:val="00FA771C"/>
    <w:rsid w:val="00FB6D45"/>
    <w:rsid w:val="00FC1A2A"/>
    <w:rsid w:val="00FC2101"/>
    <w:rsid w:val="00FC4262"/>
    <w:rsid w:val="00FC5455"/>
    <w:rsid w:val="00FC6FAE"/>
    <w:rsid w:val="00FD1859"/>
    <w:rsid w:val="00FD1FAF"/>
    <w:rsid w:val="00FD22BE"/>
    <w:rsid w:val="00FD3D58"/>
    <w:rsid w:val="00FE289C"/>
    <w:rsid w:val="00FE3D4A"/>
    <w:rsid w:val="00FE4522"/>
    <w:rsid w:val="00FE62C8"/>
    <w:rsid w:val="00FE7865"/>
    <w:rsid w:val="00FF060A"/>
    <w:rsid w:val="00FF11AD"/>
    <w:rsid w:val="00FF6C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EDA4A"/>
  <w15:chartTrackingRefBased/>
  <w15:docId w15:val="{FE95F8F5-C806-48DA-9886-216ED491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3"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5454E6"/>
    <w:pPr>
      <w:spacing w:after="220" w:line="240" w:lineRule="auto"/>
      <w:contextualSpacing/>
    </w:pPr>
  </w:style>
  <w:style w:type="paragraph" w:styleId="Heading1">
    <w:name w:val="heading 1"/>
    <w:basedOn w:val="Normal"/>
    <w:next w:val="Normal"/>
    <w:link w:val="Heading1Char"/>
    <w:uiPriority w:val="2"/>
    <w:qFormat/>
    <w:rsid w:val="00BF42BE"/>
    <w:pPr>
      <w:keepNext/>
      <w:keepLines/>
      <w:spacing w:before="330"/>
      <w:contextualSpacing w:val="0"/>
      <w:outlineLvl w:val="0"/>
    </w:pPr>
    <w:rPr>
      <w:b/>
      <w:color w:val="006464" w:themeColor="accent5"/>
      <w:sz w:val="32"/>
      <w:szCs w:val="28"/>
    </w:rPr>
  </w:style>
  <w:style w:type="paragraph" w:styleId="Heading2">
    <w:name w:val="heading 2"/>
    <w:basedOn w:val="Normal"/>
    <w:next w:val="Normal"/>
    <w:link w:val="Heading2Char"/>
    <w:uiPriority w:val="3"/>
    <w:qFormat/>
    <w:rsid w:val="00BF42BE"/>
    <w:pPr>
      <w:keepNext/>
      <w:keepLines/>
      <w:spacing w:before="220" w:after="0"/>
      <w:contextualSpacing w:val="0"/>
      <w:outlineLvl w:val="1"/>
    </w:pPr>
    <w:rPr>
      <w:b/>
      <w:color w:val="006464" w:themeColor="accent5"/>
      <w:sz w:val="28"/>
      <w:szCs w:val="26"/>
    </w:rPr>
  </w:style>
  <w:style w:type="paragraph" w:styleId="Heading3">
    <w:name w:val="heading 3"/>
    <w:basedOn w:val="Normal"/>
    <w:next w:val="Normal"/>
    <w:link w:val="Heading3Char"/>
    <w:uiPriority w:val="4"/>
    <w:qFormat/>
    <w:rsid w:val="000842CE"/>
    <w:pPr>
      <w:keepNext/>
      <w:keepLines/>
      <w:spacing w:before="220" w:after="0"/>
      <w:contextualSpacing w:val="0"/>
      <w:outlineLvl w:val="2"/>
    </w:pPr>
    <w:rPr>
      <w:b/>
      <w:sz w:val="24"/>
      <w:szCs w:val="24"/>
    </w:rPr>
  </w:style>
  <w:style w:type="paragraph" w:styleId="Heading4">
    <w:name w:val="heading 4"/>
    <w:basedOn w:val="Heading3"/>
    <w:next w:val="Normal"/>
    <w:link w:val="Heading4Char"/>
    <w:uiPriority w:val="9"/>
    <w:unhideWhenUsed/>
    <w:rsid w:val="000842CE"/>
    <w:pPr>
      <w:outlineLvl w:val="3"/>
    </w:pPr>
    <w:rPr>
      <w:sz w:val="22"/>
      <w:szCs w:val="22"/>
    </w:rPr>
  </w:style>
  <w:style w:type="paragraph" w:styleId="Heading5">
    <w:name w:val="heading 5"/>
    <w:basedOn w:val="Normal"/>
    <w:next w:val="Normal"/>
    <w:link w:val="Heading5Char"/>
    <w:uiPriority w:val="9"/>
    <w:unhideWhenUsed/>
    <w:rsid w:val="000842CE"/>
    <w:pPr>
      <w:keepNext/>
      <w:keepLines/>
      <w:spacing w:before="40" w:after="0"/>
      <w:contextualSpacing w:val="0"/>
      <w:outlineLvl w:val="4"/>
    </w:pPr>
    <w:rPr>
      <w:rFonts w:asciiTheme="majorHAnsi" w:eastAsiaTheme="majorEastAsia" w:hAnsiTheme="majorHAnsi" w:cstheme="majorBidi"/>
      <w:color w:val="122C43" w:themeColor="accent1" w:themeShade="BF"/>
    </w:rPr>
  </w:style>
  <w:style w:type="paragraph" w:styleId="Heading6">
    <w:name w:val="heading 6"/>
    <w:basedOn w:val="Heading5"/>
    <w:next w:val="Normal"/>
    <w:link w:val="Heading6Char"/>
    <w:uiPriority w:val="9"/>
    <w:unhideWhenUsed/>
    <w:rsid w:val="006405E6"/>
    <w:pPr>
      <w:keepNext w:val="0"/>
      <w:keepLines w:val="0"/>
      <w:spacing w:before="220"/>
      <w:outlineLvl w:val="5"/>
    </w:pPr>
    <w:rPr>
      <w:rFonts w:ascii="Arial" w:eastAsiaTheme="minorHAnsi" w:hAnsi="Arial" w:cs="Arial"/>
      <w:b/>
      <w:color w:val="auto"/>
    </w:rPr>
  </w:style>
  <w:style w:type="paragraph" w:styleId="Heading7">
    <w:name w:val="heading 7"/>
    <w:basedOn w:val="Heading6"/>
    <w:next w:val="Normal"/>
    <w:link w:val="Heading7Char"/>
    <w:uiPriority w:val="9"/>
    <w:unhideWhenUsed/>
    <w:rsid w:val="006405E6"/>
    <w:pPr>
      <w:outlineLvl w:val="6"/>
    </w:pPr>
  </w:style>
  <w:style w:type="paragraph" w:styleId="Heading8">
    <w:name w:val="heading 8"/>
    <w:basedOn w:val="Heading7"/>
    <w:next w:val="Normal"/>
    <w:link w:val="Heading8Char"/>
    <w:uiPriority w:val="9"/>
    <w:unhideWhenUsed/>
    <w:rsid w:val="006405E6"/>
    <w:pPr>
      <w:outlineLvl w:val="7"/>
    </w:pPr>
  </w:style>
  <w:style w:type="paragraph" w:styleId="Heading9">
    <w:name w:val="heading 9"/>
    <w:basedOn w:val="Heading8"/>
    <w:next w:val="Normal"/>
    <w:link w:val="Heading9Char"/>
    <w:uiPriority w:val="9"/>
    <w:unhideWhenUsed/>
    <w:rsid w:val="006405E6"/>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ocument Title"/>
    <w:basedOn w:val="Normal"/>
    <w:next w:val="Normal"/>
    <w:link w:val="TitleChar"/>
    <w:qFormat/>
    <w:rsid w:val="00477FE8"/>
    <w:pPr>
      <w:tabs>
        <w:tab w:val="left" w:pos="1276"/>
      </w:tabs>
      <w:spacing w:after="440"/>
    </w:pPr>
    <w:rPr>
      <w:rFonts w:eastAsiaTheme="majorEastAsia"/>
      <w:b/>
      <w:color w:val="006464" w:themeColor="accent5"/>
      <w:kern w:val="28"/>
      <w:sz w:val="48"/>
      <w:szCs w:val="48"/>
    </w:rPr>
  </w:style>
  <w:style w:type="character" w:customStyle="1" w:styleId="TitleChar">
    <w:name w:val="Title Char"/>
    <w:aliases w:val="Document Title Char"/>
    <w:basedOn w:val="DefaultParagraphFont"/>
    <w:link w:val="Title"/>
    <w:rsid w:val="00477FE8"/>
    <w:rPr>
      <w:rFonts w:eastAsiaTheme="majorEastAsia"/>
      <w:b/>
      <w:color w:val="006464" w:themeColor="accent5"/>
      <w:kern w:val="28"/>
      <w:sz w:val="48"/>
      <w:szCs w:val="48"/>
    </w:rPr>
  </w:style>
  <w:style w:type="character" w:customStyle="1" w:styleId="Heading1Char">
    <w:name w:val="Heading 1 Char"/>
    <w:basedOn w:val="DefaultParagraphFont"/>
    <w:link w:val="Heading1"/>
    <w:uiPriority w:val="2"/>
    <w:rsid w:val="00BF42BE"/>
    <w:rPr>
      <w:b/>
      <w:color w:val="006464" w:themeColor="accent5"/>
      <w:sz w:val="32"/>
      <w:szCs w:val="28"/>
    </w:rPr>
  </w:style>
  <w:style w:type="character" w:customStyle="1" w:styleId="Heading2Char">
    <w:name w:val="Heading 2 Char"/>
    <w:basedOn w:val="DefaultParagraphFont"/>
    <w:link w:val="Heading2"/>
    <w:uiPriority w:val="3"/>
    <w:rsid w:val="00BF42BE"/>
    <w:rPr>
      <w:b/>
      <w:color w:val="006464" w:themeColor="accent5"/>
      <w:sz w:val="28"/>
      <w:szCs w:val="26"/>
    </w:rPr>
  </w:style>
  <w:style w:type="paragraph" w:styleId="ListParagraph">
    <w:name w:val="List Paragraph"/>
    <w:basedOn w:val="Normal"/>
    <w:link w:val="ListParagraphChar"/>
    <w:uiPriority w:val="34"/>
    <w:qFormat/>
    <w:rsid w:val="000842CE"/>
    <w:pPr>
      <w:numPr>
        <w:numId w:val="9"/>
      </w:numPr>
      <w:tabs>
        <w:tab w:val="left" w:pos="1021"/>
        <w:tab w:val="left" w:pos="1361"/>
        <w:tab w:val="left" w:pos="1701"/>
        <w:tab w:val="left" w:pos="2041"/>
        <w:tab w:val="left" w:pos="2381"/>
        <w:tab w:val="left" w:pos="2722"/>
        <w:tab w:val="left" w:pos="3062"/>
        <w:tab w:val="left" w:pos="3402"/>
      </w:tabs>
    </w:pPr>
  </w:style>
  <w:style w:type="character" w:styleId="BookTitle">
    <w:name w:val="Book Title"/>
    <w:basedOn w:val="DefaultParagraphFont"/>
    <w:uiPriority w:val="33"/>
    <w:semiHidden/>
    <w:rsid w:val="000842CE"/>
    <w:rPr>
      <w:b/>
      <w:bCs/>
      <w:i/>
      <w:iCs/>
      <w:spacing w:val="5"/>
    </w:rPr>
  </w:style>
  <w:style w:type="paragraph" w:styleId="Header">
    <w:name w:val="header"/>
    <w:basedOn w:val="Normal"/>
    <w:link w:val="HeaderChar"/>
    <w:uiPriority w:val="99"/>
    <w:unhideWhenUsed/>
    <w:rsid w:val="000842CE"/>
    <w:pPr>
      <w:tabs>
        <w:tab w:val="center" w:pos="4513"/>
        <w:tab w:val="right" w:pos="9026"/>
      </w:tabs>
      <w:spacing w:after="0"/>
    </w:pPr>
  </w:style>
  <w:style w:type="character" w:customStyle="1" w:styleId="HeaderChar">
    <w:name w:val="Header Char"/>
    <w:basedOn w:val="DefaultParagraphFont"/>
    <w:link w:val="Header"/>
    <w:uiPriority w:val="99"/>
    <w:rsid w:val="000842CE"/>
  </w:style>
  <w:style w:type="paragraph" w:styleId="Footer">
    <w:name w:val="footer"/>
    <w:basedOn w:val="Normal"/>
    <w:link w:val="FooterChar"/>
    <w:uiPriority w:val="99"/>
    <w:unhideWhenUsed/>
    <w:rsid w:val="000842CE"/>
    <w:pPr>
      <w:keepLines/>
      <w:tabs>
        <w:tab w:val="center" w:pos="5103"/>
        <w:tab w:val="right" w:pos="10206"/>
      </w:tabs>
      <w:spacing w:after="0"/>
    </w:pPr>
    <w:rPr>
      <w:color w:val="000000" w:themeColor="text1"/>
      <w:sz w:val="20"/>
      <w:szCs w:val="16"/>
    </w:rPr>
  </w:style>
  <w:style w:type="character" w:customStyle="1" w:styleId="FooterChar">
    <w:name w:val="Footer Char"/>
    <w:basedOn w:val="DefaultParagraphFont"/>
    <w:link w:val="Footer"/>
    <w:uiPriority w:val="99"/>
    <w:rsid w:val="000842CE"/>
    <w:rPr>
      <w:color w:val="000000" w:themeColor="text1"/>
      <w:sz w:val="20"/>
      <w:szCs w:val="16"/>
    </w:rPr>
  </w:style>
  <w:style w:type="table" w:styleId="TableGrid">
    <w:name w:val="Table Grid"/>
    <w:basedOn w:val="TableNormal"/>
    <w:uiPriority w:val="39"/>
    <w:rsid w:val="00084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customStyle="1" w:styleId="Heading5Char">
    <w:name w:val="Heading 5 Char"/>
    <w:basedOn w:val="DefaultParagraphFont"/>
    <w:link w:val="Heading5"/>
    <w:uiPriority w:val="9"/>
    <w:rsid w:val="000842CE"/>
    <w:rPr>
      <w:rFonts w:asciiTheme="majorHAnsi" w:eastAsiaTheme="majorEastAsia" w:hAnsiTheme="majorHAnsi" w:cstheme="majorBidi"/>
      <w:color w:val="122C43" w:themeColor="accent1" w:themeShade="BF"/>
    </w:rPr>
  </w:style>
  <w:style w:type="numbering" w:customStyle="1" w:styleId="BulletedList">
    <w:name w:val="Bulleted List"/>
    <w:uiPriority w:val="99"/>
    <w:rsid w:val="000842CE"/>
    <w:pPr>
      <w:numPr>
        <w:numId w:val="1"/>
      </w:numPr>
    </w:pPr>
  </w:style>
  <w:style w:type="character" w:customStyle="1" w:styleId="Heading3Char">
    <w:name w:val="Heading 3 Char"/>
    <w:basedOn w:val="DefaultParagraphFont"/>
    <w:link w:val="Heading3"/>
    <w:uiPriority w:val="4"/>
    <w:rsid w:val="000842CE"/>
    <w:rPr>
      <w:b/>
      <w:sz w:val="24"/>
      <w:szCs w:val="24"/>
    </w:rPr>
  </w:style>
  <w:style w:type="numbering" w:customStyle="1" w:styleId="NumberedList">
    <w:name w:val="Numbered List"/>
    <w:uiPriority w:val="99"/>
    <w:rsid w:val="000842CE"/>
    <w:pPr>
      <w:numPr>
        <w:numId w:val="7"/>
      </w:numPr>
    </w:pPr>
  </w:style>
  <w:style w:type="table" w:styleId="GridTable5Dark">
    <w:name w:val="Grid Table 5 Dark"/>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shd w:val="clear" w:color="auto" w:fill="595959" w:themeFill="text1" w:themeFillTint="A6"/>
      </w:tcPr>
    </w:tblStylePr>
    <w:tblStylePr w:type="lastCol">
      <w:rPr>
        <w:b/>
        <w:bCs/>
        <w:color w:val="FFFFFF" w:themeColor="background1"/>
      </w:rPr>
      <w:tblPr/>
      <w:tcPr>
        <w:shd w:val="clear" w:color="auto" w:fill="595959" w:themeFill="text1" w:themeFillTint="A6"/>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3-Accent6">
    <w:name w:val="Grid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GridTable1Light">
    <w:name w:val="Grid Table 1 Light"/>
    <w:basedOn w:val="TableNormal"/>
    <w:uiPriority w:val="46"/>
    <w:rsid w:val="000842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tes">
    <w:name w:val="Notes"/>
    <w:basedOn w:val="Normal"/>
    <w:uiPriority w:val="7"/>
    <w:qFormat/>
    <w:rsid w:val="000842CE"/>
    <w:pPr>
      <w:spacing w:before="110"/>
    </w:pPr>
    <w:rPr>
      <w:sz w:val="16"/>
    </w:rPr>
  </w:style>
  <w:style w:type="character" w:styleId="Hyperlink">
    <w:name w:val="Hyperlink"/>
    <w:basedOn w:val="DefaultParagraphFont"/>
    <w:qFormat/>
    <w:rsid w:val="000842CE"/>
    <w:rPr>
      <w:rFonts w:ascii="Arial" w:hAnsi="Arial"/>
      <w:color w:val="0480A8" w:themeColor="accent6"/>
      <w:u w:val="single"/>
    </w:rPr>
  </w:style>
  <w:style w:type="paragraph" w:styleId="Subtitle">
    <w:name w:val="Subtitle"/>
    <w:basedOn w:val="Normal"/>
    <w:next w:val="Normal"/>
    <w:link w:val="SubtitleChar"/>
    <w:uiPriority w:val="1"/>
    <w:semiHidden/>
    <w:rsid w:val="000842CE"/>
    <w:pPr>
      <w:numPr>
        <w:ilvl w:val="1"/>
      </w:numPr>
      <w:spacing w:after="160" w:line="420" w:lineRule="exact"/>
    </w:pPr>
    <w:rPr>
      <w:rFonts w:eastAsiaTheme="minorEastAsia"/>
      <w:b/>
      <w:color w:val="18A54D"/>
      <w:sz w:val="36"/>
      <w:szCs w:val="36"/>
    </w:rPr>
  </w:style>
  <w:style w:type="character" w:customStyle="1" w:styleId="SubtitleChar">
    <w:name w:val="Subtitle Char"/>
    <w:basedOn w:val="DefaultParagraphFont"/>
    <w:link w:val="Subtitle"/>
    <w:uiPriority w:val="1"/>
    <w:semiHidden/>
    <w:rsid w:val="000842CE"/>
    <w:rPr>
      <w:rFonts w:eastAsiaTheme="minorEastAsia"/>
      <w:b/>
      <w:color w:val="18A54D"/>
      <w:sz w:val="36"/>
      <w:szCs w:val="36"/>
    </w:rPr>
  </w:style>
  <w:style w:type="character" w:customStyle="1" w:styleId="DocumentSubtitle">
    <w:name w:val="Document Subtitle"/>
    <w:basedOn w:val="TitleChar"/>
    <w:uiPriority w:val="1"/>
    <w:qFormat/>
    <w:rsid w:val="009F4EBE"/>
    <w:rPr>
      <w:rFonts w:eastAsiaTheme="majorEastAsia"/>
      <w:b w:val="0"/>
      <w:color w:val="006464" w:themeColor="accent5"/>
      <w:spacing w:val="4"/>
      <w:kern w:val="28"/>
      <w:sz w:val="36"/>
      <w:szCs w:val="36"/>
    </w:rPr>
  </w:style>
  <w:style w:type="character" w:styleId="PlaceholderText">
    <w:name w:val="Placeholder Text"/>
    <w:basedOn w:val="DefaultParagraphFont"/>
    <w:uiPriority w:val="99"/>
    <w:semiHidden/>
    <w:rsid w:val="000842CE"/>
    <w:rPr>
      <w:color w:val="808080"/>
    </w:rPr>
  </w:style>
  <w:style w:type="table" w:customStyle="1" w:styleId="DOETable1">
    <w:name w:val="DOE Table 1"/>
    <w:basedOn w:val="GridTable4-Accent6"/>
    <w:uiPriority w:val="99"/>
    <w:rsid w:val="00BF42BE"/>
    <w:tblPr>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2">
    <w:name w:val="DOE Table 2"/>
    <w:basedOn w:val="DOETable1"/>
    <w:uiPriority w:val="99"/>
    <w:rsid w:val="00BF42BE"/>
    <w:tblPr>
      <w:tblBorders>
        <w:top w:val="none" w:sz="0" w:space="0" w:color="auto"/>
        <w:left w:val="single" w:sz="4" w:space="0" w:color="1BA6D7" w:themeColor="accent2" w:themeShade="BF"/>
        <w:bottom w:val="single" w:sz="4" w:space="0" w:color="1BA6D7" w:themeColor="accent2" w:themeShade="BF"/>
        <w:right w:val="single" w:sz="4" w:space="0" w:color="1BA6D7" w:themeColor="accent2" w:themeShade="BF"/>
        <w:insideH w:val="single" w:sz="4" w:space="0" w:color="1BA6D7" w:themeColor="accent2" w:themeShade="BF"/>
        <w:insideV w:val="single" w:sz="4" w:space="0" w:color="1BA6D7" w:themeColor="accent2" w:themeShade="BF"/>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shd w:val="clear" w:color="auto" w:fill="7ADBFB" w:themeFill="accent6" w:themeFillTint="66"/>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3">
    <w:name w:val="DOE Table 3"/>
    <w:basedOn w:val="DOETable2"/>
    <w:uiPriority w:val="99"/>
    <w:rsid w:val="00BF42BE"/>
    <w:tblPr/>
    <w:tcPr>
      <w:shd w:val="clear" w:color="auto" w:fill="BCEDFD" w:themeFill="accent6" w:themeFillTint="33"/>
    </w:tc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color w:val="000000" w:themeColor="text1"/>
      </w:rPr>
      <w:tblPr/>
      <w:tcPr>
        <w:tcBorders>
          <w:top w:val="doub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l2br w:val="nil"/>
          <w:tr2bl w:val="nil"/>
        </w:tcBorders>
        <w:shd w:val="clear" w:color="auto" w:fill="5BC5EA" w:themeFill="accent2"/>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5">
    <w:name w:val="DOE Table 5"/>
    <w:basedOn w:val="DOETable4"/>
    <w:uiPriority w:val="99"/>
    <w:rsid w:val="00BF42BE"/>
    <w:tblPr>
      <w:tblBorders>
        <w:top w:val="single" w:sz="12" w:space="0" w:color="1BA6D7" w:themeColor="accent2" w:themeShade="BF"/>
        <w:bottom w:val="single" w:sz="12" w:space="0" w:color="1BA6D7" w:themeColor="accent2" w:themeShade="BF"/>
        <w:insideH w:val="single" w:sz="4" w:space="0" w:color="1BA6D7" w:themeColor="accent2" w:themeShade="BF"/>
        <w:insideV w:val="single" w:sz="4" w:space="0" w:color="1BA6D7" w:themeColor="accent2" w:themeShade="BF"/>
      </w:tblBorders>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color w:val="000000" w:themeColor="text1"/>
      </w:rPr>
      <w:tblPr/>
      <w:tcPr>
        <w:tcBorders>
          <w:top w:val="double" w:sz="4" w:space="0" w:color="1BA6D7" w:themeColor="accent2" w:themeShade="BF"/>
          <w:left w:val="nil"/>
          <w:bottom w:val="nil"/>
          <w:right w:val="nil"/>
          <w:insideH w:val="nil"/>
          <w:insideV w:val="single" w:sz="4" w:space="0" w:color="FFFFFF" w:themeColor="background1"/>
          <w:tl2br w:val="nil"/>
          <w:tr2bl w:val="nil"/>
        </w:tcBorders>
        <w:shd w:val="clear" w:color="auto" w:fill="5BC5EA" w:themeFill="accent2"/>
      </w:tcPr>
    </w:tblStylePr>
    <w:tblStylePr w:type="firstCol">
      <w:rPr>
        <w:b/>
      </w:rPr>
      <w:tblPr/>
      <w:tcPr>
        <w:shd w:val="clear" w:color="auto" w:fill="7ADBFB" w:themeFill="accent6" w:themeFillTint="66"/>
      </w:tcPr>
    </w:tblStylePr>
    <w:tblStylePr w:type="lastCol">
      <w:rPr>
        <w:b/>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styleId="FollowedHyperlink">
    <w:name w:val="FollowedHyperlink"/>
    <w:basedOn w:val="DefaultParagraphFont"/>
    <w:uiPriority w:val="99"/>
    <w:semiHidden/>
    <w:unhideWhenUsed/>
    <w:rsid w:val="000842CE"/>
    <w:rPr>
      <w:color w:val="006464" w:themeColor="accent5"/>
      <w:u w:val="single"/>
    </w:rPr>
  </w:style>
  <w:style w:type="character" w:customStyle="1" w:styleId="Heading4Char">
    <w:name w:val="Heading 4 Char"/>
    <w:basedOn w:val="DefaultParagraphFont"/>
    <w:link w:val="Heading4"/>
    <w:uiPriority w:val="9"/>
    <w:rsid w:val="000842CE"/>
    <w:rPr>
      <w:b/>
    </w:rPr>
  </w:style>
  <w:style w:type="paragraph" w:customStyle="1" w:styleId="DivisionBranch">
    <w:name w:val="Division–Branch"/>
    <w:qFormat/>
    <w:rsid w:val="000842CE"/>
    <w:pPr>
      <w:spacing w:before="20" w:after="80" w:line="240" w:lineRule="auto"/>
    </w:pPr>
    <w:rPr>
      <w:rFonts w:eastAsia="Calibri"/>
      <w:b/>
      <w:noProof/>
      <w:color w:val="000000" w:themeColor="text1"/>
      <w:sz w:val="32"/>
      <w:szCs w:val="36"/>
      <w:lang w:eastAsia="en-AU"/>
    </w:rPr>
  </w:style>
  <w:style w:type="paragraph" w:styleId="List">
    <w:name w:val="List"/>
    <w:basedOn w:val="Normal"/>
    <w:uiPriority w:val="99"/>
    <w:semiHidden/>
    <w:unhideWhenUsed/>
    <w:rsid w:val="000842CE"/>
    <w:pPr>
      <w:tabs>
        <w:tab w:val="left" w:pos="680"/>
      </w:tabs>
      <w:ind w:left="680" w:hanging="340"/>
    </w:pPr>
  </w:style>
  <w:style w:type="paragraph" w:styleId="List2">
    <w:name w:val="List 2"/>
    <w:basedOn w:val="Normal"/>
    <w:uiPriority w:val="99"/>
    <w:semiHidden/>
    <w:unhideWhenUsed/>
    <w:rsid w:val="000842CE"/>
    <w:pPr>
      <w:tabs>
        <w:tab w:val="left" w:pos="1021"/>
      </w:tabs>
      <w:ind w:left="1020" w:hanging="340"/>
    </w:pPr>
  </w:style>
  <w:style w:type="paragraph" w:styleId="List3">
    <w:name w:val="List 3"/>
    <w:basedOn w:val="Normal"/>
    <w:uiPriority w:val="99"/>
    <w:semiHidden/>
    <w:unhideWhenUsed/>
    <w:rsid w:val="000842CE"/>
    <w:pPr>
      <w:tabs>
        <w:tab w:val="left" w:pos="1361"/>
      </w:tabs>
      <w:ind w:left="1361" w:hanging="340"/>
    </w:pPr>
  </w:style>
  <w:style w:type="paragraph" w:styleId="List4">
    <w:name w:val="List 4"/>
    <w:basedOn w:val="Normal"/>
    <w:uiPriority w:val="99"/>
    <w:semiHidden/>
    <w:unhideWhenUsed/>
    <w:rsid w:val="000842CE"/>
    <w:pPr>
      <w:tabs>
        <w:tab w:val="left" w:pos="1701"/>
      </w:tabs>
      <w:ind w:left="1701" w:hanging="340"/>
    </w:pPr>
  </w:style>
  <w:style w:type="paragraph" w:styleId="List5">
    <w:name w:val="List 5"/>
    <w:basedOn w:val="Normal"/>
    <w:uiPriority w:val="99"/>
    <w:semiHidden/>
    <w:unhideWhenUsed/>
    <w:rsid w:val="000842CE"/>
    <w:pPr>
      <w:tabs>
        <w:tab w:val="left" w:pos="2041"/>
      </w:tabs>
      <w:ind w:left="2041" w:hanging="340"/>
    </w:pPr>
  </w:style>
  <w:style w:type="paragraph" w:styleId="ListBullet">
    <w:name w:val="List Bullet"/>
    <w:basedOn w:val="Normal"/>
    <w:uiPriority w:val="99"/>
    <w:unhideWhenUsed/>
    <w:rsid w:val="000842CE"/>
    <w:pPr>
      <w:numPr>
        <w:numId w:val="8"/>
      </w:numPr>
      <w:tabs>
        <w:tab w:val="left" w:pos="680"/>
      </w:tabs>
    </w:pPr>
  </w:style>
  <w:style w:type="paragraph" w:styleId="ListBullet2">
    <w:name w:val="List Bullet 2"/>
    <w:basedOn w:val="Normal"/>
    <w:uiPriority w:val="99"/>
    <w:unhideWhenUsed/>
    <w:rsid w:val="000842CE"/>
    <w:pPr>
      <w:numPr>
        <w:ilvl w:val="1"/>
        <w:numId w:val="8"/>
      </w:numPr>
      <w:tabs>
        <w:tab w:val="clear" w:pos="1020"/>
        <w:tab w:val="left" w:pos="1021"/>
      </w:tabs>
    </w:pPr>
  </w:style>
  <w:style w:type="paragraph" w:styleId="ListBullet3">
    <w:name w:val="List Bullet 3"/>
    <w:basedOn w:val="Normal"/>
    <w:uiPriority w:val="99"/>
    <w:semiHidden/>
    <w:unhideWhenUsed/>
    <w:rsid w:val="000842CE"/>
    <w:pPr>
      <w:numPr>
        <w:ilvl w:val="2"/>
        <w:numId w:val="8"/>
      </w:numPr>
      <w:tabs>
        <w:tab w:val="clear" w:pos="1360"/>
        <w:tab w:val="left" w:pos="1361"/>
      </w:tabs>
    </w:pPr>
  </w:style>
  <w:style w:type="paragraph" w:styleId="ListBullet4">
    <w:name w:val="List Bullet 4"/>
    <w:basedOn w:val="Normal"/>
    <w:uiPriority w:val="99"/>
    <w:semiHidden/>
    <w:unhideWhenUsed/>
    <w:rsid w:val="000842CE"/>
    <w:pPr>
      <w:numPr>
        <w:ilvl w:val="3"/>
        <w:numId w:val="8"/>
      </w:numPr>
      <w:tabs>
        <w:tab w:val="clear" w:pos="1700"/>
        <w:tab w:val="left" w:pos="1701"/>
      </w:tabs>
    </w:pPr>
  </w:style>
  <w:style w:type="paragraph" w:styleId="ListBullet5">
    <w:name w:val="List Bullet 5"/>
    <w:basedOn w:val="Normal"/>
    <w:uiPriority w:val="99"/>
    <w:semiHidden/>
    <w:unhideWhenUsed/>
    <w:rsid w:val="000842CE"/>
    <w:pPr>
      <w:numPr>
        <w:ilvl w:val="4"/>
        <w:numId w:val="8"/>
      </w:numPr>
      <w:tabs>
        <w:tab w:val="clear" w:pos="2040"/>
        <w:tab w:val="left" w:pos="2041"/>
      </w:tabs>
    </w:pPr>
  </w:style>
  <w:style w:type="paragraph" w:styleId="ListContinue">
    <w:name w:val="List Continue"/>
    <w:basedOn w:val="Normal"/>
    <w:uiPriority w:val="99"/>
    <w:semiHidden/>
    <w:unhideWhenUsed/>
    <w:rsid w:val="000842CE"/>
    <w:pPr>
      <w:tabs>
        <w:tab w:val="left" w:pos="680"/>
      </w:tabs>
      <w:spacing w:after="120"/>
      <w:ind w:left="340" w:firstLine="340"/>
    </w:pPr>
  </w:style>
  <w:style w:type="paragraph" w:styleId="ListContinue2">
    <w:name w:val="List Continue 2"/>
    <w:basedOn w:val="Normal"/>
    <w:uiPriority w:val="99"/>
    <w:semiHidden/>
    <w:unhideWhenUsed/>
    <w:rsid w:val="000842CE"/>
    <w:pPr>
      <w:tabs>
        <w:tab w:val="left" w:pos="1021"/>
      </w:tabs>
      <w:spacing w:after="120"/>
      <w:ind w:left="680" w:firstLine="340"/>
    </w:pPr>
  </w:style>
  <w:style w:type="paragraph" w:styleId="ListContinue3">
    <w:name w:val="List Continue 3"/>
    <w:basedOn w:val="Normal"/>
    <w:uiPriority w:val="99"/>
    <w:semiHidden/>
    <w:unhideWhenUsed/>
    <w:rsid w:val="000842CE"/>
    <w:pPr>
      <w:tabs>
        <w:tab w:val="left" w:pos="1361"/>
      </w:tabs>
      <w:spacing w:after="120"/>
      <w:ind w:left="1021" w:firstLine="340"/>
    </w:pPr>
  </w:style>
  <w:style w:type="paragraph" w:styleId="ListContinue4">
    <w:name w:val="List Continue 4"/>
    <w:basedOn w:val="Normal"/>
    <w:uiPriority w:val="99"/>
    <w:semiHidden/>
    <w:unhideWhenUsed/>
    <w:rsid w:val="000842CE"/>
    <w:pPr>
      <w:tabs>
        <w:tab w:val="left" w:pos="1701"/>
      </w:tabs>
      <w:spacing w:after="120"/>
      <w:ind w:left="1361" w:firstLine="340"/>
    </w:pPr>
  </w:style>
  <w:style w:type="paragraph" w:styleId="ListContinue5">
    <w:name w:val="List Continue 5"/>
    <w:basedOn w:val="Normal"/>
    <w:uiPriority w:val="99"/>
    <w:semiHidden/>
    <w:unhideWhenUsed/>
    <w:rsid w:val="000842CE"/>
    <w:pPr>
      <w:tabs>
        <w:tab w:val="left" w:pos="2041"/>
      </w:tabs>
      <w:spacing w:after="120"/>
      <w:ind w:left="1701" w:firstLine="340"/>
    </w:pPr>
  </w:style>
  <w:style w:type="paragraph" w:styleId="ListNumber">
    <w:name w:val="List Number"/>
    <w:basedOn w:val="Normal"/>
    <w:uiPriority w:val="99"/>
    <w:semiHidden/>
    <w:unhideWhenUsed/>
    <w:rsid w:val="000842CE"/>
    <w:pPr>
      <w:numPr>
        <w:numId w:val="2"/>
      </w:numPr>
      <w:tabs>
        <w:tab w:val="left" w:pos="680"/>
      </w:tabs>
    </w:pPr>
  </w:style>
  <w:style w:type="paragraph" w:styleId="ListNumber2">
    <w:name w:val="List Number 2"/>
    <w:basedOn w:val="Normal"/>
    <w:uiPriority w:val="99"/>
    <w:semiHidden/>
    <w:unhideWhenUsed/>
    <w:rsid w:val="000842CE"/>
    <w:pPr>
      <w:numPr>
        <w:numId w:val="3"/>
      </w:numPr>
      <w:tabs>
        <w:tab w:val="left" w:pos="1021"/>
      </w:tabs>
    </w:pPr>
  </w:style>
  <w:style w:type="paragraph" w:styleId="ListNumber3">
    <w:name w:val="List Number 3"/>
    <w:basedOn w:val="Normal"/>
    <w:uiPriority w:val="99"/>
    <w:semiHidden/>
    <w:unhideWhenUsed/>
    <w:rsid w:val="000842CE"/>
    <w:pPr>
      <w:numPr>
        <w:numId w:val="4"/>
      </w:numPr>
      <w:tabs>
        <w:tab w:val="left" w:pos="1361"/>
      </w:tabs>
    </w:pPr>
  </w:style>
  <w:style w:type="paragraph" w:styleId="ListNumber4">
    <w:name w:val="List Number 4"/>
    <w:basedOn w:val="Normal"/>
    <w:uiPriority w:val="99"/>
    <w:semiHidden/>
    <w:unhideWhenUsed/>
    <w:rsid w:val="000842CE"/>
    <w:pPr>
      <w:numPr>
        <w:numId w:val="5"/>
      </w:numPr>
      <w:tabs>
        <w:tab w:val="left" w:pos="1701"/>
      </w:tabs>
    </w:pPr>
  </w:style>
  <w:style w:type="paragraph" w:styleId="ListNumber5">
    <w:name w:val="List Number 5"/>
    <w:basedOn w:val="Normal"/>
    <w:uiPriority w:val="99"/>
    <w:semiHidden/>
    <w:unhideWhenUsed/>
    <w:rsid w:val="000842CE"/>
    <w:pPr>
      <w:numPr>
        <w:numId w:val="6"/>
      </w:numPr>
      <w:tabs>
        <w:tab w:val="clear" w:pos="1492"/>
        <w:tab w:val="left" w:pos="2041"/>
      </w:tabs>
    </w:pPr>
  </w:style>
  <w:style w:type="character" w:customStyle="1" w:styleId="ListParagraphChar">
    <w:name w:val="List Paragraph Char"/>
    <w:basedOn w:val="DefaultParagraphFont"/>
    <w:link w:val="ListParagraph"/>
    <w:uiPriority w:val="34"/>
    <w:rsid w:val="000842CE"/>
  </w:style>
  <w:style w:type="character" w:styleId="UnresolvedMention">
    <w:name w:val="Unresolved Mention"/>
    <w:basedOn w:val="DefaultParagraphFont"/>
    <w:uiPriority w:val="99"/>
    <w:semiHidden/>
    <w:unhideWhenUsed/>
    <w:rsid w:val="000842CE"/>
    <w:rPr>
      <w:color w:val="605E5C"/>
      <w:shd w:val="clear" w:color="auto" w:fill="E1DFDD"/>
    </w:rPr>
  </w:style>
  <w:style w:type="paragraph" w:styleId="TOCHeading">
    <w:name w:val="TOC Heading"/>
    <w:basedOn w:val="Heading1"/>
    <w:next w:val="Normal"/>
    <w:uiPriority w:val="39"/>
    <w:unhideWhenUsed/>
    <w:qFormat/>
    <w:rsid w:val="000842CE"/>
    <w:pPr>
      <w:outlineLvl w:val="9"/>
    </w:pPr>
  </w:style>
  <w:style w:type="paragraph" w:styleId="TOC1">
    <w:name w:val="toc 1"/>
    <w:basedOn w:val="Normal"/>
    <w:next w:val="Normal"/>
    <w:autoRedefine/>
    <w:uiPriority w:val="39"/>
    <w:unhideWhenUsed/>
    <w:rsid w:val="00BF42BE"/>
    <w:pPr>
      <w:tabs>
        <w:tab w:val="right" w:leader="dot" w:pos="10194"/>
      </w:tabs>
      <w:spacing w:before="220" w:after="100"/>
      <w:contextualSpacing w:val="0"/>
    </w:pPr>
    <w:rPr>
      <w:b/>
      <w:bCs/>
      <w:noProof/>
      <w:color w:val="006464" w:themeColor="accent5"/>
      <w:sz w:val="28"/>
    </w:rPr>
  </w:style>
  <w:style w:type="paragraph" w:styleId="TOC2">
    <w:name w:val="toc 2"/>
    <w:basedOn w:val="Normal"/>
    <w:next w:val="Normal"/>
    <w:autoRedefine/>
    <w:uiPriority w:val="39"/>
    <w:unhideWhenUsed/>
    <w:rsid w:val="00BF42BE"/>
    <w:pPr>
      <w:spacing w:after="100"/>
    </w:pPr>
    <w:rPr>
      <w:b/>
      <w:sz w:val="24"/>
    </w:rPr>
  </w:style>
  <w:style w:type="paragraph" w:styleId="TOC3">
    <w:name w:val="toc 3"/>
    <w:basedOn w:val="Normal"/>
    <w:next w:val="Normal"/>
    <w:autoRedefine/>
    <w:uiPriority w:val="39"/>
    <w:unhideWhenUsed/>
    <w:rsid w:val="000842CE"/>
    <w:pPr>
      <w:spacing w:after="100"/>
    </w:pPr>
  </w:style>
  <w:style w:type="table" w:customStyle="1" w:styleId="DOETable4">
    <w:name w:val="DOE Table 4"/>
    <w:basedOn w:val="TableNormal"/>
    <w:uiPriority w:val="99"/>
    <w:rsid w:val="00BF42BE"/>
    <w:pPr>
      <w:spacing w:after="0" w:line="240" w:lineRule="auto"/>
    </w:pPr>
    <w:tblPr>
      <w:tblStyleRowBandSize w:val="1"/>
      <w:tblStyleColBandSize w:val="1"/>
      <w:tblBorders>
        <w:top w:val="single" w:sz="12" w:space="0" w:color="5BC5EA" w:themeColor="accent2"/>
        <w:bottom w:val="single" w:sz="12"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rPr>
      <w:tblPr/>
      <w:tcPr>
        <w:tcBorders>
          <w:top w:val="double" w:sz="4" w:space="0" w:color="5BC5EA" w:themeColor="accent2"/>
          <w:left w:val="nil"/>
          <w:bottom w:val="single" w:sz="12" w:space="0" w:color="5BC5EA" w:themeColor="accent2"/>
          <w:right w:val="nil"/>
          <w:insideH w:val="nil"/>
          <w:insideV w:val="single" w:sz="4" w:space="0" w:color="5BC5EA" w:themeColor="accent2"/>
          <w:tl2br w:val="nil"/>
          <w:tr2bl w:val="nil"/>
        </w:tcBorders>
      </w:tcPr>
    </w:tblStylePr>
    <w:tblStylePr w:type="firstCol">
      <w:rPr>
        <w:b/>
      </w:rPr>
    </w:tblStylePr>
    <w:tblStylePr w:type="lastCol">
      <w:rPr>
        <w:b/>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TableGridLight">
    <w:name w:val="Grid Table Light"/>
    <w:basedOn w:val="TableNormal"/>
    <w:uiPriority w:val="40"/>
    <w:rsid w:val="000842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style>
  <w:style w:type="paragraph" w:customStyle="1" w:styleId="CoverSubtitleBlack">
    <w:name w:val="Cover Subtitle – Black"/>
    <w:uiPriority w:val="1"/>
    <w:qFormat/>
    <w:rsid w:val="007662A2"/>
    <w:pPr>
      <w:spacing w:before="220" w:after="0" w:line="240" w:lineRule="auto"/>
    </w:pPr>
    <w:rPr>
      <w:b/>
      <w:noProof/>
      <w:color w:val="000000" w:themeColor="text1"/>
      <w:spacing w:val="-2"/>
      <w:sz w:val="53"/>
      <w:szCs w:val="53"/>
      <w:lang w:eastAsia="en-AU"/>
    </w:rPr>
  </w:style>
  <w:style w:type="character" w:customStyle="1" w:styleId="ColourTide">
    <w:name w:val="Colour – Tide"/>
    <w:basedOn w:val="DefaultParagraphFont"/>
    <w:uiPriority w:val="1"/>
    <w:semiHidden/>
    <w:rsid w:val="000842CE"/>
    <w:rPr>
      <w:color w:val="0480A8" w:themeColor="accent6"/>
    </w:rPr>
  </w:style>
  <w:style w:type="character" w:customStyle="1" w:styleId="ColourMidnight">
    <w:name w:val="Colour – Midnight"/>
    <w:basedOn w:val="DefaultParagraphFont"/>
    <w:uiPriority w:val="1"/>
    <w:semiHidden/>
    <w:rsid w:val="000842CE"/>
    <w:rPr>
      <w:color w:val="193C5A" w:themeColor="accent1"/>
    </w:rPr>
  </w:style>
  <w:style w:type="character" w:customStyle="1" w:styleId="ColourShoal">
    <w:name w:val="Colour – Shoal"/>
    <w:basedOn w:val="DefaultParagraphFont"/>
    <w:uiPriority w:val="1"/>
    <w:semiHidden/>
    <w:rsid w:val="000842CE"/>
    <w:rPr>
      <w:color w:val="5BC5EA" w:themeColor="accent2"/>
    </w:rPr>
  </w:style>
  <w:style w:type="character" w:customStyle="1" w:styleId="ColourPindan">
    <w:name w:val="Colour – Pindan"/>
    <w:basedOn w:val="DefaultParagraphFont"/>
    <w:uiPriority w:val="1"/>
    <w:semiHidden/>
    <w:rsid w:val="000842CE"/>
    <w:rPr>
      <w:color w:val="DE7A22" w:themeColor="accent3"/>
    </w:rPr>
  </w:style>
  <w:style w:type="character" w:customStyle="1" w:styleId="ColourAcacia">
    <w:name w:val="Colour – Acacia"/>
    <w:basedOn w:val="DefaultParagraphFont"/>
    <w:uiPriority w:val="1"/>
    <w:semiHidden/>
    <w:rsid w:val="000842CE"/>
    <w:rPr>
      <w:color w:val="FDCE53" w:themeColor="accent4"/>
    </w:rPr>
  </w:style>
  <w:style w:type="character" w:customStyle="1" w:styleId="ColourEucalyptus">
    <w:name w:val="Colour – Eucalyptus"/>
    <w:basedOn w:val="DefaultParagraphFont"/>
    <w:uiPriority w:val="1"/>
    <w:semiHidden/>
    <w:rsid w:val="000842CE"/>
    <w:rPr>
      <w:color w:val="006464" w:themeColor="accent5"/>
    </w:rPr>
  </w:style>
  <w:style w:type="paragraph" w:styleId="NoSpacing">
    <w:name w:val="No Spacing"/>
    <w:link w:val="NoSpacingChar"/>
    <w:uiPriority w:val="1"/>
    <w:qFormat/>
    <w:rsid w:val="000842CE"/>
    <w:pPr>
      <w:spacing w:after="0"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0842CE"/>
    <w:rPr>
      <w:rFonts w:asciiTheme="minorHAnsi" w:eastAsiaTheme="minorEastAsia" w:hAnsiTheme="minorHAnsi" w:cstheme="minorBidi"/>
      <w:lang w:val="en-US"/>
    </w:rPr>
  </w:style>
  <w:style w:type="character" w:customStyle="1" w:styleId="ColourWhite">
    <w:name w:val="Colour – White"/>
    <w:basedOn w:val="DefaultParagraphFont"/>
    <w:uiPriority w:val="1"/>
    <w:semiHidden/>
    <w:rsid w:val="000842CE"/>
    <w:rPr>
      <w:color w:val="FFFFFF" w:themeColor="background1"/>
    </w:rPr>
  </w:style>
  <w:style w:type="character" w:customStyle="1" w:styleId="ColourBlack">
    <w:name w:val="Colour – Black"/>
    <w:basedOn w:val="DefaultParagraphFont"/>
    <w:uiPriority w:val="1"/>
    <w:semiHidden/>
    <w:rsid w:val="000842CE"/>
    <w:rPr>
      <w:color w:val="000000" w:themeColor="text1"/>
    </w:rPr>
  </w:style>
  <w:style w:type="paragraph" w:customStyle="1" w:styleId="Introduction">
    <w:name w:val="Introduction"/>
    <w:basedOn w:val="Normal"/>
    <w:uiPriority w:val="5"/>
    <w:qFormat/>
    <w:rsid w:val="000842CE"/>
    <w:pPr>
      <w:contextualSpacing w:val="0"/>
    </w:pPr>
    <w:rPr>
      <w:b/>
      <w:bCs/>
      <w:sz w:val="26"/>
      <w:szCs w:val="26"/>
    </w:rPr>
  </w:style>
  <w:style w:type="paragraph" w:customStyle="1" w:styleId="CoverSubtitleWhite">
    <w:name w:val="Cover Subtitle – White"/>
    <w:basedOn w:val="CoverSubtitleBlack"/>
    <w:uiPriority w:val="5"/>
    <w:qFormat/>
    <w:rsid w:val="009C406E"/>
    <w:rPr>
      <w:color w:val="FFFFFF" w:themeColor="background1"/>
    </w:rPr>
  </w:style>
  <w:style w:type="paragraph" w:customStyle="1" w:styleId="CoverTitle">
    <w:name w:val="Cover Title"/>
    <w:basedOn w:val="Normal"/>
    <w:next w:val="CoverSubtitle"/>
    <w:link w:val="CoverTitleChar"/>
    <w:qFormat/>
    <w:rsid w:val="00477FE8"/>
    <w:pPr>
      <w:suppressAutoHyphens/>
      <w:spacing w:after="0"/>
      <w:contextualSpacing w:val="0"/>
    </w:pPr>
    <w:rPr>
      <w:b/>
      <w:noProof/>
      <w:color w:val="006464" w:themeColor="accent5"/>
      <w:spacing w:val="-4"/>
      <w:sz w:val="80"/>
      <w:szCs w:val="80"/>
      <w:lang w:eastAsia="en-AU"/>
    </w:rPr>
  </w:style>
  <w:style w:type="character" w:customStyle="1" w:styleId="CoverTitleChar">
    <w:name w:val="Cover Title Char"/>
    <w:basedOn w:val="DefaultParagraphFont"/>
    <w:link w:val="CoverTitle"/>
    <w:rsid w:val="00477FE8"/>
    <w:rPr>
      <w:b/>
      <w:noProof/>
      <w:color w:val="006464" w:themeColor="accent5"/>
      <w:spacing w:val="-4"/>
      <w:sz w:val="80"/>
      <w:szCs w:val="80"/>
      <w:lang w:eastAsia="en-AU"/>
    </w:rPr>
  </w:style>
  <w:style w:type="paragraph" w:customStyle="1" w:styleId="CoverSubtitle">
    <w:name w:val="Cover Subtitle"/>
    <w:uiPriority w:val="1"/>
    <w:qFormat/>
    <w:rsid w:val="007662A2"/>
    <w:pPr>
      <w:spacing w:before="220" w:after="0" w:line="240" w:lineRule="auto"/>
    </w:pPr>
    <w:rPr>
      <w:b/>
      <w:noProof/>
      <w:color w:val="000000" w:themeColor="text1"/>
      <w:spacing w:val="-2"/>
      <w:sz w:val="53"/>
      <w:szCs w:val="53"/>
      <w:lang w:eastAsia="en-AU"/>
    </w:rPr>
  </w:style>
  <w:style w:type="table" w:styleId="GridTable1Light-Accent1">
    <w:name w:val="Grid Table 1 Light Accent 1"/>
    <w:basedOn w:val="TableNormal"/>
    <w:uiPriority w:val="46"/>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2" w:space="0" w:color="458DCB"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0842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842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85" w:type="dxa"/>
        <w:bottom w:w="85"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842CE"/>
    <w:pPr>
      <w:spacing w:after="0" w:line="240" w:lineRule="auto"/>
    </w:pPr>
    <w:tblPr>
      <w:tblStyleRowBandSize w:val="1"/>
      <w:tblStyleColBandSize w:val="1"/>
      <w:tblCellMar>
        <w:top w:w="85" w:type="dxa"/>
        <w:bottom w:w="85"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842CE"/>
    <w:pPr>
      <w:spacing w:after="0" w:line="240" w:lineRule="auto"/>
    </w:pPr>
    <w:tblPr>
      <w:tblStyleRowBandSize w:val="1"/>
      <w:tblStyleColBandSize w:val="1"/>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842CE"/>
    <w:pPr>
      <w:spacing w:after="0" w:line="240" w:lineRule="auto"/>
    </w:p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ColorfulGrid">
    <w:name w:val="Colorful Grid"/>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9ED" w:themeFill="accent1" w:themeFillTint="33"/>
    </w:tcPr>
    <w:tblStylePr w:type="firstRow">
      <w:rPr>
        <w:b/>
        <w:bCs/>
      </w:rPr>
      <w:tblPr/>
      <w:tcPr>
        <w:shd w:val="clear" w:color="auto" w:fill="83B3DC" w:themeFill="accent1" w:themeFillTint="66"/>
      </w:tcPr>
    </w:tblStylePr>
    <w:tblStylePr w:type="lastRow">
      <w:rPr>
        <w:b/>
        <w:bCs/>
        <w:color w:val="000000" w:themeColor="text1"/>
      </w:rPr>
      <w:tblPr/>
      <w:tcPr>
        <w:shd w:val="clear" w:color="auto" w:fill="83B3DC" w:themeFill="accent1" w:themeFillTint="66"/>
      </w:tcPr>
    </w:tblStylePr>
    <w:tblStylePr w:type="firstCol">
      <w:rPr>
        <w:color w:val="FFFFFF" w:themeColor="background1"/>
      </w:rPr>
      <w:tblPr/>
      <w:tcPr>
        <w:shd w:val="clear" w:color="auto" w:fill="122C43" w:themeFill="accent1" w:themeFillShade="BF"/>
      </w:tcPr>
    </w:tblStylePr>
    <w:tblStylePr w:type="lastCol">
      <w:rPr>
        <w:color w:val="FFFFFF" w:themeColor="background1"/>
      </w:rPr>
      <w:tblPr/>
      <w:tcPr>
        <w:shd w:val="clear" w:color="auto" w:fill="122C43" w:themeFill="accent1" w:themeFillShade="BF"/>
      </w:tc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ColorfulGrid-Accent2">
    <w:name w:val="Colorful Grid Accent 2"/>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3FA" w:themeFill="accent2" w:themeFillTint="33"/>
    </w:tcPr>
    <w:tblStylePr w:type="firstRow">
      <w:rPr>
        <w:b/>
        <w:bCs/>
      </w:rPr>
      <w:tblPr/>
      <w:tcPr>
        <w:shd w:val="clear" w:color="auto" w:fill="BDE7F6" w:themeFill="accent2" w:themeFillTint="66"/>
      </w:tcPr>
    </w:tblStylePr>
    <w:tblStylePr w:type="lastRow">
      <w:rPr>
        <w:b/>
        <w:bCs/>
        <w:color w:val="000000" w:themeColor="text1"/>
      </w:rPr>
      <w:tblPr/>
      <w:tcPr>
        <w:shd w:val="clear" w:color="auto" w:fill="BDE7F6" w:themeFill="accent2" w:themeFillTint="66"/>
      </w:tcPr>
    </w:tblStylePr>
    <w:tblStylePr w:type="firstCol">
      <w:rPr>
        <w:color w:val="FFFFFF" w:themeColor="background1"/>
      </w:rPr>
      <w:tblPr/>
      <w:tcPr>
        <w:shd w:val="clear" w:color="auto" w:fill="1BA6D7" w:themeFill="accent2" w:themeFillShade="BF"/>
      </w:tcPr>
    </w:tblStylePr>
    <w:tblStylePr w:type="lastCol">
      <w:rPr>
        <w:color w:val="FFFFFF" w:themeColor="background1"/>
      </w:rPr>
      <w:tblPr/>
      <w:tcPr>
        <w:shd w:val="clear" w:color="auto" w:fill="1BA6D7" w:themeFill="accent2" w:themeFillShade="BF"/>
      </w:tc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ColorfulGrid-Accent3">
    <w:name w:val="Colorful Grid Accent 3"/>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E4D2" w:themeFill="accent3" w:themeFillTint="33"/>
    </w:tcPr>
    <w:tblStylePr w:type="firstRow">
      <w:rPr>
        <w:b/>
        <w:bCs/>
      </w:rPr>
      <w:tblPr/>
      <w:tcPr>
        <w:shd w:val="clear" w:color="auto" w:fill="F1C9A6" w:themeFill="accent3" w:themeFillTint="66"/>
      </w:tcPr>
    </w:tblStylePr>
    <w:tblStylePr w:type="lastRow">
      <w:rPr>
        <w:b/>
        <w:bCs/>
        <w:color w:val="000000" w:themeColor="text1"/>
      </w:rPr>
      <w:tblPr/>
      <w:tcPr>
        <w:shd w:val="clear" w:color="auto" w:fill="F1C9A6" w:themeFill="accent3" w:themeFillTint="66"/>
      </w:tcPr>
    </w:tblStylePr>
    <w:tblStylePr w:type="firstCol">
      <w:rPr>
        <w:color w:val="FFFFFF" w:themeColor="background1"/>
      </w:rPr>
      <w:tblPr/>
      <w:tcPr>
        <w:shd w:val="clear" w:color="auto" w:fill="A65B19" w:themeFill="accent3" w:themeFillShade="BF"/>
      </w:tcPr>
    </w:tblStylePr>
    <w:tblStylePr w:type="lastCol">
      <w:rPr>
        <w:color w:val="FFFFFF" w:themeColor="background1"/>
      </w:rPr>
      <w:tblPr/>
      <w:tcPr>
        <w:shd w:val="clear" w:color="auto" w:fill="A65B19" w:themeFill="accent3" w:themeFillShade="BF"/>
      </w:tc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ColorfulGrid-Accent4">
    <w:name w:val="Colorful Grid Accent 4"/>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5DC" w:themeFill="accent4" w:themeFillTint="33"/>
    </w:tcPr>
    <w:tblStylePr w:type="firstRow">
      <w:rPr>
        <w:b/>
        <w:bCs/>
      </w:rPr>
      <w:tblPr/>
      <w:tcPr>
        <w:shd w:val="clear" w:color="auto" w:fill="FEEBBA" w:themeFill="accent4" w:themeFillTint="66"/>
      </w:tcPr>
    </w:tblStylePr>
    <w:tblStylePr w:type="lastRow">
      <w:rPr>
        <w:b/>
        <w:bCs/>
        <w:color w:val="000000" w:themeColor="text1"/>
      </w:rPr>
      <w:tblPr/>
      <w:tcPr>
        <w:shd w:val="clear" w:color="auto" w:fill="FEEBBA" w:themeFill="accent4" w:themeFillTint="66"/>
      </w:tcPr>
    </w:tblStylePr>
    <w:tblStylePr w:type="firstCol">
      <w:rPr>
        <w:color w:val="FFFFFF" w:themeColor="background1"/>
      </w:rPr>
      <w:tblPr/>
      <w:tcPr>
        <w:shd w:val="clear" w:color="auto" w:fill="F8B403" w:themeFill="accent4" w:themeFillShade="BF"/>
      </w:tcPr>
    </w:tblStylePr>
    <w:tblStylePr w:type="lastCol">
      <w:rPr>
        <w:color w:val="FFFFFF" w:themeColor="background1"/>
      </w:rPr>
      <w:tblPr/>
      <w:tcPr>
        <w:shd w:val="clear" w:color="auto" w:fill="F8B403" w:themeFill="accent4" w:themeFillShade="BF"/>
      </w:tc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ColorfulGrid-Accent5">
    <w:name w:val="Colorful Grid Accent 5"/>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FF" w:themeFill="accent5" w:themeFillTint="33"/>
    </w:tcPr>
    <w:tblStylePr w:type="firstRow">
      <w:rPr>
        <w:b/>
        <w:bCs/>
      </w:rPr>
      <w:tblPr/>
      <w:tcPr>
        <w:shd w:val="clear" w:color="auto" w:fill="5BFFFF" w:themeFill="accent5" w:themeFillTint="66"/>
      </w:tcPr>
    </w:tblStylePr>
    <w:tblStylePr w:type="lastRow">
      <w:rPr>
        <w:b/>
        <w:bCs/>
        <w:color w:val="000000" w:themeColor="text1"/>
      </w:rPr>
      <w:tblPr/>
      <w:tcPr>
        <w:shd w:val="clear" w:color="auto" w:fill="5BFFFF" w:themeFill="accent5" w:themeFillTint="66"/>
      </w:tcPr>
    </w:tblStylePr>
    <w:tblStylePr w:type="firstCol">
      <w:rPr>
        <w:color w:val="FFFFFF" w:themeColor="background1"/>
      </w:rPr>
      <w:tblPr/>
      <w:tcPr>
        <w:shd w:val="clear" w:color="auto" w:fill="004A4A" w:themeFill="accent5" w:themeFillShade="BF"/>
      </w:tcPr>
    </w:tblStylePr>
    <w:tblStylePr w:type="lastCol">
      <w:rPr>
        <w:color w:val="FFFFFF" w:themeColor="background1"/>
      </w:rPr>
      <w:tblPr/>
      <w:tcPr>
        <w:shd w:val="clear" w:color="auto" w:fill="004A4A" w:themeFill="accent5" w:themeFillShade="BF"/>
      </w:tc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ColorfulGrid-Accent6">
    <w:name w:val="Colorful Grid Accent 6"/>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CEDFD" w:themeFill="accent6" w:themeFillTint="33"/>
    </w:tcPr>
    <w:tblStylePr w:type="firstRow">
      <w:rPr>
        <w:b/>
        <w:bCs/>
      </w:rPr>
      <w:tblPr/>
      <w:tcPr>
        <w:shd w:val="clear" w:color="auto" w:fill="7ADBFB" w:themeFill="accent6" w:themeFillTint="66"/>
      </w:tcPr>
    </w:tblStylePr>
    <w:tblStylePr w:type="lastRow">
      <w:rPr>
        <w:b/>
        <w:bCs/>
        <w:color w:val="000000" w:themeColor="text1"/>
      </w:rPr>
      <w:tblPr/>
      <w:tcPr>
        <w:shd w:val="clear" w:color="auto" w:fill="7ADBFB" w:themeFill="accent6" w:themeFillTint="66"/>
      </w:tcPr>
    </w:tblStylePr>
    <w:tblStylePr w:type="firstCol">
      <w:rPr>
        <w:color w:val="FFFFFF" w:themeColor="background1"/>
      </w:rPr>
      <w:tblPr/>
      <w:tcPr>
        <w:shd w:val="clear" w:color="auto" w:fill="035F7D" w:themeFill="accent6" w:themeFillShade="BF"/>
      </w:tcPr>
    </w:tblStylePr>
    <w:tblStylePr w:type="lastCol">
      <w:rPr>
        <w:color w:val="FFFFFF" w:themeColor="background1"/>
      </w:rPr>
      <w:tblPr/>
      <w:tcPr>
        <w:shd w:val="clear" w:color="auto" w:fill="035F7D" w:themeFill="accent6" w:themeFillShade="BF"/>
      </w:tc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ColorfulList">
    <w:name w:val="Colorful List"/>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0ECF6" w:themeFill="accen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0E9" w:themeFill="accent1" w:themeFillTint="3F"/>
      </w:tcPr>
    </w:tblStylePr>
    <w:tblStylePr w:type="band1Horz">
      <w:tblPr/>
      <w:tcPr>
        <w:shd w:val="clear" w:color="auto" w:fill="C1D9ED" w:themeFill="accent1" w:themeFillTint="33"/>
      </w:tcPr>
    </w:tblStylePr>
  </w:style>
  <w:style w:type="table" w:styleId="ColorfulList-Accent2">
    <w:name w:val="Colorful List Accent 2"/>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EF9FD" w:themeFill="accent2"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0F9" w:themeFill="accent2" w:themeFillTint="3F"/>
      </w:tcPr>
    </w:tblStylePr>
    <w:tblStylePr w:type="band1Horz">
      <w:tblPr/>
      <w:tcPr>
        <w:shd w:val="clear" w:color="auto" w:fill="DEF3FA" w:themeFill="accent2" w:themeFillTint="33"/>
      </w:tcPr>
    </w:tblStylePr>
  </w:style>
  <w:style w:type="table" w:styleId="ColorfulList-Accent3">
    <w:name w:val="Colorful List Accent 3"/>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BF1E9" w:themeFill="accent3" w:themeFillTint="19"/>
    </w:tcPr>
    <w:tblStylePr w:type="firstRow">
      <w:rPr>
        <w:b/>
        <w:bCs/>
        <w:color w:val="FFFFFF" w:themeColor="background1"/>
      </w:rPr>
      <w:tblPr/>
      <w:tcPr>
        <w:tcBorders>
          <w:bottom w:val="single" w:sz="12" w:space="0" w:color="FFFFFF" w:themeColor="background1"/>
        </w:tcBorders>
        <w:shd w:val="clear" w:color="auto" w:fill="FCBA10" w:themeFill="accent4" w:themeFillShade="CC"/>
      </w:tcPr>
    </w:tblStylePr>
    <w:tblStylePr w:type="lastRow">
      <w:rPr>
        <w:b/>
        <w:bCs/>
        <w:color w:val="FCB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DC8" w:themeFill="accent3" w:themeFillTint="3F"/>
      </w:tcPr>
    </w:tblStylePr>
    <w:tblStylePr w:type="band1Horz">
      <w:tblPr/>
      <w:tcPr>
        <w:shd w:val="clear" w:color="auto" w:fill="F8E4D2" w:themeFill="accent3" w:themeFillTint="33"/>
      </w:tcPr>
    </w:tblStylePr>
  </w:style>
  <w:style w:type="table" w:styleId="ColorfulList-Accent4">
    <w:name w:val="Colorful List Accent 4"/>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EFAED" w:themeFill="accent4" w:themeFillTint="19"/>
    </w:tcPr>
    <w:tblStylePr w:type="firstRow">
      <w:rPr>
        <w:b/>
        <w:bCs/>
        <w:color w:val="FFFFFF" w:themeColor="background1"/>
      </w:rPr>
      <w:tblPr/>
      <w:tcPr>
        <w:tcBorders>
          <w:bottom w:val="single" w:sz="12" w:space="0" w:color="FFFFFF" w:themeColor="background1"/>
        </w:tcBorders>
        <w:shd w:val="clear" w:color="auto" w:fill="B2611A" w:themeFill="accent3" w:themeFillShade="CC"/>
      </w:tcPr>
    </w:tblStylePr>
    <w:tblStylePr w:type="lastRow">
      <w:rPr>
        <w:b/>
        <w:bCs/>
        <w:color w:val="B2611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2D4" w:themeFill="accent4" w:themeFillTint="3F"/>
      </w:tcPr>
    </w:tblStylePr>
    <w:tblStylePr w:type="band1Horz">
      <w:tblPr/>
      <w:tcPr>
        <w:shd w:val="clear" w:color="auto" w:fill="FEF5DC" w:themeFill="accent4" w:themeFillTint="33"/>
      </w:tcPr>
    </w:tblStylePr>
  </w:style>
  <w:style w:type="table" w:styleId="ColorfulList-Accent5">
    <w:name w:val="Colorful List Accent 5"/>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6FFFF" w:themeFill="accent5" w:themeFillTint="19"/>
    </w:tcPr>
    <w:tblStylePr w:type="firstRow">
      <w:rPr>
        <w:b/>
        <w:bCs/>
        <w:color w:val="FFFFFF" w:themeColor="background1"/>
      </w:rPr>
      <w:tblPr/>
      <w:tcPr>
        <w:tcBorders>
          <w:bottom w:val="single" w:sz="12" w:space="0" w:color="FFFFFF" w:themeColor="background1"/>
        </w:tcBorders>
        <w:shd w:val="clear" w:color="auto" w:fill="036586" w:themeFill="accent6" w:themeFillShade="CC"/>
      </w:tcPr>
    </w:tblStylePr>
    <w:tblStylePr w:type="lastRow">
      <w:rPr>
        <w:b/>
        <w:bCs/>
        <w:color w:val="036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FFFF" w:themeFill="accent5" w:themeFillTint="3F"/>
      </w:tcPr>
    </w:tblStylePr>
    <w:tblStylePr w:type="band1Horz">
      <w:tblPr/>
      <w:tcPr>
        <w:shd w:val="clear" w:color="auto" w:fill="ADFFFF" w:themeFill="accent5" w:themeFillTint="33"/>
      </w:tcPr>
    </w:tblStylePr>
  </w:style>
  <w:style w:type="table" w:styleId="ColorfulList-Accent6">
    <w:name w:val="Colorful List Accent 6"/>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EF6FE" w:themeFill="accent6" w:themeFillTint="19"/>
    </w:tcPr>
    <w:tblStylePr w:type="firstRow">
      <w:rPr>
        <w:b/>
        <w:bCs/>
        <w:color w:val="FFFFFF" w:themeColor="background1"/>
      </w:rPr>
      <w:tblPr/>
      <w:tcPr>
        <w:tcBorders>
          <w:bottom w:val="single" w:sz="12" w:space="0" w:color="FFFFFF" w:themeColor="background1"/>
        </w:tcBorders>
        <w:shd w:val="clear" w:color="auto" w:fill="005050" w:themeFill="accent5" w:themeFillShade="CC"/>
      </w:tcPr>
    </w:tblStylePr>
    <w:tblStylePr w:type="lastRow">
      <w:rPr>
        <w:b/>
        <w:bCs/>
        <w:color w:val="00505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E9FD" w:themeFill="accent6" w:themeFillTint="3F"/>
      </w:tcPr>
    </w:tblStylePr>
    <w:tblStylePr w:type="band1Horz">
      <w:tblPr/>
      <w:tcPr>
        <w:shd w:val="clear" w:color="auto" w:fill="BCEDFD" w:themeFill="accent6" w:themeFillTint="33"/>
      </w:tcPr>
    </w:tblStylePr>
  </w:style>
  <w:style w:type="table" w:styleId="ColorfulShading">
    <w:name w:val="Colorful Shading"/>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193C5A" w:themeColor="accent1"/>
        <w:bottom w:val="single" w:sz="4" w:space="0" w:color="193C5A" w:themeColor="accent1"/>
        <w:right w:val="single" w:sz="4" w:space="0" w:color="193C5A" w:themeColor="accent1"/>
        <w:insideH w:val="single" w:sz="4" w:space="0" w:color="FFFFFF" w:themeColor="background1"/>
        <w:insideV w:val="single" w:sz="4" w:space="0" w:color="FFFFFF" w:themeColor="background1"/>
      </w:tblBorders>
    </w:tblPr>
    <w:tcPr>
      <w:shd w:val="clear" w:color="auto" w:fill="E0ECF6" w:themeFill="accen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2335" w:themeFill="accent1" w:themeFillShade="99"/>
      </w:tcPr>
    </w:tblStylePr>
    <w:tblStylePr w:type="firstCol">
      <w:rPr>
        <w:color w:val="FFFFFF" w:themeColor="background1"/>
      </w:rPr>
      <w:tblPr/>
      <w:tcPr>
        <w:tcBorders>
          <w:top w:val="nil"/>
          <w:left w:val="nil"/>
          <w:bottom w:val="nil"/>
          <w:right w:val="nil"/>
          <w:insideH w:val="single" w:sz="4" w:space="0" w:color="0F2335" w:themeColor="accent1" w:themeShade="99"/>
          <w:insideV w:val="nil"/>
        </w:tcBorders>
        <w:shd w:val="clear" w:color="auto" w:fill="0F23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2335" w:themeFill="accent1" w:themeFillShade="99"/>
      </w:tcPr>
    </w:tblStylePr>
    <w:tblStylePr w:type="band1Vert">
      <w:tblPr/>
      <w:tcPr>
        <w:shd w:val="clear" w:color="auto" w:fill="83B3DC" w:themeFill="accent1" w:themeFillTint="66"/>
      </w:tcPr>
    </w:tblStylePr>
    <w:tblStylePr w:type="band1Horz">
      <w:tblPr/>
      <w:tcPr>
        <w:shd w:val="clear" w:color="auto" w:fill="64A0D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5BC5EA" w:themeColor="accent2"/>
        <w:bottom w:val="single" w:sz="4" w:space="0" w:color="5BC5EA" w:themeColor="accent2"/>
        <w:right w:val="single" w:sz="4" w:space="0" w:color="5BC5EA" w:themeColor="accent2"/>
        <w:insideH w:val="single" w:sz="4" w:space="0" w:color="FFFFFF" w:themeColor="background1"/>
        <w:insideV w:val="single" w:sz="4" w:space="0" w:color="FFFFFF" w:themeColor="background1"/>
      </w:tblBorders>
    </w:tblPr>
    <w:tcPr>
      <w:shd w:val="clear" w:color="auto" w:fill="EEF9FD" w:themeFill="accent2"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85AC" w:themeFill="accent2" w:themeFillShade="99"/>
      </w:tcPr>
    </w:tblStylePr>
    <w:tblStylePr w:type="firstCol">
      <w:rPr>
        <w:color w:val="FFFFFF" w:themeColor="background1"/>
      </w:rPr>
      <w:tblPr/>
      <w:tcPr>
        <w:tcBorders>
          <w:top w:val="nil"/>
          <w:left w:val="nil"/>
          <w:bottom w:val="nil"/>
          <w:right w:val="nil"/>
          <w:insideH w:val="single" w:sz="4" w:space="0" w:color="1685AC" w:themeColor="accent2" w:themeShade="99"/>
          <w:insideV w:val="nil"/>
        </w:tcBorders>
        <w:shd w:val="clear" w:color="auto" w:fill="1685A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685AC" w:themeFill="accent2" w:themeFillShade="99"/>
      </w:tcPr>
    </w:tblStylePr>
    <w:tblStylePr w:type="band1Vert">
      <w:tblPr/>
      <w:tcPr>
        <w:shd w:val="clear" w:color="auto" w:fill="BDE7F6" w:themeFill="accent2" w:themeFillTint="66"/>
      </w:tcPr>
    </w:tblStylePr>
    <w:tblStylePr w:type="band1Horz">
      <w:tblPr/>
      <w:tcPr>
        <w:shd w:val="clear" w:color="auto" w:fill="ADE2F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FDCE53" w:themeColor="accent4"/>
        <w:left w:val="single" w:sz="4" w:space="0" w:color="DE7A22" w:themeColor="accent3"/>
        <w:bottom w:val="single" w:sz="4" w:space="0" w:color="DE7A22" w:themeColor="accent3"/>
        <w:right w:val="single" w:sz="4" w:space="0" w:color="DE7A22" w:themeColor="accent3"/>
        <w:insideH w:val="single" w:sz="4" w:space="0" w:color="FFFFFF" w:themeColor="background1"/>
        <w:insideV w:val="single" w:sz="4" w:space="0" w:color="FFFFFF" w:themeColor="background1"/>
      </w:tblBorders>
    </w:tblPr>
    <w:tcPr>
      <w:shd w:val="clear" w:color="auto" w:fill="FBF1E9" w:themeFill="accent3" w:themeFillTint="19"/>
    </w:tcPr>
    <w:tblStylePr w:type="firstRow">
      <w:rPr>
        <w:b/>
        <w:bCs/>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814" w:themeFill="accent3" w:themeFillShade="99"/>
      </w:tcPr>
    </w:tblStylePr>
    <w:tblStylePr w:type="firstCol">
      <w:rPr>
        <w:color w:val="FFFFFF" w:themeColor="background1"/>
      </w:rPr>
      <w:tblPr/>
      <w:tcPr>
        <w:tcBorders>
          <w:top w:val="nil"/>
          <w:left w:val="nil"/>
          <w:bottom w:val="nil"/>
          <w:right w:val="nil"/>
          <w:insideH w:val="single" w:sz="4" w:space="0" w:color="854814" w:themeColor="accent3" w:themeShade="99"/>
          <w:insideV w:val="nil"/>
        </w:tcBorders>
        <w:shd w:val="clear" w:color="auto" w:fill="85481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54814" w:themeFill="accent3" w:themeFillShade="99"/>
      </w:tcPr>
    </w:tblStylePr>
    <w:tblStylePr w:type="band1Vert">
      <w:tblPr/>
      <w:tcPr>
        <w:shd w:val="clear" w:color="auto" w:fill="F1C9A6" w:themeFill="accent3" w:themeFillTint="66"/>
      </w:tcPr>
    </w:tblStylePr>
    <w:tblStylePr w:type="band1Horz">
      <w:tblPr/>
      <w:tcPr>
        <w:shd w:val="clear" w:color="auto" w:fill="EEBC90" w:themeFill="accent3" w:themeFillTint="7F"/>
      </w:tcPr>
    </w:tblStylePr>
  </w:style>
  <w:style w:type="table" w:styleId="ColorfulShading-Accent4">
    <w:name w:val="Colorful Shading Accent 4"/>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DE7A22" w:themeColor="accent3"/>
        <w:left w:val="single" w:sz="4" w:space="0" w:color="FDCE53" w:themeColor="accent4"/>
        <w:bottom w:val="single" w:sz="4" w:space="0" w:color="FDCE53" w:themeColor="accent4"/>
        <w:right w:val="single" w:sz="4" w:space="0" w:color="FDCE53" w:themeColor="accent4"/>
        <w:insideH w:val="single" w:sz="4" w:space="0" w:color="FFFFFF" w:themeColor="background1"/>
        <w:insideV w:val="single" w:sz="4" w:space="0" w:color="FFFFFF" w:themeColor="background1"/>
      </w:tblBorders>
    </w:tblPr>
    <w:tcPr>
      <w:shd w:val="clear" w:color="auto" w:fill="FEFAED" w:themeFill="accent4" w:themeFillTint="19"/>
    </w:tcPr>
    <w:tblStylePr w:type="firstRow">
      <w:rPr>
        <w:b/>
        <w:bCs/>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69002" w:themeFill="accent4" w:themeFillShade="99"/>
      </w:tcPr>
    </w:tblStylePr>
    <w:tblStylePr w:type="firstCol">
      <w:rPr>
        <w:color w:val="FFFFFF" w:themeColor="background1"/>
      </w:rPr>
      <w:tblPr/>
      <w:tcPr>
        <w:tcBorders>
          <w:top w:val="nil"/>
          <w:left w:val="nil"/>
          <w:bottom w:val="nil"/>
          <w:right w:val="nil"/>
          <w:insideH w:val="single" w:sz="4" w:space="0" w:color="C69002" w:themeColor="accent4" w:themeShade="99"/>
          <w:insideV w:val="nil"/>
        </w:tcBorders>
        <w:shd w:val="clear" w:color="auto" w:fill="C6900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69002" w:themeFill="accent4" w:themeFillShade="99"/>
      </w:tcPr>
    </w:tblStylePr>
    <w:tblStylePr w:type="band1Vert">
      <w:tblPr/>
      <w:tcPr>
        <w:shd w:val="clear" w:color="auto" w:fill="FEEBBA" w:themeFill="accent4" w:themeFillTint="66"/>
      </w:tcPr>
    </w:tblStylePr>
    <w:tblStylePr w:type="band1Horz">
      <w:tblPr/>
      <w:tcPr>
        <w:shd w:val="clear" w:color="auto" w:fill="FEE6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480A8" w:themeColor="accent6"/>
        <w:left w:val="single" w:sz="4" w:space="0" w:color="006464" w:themeColor="accent5"/>
        <w:bottom w:val="single" w:sz="4" w:space="0" w:color="006464" w:themeColor="accent5"/>
        <w:right w:val="single" w:sz="4" w:space="0" w:color="006464" w:themeColor="accent5"/>
        <w:insideH w:val="single" w:sz="4" w:space="0" w:color="FFFFFF" w:themeColor="background1"/>
        <w:insideV w:val="single" w:sz="4" w:space="0" w:color="FFFFFF" w:themeColor="background1"/>
      </w:tblBorders>
    </w:tblPr>
    <w:tcPr>
      <w:shd w:val="clear" w:color="auto" w:fill="D6FFFF" w:themeFill="accent5" w:themeFillTint="19"/>
    </w:tcPr>
    <w:tblStylePr w:type="firstRow">
      <w:rPr>
        <w:b/>
        <w:bCs/>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C3C" w:themeFill="accent5" w:themeFillShade="99"/>
      </w:tcPr>
    </w:tblStylePr>
    <w:tblStylePr w:type="firstCol">
      <w:rPr>
        <w:color w:val="FFFFFF" w:themeColor="background1"/>
      </w:rPr>
      <w:tblPr/>
      <w:tcPr>
        <w:tcBorders>
          <w:top w:val="nil"/>
          <w:left w:val="nil"/>
          <w:bottom w:val="nil"/>
          <w:right w:val="nil"/>
          <w:insideH w:val="single" w:sz="4" w:space="0" w:color="003C3C" w:themeColor="accent5" w:themeShade="99"/>
          <w:insideV w:val="nil"/>
        </w:tcBorders>
        <w:shd w:val="clear" w:color="auto" w:fill="003C3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3C3C" w:themeFill="accent5" w:themeFillShade="99"/>
      </w:tcPr>
    </w:tblStylePr>
    <w:tblStylePr w:type="band1Vert">
      <w:tblPr/>
      <w:tcPr>
        <w:shd w:val="clear" w:color="auto" w:fill="5BFFFF" w:themeFill="accent5" w:themeFillTint="66"/>
      </w:tcPr>
    </w:tblStylePr>
    <w:tblStylePr w:type="band1Horz">
      <w:tblPr/>
      <w:tcPr>
        <w:shd w:val="clear" w:color="auto" w:fill="32FF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06464" w:themeColor="accent5"/>
        <w:left w:val="single" w:sz="4" w:space="0" w:color="0480A8" w:themeColor="accent6"/>
        <w:bottom w:val="single" w:sz="4" w:space="0" w:color="0480A8" w:themeColor="accent6"/>
        <w:right w:val="single" w:sz="4" w:space="0" w:color="0480A8" w:themeColor="accent6"/>
        <w:insideH w:val="single" w:sz="4" w:space="0" w:color="FFFFFF" w:themeColor="background1"/>
        <w:insideV w:val="single" w:sz="4" w:space="0" w:color="FFFFFF" w:themeColor="background1"/>
      </w:tblBorders>
    </w:tblPr>
    <w:tcPr>
      <w:shd w:val="clear" w:color="auto" w:fill="DEF6FE" w:themeFill="accent6" w:themeFillTint="19"/>
    </w:tcPr>
    <w:tblStylePr w:type="firstRow">
      <w:rPr>
        <w:b/>
        <w:bCs/>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4C64" w:themeFill="accent6" w:themeFillShade="99"/>
      </w:tcPr>
    </w:tblStylePr>
    <w:tblStylePr w:type="firstCol">
      <w:rPr>
        <w:color w:val="FFFFFF" w:themeColor="background1"/>
      </w:rPr>
      <w:tblPr/>
      <w:tcPr>
        <w:tcBorders>
          <w:top w:val="nil"/>
          <w:left w:val="nil"/>
          <w:bottom w:val="nil"/>
          <w:right w:val="nil"/>
          <w:insideH w:val="single" w:sz="4" w:space="0" w:color="024C64" w:themeColor="accent6" w:themeShade="99"/>
          <w:insideV w:val="nil"/>
        </w:tcBorders>
        <w:shd w:val="clear" w:color="auto" w:fill="024C6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24C64" w:themeFill="accent6" w:themeFillShade="99"/>
      </w:tcPr>
    </w:tblStylePr>
    <w:tblStylePr w:type="band1Vert">
      <w:tblPr/>
      <w:tcPr>
        <w:shd w:val="clear" w:color="auto" w:fill="7ADBFB" w:themeFill="accent6" w:themeFillTint="66"/>
      </w:tcPr>
    </w:tblStylePr>
    <w:tblStylePr w:type="band1Horz">
      <w:tblPr/>
      <w:tcPr>
        <w:shd w:val="clear" w:color="auto" w:fill="5AD3FB"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193C5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1D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22C4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22C43" w:themeFill="accent1" w:themeFillShade="BF"/>
      </w:tcPr>
    </w:tblStylePr>
    <w:tblStylePr w:type="band1Vert">
      <w:tblPr/>
      <w:tcPr>
        <w:tcBorders>
          <w:top w:val="nil"/>
          <w:left w:val="nil"/>
          <w:bottom w:val="nil"/>
          <w:right w:val="nil"/>
          <w:insideH w:val="nil"/>
          <w:insideV w:val="nil"/>
        </w:tcBorders>
        <w:shd w:val="clear" w:color="auto" w:fill="122C43" w:themeFill="accent1" w:themeFillShade="BF"/>
      </w:tcPr>
    </w:tblStylePr>
    <w:tblStylePr w:type="band1Horz">
      <w:tblPr/>
      <w:tcPr>
        <w:tcBorders>
          <w:top w:val="nil"/>
          <w:left w:val="nil"/>
          <w:bottom w:val="nil"/>
          <w:right w:val="nil"/>
          <w:insideH w:val="nil"/>
          <w:insideV w:val="nil"/>
        </w:tcBorders>
        <w:shd w:val="clear" w:color="auto" w:fill="122C43" w:themeFill="accent1" w:themeFillShade="BF"/>
      </w:tcPr>
    </w:tblStylePr>
  </w:style>
  <w:style w:type="table" w:styleId="DarkList-Accent2">
    <w:name w:val="Dark List Accent 2"/>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5BC5E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6E8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BA6D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BA6D7" w:themeFill="accent2" w:themeFillShade="BF"/>
      </w:tcPr>
    </w:tblStylePr>
    <w:tblStylePr w:type="band1Vert">
      <w:tblPr/>
      <w:tcPr>
        <w:tcBorders>
          <w:top w:val="nil"/>
          <w:left w:val="nil"/>
          <w:bottom w:val="nil"/>
          <w:right w:val="nil"/>
          <w:insideH w:val="nil"/>
          <w:insideV w:val="nil"/>
        </w:tcBorders>
        <w:shd w:val="clear" w:color="auto" w:fill="1BA6D7" w:themeFill="accent2" w:themeFillShade="BF"/>
      </w:tcPr>
    </w:tblStylePr>
    <w:tblStylePr w:type="band1Horz">
      <w:tblPr/>
      <w:tcPr>
        <w:tcBorders>
          <w:top w:val="nil"/>
          <w:left w:val="nil"/>
          <w:bottom w:val="nil"/>
          <w:right w:val="nil"/>
          <w:insideH w:val="nil"/>
          <w:insideV w:val="nil"/>
        </w:tcBorders>
        <w:shd w:val="clear" w:color="auto" w:fill="1BA6D7" w:themeFill="accent2" w:themeFillShade="BF"/>
      </w:tcPr>
    </w:tblStylePr>
  </w:style>
  <w:style w:type="table" w:styleId="DarkList-Accent3">
    <w:name w:val="Dark List Accent 3"/>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DE7A2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C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65B1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65B19" w:themeFill="accent3" w:themeFillShade="BF"/>
      </w:tcPr>
    </w:tblStylePr>
    <w:tblStylePr w:type="band1Vert">
      <w:tblPr/>
      <w:tcPr>
        <w:tcBorders>
          <w:top w:val="nil"/>
          <w:left w:val="nil"/>
          <w:bottom w:val="nil"/>
          <w:right w:val="nil"/>
          <w:insideH w:val="nil"/>
          <w:insideV w:val="nil"/>
        </w:tcBorders>
        <w:shd w:val="clear" w:color="auto" w:fill="A65B19" w:themeFill="accent3" w:themeFillShade="BF"/>
      </w:tcPr>
    </w:tblStylePr>
    <w:tblStylePr w:type="band1Horz">
      <w:tblPr/>
      <w:tcPr>
        <w:tcBorders>
          <w:top w:val="nil"/>
          <w:left w:val="nil"/>
          <w:bottom w:val="nil"/>
          <w:right w:val="nil"/>
          <w:insideH w:val="nil"/>
          <w:insideV w:val="nil"/>
        </w:tcBorders>
        <w:shd w:val="clear" w:color="auto" w:fill="A65B19" w:themeFill="accent3" w:themeFillShade="BF"/>
      </w:tcPr>
    </w:tblStylePr>
  </w:style>
  <w:style w:type="table" w:styleId="DarkList-Accent4">
    <w:name w:val="Dark List Accent 4"/>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FDCE5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5770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8B40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8B403" w:themeFill="accent4" w:themeFillShade="BF"/>
      </w:tcPr>
    </w:tblStylePr>
    <w:tblStylePr w:type="band1Vert">
      <w:tblPr/>
      <w:tcPr>
        <w:tcBorders>
          <w:top w:val="nil"/>
          <w:left w:val="nil"/>
          <w:bottom w:val="nil"/>
          <w:right w:val="nil"/>
          <w:insideH w:val="nil"/>
          <w:insideV w:val="nil"/>
        </w:tcBorders>
        <w:shd w:val="clear" w:color="auto" w:fill="F8B403" w:themeFill="accent4" w:themeFillShade="BF"/>
      </w:tcPr>
    </w:tblStylePr>
    <w:tblStylePr w:type="band1Horz">
      <w:tblPr/>
      <w:tcPr>
        <w:tcBorders>
          <w:top w:val="nil"/>
          <w:left w:val="nil"/>
          <w:bottom w:val="nil"/>
          <w:right w:val="nil"/>
          <w:insideH w:val="nil"/>
          <w:insideV w:val="nil"/>
        </w:tcBorders>
        <w:shd w:val="clear" w:color="auto" w:fill="F8B403" w:themeFill="accent4" w:themeFillShade="BF"/>
      </w:tcPr>
    </w:tblStylePr>
  </w:style>
  <w:style w:type="table" w:styleId="DarkList-Accent5">
    <w:name w:val="Dark List Accent 5"/>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64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1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4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4A4A" w:themeFill="accent5" w:themeFillShade="BF"/>
      </w:tcPr>
    </w:tblStylePr>
    <w:tblStylePr w:type="band1Vert">
      <w:tblPr/>
      <w:tcPr>
        <w:tcBorders>
          <w:top w:val="nil"/>
          <w:left w:val="nil"/>
          <w:bottom w:val="nil"/>
          <w:right w:val="nil"/>
          <w:insideH w:val="nil"/>
          <w:insideV w:val="nil"/>
        </w:tcBorders>
        <w:shd w:val="clear" w:color="auto" w:fill="004A4A" w:themeFill="accent5" w:themeFillShade="BF"/>
      </w:tcPr>
    </w:tblStylePr>
    <w:tblStylePr w:type="band1Horz">
      <w:tblPr/>
      <w:tcPr>
        <w:tcBorders>
          <w:top w:val="nil"/>
          <w:left w:val="nil"/>
          <w:bottom w:val="nil"/>
          <w:right w:val="nil"/>
          <w:insideH w:val="nil"/>
          <w:insideV w:val="nil"/>
        </w:tcBorders>
        <w:shd w:val="clear" w:color="auto" w:fill="004A4A" w:themeFill="accent5" w:themeFillShade="BF"/>
      </w:tcPr>
    </w:tblStylePr>
  </w:style>
  <w:style w:type="table" w:styleId="DarkList-Accent6">
    <w:name w:val="Dark List Accent 6"/>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480A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F5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35F7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35F7D" w:themeFill="accent6" w:themeFillShade="BF"/>
      </w:tcPr>
    </w:tblStylePr>
    <w:tblStylePr w:type="band1Vert">
      <w:tblPr/>
      <w:tcPr>
        <w:tcBorders>
          <w:top w:val="nil"/>
          <w:left w:val="nil"/>
          <w:bottom w:val="nil"/>
          <w:right w:val="nil"/>
          <w:insideH w:val="nil"/>
          <w:insideV w:val="nil"/>
        </w:tcBorders>
        <w:shd w:val="clear" w:color="auto" w:fill="035F7D" w:themeFill="accent6" w:themeFillShade="BF"/>
      </w:tcPr>
    </w:tblStylePr>
    <w:tblStylePr w:type="band1Horz">
      <w:tblPr/>
      <w:tcPr>
        <w:tcBorders>
          <w:top w:val="nil"/>
          <w:left w:val="nil"/>
          <w:bottom w:val="nil"/>
          <w:right w:val="nil"/>
          <w:insideH w:val="nil"/>
          <w:insideV w:val="nil"/>
        </w:tcBorders>
        <w:shd w:val="clear" w:color="auto" w:fill="035F7D" w:themeFill="accent6" w:themeFillShade="BF"/>
      </w:tcPr>
    </w:tblStylePr>
  </w:style>
  <w:style w:type="table" w:styleId="GridTable1Light-Accent2">
    <w:name w:val="Grid Table 1 Light Accent 2"/>
    <w:basedOn w:val="TableNormal"/>
    <w:uiPriority w:val="46"/>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bottom w:val="single" w:sz="12" w:space="0" w:color="5BC5EA" w:themeColor="accent2"/>
        </w:tcBorders>
      </w:tcPr>
    </w:tblStylePr>
    <w:tblStylePr w:type="lastRow">
      <w:rPr>
        <w:b/>
        <w:bCs/>
      </w:rPr>
      <w:tblPr/>
      <w:tcPr>
        <w:tcBorders>
          <w:top w:val="double" w:sz="2" w:space="0" w:color="5BC5EA" w:themeColor="accent2"/>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bottom w:val="single" w:sz="12" w:space="0" w:color="DE7A22" w:themeColor="accent3"/>
        </w:tcBorders>
      </w:tcPr>
    </w:tblStylePr>
    <w:tblStylePr w:type="lastRow">
      <w:rPr>
        <w:b/>
        <w:bCs/>
      </w:rPr>
      <w:tblPr/>
      <w:tcPr>
        <w:tcBorders>
          <w:top w:val="double" w:sz="2" w:space="0" w:color="DE7A22" w:themeColor="accent3"/>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bottom w:val="single" w:sz="12" w:space="0" w:color="FDCE53" w:themeColor="accent4"/>
        </w:tcBorders>
      </w:tcPr>
    </w:tblStylePr>
    <w:tblStylePr w:type="lastRow">
      <w:rPr>
        <w:b/>
        <w:bCs/>
      </w:rPr>
      <w:tblPr/>
      <w:tcPr>
        <w:tcBorders>
          <w:top w:val="double" w:sz="2" w:space="0" w:color="FDCE53" w:themeColor="accent4"/>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842CE"/>
    <w:pPr>
      <w:spacing w:after="0" w:line="240" w:lineRule="auto"/>
    </w:pPr>
    <w:tblPr>
      <w:tblStyleRowBandSize w:val="1"/>
      <w:tblStyleColBandSize w:val="1"/>
      <w:tblBorders>
        <w:top w:val="single" w:sz="4" w:space="0" w:color="008C8C" w:themeColor="accent5" w:themeTint="E6"/>
        <w:left w:val="single" w:sz="4" w:space="0" w:color="008C8C" w:themeColor="accent5" w:themeTint="E6"/>
        <w:bottom w:val="single" w:sz="4" w:space="0" w:color="008C8C" w:themeColor="accent5" w:themeTint="E6"/>
        <w:right w:val="single" w:sz="4" w:space="0" w:color="008C8C" w:themeColor="accent5" w:themeTint="E6"/>
        <w:insideH w:val="single" w:sz="4" w:space="0" w:color="008C8C" w:themeColor="accent5" w:themeTint="E6"/>
        <w:insideV w:val="single" w:sz="4" w:space="0" w:color="008C8C" w:themeColor="accent5" w:themeTint="E6"/>
      </w:tblBorders>
      <w:tblCellMar>
        <w:top w:w="85" w:type="dxa"/>
        <w:bottom w:w="85" w:type="dxa"/>
      </w:tblCellMar>
    </w:tblPr>
    <w:tblStylePr w:type="firstRow">
      <w:rPr>
        <w:b/>
        <w:bCs/>
      </w:rPr>
      <w:tblPr/>
      <w:tcPr>
        <w:tcBorders>
          <w:bottom w:val="single" w:sz="12" w:space="0" w:color="008C8C" w:themeColor="accent5" w:themeTint="E6"/>
        </w:tcBorders>
      </w:tcPr>
    </w:tblStylePr>
    <w:tblStylePr w:type="lastRow">
      <w:rPr>
        <w:b/>
        <w:bCs/>
      </w:rPr>
      <w:tblPr/>
      <w:tcPr>
        <w:tcBorders>
          <w:top w:val="double" w:sz="2" w:space="0" w:color="008C8C" w:themeColor="accent5" w:themeTint="E6"/>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bottom w:val="single" w:sz="12" w:space="0" w:color="0480A8" w:themeColor="accent6"/>
        </w:tcBorders>
      </w:tcPr>
    </w:tblStylePr>
    <w:tblStylePr w:type="lastRow">
      <w:rPr>
        <w:b/>
        <w:bCs/>
      </w:rPr>
      <w:tblPr/>
      <w:tcPr>
        <w:tcBorders>
          <w:top w:val="double" w:sz="2" w:space="0" w:color="0480A8" w:themeColor="accent6"/>
        </w:tcBorders>
      </w:tcPr>
    </w:tblStylePr>
    <w:tblStylePr w:type="firstCol">
      <w:rPr>
        <w:b/>
        <w:bCs/>
      </w:rPr>
    </w:tblStylePr>
    <w:tblStylePr w:type="lastCol">
      <w:rPr>
        <w:b/>
        <w:bCs/>
      </w:rPr>
    </w:tblStylePr>
  </w:style>
  <w:style w:type="table" w:styleId="GridTable2">
    <w:name w:val="Grid Table 2"/>
    <w:basedOn w:val="TableNormal"/>
    <w:uiPriority w:val="47"/>
    <w:rsid w:val="000842C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85" w:type="dxa"/>
        <w:bottom w:w="85"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842CE"/>
    <w:pPr>
      <w:spacing w:after="0" w:line="240" w:lineRule="auto"/>
    </w:pPr>
    <w:tblPr>
      <w:tblStyleRowBandSize w:val="1"/>
      <w:tblStyleColBandSize w:val="1"/>
      <w:tblBorders>
        <w:top w:val="single" w:sz="2" w:space="0" w:color="458DCB" w:themeColor="accent1" w:themeTint="99"/>
        <w:bottom w:val="single" w:sz="2" w:space="0" w:color="458DCB" w:themeColor="accent1" w:themeTint="99"/>
        <w:insideH w:val="single" w:sz="2" w:space="0" w:color="458DCB" w:themeColor="accent1" w:themeTint="99"/>
        <w:insideV w:val="single" w:sz="2" w:space="0" w:color="458DCB" w:themeColor="accent1" w:themeTint="99"/>
      </w:tblBorders>
      <w:tblCellMar>
        <w:top w:w="85" w:type="dxa"/>
        <w:bottom w:w="85" w:type="dxa"/>
      </w:tblCellMar>
    </w:tblPr>
    <w:tblStylePr w:type="firstRow">
      <w:rPr>
        <w:b/>
        <w:bCs/>
      </w:rPr>
      <w:tblPr/>
      <w:tcPr>
        <w:tcBorders>
          <w:top w:val="nil"/>
          <w:bottom w:val="single" w:sz="12" w:space="0" w:color="458DCB" w:themeColor="accent1" w:themeTint="99"/>
          <w:insideH w:val="nil"/>
          <w:insideV w:val="nil"/>
        </w:tcBorders>
        <w:shd w:val="clear" w:color="auto" w:fill="FFFFFF" w:themeFill="background1"/>
      </w:tcPr>
    </w:tblStylePr>
    <w:tblStylePr w:type="lastRow">
      <w:rPr>
        <w:b/>
        <w:bCs/>
      </w:rPr>
      <w:tblPr/>
      <w:tcPr>
        <w:tcBorders>
          <w:top w:val="double" w:sz="2" w:space="0" w:color="458DC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2-Accent2">
    <w:name w:val="Grid Table 2 Accent 2"/>
    <w:basedOn w:val="TableNormal"/>
    <w:uiPriority w:val="47"/>
    <w:rsid w:val="000842CE"/>
    <w:pPr>
      <w:spacing w:after="0" w:line="240" w:lineRule="auto"/>
    </w:pPr>
    <w:tblPr>
      <w:tblStyleRowBandSize w:val="1"/>
      <w:tblStyleColBandSize w:val="1"/>
      <w:tblBorders>
        <w:top w:val="single" w:sz="2" w:space="0" w:color="5BC5EA" w:themeColor="accent2"/>
        <w:bottom w:val="single" w:sz="2" w:space="0" w:color="5BC5EA" w:themeColor="accent2"/>
        <w:insideH w:val="single" w:sz="2" w:space="0" w:color="5BC5EA" w:themeColor="accent2"/>
        <w:insideV w:val="single" w:sz="2" w:space="0" w:color="5BC5EA" w:themeColor="accent2"/>
      </w:tblBorders>
      <w:tblCellMar>
        <w:top w:w="85" w:type="dxa"/>
        <w:bottom w:w="85" w:type="dxa"/>
      </w:tblCellMar>
    </w:tblPr>
    <w:tblStylePr w:type="firstRow">
      <w:rPr>
        <w:b/>
        <w:bCs/>
      </w:rPr>
      <w:tblPr/>
      <w:tcPr>
        <w:tcBorders>
          <w:top w:val="nil"/>
          <w:bottom w:val="single" w:sz="12" w:space="0" w:color="5BC5EA" w:themeColor="accent2"/>
          <w:insideH w:val="nil"/>
          <w:insideV w:val="nil"/>
        </w:tcBorders>
        <w:shd w:val="clear" w:color="auto" w:fill="FFFFFF" w:themeFill="background1"/>
      </w:tcPr>
    </w:tblStylePr>
    <w:tblStylePr w:type="lastRow">
      <w:rPr>
        <w:b/>
        <w:bCs/>
      </w:rPr>
      <w:tblPr/>
      <w:tcPr>
        <w:tcBorders>
          <w:top w:val="double" w:sz="2" w:space="0" w:color="5BC5EA"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2-Accent3">
    <w:name w:val="Grid Table 2 Accent 3"/>
    <w:basedOn w:val="TableNormal"/>
    <w:uiPriority w:val="47"/>
    <w:rsid w:val="000842CE"/>
    <w:pPr>
      <w:spacing w:after="0" w:line="240" w:lineRule="auto"/>
    </w:pPr>
    <w:tblPr>
      <w:tblStyleRowBandSize w:val="1"/>
      <w:tblStyleColBandSize w:val="1"/>
      <w:tblBorders>
        <w:top w:val="single" w:sz="2" w:space="0" w:color="DE7A22" w:themeColor="accent3"/>
        <w:bottom w:val="single" w:sz="2" w:space="0" w:color="DE7A22" w:themeColor="accent3"/>
        <w:insideH w:val="single" w:sz="2" w:space="0" w:color="DE7A22" w:themeColor="accent3"/>
        <w:insideV w:val="single" w:sz="2" w:space="0" w:color="DE7A22" w:themeColor="accent3"/>
      </w:tblBorders>
      <w:tblCellMar>
        <w:top w:w="85" w:type="dxa"/>
        <w:bottom w:w="85" w:type="dxa"/>
      </w:tblCellMar>
    </w:tblPr>
    <w:tblStylePr w:type="firstRow">
      <w:rPr>
        <w:b/>
        <w:bCs/>
      </w:rPr>
      <w:tblPr/>
      <w:tcPr>
        <w:tcBorders>
          <w:top w:val="nil"/>
          <w:bottom w:val="single" w:sz="12" w:space="0" w:color="DE7A22" w:themeColor="accent3"/>
          <w:insideH w:val="nil"/>
          <w:insideV w:val="nil"/>
        </w:tcBorders>
        <w:shd w:val="clear" w:color="auto" w:fill="FFFFFF" w:themeFill="background1"/>
      </w:tcPr>
    </w:tblStylePr>
    <w:tblStylePr w:type="lastRow">
      <w:rPr>
        <w:b/>
        <w:bCs/>
      </w:rPr>
      <w:tblPr/>
      <w:tcPr>
        <w:tcBorders>
          <w:top w:val="double" w:sz="2" w:space="0" w:color="DE7A22"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2-Accent4">
    <w:name w:val="Grid Table 2 Accent 4"/>
    <w:basedOn w:val="TableNormal"/>
    <w:uiPriority w:val="47"/>
    <w:rsid w:val="000842CE"/>
    <w:pPr>
      <w:spacing w:after="0" w:line="240" w:lineRule="auto"/>
    </w:pPr>
    <w:tblPr>
      <w:tblStyleRowBandSize w:val="1"/>
      <w:tblStyleColBandSize w:val="1"/>
      <w:tblBorders>
        <w:top w:val="single" w:sz="2" w:space="0" w:color="FDCE53" w:themeColor="accent4"/>
        <w:bottom w:val="single" w:sz="2" w:space="0" w:color="FDCE53" w:themeColor="accent4"/>
        <w:insideH w:val="single" w:sz="2" w:space="0" w:color="FDCE53" w:themeColor="accent4"/>
        <w:insideV w:val="single" w:sz="2" w:space="0" w:color="FDCE53" w:themeColor="accent4"/>
      </w:tblBorders>
      <w:tblCellMar>
        <w:top w:w="85" w:type="dxa"/>
        <w:bottom w:w="85" w:type="dxa"/>
      </w:tblCellMar>
    </w:tblPr>
    <w:tblStylePr w:type="firstRow">
      <w:rPr>
        <w:b/>
        <w:bCs/>
      </w:rPr>
      <w:tblPr/>
      <w:tcPr>
        <w:tcBorders>
          <w:top w:val="nil"/>
          <w:bottom w:val="single" w:sz="12" w:space="0" w:color="FDCE53" w:themeColor="accent4"/>
          <w:insideH w:val="nil"/>
          <w:insideV w:val="nil"/>
        </w:tcBorders>
        <w:shd w:val="clear" w:color="auto" w:fill="FFFFFF" w:themeFill="background1"/>
      </w:tcPr>
    </w:tblStylePr>
    <w:tblStylePr w:type="lastRow">
      <w:rPr>
        <w:b/>
        <w:bCs/>
      </w:rPr>
      <w:tblPr/>
      <w:tcPr>
        <w:tcBorders>
          <w:top w:val="double" w:sz="2" w:space="0" w:color="FDCE53"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2-Accent5">
    <w:name w:val="Grid Table 2 Accent 5"/>
    <w:basedOn w:val="TableNormal"/>
    <w:uiPriority w:val="47"/>
    <w:rsid w:val="000842CE"/>
    <w:pPr>
      <w:spacing w:after="0" w:line="240" w:lineRule="auto"/>
    </w:pPr>
    <w:tblPr>
      <w:tblStyleRowBandSize w:val="1"/>
      <w:tblStyleColBandSize w:val="1"/>
      <w:tblBorders>
        <w:top w:val="single" w:sz="2" w:space="0" w:color="008C8C" w:themeColor="accent5" w:themeTint="E6"/>
        <w:bottom w:val="single" w:sz="2" w:space="0" w:color="008C8C" w:themeColor="accent5" w:themeTint="E6"/>
        <w:insideH w:val="single" w:sz="2" w:space="0" w:color="008C8C" w:themeColor="accent5" w:themeTint="E6"/>
        <w:insideV w:val="single" w:sz="2" w:space="0" w:color="008C8C" w:themeColor="accent5" w:themeTint="E6"/>
      </w:tblBorders>
      <w:tblCellMar>
        <w:top w:w="85" w:type="dxa"/>
        <w:bottom w:w="85" w:type="dxa"/>
      </w:tblCellMar>
    </w:tblPr>
    <w:tblStylePr w:type="firstRow">
      <w:rPr>
        <w:b/>
        <w:bCs/>
      </w:rPr>
      <w:tblPr/>
      <w:tcPr>
        <w:tcBorders>
          <w:top w:val="nil"/>
          <w:bottom w:val="single" w:sz="12" w:space="0" w:color="008C8C" w:themeColor="accent5" w:themeTint="E6"/>
          <w:insideH w:val="nil"/>
          <w:insideV w:val="nil"/>
        </w:tcBorders>
        <w:shd w:val="clear" w:color="auto" w:fill="FFFFFF" w:themeFill="background1"/>
      </w:tcPr>
    </w:tblStylePr>
    <w:tblStylePr w:type="lastRow">
      <w:rPr>
        <w:b/>
        <w:bCs/>
      </w:rPr>
      <w:tblPr/>
      <w:tcPr>
        <w:tcBorders>
          <w:top w:val="double" w:sz="2" w:space="0" w:color="008C8C" w:themeColor="accent5" w:themeTint="E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2-Accent6">
    <w:name w:val="Grid Table 2 Accent 6"/>
    <w:basedOn w:val="TableNormal"/>
    <w:uiPriority w:val="47"/>
    <w:rsid w:val="000842CE"/>
    <w:pPr>
      <w:spacing w:after="0" w:line="240" w:lineRule="auto"/>
    </w:pPr>
    <w:tblPr>
      <w:tblStyleRowBandSize w:val="1"/>
      <w:tblStyleColBandSize w:val="1"/>
      <w:tblBorders>
        <w:top w:val="single" w:sz="2" w:space="0" w:color="0480A8" w:themeColor="accent6"/>
        <w:bottom w:val="single" w:sz="2" w:space="0" w:color="0480A8" w:themeColor="accent6"/>
        <w:insideH w:val="single" w:sz="2" w:space="0" w:color="0480A8" w:themeColor="accent6"/>
        <w:insideV w:val="single" w:sz="2" w:space="0" w:color="0480A8" w:themeColor="accent6"/>
      </w:tblBorders>
      <w:tblCellMar>
        <w:top w:w="85" w:type="dxa"/>
        <w:bottom w:w="85" w:type="dxa"/>
      </w:tblCellMar>
    </w:tblPr>
    <w:tblStylePr w:type="firstRow">
      <w:rPr>
        <w:b/>
        <w:bCs/>
      </w:rPr>
      <w:tblPr/>
      <w:tcPr>
        <w:tcBorders>
          <w:top w:val="nil"/>
          <w:bottom w:val="single" w:sz="12" w:space="0" w:color="0480A8" w:themeColor="accent6"/>
          <w:insideH w:val="nil"/>
          <w:insideV w:val="nil"/>
        </w:tcBorders>
        <w:shd w:val="clear" w:color="auto" w:fill="FFFFFF" w:themeFill="background1"/>
      </w:tcPr>
    </w:tblStylePr>
    <w:tblStylePr w:type="lastRow">
      <w:rPr>
        <w:b/>
        <w:bCs/>
      </w:rPr>
      <w:tblPr/>
      <w:tcPr>
        <w:tcBorders>
          <w:top w:val="double" w:sz="2" w:space="0" w:color="0480A8"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3">
    <w:name w:val="Grid Table 3"/>
    <w:basedOn w:val="TableNormal"/>
    <w:uiPriority w:val="48"/>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3-Accent2">
    <w:name w:val="Grid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3-Accent3">
    <w:name w:val="Grid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3-Accent4">
    <w:name w:val="Grid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CE53" w:themeColor="accent4"/>
        </w:tcBorders>
      </w:tcPr>
    </w:tblStylePr>
    <w:tblStylePr w:type="nwCell">
      <w:tblPr/>
      <w:tcPr>
        <w:tcBorders>
          <w:bottom w:val="single" w:sz="4" w:space="0" w:color="FDCE53" w:themeColor="accent4"/>
        </w:tcBorders>
      </w:tcPr>
    </w:tblStylePr>
    <w:tblStylePr w:type="seCell">
      <w:tblPr/>
      <w:tcPr>
        <w:tcBorders>
          <w:top w:val="single" w:sz="4" w:space="0" w:color="FDCE53" w:themeColor="accent4"/>
        </w:tcBorders>
      </w:tcPr>
    </w:tblStylePr>
    <w:tblStylePr w:type="swCell">
      <w:tblPr/>
      <w:tcPr>
        <w:tcBorders>
          <w:top w:val="single" w:sz="4" w:space="0" w:color="FDCE53" w:themeColor="accent4"/>
        </w:tcBorders>
      </w:tcPr>
    </w:tblStylePr>
  </w:style>
  <w:style w:type="table" w:styleId="GridTable3-Accent5">
    <w:name w:val="Grid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4">
    <w:name w:val="Grid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insideV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insideV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4-Accent2">
    <w:name w:val="Grid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4-Accent3">
    <w:name w:val="Grid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insideV w:val="nil"/>
        </w:tcBorders>
        <w:shd w:val="clear" w:color="auto" w:fill="DE7A22" w:themeFill="accent3"/>
      </w:tcPr>
    </w:tblStylePr>
    <w:tblStylePr w:type="lastRow">
      <w:rPr>
        <w:b/>
        <w:bCs/>
      </w:rPr>
      <w:tblPr/>
      <w:tcPr>
        <w:tcBorders>
          <w:top w:val="doub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4-Accent4">
    <w:name w:val="Grid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insideV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4-Accent5">
    <w:name w:val="Grid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insideV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5Dark-Accent1">
    <w:name w:val="Grid Table 5 Dark Accent 1"/>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1D9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3C5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3C5A" w:themeFill="accent1"/>
      </w:tcPr>
    </w:tblStylePr>
    <w:tblStylePr w:type="firstCol">
      <w:rPr>
        <w:b/>
        <w:bCs/>
        <w:color w:val="FFFFFF" w:themeColor="background1"/>
      </w:rPr>
      <w:tblPr/>
      <w:tcPr>
        <w:shd w:val="clear" w:color="auto" w:fill="458DCB" w:themeFill="accent1" w:themeFillTint="99"/>
      </w:tcPr>
    </w:tblStylePr>
    <w:tblStylePr w:type="lastCol">
      <w:rPr>
        <w:b/>
        <w:bCs/>
        <w:color w:val="FFFFFF" w:themeColor="background1"/>
      </w:rPr>
      <w:tblPr/>
      <w:tcPr>
        <w:shd w:val="clear" w:color="auto" w:fill="458DCB" w:themeFill="accent1" w:themeFillTint="99"/>
      </w:tcPr>
    </w:tblStylePr>
    <w:tblStylePr w:type="band1Vert">
      <w:tblPr/>
      <w:tcPr>
        <w:shd w:val="clear" w:color="auto" w:fill="83B3DC" w:themeFill="accent1" w:themeFillTint="66"/>
      </w:tcPr>
    </w:tblStylePr>
    <w:tblStylePr w:type="band1Horz">
      <w:tblPr/>
      <w:tcPr>
        <w:shd w:val="clear" w:color="auto" w:fill="83B3DC" w:themeFill="accent1" w:themeFillTint="66"/>
      </w:tcPr>
    </w:tblStylePr>
  </w:style>
  <w:style w:type="table" w:styleId="GridTable5Dark-Accent2">
    <w:name w:val="Grid Table 5 Dark Accent 2"/>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EF3FA" w:themeFill="accent2"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C5EA" w:themeFill="accent2"/>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C5EA" w:themeFill="accent2"/>
      </w:tcPr>
    </w:tblStylePr>
    <w:tblStylePr w:type="firstCol">
      <w:rPr>
        <w:b/>
        <w:bCs/>
        <w:color w:val="000000" w:themeColor="text1"/>
      </w:rPr>
      <w:tblPr/>
      <w:tcPr>
        <w:shd w:val="clear" w:color="auto" w:fill="9CDCF2" w:themeFill="accent2" w:themeFillTint="99"/>
      </w:tcPr>
    </w:tblStylePr>
    <w:tblStylePr w:type="lastCol">
      <w:rPr>
        <w:b/>
        <w:bCs/>
        <w:color w:val="000000" w:themeColor="text1"/>
      </w:rPr>
      <w:tblPr/>
      <w:tcPr>
        <w:shd w:val="clear" w:color="auto" w:fill="9CDCF2" w:themeFill="accent2" w:themeFillTint="99"/>
      </w:tcPr>
    </w:tblStylePr>
    <w:tblStylePr w:type="band1Vert">
      <w:tblPr/>
      <w:tcPr>
        <w:shd w:val="clear" w:color="auto" w:fill="BDE7F6" w:themeFill="accent2" w:themeFillTint="66"/>
      </w:tcPr>
    </w:tblStylePr>
    <w:tblStylePr w:type="band1Horz">
      <w:tblPr/>
      <w:tcPr>
        <w:shd w:val="clear" w:color="auto" w:fill="BDE7F6" w:themeFill="accent2" w:themeFillTint="66"/>
      </w:tcPr>
    </w:tblStylePr>
  </w:style>
  <w:style w:type="table" w:styleId="GridTable5Dark-Accent3">
    <w:name w:val="Grid Table 5 Dark Accent 3"/>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8E4D2" w:themeFill="accent3"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7A22" w:themeFill="accent3"/>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7A22" w:themeFill="accent3"/>
      </w:tcPr>
    </w:tblStylePr>
    <w:tblStylePr w:type="firstCol">
      <w:rPr>
        <w:b/>
        <w:bCs/>
        <w:color w:val="000000" w:themeColor="text1"/>
      </w:rPr>
      <w:tblPr/>
      <w:tcPr>
        <w:shd w:val="clear" w:color="auto" w:fill="EBAE7A" w:themeFill="accent3" w:themeFillTint="99"/>
      </w:tcPr>
    </w:tblStylePr>
    <w:tblStylePr w:type="lastCol">
      <w:rPr>
        <w:b/>
        <w:bCs/>
        <w:color w:val="000000" w:themeColor="text1"/>
      </w:rPr>
      <w:tblPr/>
      <w:tcPr>
        <w:shd w:val="clear" w:color="auto" w:fill="EBAE7A" w:themeFill="accent3" w:themeFillTint="99"/>
      </w:tcPr>
    </w:tblStylePr>
    <w:tblStylePr w:type="band1Vert">
      <w:tblPr/>
      <w:tcPr>
        <w:shd w:val="clear" w:color="auto" w:fill="F1C9A6" w:themeFill="accent3" w:themeFillTint="66"/>
      </w:tcPr>
    </w:tblStylePr>
    <w:tblStylePr w:type="band1Horz">
      <w:tblPr/>
      <w:tcPr>
        <w:shd w:val="clear" w:color="auto" w:fill="F1C9A6" w:themeFill="accent3" w:themeFillTint="66"/>
      </w:tcPr>
    </w:tblStylePr>
  </w:style>
  <w:style w:type="table" w:styleId="GridTable5Dark-Accent4">
    <w:name w:val="Grid Table 5 Dark Accent 4"/>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EF5DC" w:themeFill="accent4"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CE53" w:themeFill="accent4"/>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CE53" w:themeFill="accent4"/>
      </w:tcPr>
    </w:tblStylePr>
    <w:tblStylePr w:type="firstCol">
      <w:rPr>
        <w:b/>
        <w:bCs/>
        <w:color w:val="000000" w:themeColor="text1"/>
      </w:rPr>
      <w:tblPr/>
      <w:tcPr>
        <w:shd w:val="clear" w:color="auto" w:fill="FDE197" w:themeFill="accent4" w:themeFillTint="99"/>
      </w:tcPr>
    </w:tblStylePr>
    <w:tblStylePr w:type="lastCol">
      <w:rPr>
        <w:b/>
        <w:bCs/>
        <w:color w:val="000000" w:themeColor="text1"/>
      </w:rPr>
      <w:tblPr/>
      <w:tcPr>
        <w:shd w:val="clear" w:color="auto" w:fill="FDE197" w:themeFill="accent4" w:themeFillTint="99"/>
      </w:tcPr>
    </w:tblStylePr>
    <w:tblStylePr w:type="band1Vert">
      <w:tblPr/>
      <w:tcPr>
        <w:shd w:val="clear" w:color="auto" w:fill="FEEBBA" w:themeFill="accent4" w:themeFillTint="66"/>
      </w:tcPr>
    </w:tblStylePr>
    <w:tblStylePr w:type="band1Horz">
      <w:tblPr/>
      <w:tcPr>
        <w:shd w:val="clear" w:color="auto" w:fill="FEEBBA" w:themeFill="accent4" w:themeFillTint="66"/>
      </w:tcPr>
    </w:tblStylePr>
  </w:style>
  <w:style w:type="table" w:styleId="GridTable5Dark-Accent5">
    <w:name w:val="Grid Table 5 Dark Accent 5"/>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5FFFF" w:themeFill="accent5" w:themeFillTint="1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4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464" w:themeFill="accent5"/>
      </w:tcPr>
    </w:tblStylePr>
    <w:tblStylePr w:type="firstCol">
      <w:rPr>
        <w:b/>
        <w:bCs/>
        <w:color w:val="000000" w:themeColor="text1"/>
      </w:rPr>
      <w:tblPr/>
      <w:tcPr>
        <w:shd w:val="clear" w:color="auto" w:fill="00CACA" w:themeFill="accent5" w:themeFillTint="BF"/>
      </w:tcPr>
    </w:tblStylePr>
    <w:tblStylePr w:type="lastCol">
      <w:rPr>
        <w:b/>
        <w:bCs/>
        <w:color w:val="000000" w:themeColor="text1"/>
      </w:rPr>
      <w:tblPr/>
      <w:tcPr>
        <w:shd w:val="clear" w:color="auto" w:fill="00CACA" w:themeFill="accent5" w:themeFillTint="BF"/>
      </w:tcPr>
    </w:tblStylePr>
    <w:tblStylePr w:type="band1Vert">
      <w:tblPr/>
      <w:tcPr>
        <w:shd w:val="clear" w:color="auto" w:fill="98FFFF" w:themeFill="accent5" w:themeFillTint="40"/>
      </w:tcPr>
    </w:tblStylePr>
    <w:tblStylePr w:type="band1Horz">
      <w:tblPr/>
      <w:tcPr>
        <w:shd w:val="clear" w:color="auto" w:fill="98FFFF" w:themeFill="accent5" w:themeFillTint="40"/>
      </w:tcPr>
    </w:tblStylePr>
  </w:style>
  <w:style w:type="table" w:styleId="GridTable5Dark-Accent6">
    <w:name w:val="Grid Table 5 Dark Accent 6"/>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BCED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80A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80A8" w:themeFill="accent6"/>
      </w:tcPr>
    </w:tblStylePr>
    <w:tblStylePr w:type="firstCol">
      <w:rPr>
        <w:b/>
        <w:bCs/>
        <w:color w:val="000000" w:themeColor="text1"/>
      </w:rPr>
      <w:tblPr/>
      <w:tcPr>
        <w:shd w:val="clear" w:color="auto" w:fill="38CAFA" w:themeFill="accent6" w:themeFillTint="99"/>
      </w:tcPr>
    </w:tblStylePr>
    <w:tblStylePr w:type="lastCol">
      <w:rPr>
        <w:b/>
        <w:bCs/>
        <w:color w:val="000000" w:themeColor="text1"/>
      </w:rPr>
      <w:tblPr/>
      <w:tcPr>
        <w:shd w:val="clear" w:color="auto" w:fill="38CAFA" w:themeFill="accent6" w:themeFillTint="99"/>
      </w:tcPr>
    </w:tblStylePr>
    <w:tblStylePr w:type="band1Vert">
      <w:tblPr/>
      <w:tcPr>
        <w:shd w:val="clear" w:color="auto" w:fill="7ADBFB" w:themeFill="accent6" w:themeFillTint="66"/>
      </w:tcPr>
    </w:tblStylePr>
    <w:tblStylePr w:type="band1Horz">
      <w:tblPr/>
      <w:tcPr>
        <w:shd w:val="clear" w:color="auto" w:fill="7ADBFB" w:themeFill="accent6" w:themeFillTint="66"/>
      </w:tcPr>
    </w:tblStylePr>
  </w:style>
  <w:style w:type="table" w:styleId="GridTable6Colorful">
    <w:name w:val="Grid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aliases w:val="o"/>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6Colorful-Accent2">
    <w:name w:val="Grid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bottom w:val="single" w:sz="12"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6Colorful-Accent3">
    <w:name w:val="Grid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bottom w:val="single" w:sz="12"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6Colorful-Accent4">
    <w:name w:val="Grid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bottom w:val="single" w:sz="12"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6Colorful-Accent5">
    <w:name w:val="Grid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bottom w:val="single" w:sz="12"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6Colorful-Accent6">
    <w:name w:val="Grid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bottom w:val="single" w:sz="12"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7Colorful">
    <w:name w:val="Grid Table 7 Colorful"/>
    <w:basedOn w:val="TableNormal"/>
    <w:uiPriority w:val="52"/>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7Colorful-Accent2">
    <w:name w:val="Grid Table 7 Colorful Accent 2"/>
    <w:basedOn w:val="TableNormal"/>
    <w:uiPriority w:val="52"/>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7Colorful-Accent3">
    <w:name w:val="Grid Table 7 Colorful Accent 3"/>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7Colorful-Accent4">
    <w:name w:val="Grid Table 7 Colorful Accent 4"/>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E197" w:themeColor="accent4" w:themeTint="99"/>
        </w:tcBorders>
      </w:tcPr>
    </w:tblStylePr>
    <w:tblStylePr w:type="nwCell">
      <w:tblPr/>
      <w:tcPr>
        <w:tcBorders>
          <w:bottom w:val="single" w:sz="4" w:space="0" w:color="FDE197" w:themeColor="accent4" w:themeTint="99"/>
        </w:tcBorders>
      </w:tcPr>
    </w:tblStylePr>
    <w:tblStylePr w:type="seCell">
      <w:tblPr/>
      <w:tcPr>
        <w:tcBorders>
          <w:top w:val="single" w:sz="4" w:space="0" w:color="FDE197" w:themeColor="accent4" w:themeTint="99"/>
        </w:tcBorders>
      </w:tcPr>
    </w:tblStylePr>
    <w:tblStylePr w:type="swCell">
      <w:tblPr/>
      <w:tcPr>
        <w:tcBorders>
          <w:top w:val="single" w:sz="4" w:space="0" w:color="FDE197" w:themeColor="accent4" w:themeTint="99"/>
        </w:tcBorders>
      </w:tcPr>
    </w:tblStylePr>
  </w:style>
  <w:style w:type="table" w:styleId="GridTable7Colorful-Accent5">
    <w:name w:val="Grid Table 7 Colorful Accent 5"/>
    <w:basedOn w:val="TableNormal"/>
    <w:uiPriority w:val="52"/>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7Colorful-Accent6">
    <w:name w:val="Grid Table 7 Colorful Accent 6"/>
    <w:basedOn w:val="TableNormal"/>
    <w:uiPriority w:val="52"/>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LightGrid">
    <w:name w:val="Light Grid"/>
    <w:basedOn w:val="TableNormal"/>
    <w:uiPriority w:val="62"/>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18" w:space="0" w:color="193C5A" w:themeColor="accent1"/>
          <w:right w:val="single" w:sz="8" w:space="0" w:color="193C5A" w:themeColor="accent1"/>
          <w:insideH w:val="nil"/>
          <w:insideV w:val="single" w:sz="8" w:space="0" w:color="193C5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insideH w:val="nil"/>
          <w:insideV w:val="single" w:sz="8" w:space="0" w:color="193C5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shd w:val="clear" w:color="auto" w:fill="B2D0E9" w:themeFill="accent1" w:themeFillTint="3F"/>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shd w:val="clear" w:color="auto" w:fill="B2D0E9" w:themeFill="accent1" w:themeFillTint="3F"/>
      </w:tcPr>
    </w:tblStylePr>
    <w:tblStylePr w:type="band2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tcPr>
    </w:tblStylePr>
  </w:style>
  <w:style w:type="table" w:styleId="LightGrid-Accent2">
    <w:name w:val="Light Grid Accent 2"/>
    <w:basedOn w:val="TableNormal"/>
    <w:uiPriority w:val="62"/>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18" w:space="0" w:color="5BC5EA" w:themeColor="accent2"/>
          <w:right w:val="single" w:sz="8" w:space="0" w:color="5BC5EA" w:themeColor="accent2"/>
          <w:insideH w:val="nil"/>
          <w:insideV w:val="single" w:sz="8" w:space="0" w:color="5BC5E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insideH w:val="nil"/>
          <w:insideV w:val="single" w:sz="8" w:space="0" w:color="5BC5E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shd w:val="clear" w:color="auto" w:fill="D6F0F9" w:themeFill="accent2" w:themeFillTint="3F"/>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shd w:val="clear" w:color="auto" w:fill="D6F0F9" w:themeFill="accent2" w:themeFillTint="3F"/>
      </w:tcPr>
    </w:tblStylePr>
    <w:tblStylePr w:type="band2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tcPr>
    </w:tblStylePr>
  </w:style>
  <w:style w:type="table" w:styleId="LightGrid-Accent3">
    <w:name w:val="Light Grid Accent 3"/>
    <w:basedOn w:val="TableNormal"/>
    <w:uiPriority w:val="62"/>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18" w:space="0" w:color="DE7A22" w:themeColor="accent3"/>
          <w:right w:val="single" w:sz="8" w:space="0" w:color="DE7A22" w:themeColor="accent3"/>
          <w:insideH w:val="nil"/>
          <w:insideV w:val="single" w:sz="8" w:space="0" w:color="DE7A2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insideH w:val="nil"/>
          <w:insideV w:val="single" w:sz="8" w:space="0" w:color="DE7A2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shd w:val="clear" w:color="auto" w:fill="F6DDC8" w:themeFill="accent3" w:themeFillTint="3F"/>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shd w:val="clear" w:color="auto" w:fill="F6DDC8" w:themeFill="accent3" w:themeFillTint="3F"/>
      </w:tcPr>
    </w:tblStylePr>
    <w:tblStylePr w:type="band2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tcPr>
    </w:tblStylePr>
  </w:style>
  <w:style w:type="table" w:styleId="LightGrid-Accent4">
    <w:name w:val="Light Grid Accent 4"/>
    <w:basedOn w:val="TableNormal"/>
    <w:uiPriority w:val="62"/>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18" w:space="0" w:color="FDCE53" w:themeColor="accent4"/>
          <w:right w:val="single" w:sz="8" w:space="0" w:color="FDCE53" w:themeColor="accent4"/>
          <w:insideH w:val="nil"/>
          <w:insideV w:val="single" w:sz="8" w:space="0" w:color="FDCE5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insideH w:val="nil"/>
          <w:insideV w:val="single" w:sz="8" w:space="0" w:color="FDCE5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shd w:val="clear" w:color="auto" w:fill="FEF2D4" w:themeFill="accent4" w:themeFillTint="3F"/>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shd w:val="clear" w:color="auto" w:fill="FEF2D4" w:themeFill="accent4" w:themeFillTint="3F"/>
      </w:tcPr>
    </w:tblStylePr>
    <w:tblStylePr w:type="band2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tcPr>
    </w:tblStylePr>
  </w:style>
  <w:style w:type="table" w:styleId="LightGrid-Accent5">
    <w:name w:val="Light Grid Accent 5"/>
    <w:basedOn w:val="TableNormal"/>
    <w:uiPriority w:val="62"/>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18" w:space="0" w:color="006464" w:themeColor="accent5"/>
          <w:right w:val="single" w:sz="8" w:space="0" w:color="006464" w:themeColor="accent5"/>
          <w:insideH w:val="nil"/>
          <w:insideV w:val="single" w:sz="8" w:space="0" w:color="0064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insideH w:val="nil"/>
          <w:insideV w:val="single" w:sz="8" w:space="0" w:color="0064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shd w:val="clear" w:color="auto" w:fill="99FFFF" w:themeFill="accent5" w:themeFillTint="3F"/>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shd w:val="clear" w:color="auto" w:fill="99FFFF" w:themeFill="accent5" w:themeFillTint="3F"/>
      </w:tcPr>
    </w:tblStylePr>
    <w:tblStylePr w:type="band2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tcPr>
    </w:tblStylePr>
  </w:style>
  <w:style w:type="table" w:styleId="LightGrid-Accent6">
    <w:name w:val="Light Grid Accent 6"/>
    <w:basedOn w:val="TableNormal"/>
    <w:uiPriority w:val="62"/>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18" w:space="0" w:color="0480A8" w:themeColor="accent6"/>
          <w:right w:val="single" w:sz="8" w:space="0" w:color="0480A8" w:themeColor="accent6"/>
          <w:insideH w:val="nil"/>
          <w:insideV w:val="single" w:sz="8" w:space="0" w:color="0480A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insideH w:val="nil"/>
          <w:insideV w:val="single" w:sz="8" w:space="0" w:color="0480A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shd w:val="clear" w:color="auto" w:fill="ADE9FD" w:themeFill="accent6" w:themeFillTint="3F"/>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shd w:val="clear" w:color="auto" w:fill="ADE9FD" w:themeFill="accent6" w:themeFillTint="3F"/>
      </w:tcPr>
    </w:tblStylePr>
    <w:tblStylePr w:type="band2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tcPr>
    </w:tblStylePr>
  </w:style>
  <w:style w:type="table" w:styleId="LightList">
    <w:name w:val="Light List"/>
    <w:basedOn w:val="TableNormal"/>
    <w:uiPriority w:val="61"/>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pPr>
        <w:spacing w:before="0" w:after="0" w:line="240" w:lineRule="auto"/>
      </w:pPr>
      <w:rPr>
        <w:b/>
        <w:bCs/>
        <w:color w:val="FFFFFF" w:themeColor="background1"/>
      </w:rPr>
      <w:tblPr/>
      <w:tcPr>
        <w:shd w:val="clear" w:color="auto" w:fill="193C5A" w:themeFill="accent1"/>
      </w:tcPr>
    </w:tblStylePr>
    <w:tblStylePr w:type="lastRow">
      <w:pPr>
        <w:spacing w:before="0" w:after="0" w:line="240" w:lineRule="auto"/>
      </w:pPr>
      <w:rPr>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tcBorders>
      </w:tcPr>
    </w:tblStylePr>
    <w:tblStylePr w:type="firstCol">
      <w:rPr>
        <w:b/>
        <w:bCs/>
      </w:rPr>
    </w:tblStylePr>
    <w:tblStylePr w:type="lastCol">
      <w:rPr>
        <w:b/>
        <w:bCs/>
      </w:r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style>
  <w:style w:type="table" w:styleId="LightList-Accent2">
    <w:name w:val="Light List Accent 2"/>
    <w:basedOn w:val="TableNormal"/>
    <w:uiPriority w:val="61"/>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pPr>
        <w:spacing w:before="0" w:after="0" w:line="240" w:lineRule="auto"/>
      </w:pPr>
      <w:rPr>
        <w:b/>
        <w:bCs/>
        <w:color w:val="FFFFFF" w:themeColor="background1"/>
      </w:rPr>
      <w:tblPr/>
      <w:tcPr>
        <w:shd w:val="clear" w:color="auto" w:fill="5BC5EA" w:themeFill="accent2"/>
      </w:tcPr>
    </w:tblStylePr>
    <w:tblStylePr w:type="lastRow">
      <w:pPr>
        <w:spacing w:before="0" w:after="0" w:line="240" w:lineRule="auto"/>
      </w:pPr>
      <w:rPr>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tcBorders>
      </w:tcPr>
    </w:tblStylePr>
    <w:tblStylePr w:type="firstCol">
      <w:rPr>
        <w:b/>
        <w:bCs/>
      </w:rPr>
    </w:tblStylePr>
    <w:tblStylePr w:type="lastCol">
      <w:rPr>
        <w:b/>
        <w:bCs/>
      </w:r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style>
  <w:style w:type="table" w:styleId="LightList-Accent3">
    <w:name w:val="Light List Accent 3"/>
    <w:basedOn w:val="TableNormal"/>
    <w:uiPriority w:val="61"/>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pPr>
        <w:spacing w:before="0" w:after="0" w:line="240" w:lineRule="auto"/>
      </w:pPr>
      <w:rPr>
        <w:b/>
        <w:bCs/>
        <w:color w:val="FFFFFF" w:themeColor="background1"/>
      </w:rPr>
      <w:tblPr/>
      <w:tcPr>
        <w:shd w:val="clear" w:color="auto" w:fill="DE7A22" w:themeFill="accent3"/>
      </w:tcPr>
    </w:tblStylePr>
    <w:tblStylePr w:type="lastRow">
      <w:pPr>
        <w:spacing w:before="0" w:after="0" w:line="240" w:lineRule="auto"/>
      </w:pPr>
      <w:rPr>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tcBorders>
      </w:tcPr>
    </w:tblStylePr>
    <w:tblStylePr w:type="firstCol">
      <w:rPr>
        <w:b/>
        <w:bCs/>
      </w:rPr>
    </w:tblStylePr>
    <w:tblStylePr w:type="lastCol">
      <w:rPr>
        <w:b/>
        <w:bCs/>
      </w:r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style>
  <w:style w:type="table" w:styleId="LightList-Accent4">
    <w:name w:val="Light List Accent 4"/>
    <w:basedOn w:val="TableNormal"/>
    <w:uiPriority w:val="61"/>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pPr>
        <w:spacing w:before="0" w:after="0" w:line="240" w:lineRule="auto"/>
      </w:pPr>
      <w:rPr>
        <w:b/>
        <w:bCs/>
        <w:color w:val="FFFFFF" w:themeColor="background1"/>
      </w:rPr>
      <w:tblPr/>
      <w:tcPr>
        <w:shd w:val="clear" w:color="auto" w:fill="FDCE53" w:themeFill="accent4"/>
      </w:tcPr>
    </w:tblStylePr>
    <w:tblStylePr w:type="lastRow">
      <w:pPr>
        <w:spacing w:before="0" w:after="0" w:line="240" w:lineRule="auto"/>
      </w:pPr>
      <w:rPr>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tcBorders>
      </w:tcPr>
    </w:tblStylePr>
    <w:tblStylePr w:type="firstCol">
      <w:rPr>
        <w:b/>
        <w:bCs/>
      </w:rPr>
    </w:tblStylePr>
    <w:tblStylePr w:type="lastCol">
      <w:rPr>
        <w:b/>
        <w:bCs/>
      </w:r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style>
  <w:style w:type="table" w:styleId="LightList-Accent5">
    <w:name w:val="Light List Accent 5"/>
    <w:basedOn w:val="TableNormal"/>
    <w:uiPriority w:val="61"/>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pPr>
        <w:spacing w:before="0" w:after="0" w:line="240" w:lineRule="auto"/>
      </w:pPr>
      <w:rPr>
        <w:b/>
        <w:bCs/>
        <w:color w:val="FFFFFF" w:themeColor="background1"/>
      </w:rPr>
      <w:tblPr/>
      <w:tcPr>
        <w:shd w:val="clear" w:color="auto" w:fill="006464" w:themeFill="accent5"/>
      </w:tcPr>
    </w:tblStylePr>
    <w:tblStylePr w:type="lastRow">
      <w:pPr>
        <w:spacing w:before="0" w:after="0" w:line="240" w:lineRule="auto"/>
      </w:pPr>
      <w:rPr>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tcBorders>
      </w:tcPr>
    </w:tblStylePr>
    <w:tblStylePr w:type="firstCol">
      <w:rPr>
        <w:b/>
        <w:bCs/>
      </w:rPr>
    </w:tblStylePr>
    <w:tblStylePr w:type="lastCol">
      <w:rPr>
        <w:b/>
        <w:bCs/>
      </w:r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style>
  <w:style w:type="table" w:styleId="LightList-Accent6">
    <w:name w:val="Light List Accent 6"/>
    <w:basedOn w:val="TableNormal"/>
    <w:uiPriority w:val="61"/>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pPr>
        <w:spacing w:before="0" w:after="0" w:line="240" w:lineRule="auto"/>
      </w:pPr>
      <w:rPr>
        <w:b/>
        <w:bCs/>
        <w:color w:val="FFFFFF" w:themeColor="background1"/>
      </w:rPr>
      <w:tblPr/>
      <w:tcPr>
        <w:shd w:val="clear" w:color="auto" w:fill="0480A8" w:themeFill="accent6"/>
      </w:tcPr>
    </w:tblStylePr>
    <w:tblStylePr w:type="lastRow">
      <w:pPr>
        <w:spacing w:before="0" w:after="0" w:line="240" w:lineRule="auto"/>
      </w:pPr>
      <w:rPr>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tcBorders>
      </w:tcPr>
    </w:tblStylePr>
    <w:tblStylePr w:type="firstCol">
      <w:rPr>
        <w:b/>
        <w:bCs/>
      </w:rPr>
    </w:tblStylePr>
    <w:tblStylePr w:type="lastCol">
      <w:rPr>
        <w:b/>
        <w:bCs/>
      </w:r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style>
  <w:style w:type="table" w:styleId="LightShading">
    <w:name w:val="Light Shading"/>
    <w:basedOn w:val="TableNormal"/>
    <w:uiPriority w:val="60"/>
    <w:semiHidden/>
    <w:unhideWhenUsed/>
    <w:rsid w:val="000842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842CE"/>
    <w:pPr>
      <w:spacing w:after="0" w:line="240" w:lineRule="auto"/>
    </w:pPr>
    <w:rPr>
      <w:color w:val="122C43" w:themeColor="accent1" w:themeShade="BF"/>
    </w:rPr>
    <w:tblPr>
      <w:tblStyleRowBandSize w:val="1"/>
      <w:tblStyleColBandSize w:val="1"/>
      <w:tblBorders>
        <w:top w:val="single" w:sz="8" w:space="0" w:color="193C5A" w:themeColor="accent1"/>
        <w:bottom w:val="single" w:sz="8" w:space="0" w:color="193C5A" w:themeColor="accent1"/>
      </w:tblBorders>
    </w:tblPr>
    <w:tblStylePr w:type="fir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la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left w:val="nil"/>
          <w:right w:val="nil"/>
          <w:insideH w:val="nil"/>
          <w:insideV w:val="nil"/>
        </w:tcBorders>
        <w:shd w:val="clear" w:color="auto" w:fill="B2D0E9" w:themeFill="accent1" w:themeFillTint="3F"/>
      </w:tcPr>
    </w:tblStylePr>
  </w:style>
  <w:style w:type="table" w:styleId="LightShading-Accent2">
    <w:name w:val="Light Shading Accent 2"/>
    <w:basedOn w:val="TableNormal"/>
    <w:uiPriority w:val="60"/>
    <w:semiHidden/>
    <w:unhideWhenUsed/>
    <w:rsid w:val="000842CE"/>
    <w:pPr>
      <w:spacing w:after="0" w:line="240" w:lineRule="auto"/>
    </w:pPr>
    <w:rPr>
      <w:color w:val="1BA6D7" w:themeColor="accent2" w:themeShade="BF"/>
    </w:rPr>
    <w:tblPr>
      <w:tblStyleRowBandSize w:val="1"/>
      <w:tblStyleColBandSize w:val="1"/>
      <w:tblBorders>
        <w:top w:val="single" w:sz="8" w:space="0" w:color="5BC5EA" w:themeColor="accent2"/>
        <w:bottom w:val="single" w:sz="8" w:space="0" w:color="5BC5EA" w:themeColor="accent2"/>
      </w:tblBorders>
    </w:tblPr>
    <w:tblStylePr w:type="fir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la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left w:val="nil"/>
          <w:right w:val="nil"/>
          <w:insideH w:val="nil"/>
          <w:insideV w:val="nil"/>
        </w:tcBorders>
        <w:shd w:val="clear" w:color="auto" w:fill="D6F0F9" w:themeFill="accent2" w:themeFillTint="3F"/>
      </w:tcPr>
    </w:tblStylePr>
  </w:style>
  <w:style w:type="table" w:styleId="LightShading-Accent3">
    <w:name w:val="Light Shading Accent 3"/>
    <w:basedOn w:val="TableNormal"/>
    <w:uiPriority w:val="60"/>
    <w:semiHidden/>
    <w:unhideWhenUsed/>
    <w:rsid w:val="000842CE"/>
    <w:pPr>
      <w:spacing w:after="0" w:line="240" w:lineRule="auto"/>
    </w:pPr>
    <w:rPr>
      <w:color w:val="A65B19" w:themeColor="accent3" w:themeShade="BF"/>
    </w:rPr>
    <w:tblPr>
      <w:tblStyleRowBandSize w:val="1"/>
      <w:tblStyleColBandSize w:val="1"/>
      <w:tblBorders>
        <w:top w:val="single" w:sz="8" w:space="0" w:color="DE7A22" w:themeColor="accent3"/>
        <w:bottom w:val="single" w:sz="8" w:space="0" w:color="DE7A22" w:themeColor="accent3"/>
      </w:tblBorders>
    </w:tblPr>
    <w:tblStylePr w:type="fir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la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left w:val="nil"/>
          <w:right w:val="nil"/>
          <w:insideH w:val="nil"/>
          <w:insideV w:val="nil"/>
        </w:tcBorders>
        <w:shd w:val="clear" w:color="auto" w:fill="F6DDC8" w:themeFill="accent3" w:themeFillTint="3F"/>
      </w:tcPr>
    </w:tblStylePr>
  </w:style>
  <w:style w:type="table" w:styleId="LightShading-Accent4">
    <w:name w:val="Light Shading Accent 4"/>
    <w:basedOn w:val="TableNormal"/>
    <w:uiPriority w:val="60"/>
    <w:semiHidden/>
    <w:unhideWhenUsed/>
    <w:rsid w:val="000842CE"/>
    <w:pPr>
      <w:spacing w:after="0" w:line="240" w:lineRule="auto"/>
    </w:pPr>
    <w:rPr>
      <w:color w:val="F8B403" w:themeColor="accent4" w:themeShade="BF"/>
    </w:rPr>
    <w:tblPr>
      <w:tblStyleRowBandSize w:val="1"/>
      <w:tblStyleColBandSize w:val="1"/>
      <w:tblBorders>
        <w:top w:val="single" w:sz="8" w:space="0" w:color="FDCE53" w:themeColor="accent4"/>
        <w:bottom w:val="single" w:sz="8" w:space="0" w:color="FDCE53" w:themeColor="accent4"/>
      </w:tblBorders>
    </w:tblPr>
    <w:tblStylePr w:type="fir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la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left w:val="nil"/>
          <w:right w:val="nil"/>
          <w:insideH w:val="nil"/>
          <w:insideV w:val="nil"/>
        </w:tcBorders>
        <w:shd w:val="clear" w:color="auto" w:fill="FEF2D4" w:themeFill="accent4" w:themeFillTint="3F"/>
      </w:tcPr>
    </w:tblStylePr>
  </w:style>
  <w:style w:type="table" w:styleId="LightShading-Accent5">
    <w:name w:val="Light Shading Accent 5"/>
    <w:basedOn w:val="TableNormal"/>
    <w:uiPriority w:val="60"/>
    <w:semiHidden/>
    <w:unhideWhenUsed/>
    <w:rsid w:val="000842CE"/>
    <w:pPr>
      <w:spacing w:after="0" w:line="240" w:lineRule="auto"/>
    </w:pPr>
    <w:rPr>
      <w:color w:val="004A4A" w:themeColor="accent5" w:themeShade="BF"/>
    </w:rPr>
    <w:tblPr>
      <w:tblStyleRowBandSize w:val="1"/>
      <w:tblStyleColBandSize w:val="1"/>
      <w:tblBorders>
        <w:top w:val="single" w:sz="8" w:space="0" w:color="006464" w:themeColor="accent5"/>
        <w:bottom w:val="single" w:sz="8" w:space="0" w:color="006464" w:themeColor="accent5"/>
      </w:tblBorders>
    </w:tblPr>
    <w:tblStylePr w:type="fir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la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left w:val="nil"/>
          <w:right w:val="nil"/>
          <w:insideH w:val="nil"/>
          <w:insideV w:val="nil"/>
        </w:tcBorders>
        <w:shd w:val="clear" w:color="auto" w:fill="99FFFF" w:themeFill="accent5" w:themeFillTint="3F"/>
      </w:tcPr>
    </w:tblStylePr>
  </w:style>
  <w:style w:type="table" w:styleId="LightShading-Accent6">
    <w:name w:val="Light Shading Accent 6"/>
    <w:basedOn w:val="TableNormal"/>
    <w:uiPriority w:val="60"/>
    <w:semiHidden/>
    <w:unhideWhenUsed/>
    <w:rsid w:val="000842CE"/>
    <w:pPr>
      <w:spacing w:after="0" w:line="240" w:lineRule="auto"/>
    </w:pPr>
    <w:rPr>
      <w:color w:val="035F7D" w:themeColor="accent6" w:themeShade="BF"/>
    </w:rPr>
    <w:tblPr>
      <w:tblStyleRowBandSize w:val="1"/>
      <w:tblStyleColBandSize w:val="1"/>
      <w:tblBorders>
        <w:top w:val="single" w:sz="8" w:space="0" w:color="0480A8" w:themeColor="accent6"/>
        <w:bottom w:val="single" w:sz="8" w:space="0" w:color="0480A8" w:themeColor="accent6"/>
      </w:tblBorders>
    </w:tblPr>
    <w:tblStylePr w:type="fir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la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left w:val="nil"/>
          <w:right w:val="nil"/>
          <w:insideH w:val="nil"/>
          <w:insideV w:val="nil"/>
        </w:tcBorders>
        <w:shd w:val="clear" w:color="auto" w:fill="ADE9FD" w:themeFill="accent6" w:themeFillTint="3F"/>
      </w:tcPr>
    </w:tblStylePr>
  </w:style>
  <w:style w:type="table" w:styleId="ListTable1Light">
    <w:name w:val="List Table 1 Light"/>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458DCB" w:themeColor="accent1" w:themeTint="99"/>
        </w:tcBorders>
      </w:tcPr>
    </w:tblStylePr>
    <w:tblStylePr w:type="lastRow">
      <w:rPr>
        <w:b/>
        <w:bCs/>
      </w:rPr>
      <w:tblPr/>
      <w:tcPr>
        <w:tcBorders>
          <w:top w:val="sing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1Light-Accent2">
    <w:name w:val="List Table 1 Light Accent 2"/>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5BC5EA" w:themeColor="accent2"/>
        </w:tcBorders>
      </w:tcPr>
    </w:tblStylePr>
    <w:tblStylePr w:type="lastRow">
      <w:rPr>
        <w:b/>
        <w:bCs/>
      </w:rPr>
      <w:tblPr/>
      <w:tcPr>
        <w:tcBorders>
          <w:top w:val="sing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1Light-Accent3">
    <w:name w:val="List Table 1 Light Accent 3"/>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DE7A22" w:themeColor="accent3"/>
        </w:tcBorders>
      </w:tcPr>
    </w:tblStylePr>
    <w:tblStylePr w:type="lastRow">
      <w:rPr>
        <w:b/>
        <w:bCs/>
      </w:rPr>
      <w:tblPr/>
      <w:tcPr>
        <w:tcBorders>
          <w:top w:val="sing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1Light-Accent4">
    <w:name w:val="List Table 1 Light Accent 4"/>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FDCE53" w:themeColor="accent4"/>
        </w:tcBorders>
      </w:tcPr>
    </w:tblStylePr>
    <w:tblStylePr w:type="lastRow">
      <w:rPr>
        <w:b/>
        <w:bCs/>
      </w:rPr>
      <w:tblPr/>
      <w:tcPr>
        <w:tcBorders>
          <w:top w:val="sing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1Light-Accent5">
    <w:name w:val="List Table 1 Light Accent 5"/>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08C8C" w:themeColor="accent5" w:themeTint="E6"/>
        </w:tcBorders>
      </w:tcPr>
    </w:tblStylePr>
    <w:tblStylePr w:type="lastRow">
      <w:rPr>
        <w:b/>
        <w:bCs/>
      </w:rPr>
      <w:tblPr/>
      <w:tcPr>
        <w:tcBorders>
          <w:top w:val="single" w:sz="4" w:space="0" w:color="008C8C" w:themeColor="accent5" w:themeTint="E6"/>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1Light-Accent6">
    <w:name w:val="List Table 1 Light Accent 6"/>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480A8" w:themeColor="accent6"/>
        </w:tcBorders>
      </w:tcPr>
    </w:tblStylePr>
    <w:tblStylePr w:type="lastRow">
      <w:rPr>
        <w:b/>
        <w:bCs/>
      </w:rPr>
      <w:tblPr/>
      <w:tcPr>
        <w:tcBorders>
          <w:top w:val="sing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2">
    <w:name w:val="List Table 2"/>
    <w:basedOn w:val="TableNormal"/>
    <w:uiPriority w:val="47"/>
    <w:rsid w:val="000842C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842CE"/>
    <w:pPr>
      <w:spacing w:after="0" w:line="240" w:lineRule="auto"/>
    </w:pPr>
    <w:tblPr>
      <w:tblStyleRowBandSize w:val="1"/>
      <w:tblStyleColBandSize w:val="1"/>
      <w:tblBorders>
        <w:top w:val="single" w:sz="4" w:space="0" w:color="458DCB" w:themeColor="accent1" w:themeTint="99"/>
        <w:bottom w:val="single" w:sz="4" w:space="0" w:color="458DCB" w:themeColor="accent1" w:themeTint="99"/>
        <w:insideH w:val="single" w:sz="4" w:space="0" w:color="458DCB" w:themeColor="accen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2-Accent2">
    <w:name w:val="List Table 2 Accent 2"/>
    <w:basedOn w:val="TableNormal"/>
    <w:uiPriority w:val="47"/>
    <w:rsid w:val="000842CE"/>
    <w:pPr>
      <w:spacing w:after="0" w:line="240" w:lineRule="auto"/>
    </w:pPr>
    <w:tblPr>
      <w:tblStyleRowBandSize w:val="1"/>
      <w:tblStyleColBandSize w:val="1"/>
      <w:tblBorders>
        <w:top w:val="single" w:sz="4" w:space="0" w:color="5BC5EA" w:themeColor="accent2"/>
        <w:bottom w:val="single" w:sz="4" w:space="0" w:color="5BC5EA" w:themeColor="accent2"/>
        <w:insideH w:val="single" w:sz="4" w:space="0" w:color="5BC5EA" w:themeColor="accent2"/>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2-Accent3">
    <w:name w:val="List Table 2 Accent 3"/>
    <w:basedOn w:val="TableNormal"/>
    <w:uiPriority w:val="47"/>
    <w:rsid w:val="000842CE"/>
    <w:pPr>
      <w:spacing w:after="0" w:line="240" w:lineRule="auto"/>
    </w:pPr>
    <w:tblPr>
      <w:tblStyleRowBandSize w:val="1"/>
      <w:tblStyleColBandSize w:val="1"/>
      <w:tblBorders>
        <w:top w:val="single" w:sz="4" w:space="0" w:color="DE7A22" w:themeColor="accent3"/>
        <w:bottom w:val="single" w:sz="4" w:space="0" w:color="DE7A22" w:themeColor="accent3"/>
        <w:insideH w:val="single" w:sz="4" w:space="0" w:color="DE7A22" w:themeColor="accent3"/>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2-Accent4">
    <w:name w:val="List Table 2 Accent 4"/>
    <w:basedOn w:val="TableNormal"/>
    <w:uiPriority w:val="47"/>
    <w:rsid w:val="000842CE"/>
    <w:pPr>
      <w:spacing w:after="0" w:line="240" w:lineRule="auto"/>
    </w:pPr>
    <w:tblPr>
      <w:tblStyleRowBandSize w:val="1"/>
      <w:tblStyleColBandSize w:val="1"/>
      <w:tblBorders>
        <w:top w:val="single" w:sz="4" w:space="0" w:color="FDCE53" w:themeColor="accent4"/>
        <w:bottom w:val="single" w:sz="4" w:space="0" w:color="FDCE53" w:themeColor="accent4"/>
        <w:insideH w:val="single" w:sz="4" w:space="0" w:color="FDCE53" w:themeColor="accent4"/>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2-Accent5">
    <w:name w:val="List Table 2 Accent 5"/>
    <w:basedOn w:val="TableNormal"/>
    <w:uiPriority w:val="47"/>
    <w:rsid w:val="000842CE"/>
    <w:pPr>
      <w:spacing w:after="0" w:line="240" w:lineRule="auto"/>
    </w:pPr>
    <w:tblPr>
      <w:tblStyleRowBandSize w:val="1"/>
      <w:tblStyleColBandSize w:val="1"/>
      <w:tblBorders>
        <w:top w:val="single" w:sz="4" w:space="0" w:color="008C8C" w:themeColor="accent5" w:themeTint="E6"/>
        <w:bottom w:val="single" w:sz="4" w:space="0" w:color="008C8C" w:themeColor="accent5" w:themeTint="E6"/>
        <w:insideH w:val="single" w:sz="4" w:space="0" w:color="008C8C" w:themeColor="accent5" w:themeTint="E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2-Accent6">
    <w:name w:val="List Table 2 Accent 6"/>
    <w:basedOn w:val="TableNormal"/>
    <w:uiPriority w:val="47"/>
    <w:rsid w:val="000842CE"/>
    <w:pPr>
      <w:spacing w:after="0" w:line="240" w:lineRule="auto"/>
    </w:pPr>
    <w:tblPr>
      <w:tblStyleRowBandSize w:val="1"/>
      <w:tblStyleColBandSize w:val="1"/>
      <w:tblBorders>
        <w:top w:val="single" w:sz="4" w:space="0" w:color="0480A8" w:themeColor="accent6"/>
        <w:bottom w:val="single" w:sz="4" w:space="0" w:color="0480A8" w:themeColor="accent6"/>
        <w:insideH w:val="single" w:sz="4" w:space="0" w:color="0480A8" w:themeColor="accent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3">
    <w:name w:val="List Table 3"/>
    <w:basedOn w:val="TableNormal"/>
    <w:uiPriority w:val="48"/>
    <w:rsid w:val="000842C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85" w:type="dxa"/>
        <w:bottom w:w="85"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tblBorders>
      <w:tblCellMar>
        <w:top w:w="85" w:type="dxa"/>
        <w:bottom w:w="85" w:type="dxa"/>
      </w:tblCellMar>
    </w:tblPr>
    <w:tblStylePr w:type="firstRow">
      <w:rPr>
        <w:b/>
        <w:bCs/>
        <w:color w:val="FFFFFF" w:themeColor="background1"/>
      </w:rPr>
      <w:tblPr/>
      <w:tcPr>
        <w:shd w:val="clear" w:color="auto" w:fill="193C5A" w:themeFill="accent1"/>
      </w:tcPr>
    </w:tblStylePr>
    <w:tblStylePr w:type="lastRow">
      <w:rPr>
        <w:b/>
        <w:bCs/>
      </w:rPr>
      <w:tblPr/>
      <w:tcPr>
        <w:tcBorders>
          <w:top w:val="double" w:sz="4" w:space="0" w:color="193C5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3C5A" w:themeColor="accent1"/>
          <w:right w:val="single" w:sz="4" w:space="0" w:color="193C5A" w:themeColor="accent1"/>
        </w:tcBorders>
      </w:tcPr>
    </w:tblStylePr>
    <w:tblStylePr w:type="band1Horz">
      <w:tblPr/>
      <w:tcPr>
        <w:tcBorders>
          <w:top w:val="single" w:sz="4" w:space="0" w:color="193C5A" w:themeColor="accent1"/>
          <w:bottom w:val="single" w:sz="4" w:space="0" w:color="193C5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3C5A" w:themeColor="accent1"/>
          <w:left w:val="nil"/>
        </w:tcBorders>
      </w:tcPr>
    </w:tblStylePr>
    <w:tblStylePr w:type="swCell">
      <w:tblPr/>
      <w:tcPr>
        <w:tcBorders>
          <w:top w:val="double" w:sz="4" w:space="0" w:color="193C5A" w:themeColor="accent1"/>
          <w:right w:val="nil"/>
        </w:tcBorders>
      </w:tcPr>
    </w:tblStylePr>
  </w:style>
  <w:style w:type="table" w:styleId="ListTable3-Accent2">
    <w:name w:val="List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tblBorders>
      <w:tblCellMar>
        <w:top w:w="85" w:type="dxa"/>
        <w:bottom w:w="85" w:type="dxa"/>
      </w:tblCellMar>
    </w:tblPr>
    <w:tblStylePr w:type="firstRow">
      <w:rPr>
        <w:b/>
        <w:bCs/>
        <w:color w:val="000000" w:themeColor="text1"/>
      </w:rPr>
      <w:tblPr/>
      <w:tcPr>
        <w:shd w:val="clear" w:color="auto" w:fill="5BC5EA" w:themeFill="accent2"/>
      </w:tcPr>
    </w:tblStylePr>
    <w:tblStylePr w:type="lastRow">
      <w:rPr>
        <w:b/>
        <w:bCs/>
      </w:rPr>
      <w:tblPr/>
      <w:tcPr>
        <w:tcBorders>
          <w:top w:val="double" w:sz="4" w:space="0" w:color="5BC5E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C5EA" w:themeColor="accent2"/>
          <w:right w:val="single" w:sz="4" w:space="0" w:color="5BC5EA" w:themeColor="accent2"/>
        </w:tcBorders>
      </w:tcPr>
    </w:tblStylePr>
    <w:tblStylePr w:type="band1Horz">
      <w:tblPr/>
      <w:tcPr>
        <w:tcBorders>
          <w:top w:val="single" w:sz="4" w:space="0" w:color="5BC5EA" w:themeColor="accent2"/>
          <w:bottom w:val="single" w:sz="4" w:space="0" w:color="5BC5E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C5EA" w:themeColor="accent2"/>
          <w:left w:val="nil"/>
        </w:tcBorders>
      </w:tcPr>
    </w:tblStylePr>
    <w:tblStylePr w:type="swCell">
      <w:tblPr/>
      <w:tcPr>
        <w:tcBorders>
          <w:top w:val="double" w:sz="4" w:space="0" w:color="5BC5EA" w:themeColor="accent2"/>
          <w:right w:val="nil"/>
        </w:tcBorders>
      </w:tcPr>
    </w:tblStylePr>
  </w:style>
  <w:style w:type="table" w:styleId="ListTable3-Accent3">
    <w:name w:val="List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tblBorders>
      <w:tblCellMar>
        <w:top w:w="85" w:type="dxa"/>
        <w:bottom w:w="85" w:type="dxa"/>
      </w:tblCellMar>
    </w:tblPr>
    <w:tblStylePr w:type="firstRow">
      <w:rPr>
        <w:b/>
        <w:bCs/>
        <w:color w:val="000000" w:themeColor="text1"/>
      </w:rPr>
      <w:tblPr/>
      <w:tcPr>
        <w:shd w:val="clear" w:color="auto" w:fill="DE7A22" w:themeFill="accent3"/>
      </w:tcPr>
    </w:tblStylePr>
    <w:tblStylePr w:type="lastRow">
      <w:rPr>
        <w:b/>
        <w:bCs/>
      </w:rPr>
      <w:tblPr/>
      <w:tcPr>
        <w:tcBorders>
          <w:top w:val="double" w:sz="4" w:space="0" w:color="DE7A2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7A22" w:themeColor="accent3"/>
          <w:right w:val="single" w:sz="4" w:space="0" w:color="DE7A22" w:themeColor="accent3"/>
        </w:tcBorders>
      </w:tcPr>
    </w:tblStylePr>
    <w:tblStylePr w:type="band1Horz">
      <w:tblPr/>
      <w:tcPr>
        <w:tcBorders>
          <w:top w:val="single" w:sz="4" w:space="0" w:color="DE7A22" w:themeColor="accent3"/>
          <w:bottom w:val="single" w:sz="4" w:space="0" w:color="DE7A2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7A22" w:themeColor="accent3"/>
          <w:left w:val="nil"/>
        </w:tcBorders>
      </w:tcPr>
    </w:tblStylePr>
    <w:tblStylePr w:type="swCell">
      <w:tblPr/>
      <w:tcPr>
        <w:tcBorders>
          <w:top w:val="double" w:sz="4" w:space="0" w:color="DE7A22" w:themeColor="accent3"/>
          <w:right w:val="nil"/>
        </w:tcBorders>
      </w:tcPr>
    </w:tblStylePr>
  </w:style>
  <w:style w:type="table" w:styleId="ListTable3-Accent4">
    <w:name w:val="List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tblBorders>
      <w:tblCellMar>
        <w:top w:w="85" w:type="dxa"/>
        <w:bottom w:w="85" w:type="dxa"/>
      </w:tblCellMar>
    </w:tblPr>
    <w:tblStylePr w:type="firstRow">
      <w:rPr>
        <w:b/>
        <w:bCs/>
        <w:color w:val="000000" w:themeColor="text1"/>
      </w:rPr>
      <w:tblPr/>
      <w:tcPr>
        <w:shd w:val="clear" w:color="auto" w:fill="FDCE53" w:themeFill="accent4"/>
      </w:tcPr>
    </w:tblStylePr>
    <w:tblStylePr w:type="lastRow">
      <w:rPr>
        <w:b/>
        <w:bCs/>
      </w:rPr>
      <w:tblPr/>
      <w:tcPr>
        <w:tcBorders>
          <w:top w:val="double" w:sz="4" w:space="0" w:color="FDCE5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CE53" w:themeColor="accent4"/>
          <w:right w:val="single" w:sz="4" w:space="0" w:color="FDCE53" w:themeColor="accent4"/>
        </w:tcBorders>
      </w:tcPr>
    </w:tblStylePr>
    <w:tblStylePr w:type="band1Horz">
      <w:tblPr/>
      <w:tcPr>
        <w:tcBorders>
          <w:top w:val="single" w:sz="4" w:space="0" w:color="FDCE53" w:themeColor="accent4"/>
          <w:bottom w:val="single" w:sz="4" w:space="0" w:color="FDCE5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CE53" w:themeColor="accent4"/>
          <w:left w:val="nil"/>
        </w:tcBorders>
      </w:tcPr>
    </w:tblStylePr>
    <w:tblStylePr w:type="swCell">
      <w:tblPr/>
      <w:tcPr>
        <w:tcBorders>
          <w:top w:val="double" w:sz="4" w:space="0" w:color="FDCE53" w:themeColor="accent4"/>
          <w:right w:val="nil"/>
        </w:tcBorders>
      </w:tcPr>
    </w:tblStylePr>
  </w:style>
  <w:style w:type="table" w:styleId="ListTable3-Accent5">
    <w:name w:val="List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tblBorders>
      <w:tblCellMar>
        <w:top w:w="85" w:type="dxa"/>
        <w:bottom w:w="85" w:type="dxa"/>
      </w:tblCellMar>
    </w:tblPr>
    <w:tblStylePr w:type="firstRow">
      <w:rPr>
        <w:b/>
        <w:bCs/>
        <w:color w:val="FFFFFF" w:themeColor="background1"/>
      </w:rPr>
      <w:tblPr/>
      <w:tcPr>
        <w:shd w:val="clear" w:color="auto" w:fill="006464" w:themeFill="accent5"/>
      </w:tcPr>
    </w:tblStylePr>
    <w:tblStylePr w:type="lastRow">
      <w:rPr>
        <w:b/>
        <w:bCs/>
      </w:rPr>
      <w:tblPr/>
      <w:tcPr>
        <w:tcBorders>
          <w:top w:val="double" w:sz="4" w:space="0" w:color="0064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64" w:themeColor="accent5"/>
          <w:right w:val="single" w:sz="4" w:space="0" w:color="006464" w:themeColor="accent5"/>
        </w:tcBorders>
      </w:tcPr>
    </w:tblStylePr>
    <w:tblStylePr w:type="band1Horz">
      <w:tblPr/>
      <w:tcPr>
        <w:tcBorders>
          <w:top w:val="single" w:sz="4" w:space="0" w:color="006464" w:themeColor="accent5"/>
          <w:bottom w:val="single" w:sz="4" w:space="0" w:color="0064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64" w:themeColor="accent5"/>
          <w:left w:val="nil"/>
        </w:tcBorders>
      </w:tcPr>
    </w:tblStylePr>
    <w:tblStylePr w:type="swCell">
      <w:tblPr/>
      <w:tcPr>
        <w:tcBorders>
          <w:top w:val="double" w:sz="4" w:space="0" w:color="006464" w:themeColor="accent5"/>
          <w:right w:val="nil"/>
        </w:tcBorders>
      </w:tcPr>
    </w:tblStylePr>
  </w:style>
  <w:style w:type="table" w:styleId="ListTable3-Accent6">
    <w:name w:val="List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tblBorders>
      <w:tblCellMar>
        <w:top w:w="85" w:type="dxa"/>
        <w:bottom w:w="85" w:type="dxa"/>
      </w:tblCellMar>
    </w:tblPr>
    <w:tblStylePr w:type="firstRow">
      <w:rPr>
        <w:b/>
        <w:bCs/>
        <w:color w:val="FFFFFF" w:themeColor="background1"/>
      </w:rPr>
      <w:tblPr/>
      <w:tcPr>
        <w:shd w:val="clear" w:color="auto" w:fill="0480A8" w:themeFill="accent6"/>
      </w:tcPr>
    </w:tblStylePr>
    <w:tblStylePr w:type="lastRow">
      <w:rPr>
        <w:b/>
        <w:bCs/>
      </w:rPr>
      <w:tblPr/>
      <w:tcPr>
        <w:tcBorders>
          <w:top w:val="double" w:sz="4" w:space="0" w:color="0480A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80A8" w:themeColor="accent6"/>
          <w:right w:val="single" w:sz="4" w:space="0" w:color="0480A8" w:themeColor="accent6"/>
        </w:tcBorders>
      </w:tcPr>
    </w:tblStylePr>
    <w:tblStylePr w:type="band1Horz">
      <w:tblPr/>
      <w:tcPr>
        <w:tcBorders>
          <w:top w:val="single" w:sz="4" w:space="0" w:color="0480A8" w:themeColor="accent6"/>
          <w:bottom w:val="single" w:sz="4" w:space="0" w:color="0480A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80A8" w:themeColor="accent6"/>
          <w:left w:val="nil"/>
        </w:tcBorders>
      </w:tcPr>
    </w:tblStylePr>
    <w:tblStylePr w:type="swCell">
      <w:tblPr/>
      <w:tcPr>
        <w:tcBorders>
          <w:top w:val="double" w:sz="4" w:space="0" w:color="0480A8" w:themeColor="accent6"/>
          <w:right w:val="nil"/>
        </w:tcBorders>
      </w:tcPr>
    </w:tblStylePr>
  </w:style>
  <w:style w:type="table" w:styleId="ListTable4">
    <w:name w:val="List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4-Accent2">
    <w:name w:val="List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4-Accent3">
    <w:name w:val="List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tcBorders>
        <w:shd w:val="clear" w:color="auto" w:fill="DE7A22" w:themeFill="accent3"/>
      </w:tcPr>
    </w:tblStylePr>
    <w:tblStylePr w:type="lastRow">
      <w:rPr>
        <w:b/>
        <w:bCs/>
      </w:rPr>
      <w:tblPr/>
      <w:tcPr>
        <w:tcBorders>
          <w:top w:val="double" w:sz="4" w:space="0" w:color="EBAE7A" w:themeColor="accent3" w:themeTint="99"/>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4-Accent4">
    <w:name w:val="List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4-Accent5">
    <w:name w:val="List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4-Accent6">
    <w:name w:val="List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5Dark">
    <w:name w:val="List Table 5 Dark"/>
    <w:basedOn w:val="TableNormal"/>
    <w:uiPriority w:val="50"/>
    <w:rsid w:val="000842C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85" w:type="dxa"/>
        <w:bottom w:w="85"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842CE"/>
    <w:pPr>
      <w:spacing w:after="0" w:line="240" w:lineRule="auto"/>
    </w:pPr>
    <w:rPr>
      <w:color w:val="FFFFFF" w:themeColor="background1"/>
    </w:rPr>
    <w:tblPr>
      <w:tblStyleRowBandSize w:val="1"/>
      <w:tblStyleColBandSize w:val="1"/>
      <w:tblBorders>
        <w:top w:val="single" w:sz="24" w:space="0" w:color="193C5A" w:themeColor="accent1"/>
        <w:left w:val="single" w:sz="24" w:space="0" w:color="193C5A" w:themeColor="accent1"/>
        <w:bottom w:val="single" w:sz="24" w:space="0" w:color="193C5A" w:themeColor="accent1"/>
        <w:right w:val="single" w:sz="24" w:space="0" w:color="193C5A" w:themeColor="accent1"/>
      </w:tblBorders>
      <w:tblCellMar>
        <w:top w:w="85" w:type="dxa"/>
        <w:bottom w:w="85" w:type="dxa"/>
      </w:tblCellMar>
    </w:tblPr>
    <w:tcPr>
      <w:shd w:val="clear" w:color="auto" w:fill="193C5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842CE"/>
    <w:pPr>
      <w:spacing w:after="0" w:line="240" w:lineRule="auto"/>
    </w:pPr>
    <w:rPr>
      <w:color w:val="000000" w:themeColor="text1"/>
    </w:rPr>
    <w:tblPr>
      <w:tblStyleRowBandSize w:val="1"/>
      <w:tblStyleColBandSize w:val="1"/>
      <w:tblBorders>
        <w:top w:val="single" w:sz="24" w:space="0" w:color="5BC5EA" w:themeColor="accent2"/>
        <w:left w:val="single" w:sz="24" w:space="0" w:color="5BC5EA" w:themeColor="accent2"/>
        <w:bottom w:val="single" w:sz="24" w:space="0" w:color="5BC5EA" w:themeColor="accent2"/>
        <w:right w:val="single" w:sz="24" w:space="0" w:color="5BC5EA" w:themeColor="accent2"/>
      </w:tblBorders>
      <w:tblCellMar>
        <w:top w:w="85" w:type="dxa"/>
        <w:bottom w:w="85" w:type="dxa"/>
      </w:tblCellMar>
    </w:tblPr>
    <w:tcPr>
      <w:shd w:val="clear" w:color="auto" w:fill="5BC5E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842CE"/>
    <w:pPr>
      <w:spacing w:after="0" w:line="240" w:lineRule="auto"/>
    </w:pPr>
    <w:rPr>
      <w:color w:val="000000" w:themeColor="text1"/>
    </w:rPr>
    <w:tblPr>
      <w:tblStyleRowBandSize w:val="1"/>
      <w:tblStyleColBandSize w:val="1"/>
      <w:tblBorders>
        <w:top w:val="single" w:sz="24" w:space="0" w:color="DE7A22" w:themeColor="accent3"/>
        <w:left w:val="single" w:sz="24" w:space="0" w:color="DE7A22" w:themeColor="accent3"/>
        <w:bottom w:val="single" w:sz="24" w:space="0" w:color="DE7A22" w:themeColor="accent3"/>
        <w:right w:val="single" w:sz="24" w:space="0" w:color="DE7A22" w:themeColor="accent3"/>
      </w:tblBorders>
      <w:tblCellMar>
        <w:top w:w="85" w:type="dxa"/>
        <w:bottom w:w="85" w:type="dxa"/>
      </w:tblCellMar>
    </w:tblPr>
    <w:tcPr>
      <w:shd w:val="clear" w:color="auto" w:fill="DE7A2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842CE"/>
    <w:pPr>
      <w:spacing w:after="0" w:line="240" w:lineRule="auto"/>
    </w:pPr>
    <w:rPr>
      <w:color w:val="000000" w:themeColor="text1"/>
    </w:rPr>
    <w:tblPr>
      <w:tblStyleRowBandSize w:val="1"/>
      <w:tblStyleColBandSize w:val="1"/>
      <w:tblBorders>
        <w:top w:val="single" w:sz="24" w:space="0" w:color="FDCE53" w:themeColor="accent4"/>
        <w:left w:val="single" w:sz="24" w:space="0" w:color="FDCE53" w:themeColor="accent4"/>
        <w:bottom w:val="single" w:sz="24" w:space="0" w:color="FDCE53" w:themeColor="accent4"/>
        <w:right w:val="single" w:sz="24" w:space="0" w:color="FDCE53" w:themeColor="accent4"/>
      </w:tblBorders>
      <w:tblCellMar>
        <w:top w:w="85" w:type="dxa"/>
        <w:bottom w:w="85" w:type="dxa"/>
      </w:tblCellMar>
    </w:tblPr>
    <w:tcPr>
      <w:shd w:val="clear" w:color="auto" w:fill="FDCE5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842CE"/>
    <w:pPr>
      <w:spacing w:after="0" w:line="240" w:lineRule="auto"/>
    </w:pPr>
    <w:rPr>
      <w:color w:val="FFFFFF" w:themeColor="background1"/>
    </w:rPr>
    <w:tblPr>
      <w:tblStyleRowBandSize w:val="1"/>
      <w:tblStyleColBandSize w:val="1"/>
      <w:tblBorders>
        <w:top w:val="single" w:sz="24" w:space="0" w:color="006464" w:themeColor="accent5"/>
        <w:left w:val="single" w:sz="24" w:space="0" w:color="006464" w:themeColor="accent5"/>
        <w:bottom w:val="single" w:sz="24" w:space="0" w:color="006464" w:themeColor="accent5"/>
        <w:right w:val="single" w:sz="24" w:space="0" w:color="006464" w:themeColor="accent5"/>
      </w:tblBorders>
      <w:tblCellMar>
        <w:top w:w="85" w:type="dxa"/>
        <w:bottom w:w="85" w:type="dxa"/>
      </w:tblCellMar>
    </w:tblPr>
    <w:tcPr>
      <w:shd w:val="clear" w:color="auto" w:fill="0064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842CE"/>
    <w:pPr>
      <w:spacing w:after="0" w:line="240" w:lineRule="auto"/>
    </w:pPr>
    <w:rPr>
      <w:color w:val="FFFFFF" w:themeColor="background1"/>
    </w:rPr>
    <w:tblPr>
      <w:tblStyleRowBandSize w:val="1"/>
      <w:tblStyleColBandSize w:val="1"/>
      <w:tblBorders>
        <w:top w:val="single" w:sz="24" w:space="0" w:color="0480A8" w:themeColor="accent6"/>
        <w:left w:val="single" w:sz="24" w:space="0" w:color="0480A8" w:themeColor="accent6"/>
        <w:bottom w:val="single" w:sz="24" w:space="0" w:color="0480A8" w:themeColor="accent6"/>
        <w:right w:val="single" w:sz="24" w:space="0" w:color="0480A8" w:themeColor="accent6"/>
      </w:tblBorders>
      <w:tblCellMar>
        <w:top w:w="85" w:type="dxa"/>
        <w:bottom w:w="85" w:type="dxa"/>
      </w:tblCellMar>
    </w:tblPr>
    <w:tcPr>
      <w:shd w:val="clear" w:color="auto" w:fill="0480A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85" w:type="dxa"/>
        <w:bottom w:w="8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193C5A" w:themeColor="accent1"/>
        <w:bottom w:val="single" w:sz="4" w:space="0" w:color="193C5A" w:themeColor="accent1"/>
      </w:tblBorders>
      <w:tblCellMar>
        <w:top w:w="85" w:type="dxa"/>
        <w:bottom w:w="85" w:type="dxa"/>
      </w:tblCellMar>
    </w:tblPr>
    <w:tblStylePr w:type="firstRow">
      <w:rPr>
        <w:b/>
        <w:bCs/>
        <w:color w:val="000000" w:themeColor="text1"/>
      </w:rPr>
      <w:tblPr/>
      <w:tcPr>
        <w:tcBorders>
          <w:bottom w:val="single" w:sz="4" w:space="0" w:color="193C5A" w:themeColor="accent1"/>
        </w:tcBorders>
      </w:tcPr>
    </w:tblStylePr>
    <w:tblStylePr w:type="lastRow">
      <w:rPr>
        <w:b/>
        <w:bCs/>
      </w:rPr>
      <w:tblPr/>
      <w:tcPr>
        <w:tcBorders>
          <w:top w:val="double" w:sz="4" w:space="0" w:color="193C5A" w:themeColor="accent1"/>
        </w:tcBorders>
      </w:tcPr>
    </w:tblStylePr>
    <w:tblStylePr w:type="firstCol">
      <w:rPr>
        <w:b/>
        <w:bCs/>
        <w:color w:val="000000" w:themeColor="text1"/>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6Colorful-Accent2">
    <w:name w:val="List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bottom w:val="single" w:sz="4" w:space="0" w:color="5BC5EA" w:themeColor="accent2"/>
      </w:tblBorders>
      <w:tblCellMar>
        <w:top w:w="85" w:type="dxa"/>
        <w:bottom w:w="85" w:type="dxa"/>
      </w:tblCellMar>
    </w:tblPr>
    <w:tblStylePr w:type="firstRow">
      <w:rPr>
        <w:b/>
        <w:bCs/>
        <w:color w:val="000000" w:themeColor="text1"/>
      </w:rPr>
      <w:tblPr/>
      <w:tcPr>
        <w:tcBorders>
          <w:bottom w:val="single" w:sz="4"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6Colorful-Accent3">
    <w:name w:val="List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bottom w:val="single" w:sz="4" w:space="0" w:color="DE7A22" w:themeColor="accent3"/>
      </w:tblBorders>
      <w:tblCellMar>
        <w:top w:w="85" w:type="dxa"/>
        <w:bottom w:w="85" w:type="dxa"/>
      </w:tblCellMar>
    </w:tblPr>
    <w:tblStylePr w:type="firstRow">
      <w:rPr>
        <w:b/>
        <w:bCs/>
        <w:color w:val="000000" w:themeColor="text1"/>
      </w:rPr>
      <w:tblPr/>
      <w:tcPr>
        <w:tcBorders>
          <w:bottom w:val="single" w:sz="4"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6Colorful-Accent4">
    <w:name w:val="List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bottom w:val="single" w:sz="4" w:space="0" w:color="FDCE53" w:themeColor="accent4"/>
      </w:tblBorders>
      <w:tblCellMar>
        <w:top w:w="85" w:type="dxa"/>
        <w:bottom w:w="85" w:type="dxa"/>
      </w:tblCellMar>
    </w:tblPr>
    <w:tblStylePr w:type="firstRow">
      <w:rPr>
        <w:b/>
        <w:bCs/>
        <w:color w:val="000000" w:themeColor="text1"/>
      </w:rPr>
      <w:tblPr/>
      <w:tcPr>
        <w:tcBorders>
          <w:bottom w:val="single" w:sz="4"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6Colorful-Accent5">
    <w:name w:val="List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bottom w:val="single" w:sz="4" w:space="0" w:color="006464" w:themeColor="accent5"/>
      </w:tblBorders>
      <w:tblCellMar>
        <w:top w:w="85" w:type="dxa"/>
        <w:bottom w:w="85" w:type="dxa"/>
      </w:tblCellMar>
    </w:tblPr>
    <w:tblStylePr w:type="firstRow">
      <w:rPr>
        <w:b/>
        <w:bCs/>
        <w:color w:val="000000" w:themeColor="text1"/>
      </w:rPr>
      <w:tblPr/>
      <w:tcPr>
        <w:tcBorders>
          <w:bottom w:val="single" w:sz="4"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6Colorful-Accent6">
    <w:name w:val="List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bottom w:val="single" w:sz="4" w:space="0" w:color="0480A8" w:themeColor="accent6"/>
      </w:tblBorders>
      <w:tblCellMar>
        <w:top w:w="85" w:type="dxa"/>
        <w:bottom w:w="85" w:type="dxa"/>
      </w:tblCellMar>
    </w:tblPr>
    <w:tblStylePr w:type="firstRow">
      <w:rPr>
        <w:b/>
        <w:bCs/>
        <w:color w:val="000000" w:themeColor="text1"/>
      </w:rPr>
      <w:tblPr/>
      <w:tcPr>
        <w:tcBorders>
          <w:bottom w:val="single" w:sz="4"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7Colorful">
    <w:name w:val="List Table 7 Colorful"/>
    <w:basedOn w:val="TableNormal"/>
    <w:uiPriority w:val="52"/>
    <w:rsid w:val="000842CE"/>
    <w:pPr>
      <w:spacing w:after="0" w:line="240" w:lineRule="auto"/>
    </w:pPr>
    <w:rPr>
      <w:color w:val="000000" w:themeColor="text1"/>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842CE"/>
    <w:pPr>
      <w:spacing w:after="0" w:line="240" w:lineRule="auto"/>
    </w:pPr>
    <w:rPr>
      <w:color w:val="122C43" w:themeColor="accent1"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193C5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3C5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3C5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3C5A" w:themeColor="accent1"/>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842CE"/>
    <w:pPr>
      <w:spacing w:after="0" w:line="240" w:lineRule="auto"/>
    </w:pPr>
    <w:rPr>
      <w:color w:val="1BA6D7" w:themeColor="accent2"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5BC5E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C5E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C5E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C5EA" w:themeColor="accent2"/>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842CE"/>
    <w:pPr>
      <w:spacing w:after="0" w:line="240" w:lineRule="auto"/>
    </w:pPr>
    <w:rPr>
      <w:color w:val="A65B19" w:themeColor="accent3"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DE7A2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7A2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7A2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7A22" w:themeColor="accent3"/>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842CE"/>
    <w:pPr>
      <w:spacing w:after="0" w:line="240" w:lineRule="auto"/>
    </w:pPr>
    <w:rPr>
      <w:color w:val="F8B403" w:themeColor="accent4"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FDCE5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CE5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CE5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CE53" w:themeColor="accent4"/>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842CE"/>
    <w:pPr>
      <w:spacing w:after="0" w:line="240" w:lineRule="auto"/>
    </w:pPr>
    <w:rPr>
      <w:color w:val="004A4A" w:themeColor="accent5"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64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4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4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464" w:themeColor="accent5"/>
        </w:tcBorders>
        <w:shd w:val="clear" w:color="auto" w:fill="FFFFFF" w:themeFill="background1"/>
      </w:tcPr>
    </w:tblStylePr>
    <w:tblStylePr w:type="band1Vert">
      <w:tblPr/>
      <w:tcPr>
        <w:shd w:val="clear" w:color="auto" w:fill="ADFFFF" w:themeFill="accent5" w:themeFillTint="33"/>
      </w:tcPr>
    </w:tblStylePr>
    <w:tblStylePr w:type="band1Horz">
      <w:tblPr/>
      <w:tcPr>
        <w:shd w:val="clear" w:color="auto" w:fill="AD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842CE"/>
    <w:pPr>
      <w:spacing w:after="0" w:line="240" w:lineRule="auto"/>
    </w:pPr>
    <w:rPr>
      <w:color w:val="035F7D" w:themeColor="accent6"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480A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80A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80A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80A8" w:themeColor="accent6"/>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insideV w:val="single" w:sz="8" w:space="0" w:color="2E6FA7" w:themeColor="accent1" w:themeTint="BF"/>
      </w:tblBorders>
    </w:tblPr>
    <w:tcPr>
      <w:shd w:val="clear" w:color="auto" w:fill="B2D0E9" w:themeFill="accent1" w:themeFillTint="3F"/>
    </w:tcPr>
    <w:tblStylePr w:type="firstRow">
      <w:rPr>
        <w:b/>
        <w:bCs/>
      </w:rPr>
    </w:tblStylePr>
    <w:tblStylePr w:type="lastRow">
      <w:rPr>
        <w:b/>
        <w:bCs/>
      </w:rPr>
      <w:tblPr/>
      <w:tcPr>
        <w:tcBorders>
          <w:top w:val="single" w:sz="18" w:space="0" w:color="2E6FA7" w:themeColor="accent1" w:themeTint="BF"/>
        </w:tcBorders>
      </w:tcPr>
    </w:tblStylePr>
    <w:tblStylePr w:type="firstCol">
      <w:rPr>
        <w:b/>
        <w:bCs/>
      </w:rPr>
    </w:tblStylePr>
    <w:tblStylePr w:type="lastCol">
      <w:rPr>
        <w:b/>
        <w:bCs/>
      </w:r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MediumGrid1-Accent2">
    <w:name w:val="Medium Grid 1 Accent 2"/>
    <w:basedOn w:val="TableNormal"/>
    <w:uiPriority w:val="67"/>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insideV w:val="single" w:sz="8" w:space="0" w:color="84D3EF" w:themeColor="accent2" w:themeTint="BF"/>
      </w:tblBorders>
    </w:tblPr>
    <w:tcPr>
      <w:shd w:val="clear" w:color="auto" w:fill="D6F0F9" w:themeFill="accent2" w:themeFillTint="3F"/>
    </w:tcPr>
    <w:tblStylePr w:type="firstRow">
      <w:rPr>
        <w:b/>
        <w:bCs/>
      </w:rPr>
    </w:tblStylePr>
    <w:tblStylePr w:type="lastRow">
      <w:rPr>
        <w:b/>
        <w:bCs/>
      </w:rPr>
      <w:tblPr/>
      <w:tcPr>
        <w:tcBorders>
          <w:top w:val="single" w:sz="18" w:space="0" w:color="84D3EF" w:themeColor="accent2" w:themeTint="BF"/>
        </w:tcBorders>
      </w:tcPr>
    </w:tblStylePr>
    <w:tblStylePr w:type="firstCol">
      <w:rPr>
        <w:b/>
        <w:bCs/>
      </w:rPr>
    </w:tblStylePr>
    <w:tblStylePr w:type="lastCol">
      <w:rPr>
        <w:b/>
        <w:bCs/>
      </w:r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MediumGrid1-Accent3">
    <w:name w:val="Medium Grid 1 Accent 3"/>
    <w:basedOn w:val="TableNormal"/>
    <w:uiPriority w:val="67"/>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insideV w:val="single" w:sz="8" w:space="0" w:color="E69B59" w:themeColor="accent3" w:themeTint="BF"/>
      </w:tblBorders>
    </w:tblPr>
    <w:tcPr>
      <w:shd w:val="clear" w:color="auto" w:fill="F6DDC8" w:themeFill="accent3" w:themeFillTint="3F"/>
    </w:tcPr>
    <w:tblStylePr w:type="firstRow">
      <w:rPr>
        <w:b/>
        <w:bCs/>
      </w:rPr>
    </w:tblStylePr>
    <w:tblStylePr w:type="lastRow">
      <w:rPr>
        <w:b/>
        <w:bCs/>
      </w:rPr>
      <w:tblPr/>
      <w:tcPr>
        <w:tcBorders>
          <w:top w:val="single" w:sz="18" w:space="0" w:color="E69B59" w:themeColor="accent3" w:themeTint="BF"/>
        </w:tcBorders>
      </w:tcPr>
    </w:tblStylePr>
    <w:tblStylePr w:type="firstCol">
      <w:rPr>
        <w:b/>
        <w:bCs/>
      </w:rPr>
    </w:tblStylePr>
    <w:tblStylePr w:type="lastCol">
      <w:rPr>
        <w:b/>
        <w:bCs/>
      </w:r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MediumGrid1-Accent4">
    <w:name w:val="Medium Grid 1 Accent 4"/>
    <w:basedOn w:val="TableNormal"/>
    <w:uiPriority w:val="67"/>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insideV w:val="single" w:sz="8" w:space="0" w:color="FDDA7E" w:themeColor="accent4" w:themeTint="BF"/>
      </w:tblBorders>
    </w:tblPr>
    <w:tcPr>
      <w:shd w:val="clear" w:color="auto" w:fill="FEF2D4" w:themeFill="accent4" w:themeFillTint="3F"/>
    </w:tcPr>
    <w:tblStylePr w:type="firstRow">
      <w:rPr>
        <w:b/>
        <w:bCs/>
      </w:rPr>
    </w:tblStylePr>
    <w:tblStylePr w:type="lastRow">
      <w:rPr>
        <w:b/>
        <w:bCs/>
      </w:rPr>
      <w:tblPr/>
      <w:tcPr>
        <w:tcBorders>
          <w:top w:val="single" w:sz="18" w:space="0" w:color="FDDA7E" w:themeColor="accent4" w:themeTint="BF"/>
        </w:tcBorders>
      </w:tcPr>
    </w:tblStylePr>
    <w:tblStylePr w:type="firstCol">
      <w:rPr>
        <w:b/>
        <w:bCs/>
      </w:rPr>
    </w:tblStylePr>
    <w:tblStylePr w:type="lastCol">
      <w:rPr>
        <w:b/>
        <w:bCs/>
      </w:r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MediumGrid1-Accent5">
    <w:name w:val="Medium Grid 1 Accent 5"/>
    <w:basedOn w:val="TableNormal"/>
    <w:uiPriority w:val="67"/>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insideV w:val="single" w:sz="8" w:space="0" w:color="00CACA" w:themeColor="accent5" w:themeTint="BF"/>
      </w:tblBorders>
    </w:tblPr>
    <w:tcPr>
      <w:shd w:val="clear" w:color="auto" w:fill="99FFFF" w:themeFill="accent5" w:themeFillTint="3F"/>
    </w:tcPr>
    <w:tblStylePr w:type="firstRow">
      <w:rPr>
        <w:b/>
        <w:bCs/>
      </w:rPr>
    </w:tblStylePr>
    <w:tblStylePr w:type="lastRow">
      <w:rPr>
        <w:b/>
        <w:bCs/>
      </w:rPr>
      <w:tblPr/>
      <w:tcPr>
        <w:tcBorders>
          <w:top w:val="single" w:sz="18" w:space="0" w:color="00CACA" w:themeColor="accent5" w:themeTint="BF"/>
        </w:tcBorders>
      </w:tcPr>
    </w:tblStylePr>
    <w:tblStylePr w:type="firstCol">
      <w:rPr>
        <w:b/>
        <w:bCs/>
      </w:rPr>
    </w:tblStylePr>
    <w:tblStylePr w:type="lastCol">
      <w:rPr>
        <w:b/>
        <w:bCs/>
      </w:r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MediumGrid1-Accent6">
    <w:name w:val="Medium Grid 1 Accent 6"/>
    <w:basedOn w:val="TableNormal"/>
    <w:uiPriority w:val="67"/>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insideV w:val="single" w:sz="8" w:space="0" w:color="07BDF9" w:themeColor="accent6" w:themeTint="BF"/>
      </w:tblBorders>
    </w:tblPr>
    <w:tcPr>
      <w:shd w:val="clear" w:color="auto" w:fill="ADE9FD" w:themeFill="accent6" w:themeFillTint="3F"/>
    </w:tcPr>
    <w:tblStylePr w:type="firstRow">
      <w:rPr>
        <w:b/>
        <w:bCs/>
      </w:rPr>
    </w:tblStylePr>
    <w:tblStylePr w:type="lastRow">
      <w:rPr>
        <w:b/>
        <w:bCs/>
      </w:rPr>
      <w:tblPr/>
      <w:tcPr>
        <w:tcBorders>
          <w:top w:val="single" w:sz="18" w:space="0" w:color="07BDF9" w:themeColor="accent6" w:themeTint="BF"/>
        </w:tcBorders>
      </w:tcPr>
    </w:tblStylePr>
    <w:tblStylePr w:type="firstCol">
      <w:rPr>
        <w:b/>
        <w:bCs/>
      </w:rPr>
    </w:tblStylePr>
    <w:tblStylePr w:type="lastCol">
      <w:rPr>
        <w:b/>
        <w:bCs/>
      </w:r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MediumGrid2">
    <w:name w:val="Medium Grid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cPr>
      <w:shd w:val="clear" w:color="auto" w:fill="B2D0E9" w:themeFill="accent1" w:themeFillTint="3F"/>
    </w:tcPr>
    <w:tblStylePr w:type="firstRow">
      <w:rPr>
        <w:b/>
        <w:bCs/>
        <w:color w:val="000000" w:themeColor="text1"/>
      </w:rPr>
      <w:tblPr/>
      <w:tcPr>
        <w:shd w:val="clear" w:color="auto" w:fill="E0EC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9ED" w:themeFill="accent1" w:themeFillTint="33"/>
      </w:tcPr>
    </w:tblStylePr>
    <w:tblStylePr w:type="band1Vert">
      <w:tblPr/>
      <w:tcPr>
        <w:shd w:val="clear" w:color="auto" w:fill="64A0D4" w:themeFill="accent1" w:themeFillTint="7F"/>
      </w:tcPr>
    </w:tblStylePr>
    <w:tblStylePr w:type="band1Horz">
      <w:tblPr/>
      <w:tcPr>
        <w:tcBorders>
          <w:insideH w:val="single" w:sz="6" w:space="0" w:color="193C5A" w:themeColor="accent1"/>
          <w:insideV w:val="single" w:sz="6" w:space="0" w:color="193C5A" w:themeColor="accent1"/>
        </w:tcBorders>
        <w:shd w:val="clear" w:color="auto" w:fill="64A0D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cPr>
      <w:shd w:val="clear" w:color="auto" w:fill="D6F0F9" w:themeFill="accent2" w:themeFillTint="3F"/>
    </w:tcPr>
    <w:tblStylePr w:type="firstRow">
      <w:rPr>
        <w:b/>
        <w:bCs/>
        <w:color w:val="000000" w:themeColor="text1"/>
      </w:rPr>
      <w:tblPr/>
      <w:tcPr>
        <w:shd w:val="clear" w:color="auto" w:fill="EE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3FA" w:themeFill="accent2" w:themeFillTint="33"/>
      </w:tcPr>
    </w:tblStylePr>
    <w:tblStylePr w:type="band1Vert">
      <w:tblPr/>
      <w:tcPr>
        <w:shd w:val="clear" w:color="auto" w:fill="ADE2F4" w:themeFill="accent2" w:themeFillTint="7F"/>
      </w:tcPr>
    </w:tblStylePr>
    <w:tblStylePr w:type="band1Horz">
      <w:tblPr/>
      <w:tcPr>
        <w:tcBorders>
          <w:insideH w:val="single" w:sz="6" w:space="0" w:color="5BC5EA" w:themeColor="accent2"/>
          <w:insideV w:val="single" w:sz="6" w:space="0" w:color="5BC5EA" w:themeColor="accent2"/>
        </w:tcBorders>
        <w:shd w:val="clear" w:color="auto" w:fill="ADE2F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cPr>
      <w:shd w:val="clear" w:color="auto" w:fill="F6DDC8" w:themeFill="accent3" w:themeFillTint="3F"/>
    </w:tcPr>
    <w:tblStylePr w:type="firstRow">
      <w:rPr>
        <w:b/>
        <w:bCs/>
        <w:color w:val="000000" w:themeColor="text1"/>
      </w:rPr>
      <w:tblPr/>
      <w:tcPr>
        <w:shd w:val="clear" w:color="auto" w:fill="FBF1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4D2" w:themeFill="accent3" w:themeFillTint="33"/>
      </w:tcPr>
    </w:tblStylePr>
    <w:tblStylePr w:type="band1Vert">
      <w:tblPr/>
      <w:tcPr>
        <w:shd w:val="clear" w:color="auto" w:fill="EEBC90" w:themeFill="accent3" w:themeFillTint="7F"/>
      </w:tcPr>
    </w:tblStylePr>
    <w:tblStylePr w:type="band1Horz">
      <w:tblPr/>
      <w:tcPr>
        <w:tcBorders>
          <w:insideH w:val="single" w:sz="6" w:space="0" w:color="DE7A22" w:themeColor="accent3"/>
          <w:insideV w:val="single" w:sz="6" w:space="0" w:color="DE7A22" w:themeColor="accent3"/>
        </w:tcBorders>
        <w:shd w:val="clear" w:color="auto" w:fill="EEBC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cPr>
      <w:shd w:val="clear" w:color="auto" w:fill="FEF2D4" w:themeFill="accent4" w:themeFillTint="3F"/>
    </w:tcPr>
    <w:tblStylePr w:type="firstRow">
      <w:rPr>
        <w:b/>
        <w:bCs/>
        <w:color w:val="000000" w:themeColor="text1"/>
      </w:rPr>
      <w:tblPr/>
      <w:tcPr>
        <w:shd w:val="clear" w:color="auto" w:fill="FEFA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5DC" w:themeFill="accent4" w:themeFillTint="33"/>
      </w:tcPr>
    </w:tblStylePr>
    <w:tblStylePr w:type="band1Vert">
      <w:tblPr/>
      <w:tcPr>
        <w:shd w:val="clear" w:color="auto" w:fill="FEE6A9" w:themeFill="accent4" w:themeFillTint="7F"/>
      </w:tcPr>
    </w:tblStylePr>
    <w:tblStylePr w:type="band1Horz">
      <w:tblPr/>
      <w:tcPr>
        <w:tcBorders>
          <w:insideH w:val="single" w:sz="6" w:space="0" w:color="FDCE53" w:themeColor="accent4"/>
          <w:insideV w:val="single" w:sz="6" w:space="0" w:color="FDCE53" w:themeColor="accent4"/>
        </w:tcBorders>
        <w:shd w:val="clear" w:color="auto" w:fill="FEE6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cPr>
      <w:shd w:val="clear" w:color="auto" w:fill="99FFFF" w:themeFill="accent5" w:themeFillTint="3F"/>
    </w:tcPr>
    <w:tblStylePr w:type="firstRow">
      <w:rPr>
        <w:b/>
        <w:bCs/>
        <w:color w:val="000000" w:themeColor="text1"/>
      </w:rPr>
      <w:tblPr/>
      <w:tcPr>
        <w:shd w:val="clear" w:color="auto" w:fill="D6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FF" w:themeFill="accent5" w:themeFillTint="33"/>
      </w:tcPr>
    </w:tblStylePr>
    <w:tblStylePr w:type="band1Vert">
      <w:tblPr/>
      <w:tcPr>
        <w:shd w:val="clear" w:color="auto" w:fill="32FFFF" w:themeFill="accent5" w:themeFillTint="7F"/>
      </w:tcPr>
    </w:tblStylePr>
    <w:tblStylePr w:type="band1Horz">
      <w:tblPr/>
      <w:tcPr>
        <w:tcBorders>
          <w:insideH w:val="single" w:sz="6" w:space="0" w:color="006464" w:themeColor="accent5"/>
          <w:insideV w:val="single" w:sz="6" w:space="0" w:color="006464" w:themeColor="accent5"/>
        </w:tcBorders>
        <w:shd w:val="clear" w:color="auto" w:fill="32FF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cPr>
      <w:shd w:val="clear" w:color="auto" w:fill="ADE9FD" w:themeFill="accent6" w:themeFillTint="3F"/>
    </w:tcPr>
    <w:tblStylePr w:type="firstRow">
      <w:rPr>
        <w:b/>
        <w:bCs/>
        <w:color w:val="000000" w:themeColor="text1"/>
      </w:rPr>
      <w:tblPr/>
      <w:tcPr>
        <w:shd w:val="clear" w:color="auto" w:fill="DE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DFD" w:themeFill="accent6" w:themeFillTint="33"/>
      </w:tcPr>
    </w:tblStylePr>
    <w:tblStylePr w:type="band1Vert">
      <w:tblPr/>
      <w:tcPr>
        <w:shd w:val="clear" w:color="auto" w:fill="5AD3FB" w:themeFill="accent6" w:themeFillTint="7F"/>
      </w:tcPr>
    </w:tblStylePr>
    <w:tblStylePr w:type="band1Horz">
      <w:tblPr/>
      <w:tcPr>
        <w:tcBorders>
          <w:insideH w:val="single" w:sz="6" w:space="0" w:color="0480A8" w:themeColor="accent6"/>
          <w:insideV w:val="single" w:sz="6" w:space="0" w:color="0480A8" w:themeColor="accent6"/>
        </w:tcBorders>
        <w:shd w:val="clear" w:color="auto" w:fill="5AD3F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0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3C5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3C5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A0D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A0D4" w:themeFill="accent1" w:themeFillTint="7F"/>
      </w:tcPr>
    </w:tblStylePr>
  </w:style>
  <w:style w:type="table" w:styleId="MediumGrid3-Accent2">
    <w:name w:val="Medium Grid 3 Accent 2"/>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F0F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C5E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C5E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E2F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E2F4" w:themeFill="accent2" w:themeFillTint="7F"/>
      </w:tcPr>
    </w:tblStylePr>
  </w:style>
  <w:style w:type="table" w:styleId="MediumGrid3-Accent3">
    <w:name w:val="Medium Grid 3 Accent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DC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7A2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7A2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C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C90" w:themeFill="accent3" w:themeFillTint="7F"/>
      </w:tcPr>
    </w:tblStylePr>
  </w:style>
  <w:style w:type="table" w:styleId="MediumGrid3-Accent4">
    <w:name w:val="Medium Grid 3 Accent 4"/>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2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CE5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CE5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E6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E6A9" w:themeFill="accent4" w:themeFillTint="7F"/>
      </w:tcPr>
    </w:tblStylePr>
  </w:style>
  <w:style w:type="table" w:styleId="MediumGrid3-Accent5">
    <w:name w:val="Medium Grid 3 Accent 5"/>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4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4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FFFF" w:themeFill="accent5" w:themeFillTint="7F"/>
      </w:tcPr>
    </w:tblStylePr>
  </w:style>
  <w:style w:type="table" w:styleId="MediumGrid3-Accent6">
    <w:name w:val="Medium Grid 3 Accent 6"/>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E9F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80A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80A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D3F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D3FB" w:themeFill="accent6" w:themeFillTint="7F"/>
      </w:tcPr>
    </w:tblStylePr>
  </w:style>
  <w:style w:type="table" w:styleId="MediumList1">
    <w:name w:val="Medium Lis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3F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193C5A" w:themeColor="accent1"/>
        <w:bottom w:val="single" w:sz="8" w:space="0" w:color="193C5A" w:themeColor="accent1"/>
      </w:tblBorders>
    </w:tblPr>
    <w:tblStylePr w:type="firstRow">
      <w:rPr>
        <w:rFonts w:asciiTheme="majorHAnsi" w:eastAsiaTheme="majorEastAsia" w:hAnsiTheme="majorHAnsi" w:cstheme="majorBidi"/>
      </w:rPr>
      <w:tblPr/>
      <w:tcPr>
        <w:tcBorders>
          <w:top w:val="nil"/>
          <w:bottom w:val="single" w:sz="8" w:space="0" w:color="193C5A" w:themeColor="accent1"/>
        </w:tcBorders>
      </w:tcPr>
    </w:tblStylePr>
    <w:tblStylePr w:type="lastRow">
      <w:rPr>
        <w:b/>
        <w:bCs/>
        <w:color w:val="3F3F3F" w:themeColor="text2"/>
      </w:rPr>
      <w:tblPr/>
      <w:tcPr>
        <w:tcBorders>
          <w:top w:val="single" w:sz="8" w:space="0" w:color="193C5A" w:themeColor="accent1"/>
          <w:bottom w:val="single" w:sz="8" w:space="0" w:color="193C5A" w:themeColor="accent1"/>
        </w:tcBorders>
      </w:tcPr>
    </w:tblStylePr>
    <w:tblStylePr w:type="firstCol">
      <w:rPr>
        <w:b/>
        <w:bCs/>
      </w:rPr>
    </w:tblStylePr>
    <w:tblStylePr w:type="lastCol">
      <w:rPr>
        <w:b/>
        <w:bCs/>
      </w:rPr>
      <w:tblPr/>
      <w:tcPr>
        <w:tcBorders>
          <w:top w:val="single" w:sz="8" w:space="0" w:color="193C5A" w:themeColor="accent1"/>
          <w:bottom w:val="single" w:sz="8" w:space="0" w:color="193C5A" w:themeColor="accent1"/>
        </w:tcBorders>
      </w:tcPr>
    </w:tblStylePr>
    <w:tblStylePr w:type="band1Vert">
      <w:tblPr/>
      <w:tcPr>
        <w:shd w:val="clear" w:color="auto" w:fill="B2D0E9" w:themeFill="accent1" w:themeFillTint="3F"/>
      </w:tcPr>
    </w:tblStylePr>
    <w:tblStylePr w:type="band1Horz">
      <w:tblPr/>
      <w:tcPr>
        <w:shd w:val="clear" w:color="auto" w:fill="B2D0E9" w:themeFill="accent1" w:themeFillTint="3F"/>
      </w:tcPr>
    </w:tblStylePr>
  </w:style>
  <w:style w:type="table" w:styleId="MediumList1-Accent2">
    <w:name w:val="Medium List 1 Accent 2"/>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5BC5EA" w:themeColor="accent2"/>
        <w:bottom w:val="single" w:sz="8" w:space="0" w:color="5BC5EA" w:themeColor="accent2"/>
      </w:tblBorders>
    </w:tblPr>
    <w:tblStylePr w:type="firstRow">
      <w:rPr>
        <w:rFonts w:asciiTheme="majorHAnsi" w:eastAsiaTheme="majorEastAsia" w:hAnsiTheme="majorHAnsi" w:cstheme="majorBidi"/>
      </w:rPr>
      <w:tblPr/>
      <w:tcPr>
        <w:tcBorders>
          <w:top w:val="nil"/>
          <w:bottom w:val="single" w:sz="8" w:space="0" w:color="5BC5EA" w:themeColor="accent2"/>
        </w:tcBorders>
      </w:tcPr>
    </w:tblStylePr>
    <w:tblStylePr w:type="lastRow">
      <w:rPr>
        <w:b/>
        <w:bCs/>
        <w:color w:val="3F3F3F" w:themeColor="text2"/>
      </w:rPr>
      <w:tblPr/>
      <w:tcPr>
        <w:tcBorders>
          <w:top w:val="single" w:sz="8" w:space="0" w:color="5BC5EA" w:themeColor="accent2"/>
          <w:bottom w:val="single" w:sz="8" w:space="0" w:color="5BC5EA" w:themeColor="accent2"/>
        </w:tcBorders>
      </w:tcPr>
    </w:tblStylePr>
    <w:tblStylePr w:type="firstCol">
      <w:rPr>
        <w:b/>
        <w:bCs/>
      </w:rPr>
    </w:tblStylePr>
    <w:tblStylePr w:type="lastCol">
      <w:rPr>
        <w:b/>
        <w:bCs/>
      </w:rPr>
      <w:tblPr/>
      <w:tcPr>
        <w:tcBorders>
          <w:top w:val="single" w:sz="8" w:space="0" w:color="5BC5EA" w:themeColor="accent2"/>
          <w:bottom w:val="single" w:sz="8" w:space="0" w:color="5BC5EA" w:themeColor="accent2"/>
        </w:tcBorders>
      </w:tcPr>
    </w:tblStylePr>
    <w:tblStylePr w:type="band1Vert">
      <w:tblPr/>
      <w:tcPr>
        <w:shd w:val="clear" w:color="auto" w:fill="D6F0F9" w:themeFill="accent2" w:themeFillTint="3F"/>
      </w:tcPr>
    </w:tblStylePr>
    <w:tblStylePr w:type="band1Horz">
      <w:tblPr/>
      <w:tcPr>
        <w:shd w:val="clear" w:color="auto" w:fill="D6F0F9" w:themeFill="accent2" w:themeFillTint="3F"/>
      </w:tcPr>
    </w:tblStylePr>
  </w:style>
  <w:style w:type="table" w:styleId="MediumList1-Accent3">
    <w:name w:val="Medium List 1 Accent 3"/>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DE7A22" w:themeColor="accent3"/>
        <w:bottom w:val="single" w:sz="8" w:space="0" w:color="DE7A22" w:themeColor="accent3"/>
      </w:tblBorders>
    </w:tblPr>
    <w:tblStylePr w:type="firstRow">
      <w:rPr>
        <w:rFonts w:asciiTheme="majorHAnsi" w:eastAsiaTheme="majorEastAsia" w:hAnsiTheme="majorHAnsi" w:cstheme="majorBidi"/>
      </w:rPr>
      <w:tblPr/>
      <w:tcPr>
        <w:tcBorders>
          <w:top w:val="nil"/>
          <w:bottom w:val="single" w:sz="8" w:space="0" w:color="DE7A22" w:themeColor="accent3"/>
        </w:tcBorders>
      </w:tcPr>
    </w:tblStylePr>
    <w:tblStylePr w:type="lastRow">
      <w:rPr>
        <w:b/>
        <w:bCs/>
        <w:color w:val="3F3F3F" w:themeColor="text2"/>
      </w:rPr>
      <w:tblPr/>
      <w:tcPr>
        <w:tcBorders>
          <w:top w:val="single" w:sz="8" w:space="0" w:color="DE7A22" w:themeColor="accent3"/>
          <w:bottom w:val="single" w:sz="8" w:space="0" w:color="DE7A22" w:themeColor="accent3"/>
        </w:tcBorders>
      </w:tcPr>
    </w:tblStylePr>
    <w:tblStylePr w:type="firstCol">
      <w:rPr>
        <w:b/>
        <w:bCs/>
      </w:rPr>
    </w:tblStylePr>
    <w:tblStylePr w:type="lastCol">
      <w:rPr>
        <w:b/>
        <w:bCs/>
      </w:rPr>
      <w:tblPr/>
      <w:tcPr>
        <w:tcBorders>
          <w:top w:val="single" w:sz="8" w:space="0" w:color="DE7A22" w:themeColor="accent3"/>
          <w:bottom w:val="single" w:sz="8" w:space="0" w:color="DE7A22" w:themeColor="accent3"/>
        </w:tcBorders>
      </w:tcPr>
    </w:tblStylePr>
    <w:tblStylePr w:type="band1Vert">
      <w:tblPr/>
      <w:tcPr>
        <w:shd w:val="clear" w:color="auto" w:fill="F6DDC8" w:themeFill="accent3" w:themeFillTint="3F"/>
      </w:tcPr>
    </w:tblStylePr>
    <w:tblStylePr w:type="band1Horz">
      <w:tblPr/>
      <w:tcPr>
        <w:shd w:val="clear" w:color="auto" w:fill="F6DDC8" w:themeFill="accent3" w:themeFillTint="3F"/>
      </w:tcPr>
    </w:tblStylePr>
  </w:style>
  <w:style w:type="table" w:styleId="MediumList1-Accent4">
    <w:name w:val="Medium List 1 Accent 4"/>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FDCE53" w:themeColor="accent4"/>
        <w:bottom w:val="single" w:sz="8" w:space="0" w:color="FDCE53" w:themeColor="accent4"/>
      </w:tblBorders>
    </w:tblPr>
    <w:tblStylePr w:type="firstRow">
      <w:rPr>
        <w:rFonts w:asciiTheme="majorHAnsi" w:eastAsiaTheme="majorEastAsia" w:hAnsiTheme="majorHAnsi" w:cstheme="majorBidi"/>
      </w:rPr>
      <w:tblPr/>
      <w:tcPr>
        <w:tcBorders>
          <w:top w:val="nil"/>
          <w:bottom w:val="single" w:sz="8" w:space="0" w:color="FDCE53" w:themeColor="accent4"/>
        </w:tcBorders>
      </w:tcPr>
    </w:tblStylePr>
    <w:tblStylePr w:type="lastRow">
      <w:rPr>
        <w:b/>
        <w:bCs/>
        <w:color w:val="3F3F3F" w:themeColor="text2"/>
      </w:rPr>
      <w:tblPr/>
      <w:tcPr>
        <w:tcBorders>
          <w:top w:val="single" w:sz="8" w:space="0" w:color="FDCE53" w:themeColor="accent4"/>
          <w:bottom w:val="single" w:sz="8" w:space="0" w:color="FDCE53" w:themeColor="accent4"/>
        </w:tcBorders>
      </w:tcPr>
    </w:tblStylePr>
    <w:tblStylePr w:type="firstCol">
      <w:rPr>
        <w:b/>
        <w:bCs/>
      </w:rPr>
    </w:tblStylePr>
    <w:tblStylePr w:type="lastCol">
      <w:rPr>
        <w:b/>
        <w:bCs/>
      </w:rPr>
      <w:tblPr/>
      <w:tcPr>
        <w:tcBorders>
          <w:top w:val="single" w:sz="8" w:space="0" w:color="FDCE53" w:themeColor="accent4"/>
          <w:bottom w:val="single" w:sz="8" w:space="0" w:color="FDCE53" w:themeColor="accent4"/>
        </w:tcBorders>
      </w:tcPr>
    </w:tblStylePr>
    <w:tblStylePr w:type="band1Vert">
      <w:tblPr/>
      <w:tcPr>
        <w:shd w:val="clear" w:color="auto" w:fill="FEF2D4" w:themeFill="accent4" w:themeFillTint="3F"/>
      </w:tcPr>
    </w:tblStylePr>
    <w:tblStylePr w:type="band1Horz">
      <w:tblPr/>
      <w:tcPr>
        <w:shd w:val="clear" w:color="auto" w:fill="FEF2D4" w:themeFill="accent4" w:themeFillTint="3F"/>
      </w:tcPr>
    </w:tblStylePr>
  </w:style>
  <w:style w:type="table" w:styleId="MediumList1-Accent5">
    <w:name w:val="Medium List 1 Accent 5"/>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6464" w:themeColor="accent5"/>
        <w:bottom w:val="single" w:sz="8" w:space="0" w:color="006464" w:themeColor="accent5"/>
      </w:tblBorders>
    </w:tblPr>
    <w:tblStylePr w:type="firstRow">
      <w:rPr>
        <w:rFonts w:asciiTheme="majorHAnsi" w:eastAsiaTheme="majorEastAsia" w:hAnsiTheme="majorHAnsi" w:cstheme="majorBidi"/>
      </w:rPr>
      <w:tblPr/>
      <w:tcPr>
        <w:tcBorders>
          <w:top w:val="nil"/>
          <w:bottom w:val="single" w:sz="8" w:space="0" w:color="006464" w:themeColor="accent5"/>
        </w:tcBorders>
      </w:tcPr>
    </w:tblStylePr>
    <w:tblStylePr w:type="lastRow">
      <w:rPr>
        <w:b/>
        <w:bCs/>
        <w:color w:val="3F3F3F" w:themeColor="text2"/>
      </w:rPr>
      <w:tblPr/>
      <w:tcPr>
        <w:tcBorders>
          <w:top w:val="single" w:sz="8" w:space="0" w:color="006464" w:themeColor="accent5"/>
          <w:bottom w:val="single" w:sz="8" w:space="0" w:color="006464" w:themeColor="accent5"/>
        </w:tcBorders>
      </w:tcPr>
    </w:tblStylePr>
    <w:tblStylePr w:type="firstCol">
      <w:rPr>
        <w:b/>
        <w:bCs/>
      </w:rPr>
    </w:tblStylePr>
    <w:tblStylePr w:type="lastCol">
      <w:rPr>
        <w:b/>
        <w:bCs/>
      </w:rPr>
      <w:tblPr/>
      <w:tcPr>
        <w:tcBorders>
          <w:top w:val="single" w:sz="8" w:space="0" w:color="006464" w:themeColor="accent5"/>
          <w:bottom w:val="single" w:sz="8" w:space="0" w:color="006464" w:themeColor="accent5"/>
        </w:tcBorders>
      </w:tcPr>
    </w:tblStylePr>
    <w:tblStylePr w:type="band1Vert">
      <w:tblPr/>
      <w:tcPr>
        <w:shd w:val="clear" w:color="auto" w:fill="99FFFF" w:themeFill="accent5" w:themeFillTint="3F"/>
      </w:tcPr>
    </w:tblStylePr>
    <w:tblStylePr w:type="band1Horz">
      <w:tblPr/>
      <w:tcPr>
        <w:shd w:val="clear" w:color="auto" w:fill="99FFFF" w:themeFill="accent5" w:themeFillTint="3F"/>
      </w:tcPr>
    </w:tblStylePr>
  </w:style>
  <w:style w:type="table" w:styleId="MediumList1-Accent6">
    <w:name w:val="Medium List 1 Accent 6"/>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480A8" w:themeColor="accent6"/>
        <w:bottom w:val="single" w:sz="8" w:space="0" w:color="0480A8" w:themeColor="accent6"/>
      </w:tblBorders>
    </w:tblPr>
    <w:tblStylePr w:type="firstRow">
      <w:rPr>
        <w:rFonts w:asciiTheme="majorHAnsi" w:eastAsiaTheme="majorEastAsia" w:hAnsiTheme="majorHAnsi" w:cstheme="majorBidi"/>
      </w:rPr>
      <w:tblPr/>
      <w:tcPr>
        <w:tcBorders>
          <w:top w:val="nil"/>
          <w:bottom w:val="single" w:sz="8" w:space="0" w:color="0480A8" w:themeColor="accent6"/>
        </w:tcBorders>
      </w:tcPr>
    </w:tblStylePr>
    <w:tblStylePr w:type="lastRow">
      <w:rPr>
        <w:b/>
        <w:bCs/>
        <w:color w:val="3F3F3F" w:themeColor="text2"/>
      </w:rPr>
      <w:tblPr/>
      <w:tcPr>
        <w:tcBorders>
          <w:top w:val="single" w:sz="8" w:space="0" w:color="0480A8" w:themeColor="accent6"/>
          <w:bottom w:val="single" w:sz="8" w:space="0" w:color="0480A8" w:themeColor="accent6"/>
        </w:tcBorders>
      </w:tcPr>
    </w:tblStylePr>
    <w:tblStylePr w:type="firstCol">
      <w:rPr>
        <w:b/>
        <w:bCs/>
      </w:rPr>
    </w:tblStylePr>
    <w:tblStylePr w:type="lastCol">
      <w:rPr>
        <w:b/>
        <w:bCs/>
      </w:rPr>
      <w:tblPr/>
      <w:tcPr>
        <w:tcBorders>
          <w:top w:val="single" w:sz="8" w:space="0" w:color="0480A8" w:themeColor="accent6"/>
          <w:bottom w:val="single" w:sz="8" w:space="0" w:color="0480A8" w:themeColor="accent6"/>
        </w:tcBorders>
      </w:tcPr>
    </w:tblStylePr>
    <w:tblStylePr w:type="band1Vert">
      <w:tblPr/>
      <w:tcPr>
        <w:shd w:val="clear" w:color="auto" w:fill="ADE9FD" w:themeFill="accent6" w:themeFillTint="3F"/>
      </w:tcPr>
    </w:tblStylePr>
    <w:tblStylePr w:type="band1Horz">
      <w:tblPr/>
      <w:tcPr>
        <w:shd w:val="clear" w:color="auto" w:fill="ADE9FD" w:themeFill="accent6" w:themeFillTint="3F"/>
      </w:tcPr>
    </w:tblStylePr>
  </w:style>
  <w:style w:type="table" w:styleId="MediumList2">
    <w:name w:val="Medium Lis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rPr>
        <w:sz w:val="24"/>
        <w:szCs w:val="24"/>
      </w:rPr>
      <w:tblPr/>
      <w:tcPr>
        <w:tcBorders>
          <w:top w:val="nil"/>
          <w:left w:val="nil"/>
          <w:bottom w:val="single" w:sz="24" w:space="0" w:color="193C5A" w:themeColor="accent1"/>
          <w:right w:val="nil"/>
          <w:insideH w:val="nil"/>
          <w:insideV w:val="nil"/>
        </w:tcBorders>
        <w:shd w:val="clear" w:color="auto" w:fill="FFFFFF" w:themeFill="background1"/>
      </w:tcPr>
    </w:tblStylePr>
    <w:tblStylePr w:type="lastRow">
      <w:tblPr/>
      <w:tcPr>
        <w:tcBorders>
          <w:top w:val="single" w:sz="8" w:space="0" w:color="193C5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3C5A" w:themeColor="accent1"/>
          <w:insideH w:val="nil"/>
          <w:insideV w:val="nil"/>
        </w:tcBorders>
        <w:shd w:val="clear" w:color="auto" w:fill="FFFFFF" w:themeFill="background1"/>
      </w:tcPr>
    </w:tblStylePr>
    <w:tblStylePr w:type="lastCol">
      <w:tblPr/>
      <w:tcPr>
        <w:tcBorders>
          <w:top w:val="nil"/>
          <w:left w:val="single" w:sz="8" w:space="0" w:color="193C5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top w:val="nil"/>
          <w:bottom w:val="nil"/>
          <w:insideH w:val="nil"/>
          <w:insideV w:val="nil"/>
        </w:tcBorders>
        <w:shd w:val="clear" w:color="auto" w:fill="B2D0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rPr>
        <w:sz w:val="24"/>
        <w:szCs w:val="24"/>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tblPr/>
      <w:tcPr>
        <w:tcBorders>
          <w:top w:val="single" w:sz="8" w:space="0" w:color="5BC5E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BC5EA" w:themeColor="accent2"/>
          <w:insideH w:val="nil"/>
          <w:insideV w:val="nil"/>
        </w:tcBorders>
        <w:shd w:val="clear" w:color="auto" w:fill="FFFFFF" w:themeFill="background1"/>
      </w:tcPr>
    </w:tblStylePr>
    <w:tblStylePr w:type="lastCol">
      <w:tblPr/>
      <w:tcPr>
        <w:tcBorders>
          <w:top w:val="nil"/>
          <w:left w:val="single" w:sz="8" w:space="0" w:color="5BC5E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top w:val="nil"/>
          <w:bottom w:val="nil"/>
          <w:insideH w:val="nil"/>
          <w:insideV w:val="nil"/>
        </w:tcBorders>
        <w:shd w:val="clear" w:color="auto" w:fill="D6F0F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rPr>
        <w:sz w:val="24"/>
        <w:szCs w:val="24"/>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tblPr/>
      <w:tcPr>
        <w:tcBorders>
          <w:top w:val="single" w:sz="8" w:space="0" w:color="DE7A2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7A22" w:themeColor="accent3"/>
          <w:insideH w:val="nil"/>
          <w:insideV w:val="nil"/>
        </w:tcBorders>
        <w:shd w:val="clear" w:color="auto" w:fill="FFFFFF" w:themeFill="background1"/>
      </w:tcPr>
    </w:tblStylePr>
    <w:tblStylePr w:type="lastCol">
      <w:tblPr/>
      <w:tcPr>
        <w:tcBorders>
          <w:top w:val="nil"/>
          <w:left w:val="single" w:sz="8" w:space="0" w:color="DE7A2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top w:val="nil"/>
          <w:bottom w:val="nil"/>
          <w:insideH w:val="nil"/>
          <w:insideV w:val="nil"/>
        </w:tcBorders>
        <w:shd w:val="clear" w:color="auto" w:fill="F6DDC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rPr>
        <w:sz w:val="24"/>
        <w:szCs w:val="24"/>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tblPr/>
      <w:tcPr>
        <w:tcBorders>
          <w:top w:val="single" w:sz="8" w:space="0" w:color="FDCE5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CE53" w:themeColor="accent4"/>
          <w:insideH w:val="nil"/>
          <w:insideV w:val="nil"/>
        </w:tcBorders>
        <w:shd w:val="clear" w:color="auto" w:fill="FFFFFF" w:themeFill="background1"/>
      </w:tcPr>
    </w:tblStylePr>
    <w:tblStylePr w:type="lastCol">
      <w:tblPr/>
      <w:tcPr>
        <w:tcBorders>
          <w:top w:val="nil"/>
          <w:left w:val="single" w:sz="8" w:space="0" w:color="FDCE5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top w:val="nil"/>
          <w:bottom w:val="nil"/>
          <w:insideH w:val="nil"/>
          <w:insideV w:val="nil"/>
        </w:tcBorders>
        <w:shd w:val="clear" w:color="auto" w:fill="FEF2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rPr>
        <w:sz w:val="24"/>
        <w:szCs w:val="24"/>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tblPr/>
      <w:tcPr>
        <w:tcBorders>
          <w:top w:val="single" w:sz="8" w:space="0" w:color="0064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464" w:themeColor="accent5"/>
          <w:insideH w:val="nil"/>
          <w:insideV w:val="nil"/>
        </w:tcBorders>
        <w:shd w:val="clear" w:color="auto" w:fill="FFFFFF" w:themeFill="background1"/>
      </w:tcPr>
    </w:tblStylePr>
    <w:tblStylePr w:type="lastCol">
      <w:tblPr/>
      <w:tcPr>
        <w:tcBorders>
          <w:top w:val="nil"/>
          <w:left w:val="single" w:sz="8" w:space="0" w:color="0064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top w:val="nil"/>
          <w:bottom w:val="nil"/>
          <w:insideH w:val="nil"/>
          <w:insideV w:val="nil"/>
        </w:tcBorders>
        <w:shd w:val="clear" w:color="auto" w:fill="99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rPr>
        <w:sz w:val="24"/>
        <w:szCs w:val="24"/>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tblPr/>
      <w:tcPr>
        <w:tcBorders>
          <w:top w:val="single" w:sz="8" w:space="0" w:color="0480A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80A8" w:themeColor="accent6"/>
          <w:insideH w:val="nil"/>
          <w:insideV w:val="nil"/>
        </w:tcBorders>
        <w:shd w:val="clear" w:color="auto" w:fill="FFFFFF" w:themeFill="background1"/>
      </w:tcPr>
    </w:tblStylePr>
    <w:tblStylePr w:type="lastCol">
      <w:tblPr/>
      <w:tcPr>
        <w:tcBorders>
          <w:top w:val="nil"/>
          <w:left w:val="single" w:sz="8" w:space="0" w:color="0480A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top w:val="nil"/>
          <w:bottom w:val="nil"/>
          <w:insideH w:val="nil"/>
          <w:insideV w:val="nil"/>
        </w:tcBorders>
        <w:shd w:val="clear" w:color="auto" w:fill="ADE9F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tblBorders>
    </w:tblPr>
    <w:tblStylePr w:type="firstRow">
      <w:pPr>
        <w:spacing w:before="0" w:after="0" w:line="240" w:lineRule="auto"/>
      </w:pPr>
      <w:rPr>
        <w:b/>
        <w:bCs/>
        <w:color w:val="FFFFFF" w:themeColor="background1"/>
      </w:rPr>
      <w:tblPr/>
      <w:tcPr>
        <w:tc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shd w:val="clear" w:color="auto" w:fill="193C5A" w:themeFill="accent1"/>
      </w:tcPr>
    </w:tblStylePr>
    <w:tblStylePr w:type="lastRow">
      <w:pPr>
        <w:spacing w:before="0" w:after="0" w:line="240" w:lineRule="auto"/>
      </w:pPr>
      <w:rPr>
        <w:b/>
        <w:bCs/>
      </w:rPr>
      <w:tblPr/>
      <w:tcPr>
        <w:tcBorders>
          <w:top w:val="double" w:sz="6"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0E9" w:themeFill="accent1" w:themeFillTint="3F"/>
      </w:tcPr>
    </w:tblStylePr>
    <w:tblStylePr w:type="band1Horz">
      <w:tblPr/>
      <w:tcPr>
        <w:tcBorders>
          <w:insideH w:val="nil"/>
          <w:insideV w:val="nil"/>
        </w:tcBorders>
        <w:shd w:val="clear" w:color="auto" w:fill="B2D0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tblBorders>
    </w:tblPr>
    <w:tblStylePr w:type="firstRow">
      <w:pPr>
        <w:spacing w:before="0" w:after="0" w:line="240" w:lineRule="auto"/>
      </w:pPr>
      <w:rPr>
        <w:b/>
        <w:bCs/>
        <w:color w:val="FFFFFF" w:themeColor="background1"/>
      </w:rPr>
      <w:tblPr/>
      <w:tcPr>
        <w:tc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shd w:val="clear" w:color="auto" w:fill="5BC5EA" w:themeFill="accent2"/>
      </w:tcPr>
    </w:tblStylePr>
    <w:tblStylePr w:type="lastRow">
      <w:pPr>
        <w:spacing w:before="0" w:after="0" w:line="240" w:lineRule="auto"/>
      </w:pPr>
      <w:rPr>
        <w:b/>
        <w:bCs/>
      </w:rPr>
      <w:tblPr/>
      <w:tcPr>
        <w:tcBorders>
          <w:top w:val="double" w:sz="6"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6F0F9" w:themeFill="accent2" w:themeFillTint="3F"/>
      </w:tcPr>
    </w:tblStylePr>
    <w:tblStylePr w:type="band1Horz">
      <w:tblPr/>
      <w:tcPr>
        <w:tcBorders>
          <w:insideH w:val="nil"/>
          <w:insideV w:val="nil"/>
        </w:tcBorders>
        <w:shd w:val="clear" w:color="auto" w:fill="D6F0F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tblBorders>
    </w:tblPr>
    <w:tblStylePr w:type="firstRow">
      <w:pPr>
        <w:spacing w:before="0" w:after="0" w:line="240" w:lineRule="auto"/>
      </w:pPr>
      <w:rPr>
        <w:b/>
        <w:bCs/>
        <w:color w:val="FFFFFF" w:themeColor="background1"/>
      </w:rPr>
      <w:tblPr/>
      <w:tcPr>
        <w:tc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shd w:val="clear" w:color="auto" w:fill="DE7A22" w:themeFill="accent3"/>
      </w:tcPr>
    </w:tblStylePr>
    <w:tblStylePr w:type="lastRow">
      <w:pPr>
        <w:spacing w:before="0" w:after="0" w:line="240" w:lineRule="auto"/>
      </w:pPr>
      <w:rPr>
        <w:b/>
        <w:bCs/>
      </w:rPr>
      <w:tblPr/>
      <w:tcPr>
        <w:tcBorders>
          <w:top w:val="double" w:sz="6"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DDC8" w:themeFill="accent3" w:themeFillTint="3F"/>
      </w:tcPr>
    </w:tblStylePr>
    <w:tblStylePr w:type="band1Horz">
      <w:tblPr/>
      <w:tcPr>
        <w:tcBorders>
          <w:insideH w:val="nil"/>
          <w:insideV w:val="nil"/>
        </w:tcBorders>
        <w:shd w:val="clear" w:color="auto" w:fill="F6DDC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tblBorders>
    </w:tblPr>
    <w:tblStylePr w:type="firstRow">
      <w:pPr>
        <w:spacing w:before="0" w:after="0" w:line="240" w:lineRule="auto"/>
      </w:pPr>
      <w:rPr>
        <w:b/>
        <w:bCs/>
        <w:color w:val="FFFFFF" w:themeColor="background1"/>
      </w:rPr>
      <w:tblPr/>
      <w:tcPr>
        <w:tc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shd w:val="clear" w:color="auto" w:fill="FDCE53" w:themeFill="accent4"/>
      </w:tcPr>
    </w:tblStylePr>
    <w:tblStylePr w:type="lastRow">
      <w:pPr>
        <w:spacing w:before="0" w:after="0" w:line="240" w:lineRule="auto"/>
      </w:pPr>
      <w:rPr>
        <w:b/>
        <w:bCs/>
      </w:rPr>
      <w:tblPr/>
      <w:tcPr>
        <w:tcBorders>
          <w:top w:val="double" w:sz="6"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F2D4" w:themeFill="accent4" w:themeFillTint="3F"/>
      </w:tcPr>
    </w:tblStylePr>
    <w:tblStylePr w:type="band1Horz">
      <w:tblPr/>
      <w:tcPr>
        <w:tcBorders>
          <w:insideH w:val="nil"/>
          <w:insideV w:val="nil"/>
        </w:tcBorders>
        <w:shd w:val="clear" w:color="auto" w:fill="FEF2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tblBorders>
    </w:tblPr>
    <w:tblStylePr w:type="firstRow">
      <w:pPr>
        <w:spacing w:before="0" w:after="0" w:line="240" w:lineRule="auto"/>
      </w:pPr>
      <w:rPr>
        <w:b/>
        <w:bCs/>
        <w:color w:val="FFFFFF" w:themeColor="background1"/>
      </w:rPr>
      <w:tblPr/>
      <w:tcPr>
        <w:tc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shd w:val="clear" w:color="auto" w:fill="006464" w:themeFill="accent5"/>
      </w:tcPr>
    </w:tblStylePr>
    <w:tblStylePr w:type="lastRow">
      <w:pPr>
        <w:spacing w:before="0" w:after="0" w:line="240" w:lineRule="auto"/>
      </w:pPr>
      <w:rPr>
        <w:b/>
        <w:bCs/>
      </w:rPr>
      <w:tblPr/>
      <w:tcPr>
        <w:tcBorders>
          <w:top w:val="double" w:sz="6"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tcPr>
    </w:tblStylePr>
    <w:tblStylePr w:type="firstCol">
      <w:rPr>
        <w:b/>
        <w:bCs/>
      </w:rPr>
    </w:tblStylePr>
    <w:tblStylePr w:type="lastCol">
      <w:rPr>
        <w:b/>
        <w:bCs/>
      </w:rPr>
    </w:tblStylePr>
    <w:tblStylePr w:type="band1Vert">
      <w:tblPr/>
      <w:tcPr>
        <w:shd w:val="clear" w:color="auto" w:fill="99FFFF" w:themeFill="accent5" w:themeFillTint="3F"/>
      </w:tcPr>
    </w:tblStylePr>
    <w:tblStylePr w:type="band1Horz">
      <w:tblPr/>
      <w:tcPr>
        <w:tcBorders>
          <w:insideH w:val="nil"/>
          <w:insideV w:val="nil"/>
        </w:tcBorders>
        <w:shd w:val="clear" w:color="auto" w:fill="99FF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tblBorders>
    </w:tblPr>
    <w:tblStylePr w:type="firstRow">
      <w:pPr>
        <w:spacing w:before="0" w:after="0" w:line="240" w:lineRule="auto"/>
      </w:pPr>
      <w:rPr>
        <w:b/>
        <w:bCs/>
        <w:color w:val="FFFFFF" w:themeColor="background1"/>
      </w:rPr>
      <w:tblPr/>
      <w:tcPr>
        <w:tc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shd w:val="clear" w:color="auto" w:fill="0480A8" w:themeFill="accent6"/>
      </w:tcPr>
    </w:tblStylePr>
    <w:tblStylePr w:type="lastRow">
      <w:pPr>
        <w:spacing w:before="0" w:after="0" w:line="240" w:lineRule="auto"/>
      </w:pPr>
      <w:rPr>
        <w:b/>
        <w:bCs/>
      </w:rPr>
      <w:tblPr/>
      <w:tcPr>
        <w:tcBorders>
          <w:top w:val="double" w:sz="6"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tcPr>
    </w:tblStylePr>
    <w:tblStylePr w:type="firstCol">
      <w:rPr>
        <w:b/>
        <w:bCs/>
      </w:rPr>
    </w:tblStylePr>
    <w:tblStylePr w:type="lastCol">
      <w:rPr>
        <w:b/>
        <w:bCs/>
      </w:rPr>
    </w:tblStylePr>
    <w:tblStylePr w:type="band1Vert">
      <w:tblPr/>
      <w:tcPr>
        <w:shd w:val="clear" w:color="auto" w:fill="ADE9FD" w:themeFill="accent6" w:themeFillTint="3F"/>
      </w:tcPr>
    </w:tblStylePr>
    <w:tblStylePr w:type="band1Horz">
      <w:tblPr/>
      <w:tcPr>
        <w:tcBorders>
          <w:insideH w:val="nil"/>
          <w:insideV w:val="nil"/>
        </w:tcBorders>
        <w:shd w:val="clear" w:color="auto" w:fill="ADE9F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3C5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3C5A" w:themeFill="accent1"/>
      </w:tcPr>
    </w:tblStylePr>
    <w:tblStylePr w:type="lastCol">
      <w:rPr>
        <w:b/>
        <w:bCs/>
        <w:color w:val="FFFFFF" w:themeColor="background1"/>
      </w:rPr>
      <w:tblPr/>
      <w:tcPr>
        <w:tcBorders>
          <w:left w:val="nil"/>
          <w:right w:val="nil"/>
          <w:insideH w:val="nil"/>
          <w:insideV w:val="nil"/>
        </w:tcBorders>
        <w:shd w:val="clear" w:color="auto" w:fill="193C5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C5E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C5EA" w:themeFill="accent2"/>
      </w:tcPr>
    </w:tblStylePr>
    <w:tblStylePr w:type="lastCol">
      <w:rPr>
        <w:b/>
        <w:bCs/>
        <w:color w:val="FFFFFF" w:themeColor="background1"/>
      </w:rPr>
      <w:tblPr/>
      <w:tcPr>
        <w:tcBorders>
          <w:left w:val="nil"/>
          <w:right w:val="nil"/>
          <w:insideH w:val="nil"/>
          <w:insideV w:val="nil"/>
        </w:tcBorders>
        <w:shd w:val="clear" w:color="auto" w:fill="5BC5E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7A2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7A22" w:themeFill="accent3"/>
      </w:tcPr>
    </w:tblStylePr>
    <w:tblStylePr w:type="lastCol">
      <w:rPr>
        <w:b/>
        <w:bCs/>
        <w:color w:val="FFFFFF" w:themeColor="background1"/>
      </w:rPr>
      <w:tblPr/>
      <w:tcPr>
        <w:tcBorders>
          <w:left w:val="nil"/>
          <w:right w:val="nil"/>
          <w:insideH w:val="nil"/>
          <w:insideV w:val="nil"/>
        </w:tcBorders>
        <w:shd w:val="clear" w:color="auto" w:fill="DE7A2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CE5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CE53" w:themeFill="accent4"/>
      </w:tcPr>
    </w:tblStylePr>
    <w:tblStylePr w:type="lastCol">
      <w:rPr>
        <w:b/>
        <w:bCs/>
        <w:color w:val="FFFFFF" w:themeColor="background1"/>
      </w:rPr>
      <w:tblPr/>
      <w:tcPr>
        <w:tcBorders>
          <w:left w:val="nil"/>
          <w:right w:val="nil"/>
          <w:insideH w:val="nil"/>
          <w:insideV w:val="nil"/>
        </w:tcBorders>
        <w:shd w:val="clear" w:color="auto" w:fill="FDCE5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4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464" w:themeFill="accent5"/>
      </w:tcPr>
    </w:tblStylePr>
    <w:tblStylePr w:type="lastCol">
      <w:rPr>
        <w:b/>
        <w:bCs/>
        <w:color w:val="FFFFFF" w:themeColor="background1"/>
      </w:rPr>
      <w:tblPr/>
      <w:tcPr>
        <w:tcBorders>
          <w:left w:val="nil"/>
          <w:right w:val="nil"/>
          <w:insideH w:val="nil"/>
          <w:insideV w:val="nil"/>
        </w:tcBorders>
        <w:shd w:val="clear" w:color="auto" w:fill="0064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80A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80A8" w:themeFill="accent6"/>
      </w:tcPr>
    </w:tblStylePr>
    <w:tblStylePr w:type="lastCol">
      <w:rPr>
        <w:b/>
        <w:bCs/>
        <w:color w:val="FFFFFF" w:themeColor="background1"/>
      </w:rPr>
      <w:tblPr/>
      <w:tcPr>
        <w:tcBorders>
          <w:left w:val="nil"/>
          <w:right w:val="nil"/>
          <w:insideH w:val="nil"/>
          <w:insideV w:val="nil"/>
        </w:tcBorders>
        <w:shd w:val="clear" w:color="auto" w:fill="0480A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0842CE"/>
    <w:pPr>
      <w:spacing w:after="220" w:line="240" w:lineRule="auto"/>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Table3Deffects2">
    <w:name w:val="Table 3D effects 2"/>
    <w:basedOn w:val="TableNormal"/>
    <w:uiPriority w:val="99"/>
    <w:semiHidden/>
    <w:unhideWhenUsed/>
    <w:rsid w:val="000842CE"/>
    <w:pPr>
      <w:spacing w:after="220" w:line="240" w:lineRule="auto"/>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uiPriority w:val="99"/>
    <w:semiHidden/>
    <w:unhideWhenUsed/>
    <w:rsid w:val="000842CE"/>
    <w:pPr>
      <w:spacing w:after="220" w:line="240" w:lineRule="auto"/>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uiPriority w:val="99"/>
    <w:semiHidden/>
    <w:unhideWhenUsed/>
    <w:rsid w:val="000842CE"/>
    <w:pPr>
      <w:spacing w:after="220" w:line="240" w:lineRule="auto"/>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0842CE"/>
    <w:pPr>
      <w:spacing w:after="220" w:line="240" w:lineRule="auto"/>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0842CE"/>
    <w:pPr>
      <w:spacing w:after="220" w:line="240" w:lineRule="auto"/>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uiPriority w:val="99"/>
    <w:semiHidden/>
    <w:unhideWhenUsed/>
    <w:rsid w:val="000842CE"/>
    <w:pPr>
      <w:spacing w:after="220" w:line="240" w:lineRule="auto"/>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uiPriority w:val="99"/>
    <w:semiHidden/>
    <w:unhideWhenUsed/>
    <w:rsid w:val="000842CE"/>
    <w:pPr>
      <w:spacing w:after="220" w:line="240" w:lineRule="auto"/>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uiPriority w:val="99"/>
    <w:semiHidden/>
    <w:unhideWhenUsed/>
    <w:rsid w:val="000842CE"/>
    <w:pPr>
      <w:spacing w:after="220" w:line="240" w:lineRule="auto"/>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uiPriority w:val="99"/>
    <w:semiHidden/>
    <w:unhideWhenUsed/>
    <w:rsid w:val="000842CE"/>
    <w:pPr>
      <w:spacing w:after="220" w:line="240" w:lineRule="auto"/>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uiPriority w:val="99"/>
    <w:semiHidden/>
    <w:unhideWhenUsed/>
    <w:rsid w:val="000842CE"/>
    <w:pPr>
      <w:spacing w:after="220" w:line="240" w:lineRule="auto"/>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uiPriority w:val="99"/>
    <w:semiHidden/>
    <w:unhideWhenUsed/>
    <w:rsid w:val="000842CE"/>
    <w:pPr>
      <w:spacing w:after="220" w:line="240" w:lineRule="auto"/>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42CE"/>
    <w:pPr>
      <w:spacing w:after="220" w:line="240" w:lineRule="auto"/>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42CE"/>
    <w:pPr>
      <w:spacing w:after="220" w:line="240" w:lineRule="auto"/>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uiPriority w:val="99"/>
    <w:semiHidden/>
    <w:unhideWhenUsed/>
    <w:rsid w:val="000842CE"/>
    <w:pPr>
      <w:spacing w:after="220" w:line="240" w:lineRule="auto"/>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uiPriority w:val="99"/>
    <w:semiHidden/>
    <w:unhideWhenUsed/>
    <w:rsid w:val="000842CE"/>
    <w:pPr>
      <w:spacing w:after="220" w:line="240" w:lineRule="auto"/>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0842CE"/>
    <w:pPr>
      <w:spacing w:after="220" w:line="240" w:lineRule="auto"/>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StylePr>
    <w:tblStylePr w:type="lastCol">
      <w:rPr>
        <w:b/>
        <w:bCs/>
      </w:rPr>
    </w:tblStylePr>
  </w:style>
  <w:style w:type="table" w:styleId="TableGrid4">
    <w:name w:val="Table Grid 4"/>
    <w:basedOn w:val="TableNormal"/>
    <w:uiPriority w:val="99"/>
    <w:semiHidden/>
    <w:unhideWhenUsed/>
    <w:rsid w:val="000842CE"/>
    <w:pPr>
      <w:spacing w:after="220" w:line="240" w:lineRule="auto"/>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0842CE"/>
    <w:pPr>
      <w:spacing w:after="220" w:line="240" w:lineRule="auto"/>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0842CE"/>
    <w:pPr>
      <w:spacing w:after="220" w:line="240" w:lineRule="auto"/>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uiPriority w:val="99"/>
    <w:semiHidden/>
    <w:unhideWhenUsed/>
    <w:rsid w:val="000842CE"/>
    <w:pPr>
      <w:spacing w:after="220" w:line="240" w:lineRule="auto"/>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0842CE"/>
    <w:pPr>
      <w:spacing w:after="220" w:line="240" w:lineRule="auto"/>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0842CE"/>
    <w:pPr>
      <w:spacing w:after="220" w:line="240" w:lineRule="auto"/>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6">
    <w:name w:val="Table List 6"/>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0842CE"/>
    <w:pPr>
      <w:spacing w:after="220" w:line="240" w:lineRule="auto"/>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Professional">
    <w:name w:val="Table Professional"/>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42CE"/>
    <w:pPr>
      <w:spacing w:after="220" w:line="240" w:lineRule="auto"/>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0842CE"/>
    <w:pPr>
      <w:spacing w:after="220" w:line="240" w:lineRule="auto"/>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TableSimple3">
    <w:name w:val="Table Simple 3"/>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42CE"/>
    <w:pPr>
      <w:spacing w:after="220" w:line="240" w:lineRule="auto"/>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uiPriority w:val="99"/>
    <w:semiHidden/>
    <w:unhideWhenUsed/>
    <w:rsid w:val="000842CE"/>
    <w:pPr>
      <w:spacing w:after="220" w:line="240" w:lineRule="auto"/>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uiPriority w:val="99"/>
    <w:semiHidden/>
    <w:unhideWhenUsed/>
    <w:rsid w:val="000842CE"/>
    <w:pPr>
      <w:spacing w:after="22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42CE"/>
    <w:pPr>
      <w:spacing w:after="220" w:line="240" w:lineRule="auto"/>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42CE"/>
    <w:pPr>
      <w:spacing w:after="220" w:line="240" w:lineRule="auto"/>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42CE"/>
    <w:pPr>
      <w:spacing w:after="220" w:line="240" w:lineRule="auto"/>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4-Accent6">
    <w:name w:val="Grid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customStyle="1" w:styleId="Heading6Char">
    <w:name w:val="Heading 6 Char"/>
    <w:basedOn w:val="DefaultParagraphFont"/>
    <w:link w:val="Heading6"/>
    <w:uiPriority w:val="9"/>
    <w:rsid w:val="006405E6"/>
    <w:rPr>
      <w:b/>
    </w:rPr>
  </w:style>
  <w:style w:type="character" w:customStyle="1" w:styleId="Heading7Char">
    <w:name w:val="Heading 7 Char"/>
    <w:basedOn w:val="DefaultParagraphFont"/>
    <w:link w:val="Heading7"/>
    <w:uiPriority w:val="9"/>
    <w:rsid w:val="006405E6"/>
    <w:rPr>
      <w:b/>
    </w:rPr>
  </w:style>
  <w:style w:type="character" w:customStyle="1" w:styleId="Heading8Char">
    <w:name w:val="Heading 8 Char"/>
    <w:basedOn w:val="DefaultParagraphFont"/>
    <w:link w:val="Heading8"/>
    <w:uiPriority w:val="9"/>
    <w:rsid w:val="006405E6"/>
    <w:rPr>
      <w:b/>
    </w:rPr>
  </w:style>
  <w:style w:type="character" w:customStyle="1" w:styleId="Heading9Char">
    <w:name w:val="Heading 9 Char"/>
    <w:basedOn w:val="DefaultParagraphFont"/>
    <w:link w:val="Heading9"/>
    <w:uiPriority w:val="9"/>
    <w:rsid w:val="006405E6"/>
    <w:rPr>
      <w:b/>
    </w:rPr>
  </w:style>
  <w:style w:type="character" w:styleId="Emphasis">
    <w:name w:val="Emphasis"/>
    <w:basedOn w:val="DefaultParagraphFont"/>
    <w:uiPriority w:val="20"/>
    <w:semiHidden/>
    <w:qFormat/>
    <w:rsid w:val="006405E6"/>
    <w:rPr>
      <w:i/>
      <w:iCs/>
    </w:rPr>
  </w:style>
  <w:style w:type="character" w:styleId="IntenseEmphasis">
    <w:name w:val="Intense Emphasis"/>
    <w:basedOn w:val="DefaultParagraphFont"/>
    <w:uiPriority w:val="21"/>
    <w:semiHidden/>
    <w:qFormat/>
    <w:rsid w:val="006405E6"/>
    <w:rPr>
      <w:b/>
      <w:bCs/>
      <w:i/>
      <w:iCs/>
      <w:color w:val="193C5A" w:themeColor="accent1"/>
    </w:rPr>
  </w:style>
  <w:style w:type="paragraph" w:styleId="Quote">
    <w:name w:val="Quote"/>
    <w:basedOn w:val="Normal"/>
    <w:next w:val="Normal"/>
    <w:link w:val="QuoteChar"/>
    <w:uiPriority w:val="29"/>
    <w:semiHidden/>
    <w:qFormat/>
    <w:rsid w:val="006405E6"/>
    <w:pPr>
      <w:spacing w:after="0"/>
      <w:contextualSpacing w:val="0"/>
    </w:pPr>
    <w:rPr>
      <w:i/>
      <w:iCs/>
      <w:color w:val="000000" w:themeColor="text1"/>
      <w:szCs w:val="20"/>
    </w:rPr>
  </w:style>
  <w:style w:type="character" w:customStyle="1" w:styleId="QuoteChar">
    <w:name w:val="Quote Char"/>
    <w:basedOn w:val="DefaultParagraphFont"/>
    <w:link w:val="Quote"/>
    <w:uiPriority w:val="29"/>
    <w:semiHidden/>
    <w:rsid w:val="006405E6"/>
    <w:rPr>
      <w:i/>
      <w:iCs/>
      <w:color w:val="000000" w:themeColor="text1"/>
      <w:szCs w:val="20"/>
    </w:rPr>
  </w:style>
  <w:style w:type="character" w:styleId="Strong">
    <w:name w:val="Strong"/>
    <w:basedOn w:val="DefaultParagraphFont"/>
    <w:uiPriority w:val="22"/>
    <w:semiHidden/>
    <w:qFormat/>
    <w:rsid w:val="006405E6"/>
    <w:rPr>
      <w:b/>
      <w:bCs/>
    </w:rPr>
  </w:style>
  <w:style w:type="character" w:styleId="SubtleEmphasis">
    <w:name w:val="Subtle Emphasis"/>
    <w:basedOn w:val="DefaultParagraphFont"/>
    <w:uiPriority w:val="19"/>
    <w:semiHidden/>
    <w:qFormat/>
    <w:rsid w:val="006405E6"/>
    <w:rPr>
      <w:i/>
      <w:iCs/>
      <w:color w:val="808080" w:themeColor="text1" w:themeTint="7F"/>
    </w:rPr>
  </w:style>
  <w:style w:type="paragraph" w:customStyle="1" w:styleId="Covertitle0">
    <w:name w:val="Cover title"/>
    <w:basedOn w:val="Normal"/>
    <w:link w:val="CovertitleChar0"/>
    <w:qFormat/>
    <w:rsid w:val="006405E6"/>
    <w:pPr>
      <w:suppressAutoHyphens/>
      <w:spacing w:after="0"/>
      <w:ind w:right="851"/>
      <w:contextualSpacing w:val="0"/>
    </w:pPr>
    <w:rPr>
      <w:b/>
      <w:noProof/>
      <w:color w:val="0085AC"/>
      <w:spacing w:val="5"/>
      <w:sz w:val="72"/>
      <w:szCs w:val="72"/>
      <w:lang w:eastAsia="en-AU"/>
    </w:rPr>
  </w:style>
  <w:style w:type="character" w:customStyle="1" w:styleId="CovertitleChar0">
    <w:name w:val="Cover title Char"/>
    <w:basedOn w:val="DefaultParagraphFont"/>
    <w:link w:val="Covertitle0"/>
    <w:rsid w:val="006405E6"/>
    <w:rPr>
      <w:b/>
      <w:noProof/>
      <w:color w:val="0085AC"/>
      <w:spacing w:val="5"/>
      <w:sz w:val="72"/>
      <w:szCs w:val="72"/>
      <w:lang w:eastAsia="en-AU"/>
    </w:rPr>
  </w:style>
  <w:style w:type="paragraph" w:styleId="TOC4">
    <w:name w:val="toc 4"/>
    <w:basedOn w:val="Normal"/>
    <w:next w:val="Normal"/>
    <w:autoRedefine/>
    <w:uiPriority w:val="39"/>
    <w:semiHidden/>
    <w:unhideWhenUsed/>
    <w:rsid w:val="006405E6"/>
    <w:pPr>
      <w:spacing w:after="100"/>
      <w:ind w:left="1021"/>
      <w:contextualSpacing w:val="0"/>
    </w:pPr>
    <w:rPr>
      <w:szCs w:val="20"/>
    </w:rPr>
  </w:style>
  <w:style w:type="paragraph" w:styleId="TOC5">
    <w:name w:val="toc 5"/>
    <w:basedOn w:val="Normal"/>
    <w:next w:val="Normal"/>
    <w:autoRedefine/>
    <w:uiPriority w:val="39"/>
    <w:semiHidden/>
    <w:unhideWhenUsed/>
    <w:rsid w:val="006405E6"/>
    <w:pPr>
      <w:spacing w:after="100"/>
      <w:ind w:left="1361"/>
      <w:contextualSpacing w:val="0"/>
    </w:pPr>
    <w:rPr>
      <w:szCs w:val="20"/>
    </w:rPr>
  </w:style>
  <w:style w:type="paragraph" w:styleId="TOC6">
    <w:name w:val="toc 6"/>
    <w:basedOn w:val="Normal"/>
    <w:next w:val="Normal"/>
    <w:autoRedefine/>
    <w:uiPriority w:val="39"/>
    <w:semiHidden/>
    <w:unhideWhenUsed/>
    <w:rsid w:val="006405E6"/>
    <w:pPr>
      <w:spacing w:after="100"/>
      <w:ind w:left="1701"/>
      <w:contextualSpacing w:val="0"/>
    </w:pPr>
    <w:rPr>
      <w:szCs w:val="20"/>
    </w:rPr>
  </w:style>
  <w:style w:type="paragraph" w:styleId="TOC7">
    <w:name w:val="toc 7"/>
    <w:basedOn w:val="Normal"/>
    <w:next w:val="Normal"/>
    <w:autoRedefine/>
    <w:uiPriority w:val="39"/>
    <w:semiHidden/>
    <w:unhideWhenUsed/>
    <w:rsid w:val="006405E6"/>
    <w:pPr>
      <w:spacing w:after="100"/>
      <w:ind w:left="2041"/>
      <w:contextualSpacing w:val="0"/>
    </w:pPr>
    <w:rPr>
      <w:szCs w:val="20"/>
    </w:rPr>
  </w:style>
  <w:style w:type="paragraph" w:styleId="TOC8">
    <w:name w:val="toc 8"/>
    <w:basedOn w:val="Normal"/>
    <w:next w:val="Normal"/>
    <w:autoRedefine/>
    <w:uiPriority w:val="39"/>
    <w:semiHidden/>
    <w:unhideWhenUsed/>
    <w:rsid w:val="006405E6"/>
    <w:pPr>
      <w:spacing w:after="100"/>
      <w:ind w:left="2381"/>
      <w:contextualSpacing w:val="0"/>
    </w:pPr>
    <w:rPr>
      <w:szCs w:val="20"/>
    </w:rPr>
  </w:style>
  <w:style w:type="paragraph" w:styleId="TOC9">
    <w:name w:val="toc 9"/>
    <w:basedOn w:val="Normal"/>
    <w:next w:val="Normal"/>
    <w:autoRedefine/>
    <w:uiPriority w:val="39"/>
    <w:semiHidden/>
    <w:unhideWhenUsed/>
    <w:rsid w:val="006405E6"/>
    <w:pPr>
      <w:spacing w:after="100"/>
      <w:ind w:left="2722"/>
      <w:contextualSpacing w:val="0"/>
    </w:pPr>
    <w:rPr>
      <w:szCs w:val="20"/>
    </w:rPr>
  </w:style>
  <w:style w:type="table" w:customStyle="1" w:styleId="TableGrid10">
    <w:name w:val="Table Grid1"/>
    <w:basedOn w:val="TableNormal"/>
    <w:next w:val="TableGrid"/>
    <w:uiPriority w:val="59"/>
    <w:rsid w:val="006405E6"/>
    <w:pPr>
      <w:spacing w:after="0" w:line="240" w:lineRule="auto"/>
    </w:pPr>
    <w:rPr>
      <w:rFonts w:ascii="Book Antiqua" w:eastAsia="Times New Roman" w:hAnsi="Book Antiqua" w:cs="Book Antiqua"/>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39"/>
    <w:rsid w:val="006405E6"/>
    <w:pPr>
      <w:spacing w:after="0" w:line="240" w:lineRule="auto"/>
    </w:pPr>
    <w:rPr>
      <w:rFonts w:ascii="Book Antiqua" w:eastAsia="Times New Roman" w:hAnsi="Book Antiqua" w:cs="Book Antiqua"/>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uiPriority w:val="5"/>
    <w:qFormat/>
    <w:rsid w:val="006405E6"/>
    <w:pPr>
      <w:keepNext/>
      <w:keepLines/>
      <w:pBdr>
        <w:top w:val="single" w:sz="8" w:space="0" w:color="D45D00"/>
        <w:left w:val="single" w:sz="8" w:space="4" w:color="D45D00"/>
        <w:bottom w:val="single" w:sz="8" w:space="1" w:color="D45D00"/>
        <w:right w:val="single" w:sz="8" w:space="4" w:color="D45D00"/>
      </w:pBdr>
      <w:shd w:val="clear" w:color="auto" w:fill="D45D00"/>
      <w:tabs>
        <w:tab w:val="left" w:pos="9360"/>
      </w:tabs>
      <w:spacing w:before="240" w:after="240"/>
      <w:contextualSpacing w:val="0"/>
      <w:outlineLvl w:val="0"/>
    </w:pPr>
    <w:rPr>
      <w:rFonts w:eastAsia="Times New Roman" w:cs="Times New Roman"/>
      <w:b/>
      <w:bCs/>
      <w:color w:val="FFFFFF"/>
      <w:sz w:val="28"/>
      <w:szCs w:val="28"/>
    </w:rPr>
  </w:style>
  <w:style w:type="character" w:customStyle="1" w:styleId="Style1Char">
    <w:name w:val="Style1 Char"/>
    <w:basedOn w:val="DefaultParagraphFont"/>
    <w:link w:val="Style1"/>
    <w:uiPriority w:val="5"/>
    <w:rsid w:val="006405E6"/>
    <w:rPr>
      <w:rFonts w:eastAsia="Times New Roman" w:cs="Times New Roman"/>
      <w:b/>
      <w:bCs/>
      <w:color w:val="FFFFFF"/>
      <w:sz w:val="28"/>
      <w:szCs w:val="28"/>
      <w:shd w:val="clear" w:color="auto" w:fill="D45D00"/>
    </w:rPr>
  </w:style>
  <w:style w:type="paragraph" w:customStyle="1" w:styleId="Table">
    <w:name w:val="Table"/>
    <w:basedOn w:val="Normal"/>
    <w:qFormat/>
    <w:rsid w:val="006405E6"/>
    <w:pPr>
      <w:spacing w:after="0"/>
      <w:contextualSpacing w:val="0"/>
    </w:pPr>
  </w:style>
  <w:style w:type="table" w:customStyle="1" w:styleId="TableGrid30">
    <w:name w:val="Table Grid3"/>
    <w:basedOn w:val="TableNormal"/>
    <w:next w:val="TableGrid"/>
    <w:uiPriority w:val="39"/>
    <w:rsid w:val="006405E6"/>
    <w:pPr>
      <w:spacing w:after="0" w:line="240" w:lineRule="auto"/>
    </w:pPr>
    <w:rPr>
      <w:rFonts w:ascii="Book Antiqua" w:eastAsia="Times New Roman" w:hAnsi="Book Antiqua" w:cs="Book Antiqua"/>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405E6"/>
  </w:style>
  <w:style w:type="paragraph" w:styleId="Revision">
    <w:name w:val="Revision"/>
    <w:hidden/>
    <w:uiPriority w:val="71"/>
    <w:semiHidden/>
    <w:rsid w:val="006405E6"/>
    <w:pPr>
      <w:spacing w:after="0" w:line="240" w:lineRule="auto"/>
    </w:pPr>
    <w:rPr>
      <w:szCs w:val="20"/>
    </w:rPr>
  </w:style>
  <w:style w:type="paragraph" w:customStyle="1" w:styleId="paragraph">
    <w:name w:val="paragraph"/>
    <w:basedOn w:val="Normal"/>
    <w:rsid w:val="006405E6"/>
    <w:pPr>
      <w:spacing w:before="100" w:beforeAutospacing="1" w:after="100" w:afterAutospacing="1"/>
      <w:contextualSpacing w:val="0"/>
    </w:pPr>
    <w:rPr>
      <w:rFonts w:ascii="Times New Roman" w:eastAsia="Times New Roman" w:hAnsi="Times New Roman" w:cs="Times New Roman"/>
      <w:sz w:val="24"/>
      <w:szCs w:val="24"/>
      <w:lang w:eastAsia="en-AU"/>
    </w:rPr>
  </w:style>
  <w:style w:type="character" w:customStyle="1" w:styleId="eop">
    <w:name w:val="eop"/>
    <w:basedOn w:val="DefaultParagraphFont"/>
    <w:rsid w:val="006405E6"/>
  </w:style>
  <w:style w:type="paragraph" w:styleId="CommentText">
    <w:name w:val="annotation text"/>
    <w:basedOn w:val="Normal"/>
    <w:link w:val="CommentTextChar"/>
    <w:uiPriority w:val="99"/>
    <w:unhideWhenUsed/>
    <w:rsid w:val="006405E6"/>
    <w:pPr>
      <w:spacing w:after="0"/>
      <w:contextualSpacing w:val="0"/>
    </w:pPr>
    <w:rPr>
      <w:sz w:val="20"/>
      <w:szCs w:val="20"/>
    </w:rPr>
  </w:style>
  <w:style w:type="character" w:customStyle="1" w:styleId="CommentTextChar">
    <w:name w:val="Comment Text Char"/>
    <w:basedOn w:val="DefaultParagraphFont"/>
    <w:link w:val="CommentText"/>
    <w:uiPriority w:val="99"/>
    <w:rsid w:val="006405E6"/>
    <w:rPr>
      <w:sz w:val="20"/>
      <w:szCs w:val="20"/>
    </w:rPr>
  </w:style>
  <w:style w:type="character" w:styleId="CommentReference">
    <w:name w:val="annotation reference"/>
    <w:basedOn w:val="DefaultParagraphFont"/>
    <w:uiPriority w:val="99"/>
    <w:semiHidden/>
    <w:unhideWhenUsed/>
    <w:rsid w:val="006405E6"/>
    <w:rPr>
      <w:sz w:val="16"/>
      <w:szCs w:val="16"/>
    </w:rPr>
  </w:style>
  <w:style w:type="paragraph" w:customStyle="1" w:styleId="SAFreetext1">
    <w:name w:val="SA Free text 1"/>
    <w:basedOn w:val="Normal"/>
    <w:qFormat/>
    <w:rsid w:val="006405E6"/>
    <w:pPr>
      <w:spacing w:after="160" w:line="259" w:lineRule="auto"/>
      <w:contextualSpacing w:val="0"/>
    </w:pPr>
  </w:style>
  <w:style w:type="paragraph" w:styleId="CommentSubject">
    <w:name w:val="annotation subject"/>
    <w:basedOn w:val="CommentText"/>
    <w:next w:val="CommentText"/>
    <w:link w:val="CommentSubjectChar"/>
    <w:uiPriority w:val="99"/>
    <w:semiHidden/>
    <w:unhideWhenUsed/>
    <w:rsid w:val="006405E6"/>
    <w:rPr>
      <w:b/>
      <w:bCs/>
    </w:rPr>
  </w:style>
  <w:style w:type="character" w:customStyle="1" w:styleId="CommentSubjectChar">
    <w:name w:val="Comment Subject Char"/>
    <w:basedOn w:val="CommentTextChar"/>
    <w:link w:val="CommentSubject"/>
    <w:uiPriority w:val="99"/>
    <w:semiHidden/>
    <w:rsid w:val="006405E6"/>
    <w:rPr>
      <w:b/>
      <w:bCs/>
      <w:sz w:val="20"/>
      <w:szCs w:val="20"/>
    </w:rPr>
  </w:style>
  <w:style w:type="paragraph" w:customStyle="1" w:styleId="SATablelist">
    <w:name w:val="SA Table list"/>
    <w:basedOn w:val="Normal"/>
    <w:qFormat/>
    <w:rsid w:val="0056312E"/>
    <w:pPr>
      <w:spacing w:before="60" w:after="60"/>
      <w:contextualSpacing w:val="0"/>
    </w:pPr>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education.wa.edu.au/privacy" TargetMode="External"/><Relationship Id="rId26" Type="http://schemas.openxmlformats.org/officeDocument/2006/relationships/hyperlink" Target="https://www.legislation.gov.au/Details/F2017L01182/Html/Text" TargetMode="External"/><Relationship Id="rId39" Type="http://schemas.openxmlformats.org/officeDocument/2006/relationships/header" Target="header6.xml"/><Relationship Id="rId21" Type="http://schemas.openxmlformats.org/officeDocument/2006/relationships/hyperlink" Target="https://www.legislation.gov.au/Details/F2017L01182/Html/Text" TargetMode="External"/><Relationship Id="rId34" Type="http://schemas.openxmlformats.org/officeDocument/2006/relationships/footer" Target="footer1.xml"/><Relationship Id="rId42" Type="http://schemas.openxmlformats.org/officeDocument/2006/relationships/hyperlink" Target="https://www.legislation.gov.au/C1959A00052/latest/text" TargetMode="External"/><Relationship Id="rId47" Type="http://schemas.openxmlformats.org/officeDocument/2006/relationships/footer" Target="footer4.xml"/><Relationship Id="rId50" Type="http://schemas.openxmlformats.org/officeDocument/2006/relationships/glossaryDocument" Target="glossary/document.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mailto:ngsregulation@education.wa.edu.au" TargetMode="External"/><Relationship Id="rId29" Type="http://schemas.openxmlformats.org/officeDocument/2006/relationships/hyperlink" Target="https://www.legislation.gov.au/Details/F2017L01182/Html/Text" TargetMode="External"/><Relationship Id="rId11" Type="http://schemas.openxmlformats.org/officeDocument/2006/relationships/footnotes" Target="footnotes.xml"/><Relationship Id="rId24" Type="http://schemas.openxmlformats.org/officeDocument/2006/relationships/hyperlink" Target="https://www.legislation.gov.au/Details/F2017L01182/Html/Text" TargetMode="External"/><Relationship Id="rId32" Type="http://schemas.openxmlformats.org/officeDocument/2006/relationships/header" Target="header1.xml"/><Relationship Id="rId37" Type="http://schemas.openxmlformats.org/officeDocument/2006/relationships/header" Target="header4.xml"/><Relationship Id="rId40" Type="http://schemas.openxmlformats.org/officeDocument/2006/relationships/footer" Target="footer3.xml"/><Relationship Id="rId45" Type="http://schemas.openxmlformats.org/officeDocument/2006/relationships/hyperlink" Target="https://www.legislation.gov.au/C1959A00052/latest/text" TargetMode="External"/><Relationship Id="rId5" Type="http://schemas.openxmlformats.org/officeDocument/2006/relationships/customXml" Target="../customXml/item5.xml"/><Relationship Id="rId15" Type="http://schemas.openxmlformats.org/officeDocument/2006/relationships/hyperlink" Target="https://www.education.wa.edu.au/freedom-of-information" TargetMode="External"/><Relationship Id="rId23" Type="http://schemas.openxmlformats.org/officeDocument/2006/relationships/hyperlink" Target="https://www.legislation.gov.au/Details/F2017L01182/Html/Text" TargetMode="External"/><Relationship Id="rId28" Type="http://schemas.openxmlformats.org/officeDocument/2006/relationships/hyperlink" Target="https://www.legislation.gov.au/Details/F2017L01182/Html/Text" TargetMode="External"/><Relationship Id="rId36" Type="http://schemas.openxmlformats.org/officeDocument/2006/relationships/header" Target="header3.xml"/><Relationship Id="rId49"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mailto:NGSRegulation@education.wa.edu.au" TargetMode="External"/><Relationship Id="rId31" Type="http://schemas.openxmlformats.org/officeDocument/2006/relationships/hyperlink" Target="https://www.legislation.gov.au/Details/F2017L01182/Html/Text" TargetMode="External"/><Relationship Id="rId44" Type="http://schemas.openxmlformats.org/officeDocument/2006/relationships/hyperlink" Target="https://www.legislation.wa.gov.au/legislation/statutes.nsf/law_a9392.html&amp;view=consolidated"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hyperlink" Target="https://www.legislation.gov.au/Details/F2017L01182/Html/Text" TargetMode="External"/><Relationship Id="rId27" Type="http://schemas.openxmlformats.org/officeDocument/2006/relationships/hyperlink" Target="https://www.legislation.gov.au/Details/F2017L01182/Html/Text" TargetMode="External"/><Relationship Id="rId30" Type="http://schemas.openxmlformats.org/officeDocument/2006/relationships/hyperlink" Target="https://www.legislation.gov.au/Details/F2017L01182/Html/Text" TargetMode="External"/><Relationship Id="rId35" Type="http://schemas.openxmlformats.org/officeDocument/2006/relationships/footer" Target="footer2.xml"/><Relationship Id="rId43" Type="http://schemas.openxmlformats.org/officeDocument/2006/relationships/hyperlink" Target="https://www.legislation.gov.au/F2023L01753/asmade/text" TargetMode="External"/><Relationship Id="rId48" Type="http://schemas.openxmlformats.org/officeDocument/2006/relationships/footer" Target="footer5.xml"/><Relationship Id="rId8" Type="http://schemas.openxmlformats.org/officeDocument/2006/relationships/styles" Target="styl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education.wa.edu.au/non-government-school-registration" TargetMode="External"/><Relationship Id="rId25" Type="http://schemas.openxmlformats.org/officeDocument/2006/relationships/hyperlink" Target="https://www.legislation.gov.au/Details/F2017L01182/Html/Text" TargetMode="External"/><Relationship Id="rId33" Type="http://schemas.openxmlformats.org/officeDocument/2006/relationships/header" Target="header2.xml"/><Relationship Id="rId38" Type="http://schemas.openxmlformats.org/officeDocument/2006/relationships/header" Target="header5.xml"/><Relationship Id="rId46" Type="http://schemas.openxmlformats.org/officeDocument/2006/relationships/hyperlink" Target="https://www.legislation.gov.au/F2023L01753/asmade/text" TargetMode="External"/><Relationship Id="rId20" Type="http://schemas.openxmlformats.org/officeDocument/2006/relationships/hyperlink" Target="mailto:NGSRegulation@education.wa.edu.au" TargetMode="External"/><Relationship Id="rId41" Type="http://schemas.openxmlformats.org/officeDocument/2006/relationships/hyperlink" Target="https://www.legislation.wa.gov.au/legislation/statutes.nsf/law_a9392.html&amp;view=consolidated" TargetMode="External"/><Relationship Id="rId1" Type="http://schemas.openxmlformats.org/officeDocument/2006/relationships/customXml" Target="../customXml/item1.xml"/><Relationship Id="rId6" Type="http://schemas.openxmlformats.org/officeDocument/2006/relationships/customXml" Target="../customXml/item6.xml"/></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waeduau.sharepoint.com/sites/TemplateLibrary/CorporateTemplates/Report/Report%20(Sho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4936DACED348408AF84A4C8A8EA03E"/>
        <w:category>
          <w:name w:val="General"/>
          <w:gallery w:val="placeholder"/>
        </w:category>
        <w:types>
          <w:type w:val="bbPlcHdr"/>
        </w:types>
        <w:behaviors>
          <w:behavior w:val="content"/>
        </w:behaviors>
        <w:guid w:val="{E28A8568-F6F0-4221-AB27-8D6871877BB8}"/>
      </w:docPartPr>
      <w:docPartBody>
        <w:p w:rsidR="00B9112F" w:rsidRDefault="00B8039C" w:rsidP="00B8039C">
          <w:pPr>
            <w:pStyle w:val="844936DACED348408AF84A4C8A8EA03E"/>
          </w:pPr>
          <w:r w:rsidRPr="00C96903">
            <w:rPr>
              <w:rStyle w:val="PlaceholderText"/>
              <w:shd w:val="clear" w:color="auto" w:fill="FAE2D5" w:themeFill="accent2" w:themeFillTint="33"/>
            </w:rPr>
            <w:t>Click/tap to enter.</w:t>
          </w:r>
        </w:p>
      </w:docPartBody>
    </w:docPart>
    <w:docPart>
      <w:docPartPr>
        <w:name w:val="7410EDB42B224B78A25CAAC396618B71"/>
        <w:category>
          <w:name w:val="General"/>
          <w:gallery w:val="placeholder"/>
        </w:category>
        <w:types>
          <w:type w:val="bbPlcHdr"/>
        </w:types>
        <w:behaviors>
          <w:behavior w:val="content"/>
        </w:behaviors>
        <w:guid w:val="{AB99DF9F-21CA-431E-837D-29ACD585FEC7}"/>
      </w:docPartPr>
      <w:docPartBody>
        <w:p w:rsidR="00B9112F" w:rsidRDefault="00B8039C" w:rsidP="00B8039C">
          <w:pPr>
            <w:pStyle w:val="7410EDB42B224B78A25CAAC396618B71"/>
          </w:pPr>
          <w:r w:rsidRPr="00C96903">
            <w:rPr>
              <w:rStyle w:val="PlaceholderText"/>
              <w:shd w:val="clear" w:color="auto" w:fill="FAE2D5" w:themeFill="accent2" w:themeFillTint="33"/>
            </w:rPr>
            <w:t>Click/tap</w:t>
          </w:r>
        </w:p>
      </w:docPartBody>
    </w:docPart>
    <w:docPart>
      <w:docPartPr>
        <w:name w:val="E9DAB4D8BAFC45C1B82CD79DB7109028"/>
        <w:category>
          <w:name w:val="General"/>
          <w:gallery w:val="placeholder"/>
        </w:category>
        <w:types>
          <w:type w:val="bbPlcHdr"/>
        </w:types>
        <w:behaviors>
          <w:behavior w:val="content"/>
        </w:behaviors>
        <w:guid w:val="{1574D306-979B-4A94-9045-0ADDECBBA895}"/>
      </w:docPartPr>
      <w:docPartBody>
        <w:p w:rsidR="00B9112F" w:rsidRDefault="00B8039C" w:rsidP="00B8039C">
          <w:pPr>
            <w:pStyle w:val="E9DAB4D8BAFC45C1B82CD79DB7109028"/>
          </w:pPr>
          <w:r w:rsidRPr="00C96903">
            <w:rPr>
              <w:rStyle w:val="PlaceholderText"/>
              <w:shd w:val="clear" w:color="auto" w:fill="FAE2D5" w:themeFill="accent2" w:themeFillTint="33"/>
            </w:rPr>
            <w:t>Click/tap to enter.</w:t>
          </w:r>
        </w:p>
      </w:docPartBody>
    </w:docPart>
    <w:docPart>
      <w:docPartPr>
        <w:name w:val="BBB9773B359F4DB3A335DA8FF8338EE5"/>
        <w:category>
          <w:name w:val="General"/>
          <w:gallery w:val="placeholder"/>
        </w:category>
        <w:types>
          <w:type w:val="bbPlcHdr"/>
        </w:types>
        <w:behaviors>
          <w:behavior w:val="content"/>
        </w:behaviors>
        <w:guid w:val="{5B99D228-5552-47E1-A68E-3CD9AB15EADD}"/>
      </w:docPartPr>
      <w:docPartBody>
        <w:p w:rsidR="00B9112F" w:rsidRDefault="00B8039C" w:rsidP="00B8039C">
          <w:pPr>
            <w:pStyle w:val="BBB9773B359F4DB3A335DA8FF8338EE5"/>
          </w:pPr>
          <w:r w:rsidRPr="00C96903">
            <w:rPr>
              <w:rStyle w:val="PlaceholderText"/>
              <w:shd w:val="clear" w:color="auto" w:fill="FAE2D5" w:themeFill="accent2" w:themeFillTint="33"/>
            </w:rPr>
            <w:t>Click/tap to enter.</w:t>
          </w:r>
        </w:p>
      </w:docPartBody>
    </w:docPart>
    <w:docPart>
      <w:docPartPr>
        <w:name w:val="56F6CA167A324DBC8391572CD50EC18D"/>
        <w:category>
          <w:name w:val="General"/>
          <w:gallery w:val="placeholder"/>
        </w:category>
        <w:types>
          <w:type w:val="bbPlcHdr"/>
        </w:types>
        <w:behaviors>
          <w:behavior w:val="content"/>
        </w:behaviors>
        <w:guid w:val="{E182EDBE-F6AF-4894-BC3D-35D8DD65B18C}"/>
      </w:docPartPr>
      <w:docPartBody>
        <w:p w:rsidR="00B9112F" w:rsidRDefault="00B8039C" w:rsidP="00B8039C">
          <w:pPr>
            <w:pStyle w:val="56F6CA167A324DBC8391572CD50EC18D"/>
          </w:pPr>
          <w:r w:rsidRPr="00C96903">
            <w:rPr>
              <w:rStyle w:val="PlaceholderText"/>
              <w:shd w:val="clear" w:color="auto" w:fill="FAE2D5" w:themeFill="accent2" w:themeFillTint="33"/>
            </w:rPr>
            <w:t>Click/tap to enter.</w:t>
          </w:r>
        </w:p>
      </w:docPartBody>
    </w:docPart>
    <w:docPart>
      <w:docPartPr>
        <w:name w:val="19D72C7B3FB44ED08DD2763E3A2A3D5A"/>
        <w:category>
          <w:name w:val="General"/>
          <w:gallery w:val="placeholder"/>
        </w:category>
        <w:types>
          <w:type w:val="bbPlcHdr"/>
        </w:types>
        <w:behaviors>
          <w:behavior w:val="content"/>
        </w:behaviors>
        <w:guid w:val="{22E18B89-259B-4A41-BD17-95DFD86F5069}"/>
      </w:docPartPr>
      <w:docPartBody>
        <w:p w:rsidR="00B9112F" w:rsidRDefault="00B8039C" w:rsidP="00B8039C">
          <w:pPr>
            <w:pStyle w:val="19D72C7B3FB44ED08DD2763E3A2A3D5A"/>
          </w:pPr>
          <w:r w:rsidRPr="00C96903">
            <w:rPr>
              <w:rStyle w:val="PlaceholderText"/>
              <w:shd w:val="clear" w:color="auto" w:fill="FAE2D5" w:themeFill="accent2" w:themeFillTint="33"/>
            </w:rPr>
            <w:t>Click/tap to enter.</w:t>
          </w:r>
        </w:p>
      </w:docPartBody>
    </w:docPart>
    <w:docPart>
      <w:docPartPr>
        <w:name w:val="886A57A354CC4970A42B3E34CE14D470"/>
        <w:category>
          <w:name w:val="General"/>
          <w:gallery w:val="placeholder"/>
        </w:category>
        <w:types>
          <w:type w:val="bbPlcHdr"/>
        </w:types>
        <w:behaviors>
          <w:behavior w:val="content"/>
        </w:behaviors>
        <w:guid w:val="{1814EB27-A1E4-42CA-AC88-53A336F25761}"/>
      </w:docPartPr>
      <w:docPartBody>
        <w:p w:rsidR="00B9112F" w:rsidRDefault="00B8039C" w:rsidP="00B8039C">
          <w:pPr>
            <w:pStyle w:val="886A57A354CC4970A42B3E34CE14D470"/>
          </w:pPr>
          <w:r w:rsidRPr="00C96903">
            <w:rPr>
              <w:rStyle w:val="PlaceholderText"/>
              <w:shd w:val="clear" w:color="auto" w:fill="FAE2D5" w:themeFill="accent2" w:themeFillTint="33"/>
            </w:rPr>
            <w:t>Click/tap</w:t>
          </w:r>
        </w:p>
      </w:docPartBody>
    </w:docPart>
    <w:docPart>
      <w:docPartPr>
        <w:name w:val="5ECE3F2949144C8B8E9B4D3A62D1C658"/>
        <w:category>
          <w:name w:val="General"/>
          <w:gallery w:val="placeholder"/>
        </w:category>
        <w:types>
          <w:type w:val="bbPlcHdr"/>
        </w:types>
        <w:behaviors>
          <w:behavior w:val="content"/>
        </w:behaviors>
        <w:guid w:val="{D28EB753-2F4D-460C-A110-4523098579D9}"/>
      </w:docPartPr>
      <w:docPartBody>
        <w:p w:rsidR="00B9112F" w:rsidRDefault="00B8039C" w:rsidP="00B8039C">
          <w:pPr>
            <w:pStyle w:val="5ECE3F2949144C8B8E9B4D3A62D1C658"/>
          </w:pPr>
          <w:r w:rsidRPr="00C96903">
            <w:rPr>
              <w:rStyle w:val="PlaceholderText"/>
              <w:shd w:val="clear" w:color="auto" w:fill="FAE2D5" w:themeFill="accent2" w:themeFillTint="33"/>
            </w:rPr>
            <w:t>Click/tap to enter.</w:t>
          </w:r>
        </w:p>
      </w:docPartBody>
    </w:docPart>
    <w:docPart>
      <w:docPartPr>
        <w:name w:val="C3C000F7846E4AD7B09A5EA18B9C0DC4"/>
        <w:category>
          <w:name w:val="General"/>
          <w:gallery w:val="placeholder"/>
        </w:category>
        <w:types>
          <w:type w:val="bbPlcHdr"/>
        </w:types>
        <w:behaviors>
          <w:behavior w:val="content"/>
        </w:behaviors>
        <w:guid w:val="{81666FA0-D852-4B8D-B7C8-ECC1B6BB23E3}"/>
      </w:docPartPr>
      <w:docPartBody>
        <w:p w:rsidR="00B9112F" w:rsidRDefault="00B8039C" w:rsidP="00B8039C">
          <w:pPr>
            <w:pStyle w:val="C3C000F7846E4AD7B09A5EA18B9C0DC4"/>
          </w:pPr>
          <w:r w:rsidRPr="00C96903">
            <w:rPr>
              <w:rStyle w:val="PlaceholderText"/>
              <w:shd w:val="clear" w:color="auto" w:fill="FAE2D5" w:themeFill="accent2" w:themeFillTint="33"/>
            </w:rPr>
            <w:t>Click/tap to enter.</w:t>
          </w:r>
        </w:p>
      </w:docPartBody>
    </w:docPart>
    <w:docPart>
      <w:docPartPr>
        <w:name w:val="0B59D0DD4C6A49FF9334F0224AE0FC2E"/>
        <w:category>
          <w:name w:val="General"/>
          <w:gallery w:val="placeholder"/>
        </w:category>
        <w:types>
          <w:type w:val="bbPlcHdr"/>
        </w:types>
        <w:behaviors>
          <w:behavior w:val="content"/>
        </w:behaviors>
        <w:guid w:val="{AB03DC20-E1C1-4F14-A73E-AD47315F4CC4}"/>
      </w:docPartPr>
      <w:docPartBody>
        <w:p w:rsidR="00B9112F" w:rsidRDefault="00B8039C" w:rsidP="00B8039C">
          <w:pPr>
            <w:pStyle w:val="0B59D0DD4C6A49FF9334F0224AE0FC2E"/>
          </w:pPr>
          <w:r w:rsidRPr="00C96903">
            <w:rPr>
              <w:rStyle w:val="PlaceholderText"/>
              <w:shd w:val="clear" w:color="auto" w:fill="FAE2D5" w:themeFill="accent2" w:themeFillTint="33"/>
            </w:rPr>
            <w:t>Click/tap to enter.</w:t>
          </w:r>
        </w:p>
      </w:docPartBody>
    </w:docPart>
    <w:docPart>
      <w:docPartPr>
        <w:name w:val="21D6B6CDCA304539B84051D344E42786"/>
        <w:category>
          <w:name w:val="General"/>
          <w:gallery w:val="placeholder"/>
        </w:category>
        <w:types>
          <w:type w:val="bbPlcHdr"/>
        </w:types>
        <w:behaviors>
          <w:behavior w:val="content"/>
        </w:behaviors>
        <w:guid w:val="{9CAA6383-108D-44F6-AF09-FD391CE42750}"/>
      </w:docPartPr>
      <w:docPartBody>
        <w:p w:rsidR="00B9112F" w:rsidRDefault="00B8039C" w:rsidP="00B8039C">
          <w:pPr>
            <w:pStyle w:val="21D6B6CDCA304539B84051D344E42786"/>
          </w:pPr>
          <w:r w:rsidRPr="00C96903">
            <w:rPr>
              <w:rStyle w:val="PlaceholderText"/>
              <w:shd w:val="clear" w:color="auto" w:fill="FAE2D5" w:themeFill="accent2" w:themeFillTint="33"/>
            </w:rPr>
            <w:t>Click/tap</w:t>
          </w:r>
        </w:p>
      </w:docPartBody>
    </w:docPart>
    <w:docPart>
      <w:docPartPr>
        <w:name w:val="BBBA10327096498ABE4800BE73DA8D3F"/>
        <w:category>
          <w:name w:val="General"/>
          <w:gallery w:val="placeholder"/>
        </w:category>
        <w:types>
          <w:type w:val="bbPlcHdr"/>
        </w:types>
        <w:behaviors>
          <w:behavior w:val="content"/>
        </w:behaviors>
        <w:guid w:val="{7C1DDCA3-38B6-40D2-83DA-D51D88F30760}"/>
      </w:docPartPr>
      <w:docPartBody>
        <w:p w:rsidR="00B9112F" w:rsidRDefault="00B8039C" w:rsidP="00B8039C">
          <w:pPr>
            <w:pStyle w:val="BBBA10327096498ABE4800BE73DA8D3F"/>
          </w:pPr>
          <w:r w:rsidRPr="00C96903">
            <w:rPr>
              <w:rStyle w:val="PlaceholderText"/>
              <w:shd w:val="clear" w:color="auto" w:fill="FAE2D5" w:themeFill="accent2" w:themeFillTint="33"/>
            </w:rPr>
            <w:t>Click/tap to enter.</w:t>
          </w:r>
        </w:p>
      </w:docPartBody>
    </w:docPart>
    <w:docPart>
      <w:docPartPr>
        <w:name w:val="ABFDAF220C574CC491BF52582ACCA00F"/>
        <w:category>
          <w:name w:val="General"/>
          <w:gallery w:val="placeholder"/>
        </w:category>
        <w:types>
          <w:type w:val="bbPlcHdr"/>
        </w:types>
        <w:behaviors>
          <w:behavior w:val="content"/>
        </w:behaviors>
        <w:guid w:val="{88C45706-48BC-430B-A1F8-D4A711A0FFF0}"/>
      </w:docPartPr>
      <w:docPartBody>
        <w:p w:rsidR="00B9112F" w:rsidRDefault="00B8039C" w:rsidP="00B8039C">
          <w:pPr>
            <w:pStyle w:val="ABFDAF220C574CC491BF52582ACCA00F"/>
          </w:pPr>
          <w:r w:rsidRPr="00C96903">
            <w:rPr>
              <w:rStyle w:val="PlaceholderText"/>
              <w:shd w:val="clear" w:color="auto" w:fill="FAE2D5" w:themeFill="accent2" w:themeFillTint="33"/>
            </w:rPr>
            <w:t>Click/tap to enter.</w:t>
          </w:r>
        </w:p>
      </w:docPartBody>
    </w:docPart>
    <w:docPart>
      <w:docPartPr>
        <w:name w:val="39703AF7D30F4FC7A8E4321AE3B7E53D"/>
        <w:category>
          <w:name w:val="General"/>
          <w:gallery w:val="placeholder"/>
        </w:category>
        <w:types>
          <w:type w:val="bbPlcHdr"/>
        </w:types>
        <w:behaviors>
          <w:behavior w:val="content"/>
        </w:behaviors>
        <w:guid w:val="{DB2237B3-B0AA-4B48-BF0C-2B7164F03874}"/>
      </w:docPartPr>
      <w:docPartBody>
        <w:p w:rsidR="00B9112F" w:rsidRDefault="00B8039C" w:rsidP="00B8039C">
          <w:pPr>
            <w:pStyle w:val="39703AF7D30F4FC7A8E4321AE3B7E53D"/>
          </w:pPr>
          <w:r w:rsidRPr="00C96903">
            <w:rPr>
              <w:rStyle w:val="PlaceholderText"/>
              <w:shd w:val="clear" w:color="auto" w:fill="FAE2D5" w:themeFill="accent2" w:themeFillTint="33"/>
            </w:rPr>
            <w:t>Click/tap to enter.</w:t>
          </w:r>
        </w:p>
      </w:docPartBody>
    </w:docPart>
    <w:docPart>
      <w:docPartPr>
        <w:name w:val="B97904328E9C47CD8696D03528693AB9"/>
        <w:category>
          <w:name w:val="General"/>
          <w:gallery w:val="placeholder"/>
        </w:category>
        <w:types>
          <w:type w:val="bbPlcHdr"/>
        </w:types>
        <w:behaviors>
          <w:behavior w:val="content"/>
        </w:behaviors>
        <w:guid w:val="{4BF2C172-7AAD-4F1B-A6CC-7D874A7A1140}"/>
      </w:docPartPr>
      <w:docPartBody>
        <w:p w:rsidR="00B9112F" w:rsidRDefault="00B8039C" w:rsidP="00B8039C">
          <w:pPr>
            <w:pStyle w:val="B97904328E9C47CD8696D03528693AB9"/>
          </w:pPr>
          <w:r w:rsidRPr="00C96903">
            <w:rPr>
              <w:rStyle w:val="PlaceholderText"/>
              <w:shd w:val="clear" w:color="auto" w:fill="FAE2D5" w:themeFill="accent2" w:themeFillTint="33"/>
            </w:rPr>
            <w:t>Click/tap to enter.</w:t>
          </w:r>
        </w:p>
      </w:docPartBody>
    </w:docPart>
    <w:docPart>
      <w:docPartPr>
        <w:name w:val="74C6454A75844697BC320BF3286C9BFD"/>
        <w:category>
          <w:name w:val="General"/>
          <w:gallery w:val="placeholder"/>
        </w:category>
        <w:types>
          <w:type w:val="bbPlcHdr"/>
        </w:types>
        <w:behaviors>
          <w:behavior w:val="content"/>
        </w:behaviors>
        <w:guid w:val="{1C5A4ED3-6049-458C-A9FB-A3FEC326747F}"/>
      </w:docPartPr>
      <w:docPartBody>
        <w:p w:rsidR="00B9112F" w:rsidRDefault="00B8039C" w:rsidP="00B8039C">
          <w:pPr>
            <w:pStyle w:val="74C6454A75844697BC320BF3286C9BFD"/>
          </w:pPr>
          <w:r w:rsidRPr="00C96903">
            <w:rPr>
              <w:rStyle w:val="PlaceholderText"/>
              <w:shd w:val="clear" w:color="auto" w:fill="FAE2D5" w:themeFill="accent2" w:themeFillTint="33"/>
            </w:rPr>
            <w:t>Click/tap to enter.</w:t>
          </w:r>
        </w:p>
      </w:docPartBody>
    </w:docPart>
    <w:docPart>
      <w:docPartPr>
        <w:name w:val="7D6525E15F21475392D8701364C59C0E"/>
        <w:category>
          <w:name w:val="General"/>
          <w:gallery w:val="placeholder"/>
        </w:category>
        <w:types>
          <w:type w:val="bbPlcHdr"/>
        </w:types>
        <w:behaviors>
          <w:behavior w:val="content"/>
        </w:behaviors>
        <w:guid w:val="{1EDDC9AA-3C73-4A1F-B4BF-FE2FAD8664C1}"/>
      </w:docPartPr>
      <w:docPartBody>
        <w:p w:rsidR="00B9112F" w:rsidRDefault="00B8039C" w:rsidP="00B8039C">
          <w:pPr>
            <w:pStyle w:val="7D6525E15F21475392D8701364C59C0E"/>
          </w:pPr>
          <w:r w:rsidRPr="00C96903">
            <w:rPr>
              <w:rStyle w:val="PlaceholderText"/>
              <w:shd w:val="clear" w:color="auto" w:fill="FAE2D5" w:themeFill="accent2" w:themeFillTint="33"/>
            </w:rPr>
            <w:t>Click/tap to enter.</w:t>
          </w:r>
        </w:p>
      </w:docPartBody>
    </w:docPart>
    <w:docPart>
      <w:docPartPr>
        <w:name w:val="B607CCC9C97C4733A617DD9A19B4B786"/>
        <w:category>
          <w:name w:val="General"/>
          <w:gallery w:val="placeholder"/>
        </w:category>
        <w:types>
          <w:type w:val="bbPlcHdr"/>
        </w:types>
        <w:behaviors>
          <w:behavior w:val="content"/>
        </w:behaviors>
        <w:guid w:val="{74CDC517-3FF4-401C-8658-CC1B2D76EFAD}"/>
      </w:docPartPr>
      <w:docPartBody>
        <w:p w:rsidR="00B9112F" w:rsidRDefault="00B8039C" w:rsidP="00B8039C">
          <w:pPr>
            <w:pStyle w:val="B607CCC9C97C4733A617DD9A19B4B786"/>
          </w:pPr>
          <w:r w:rsidRPr="00C96903">
            <w:rPr>
              <w:rStyle w:val="PlaceholderText"/>
              <w:shd w:val="clear" w:color="auto" w:fill="FAE2D5" w:themeFill="accent2" w:themeFillTint="33"/>
            </w:rPr>
            <w:t>Click/tap to enter.</w:t>
          </w:r>
        </w:p>
      </w:docPartBody>
    </w:docPart>
    <w:docPart>
      <w:docPartPr>
        <w:name w:val="34413306AF1246E18650F721F7F243D4"/>
        <w:category>
          <w:name w:val="General"/>
          <w:gallery w:val="placeholder"/>
        </w:category>
        <w:types>
          <w:type w:val="bbPlcHdr"/>
        </w:types>
        <w:behaviors>
          <w:behavior w:val="content"/>
        </w:behaviors>
        <w:guid w:val="{E23F4DF2-E26C-4B3F-8CF8-FD5DD7C2DECD}"/>
      </w:docPartPr>
      <w:docPartBody>
        <w:p w:rsidR="00B9112F" w:rsidRDefault="00B8039C" w:rsidP="00B8039C">
          <w:pPr>
            <w:pStyle w:val="34413306AF1246E18650F721F7F243D4"/>
          </w:pPr>
          <w:r w:rsidRPr="00C96903">
            <w:rPr>
              <w:rStyle w:val="PlaceholderText"/>
              <w:shd w:val="clear" w:color="auto" w:fill="FAE2D5" w:themeFill="accent2" w:themeFillTint="33"/>
            </w:rPr>
            <w:t>Click/tap to enter.</w:t>
          </w:r>
        </w:p>
      </w:docPartBody>
    </w:docPart>
    <w:docPart>
      <w:docPartPr>
        <w:name w:val="46451441072E4A4FBC1523DBEF4D822E"/>
        <w:category>
          <w:name w:val="General"/>
          <w:gallery w:val="placeholder"/>
        </w:category>
        <w:types>
          <w:type w:val="bbPlcHdr"/>
        </w:types>
        <w:behaviors>
          <w:behavior w:val="content"/>
        </w:behaviors>
        <w:guid w:val="{4D3EC761-D7B7-4530-8925-D67FC70EDED5}"/>
      </w:docPartPr>
      <w:docPartBody>
        <w:p w:rsidR="00B9112F" w:rsidRDefault="00B8039C" w:rsidP="00B8039C">
          <w:pPr>
            <w:pStyle w:val="46451441072E4A4FBC1523DBEF4D822E"/>
          </w:pPr>
          <w:r w:rsidRPr="00C96903">
            <w:rPr>
              <w:rStyle w:val="PlaceholderText"/>
              <w:shd w:val="clear" w:color="auto" w:fill="FAE2D5" w:themeFill="accent2" w:themeFillTint="33"/>
            </w:rPr>
            <w:t>Click/tap to enter.</w:t>
          </w:r>
        </w:p>
      </w:docPartBody>
    </w:docPart>
    <w:docPart>
      <w:docPartPr>
        <w:name w:val="EB15003249AE4E57BB746A23D32BA791"/>
        <w:category>
          <w:name w:val="General"/>
          <w:gallery w:val="placeholder"/>
        </w:category>
        <w:types>
          <w:type w:val="bbPlcHdr"/>
        </w:types>
        <w:behaviors>
          <w:behavior w:val="content"/>
        </w:behaviors>
        <w:guid w:val="{D0682742-DBDC-4046-AC77-96A674B19A57}"/>
      </w:docPartPr>
      <w:docPartBody>
        <w:p w:rsidR="00B9112F" w:rsidRDefault="00B8039C" w:rsidP="00B8039C">
          <w:pPr>
            <w:pStyle w:val="EB15003249AE4E57BB746A23D32BA791"/>
          </w:pPr>
          <w:r w:rsidRPr="00C96903">
            <w:rPr>
              <w:rStyle w:val="PlaceholderText"/>
              <w:shd w:val="clear" w:color="auto" w:fill="FAE2D5" w:themeFill="accent2" w:themeFillTint="33"/>
            </w:rPr>
            <w:t>Click/tap</w:t>
          </w:r>
        </w:p>
      </w:docPartBody>
    </w:docPart>
    <w:docPart>
      <w:docPartPr>
        <w:name w:val="E91018E1386D462788848EBCE4CBEA85"/>
        <w:category>
          <w:name w:val="General"/>
          <w:gallery w:val="placeholder"/>
        </w:category>
        <w:types>
          <w:type w:val="bbPlcHdr"/>
        </w:types>
        <w:behaviors>
          <w:behavior w:val="content"/>
        </w:behaviors>
        <w:guid w:val="{12C0805B-A0A1-45AB-B415-02BC8C6E9030}"/>
      </w:docPartPr>
      <w:docPartBody>
        <w:p w:rsidR="00B9112F" w:rsidRDefault="00B8039C" w:rsidP="00B8039C">
          <w:pPr>
            <w:pStyle w:val="E91018E1386D462788848EBCE4CBEA85"/>
          </w:pPr>
          <w:r w:rsidRPr="00C96903">
            <w:rPr>
              <w:rStyle w:val="PlaceholderText"/>
              <w:shd w:val="clear" w:color="auto" w:fill="FAE2D5" w:themeFill="accent2" w:themeFillTint="33"/>
            </w:rPr>
            <w:t>Click/tap to enter.</w:t>
          </w:r>
        </w:p>
      </w:docPartBody>
    </w:docPart>
    <w:docPart>
      <w:docPartPr>
        <w:name w:val="7461E587EF854BFE8FE90834DD82E680"/>
        <w:category>
          <w:name w:val="General"/>
          <w:gallery w:val="placeholder"/>
        </w:category>
        <w:types>
          <w:type w:val="bbPlcHdr"/>
        </w:types>
        <w:behaviors>
          <w:behavior w:val="content"/>
        </w:behaviors>
        <w:guid w:val="{32126C0A-3348-49C2-AD2F-B03440AFBF79}"/>
      </w:docPartPr>
      <w:docPartBody>
        <w:p w:rsidR="00B9112F" w:rsidRDefault="00B8039C" w:rsidP="00B8039C">
          <w:pPr>
            <w:pStyle w:val="7461E587EF854BFE8FE90834DD82E680"/>
          </w:pPr>
          <w:r w:rsidRPr="00C96903">
            <w:rPr>
              <w:rStyle w:val="PlaceholderText"/>
              <w:shd w:val="clear" w:color="auto" w:fill="FAE2D5" w:themeFill="accent2" w:themeFillTint="33"/>
            </w:rPr>
            <w:t>Click/tap to enter.</w:t>
          </w:r>
        </w:p>
      </w:docPartBody>
    </w:docPart>
    <w:docPart>
      <w:docPartPr>
        <w:name w:val="2A2D08EB2E3F4B9789CD7E0676147690"/>
        <w:category>
          <w:name w:val="General"/>
          <w:gallery w:val="placeholder"/>
        </w:category>
        <w:types>
          <w:type w:val="bbPlcHdr"/>
        </w:types>
        <w:behaviors>
          <w:behavior w:val="content"/>
        </w:behaviors>
        <w:guid w:val="{8381BD56-3EF5-4AD0-A643-9106FAD42689}"/>
      </w:docPartPr>
      <w:docPartBody>
        <w:p w:rsidR="00B9112F" w:rsidRDefault="00B8039C" w:rsidP="00B8039C">
          <w:pPr>
            <w:pStyle w:val="2A2D08EB2E3F4B9789CD7E0676147690"/>
          </w:pPr>
          <w:r w:rsidRPr="00C96903">
            <w:rPr>
              <w:rStyle w:val="PlaceholderText"/>
              <w:shd w:val="clear" w:color="auto" w:fill="FAE2D5" w:themeFill="accent2" w:themeFillTint="33"/>
            </w:rPr>
            <w:t>Click/tap to enter.</w:t>
          </w:r>
        </w:p>
      </w:docPartBody>
    </w:docPart>
    <w:docPart>
      <w:docPartPr>
        <w:name w:val="F2F7FA409A234BB4B5D49D4A68972625"/>
        <w:category>
          <w:name w:val="General"/>
          <w:gallery w:val="placeholder"/>
        </w:category>
        <w:types>
          <w:type w:val="bbPlcHdr"/>
        </w:types>
        <w:behaviors>
          <w:behavior w:val="content"/>
        </w:behaviors>
        <w:guid w:val="{9AD4D624-4E14-4151-BAB5-7E2FD3011761}"/>
      </w:docPartPr>
      <w:docPartBody>
        <w:p w:rsidR="00B9112F" w:rsidRDefault="00B8039C" w:rsidP="00B8039C">
          <w:pPr>
            <w:pStyle w:val="F2F7FA409A234BB4B5D49D4A68972625"/>
          </w:pPr>
          <w:r w:rsidRPr="00C96903">
            <w:rPr>
              <w:rStyle w:val="PlaceholderText"/>
              <w:shd w:val="clear" w:color="auto" w:fill="FAE2D5" w:themeFill="accent2" w:themeFillTint="33"/>
            </w:rPr>
            <w:t>Click/tap</w:t>
          </w:r>
        </w:p>
      </w:docPartBody>
    </w:docPart>
    <w:docPart>
      <w:docPartPr>
        <w:name w:val="A716B4C7B32243E6AE44288E83DD5872"/>
        <w:category>
          <w:name w:val="General"/>
          <w:gallery w:val="placeholder"/>
        </w:category>
        <w:types>
          <w:type w:val="bbPlcHdr"/>
        </w:types>
        <w:behaviors>
          <w:behavior w:val="content"/>
        </w:behaviors>
        <w:guid w:val="{62EF99EA-5142-4D0F-A56A-F9D6679F52BC}"/>
      </w:docPartPr>
      <w:docPartBody>
        <w:p w:rsidR="00B9112F" w:rsidRDefault="00B8039C" w:rsidP="00B8039C">
          <w:pPr>
            <w:pStyle w:val="A716B4C7B32243E6AE44288E83DD5872"/>
          </w:pPr>
          <w:r w:rsidRPr="00C96903">
            <w:rPr>
              <w:rStyle w:val="PlaceholderText"/>
              <w:shd w:val="clear" w:color="auto" w:fill="FAE2D5" w:themeFill="accent2" w:themeFillTint="33"/>
            </w:rPr>
            <w:t>Click/tap to enter.</w:t>
          </w:r>
        </w:p>
      </w:docPartBody>
    </w:docPart>
    <w:docPart>
      <w:docPartPr>
        <w:name w:val="CFF878DF69234E8FA687D3368261DD62"/>
        <w:category>
          <w:name w:val="General"/>
          <w:gallery w:val="placeholder"/>
        </w:category>
        <w:types>
          <w:type w:val="bbPlcHdr"/>
        </w:types>
        <w:behaviors>
          <w:behavior w:val="content"/>
        </w:behaviors>
        <w:guid w:val="{95A2FCF0-033E-4015-9D2C-B5F9F94EB20C}"/>
      </w:docPartPr>
      <w:docPartBody>
        <w:p w:rsidR="00B9112F" w:rsidRDefault="00B8039C" w:rsidP="00B8039C">
          <w:pPr>
            <w:pStyle w:val="CFF878DF69234E8FA687D3368261DD62"/>
          </w:pPr>
          <w:r w:rsidRPr="00C96903">
            <w:rPr>
              <w:rStyle w:val="PlaceholderText"/>
              <w:shd w:val="clear" w:color="auto" w:fill="FAE2D5" w:themeFill="accent2" w:themeFillTint="33"/>
            </w:rPr>
            <w:t>Click/tap to enter.</w:t>
          </w:r>
        </w:p>
      </w:docPartBody>
    </w:docPart>
    <w:docPart>
      <w:docPartPr>
        <w:name w:val="5A56F6768A774AED83F9EA0C0D445FDC"/>
        <w:category>
          <w:name w:val="General"/>
          <w:gallery w:val="placeholder"/>
        </w:category>
        <w:types>
          <w:type w:val="bbPlcHdr"/>
        </w:types>
        <w:behaviors>
          <w:behavior w:val="content"/>
        </w:behaviors>
        <w:guid w:val="{417992E6-3DD9-412E-AA75-22DC7E91EC7C}"/>
      </w:docPartPr>
      <w:docPartBody>
        <w:p w:rsidR="00B9112F" w:rsidRDefault="00B8039C" w:rsidP="00B8039C">
          <w:pPr>
            <w:pStyle w:val="5A56F6768A774AED83F9EA0C0D445FDC"/>
          </w:pPr>
          <w:r w:rsidRPr="00C96903">
            <w:rPr>
              <w:rStyle w:val="PlaceholderText"/>
              <w:shd w:val="clear" w:color="auto" w:fill="FAE2D5" w:themeFill="accent2" w:themeFillTint="33"/>
            </w:rPr>
            <w:t>Click/tap to enter.</w:t>
          </w:r>
        </w:p>
      </w:docPartBody>
    </w:docPart>
    <w:docPart>
      <w:docPartPr>
        <w:name w:val="59AAB17331404499BDC77EE279298C46"/>
        <w:category>
          <w:name w:val="General"/>
          <w:gallery w:val="placeholder"/>
        </w:category>
        <w:types>
          <w:type w:val="bbPlcHdr"/>
        </w:types>
        <w:behaviors>
          <w:behavior w:val="content"/>
        </w:behaviors>
        <w:guid w:val="{1F3FD725-2EEB-4E00-AF47-AF494E3281D2}"/>
      </w:docPartPr>
      <w:docPartBody>
        <w:p w:rsidR="00B9112F" w:rsidRDefault="00B8039C" w:rsidP="00B8039C">
          <w:pPr>
            <w:pStyle w:val="59AAB17331404499BDC77EE279298C46"/>
          </w:pPr>
          <w:r w:rsidRPr="00C96903">
            <w:rPr>
              <w:rStyle w:val="PlaceholderText"/>
              <w:shd w:val="clear" w:color="auto" w:fill="FAE2D5" w:themeFill="accent2" w:themeFillTint="33"/>
            </w:rPr>
            <w:t>Click/tap to enter.</w:t>
          </w:r>
        </w:p>
      </w:docPartBody>
    </w:docPart>
    <w:docPart>
      <w:docPartPr>
        <w:name w:val="B0EE2356E3434406A54603E5728669D0"/>
        <w:category>
          <w:name w:val="General"/>
          <w:gallery w:val="placeholder"/>
        </w:category>
        <w:types>
          <w:type w:val="bbPlcHdr"/>
        </w:types>
        <w:behaviors>
          <w:behavior w:val="content"/>
        </w:behaviors>
        <w:guid w:val="{6E4A0C45-31AA-49CF-9E83-9069B8660B85}"/>
      </w:docPartPr>
      <w:docPartBody>
        <w:p w:rsidR="00B9112F" w:rsidRDefault="00B8039C" w:rsidP="00B8039C">
          <w:pPr>
            <w:pStyle w:val="B0EE2356E3434406A54603E5728669D0"/>
          </w:pPr>
          <w:r w:rsidRPr="00C96903">
            <w:rPr>
              <w:rStyle w:val="PlaceholderText"/>
              <w:shd w:val="clear" w:color="auto" w:fill="FAE2D5" w:themeFill="accent2" w:themeFillTint="33"/>
            </w:rPr>
            <w:t>Click/tap to enter.</w:t>
          </w:r>
        </w:p>
      </w:docPartBody>
    </w:docPart>
    <w:docPart>
      <w:docPartPr>
        <w:name w:val="93FE95F4FB7142589D220B5E853BF058"/>
        <w:category>
          <w:name w:val="General"/>
          <w:gallery w:val="placeholder"/>
        </w:category>
        <w:types>
          <w:type w:val="bbPlcHdr"/>
        </w:types>
        <w:behaviors>
          <w:behavior w:val="content"/>
        </w:behaviors>
        <w:guid w:val="{3422BA93-95C7-443C-B1AD-18A6C0508C0B}"/>
      </w:docPartPr>
      <w:docPartBody>
        <w:p w:rsidR="00B9112F" w:rsidRDefault="00B8039C" w:rsidP="00B8039C">
          <w:pPr>
            <w:pStyle w:val="93FE95F4FB7142589D220B5E853BF058"/>
          </w:pPr>
          <w:r w:rsidRPr="00C96903">
            <w:rPr>
              <w:rStyle w:val="PlaceholderText"/>
              <w:shd w:val="clear" w:color="auto" w:fill="FAE2D5" w:themeFill="accent2" w:themeFillTint="33"/>
            </w:rPr>
            <w:t>Click/tap to enter.</w:t>
          </w:r>
        </w:p>
      </w:docPartBody>
    </w:docPart>
    <w:docPart>
      <w:docPartPr>
        <w:name w:val="8E8D4A4DAAC94EDC9B39C34371B64CB7"/>
        <w:category>
          <w:name w:val="General"/>
          <w:gallery w:val="placeholder"/>
        </w:category>
        <w:types>
          <w:type w:val="bbPlcHdr"/>
        </w:types>
        <w:behaviors>
          <w:behavior w:val="content"/>
        </w:behaviors>
        <w:guid w:val="{5497DFA7-4325-4A9B-A7A6-AA73BA61E3A9}"/>
      </w:docPartPr>
      <w:docPartBody>
        <w:p w:rsidR="00B9112F" w:rsidRDefault="00B8039C" w:rsidP="00B8039C">
          <w:pPr>
            <w:pStyle w:val="8E8D4A4DAAC94EDC9B39C34371B64CB7"/>
          </w:pPr>
          <w:r w:rsidRPr="00C96903">
            <w:rPr>
              <w:rStyle w:val="PlaceholderText"/>
              <w:shd w:val="clear" w:color="auto" w:fill="FAE2D5" w:themeFill="accent2" w:themeFillTint="33"/>
            </w:rPr>
            <w:t>Click/tap to enter.</w:t>
          </w:r>
        </w:p>
      </w:docPartBody>
    </w:docPart>
    <w:docPart>
      <w:docPartPr>
        <w:name w:val="2A91D3245BDF467AB4E78A20F7BDE47E"/>
        <w:category>
          <w:name w:val="General"/>
          <w:gallery w:val="placeholder"/>
        </w:category>
        <w:types>
          <w:type w:val="bbPlcHdr"/>
        </w:types>
        <w:behaviors>
          <w:behavior w:val="content"/>
        </w:behaviors>
        <w:guid w:val="{8DBEA28C-1B6C-483D-A2FE-56AADBDD418B}"/>
      </w:docPartPr>
      <w:docPartBody>
        <w:p w:rsidR="00B9112F" w:rsidRDefault="00B8039C" w:rsidP="00B8039C">
          <w:pPr>
            <w:pStyle w:val="2A91D3245BDF467AB4E78A20F7BDE47E"/>
          </w:pPr>
          <w:r w:rsidRPr="00C96903">
            <w:rPr>
              <w:rStyle w:val="PlaceholderText"/>
              <w:shd w:val="clear" w:color="auto" w:fill="FAE2D5" w:themeFill="accent2" w:themeFillTint="33"/>
            </w:rPr>
            <w:t>Click/tap to enter.</w:t>
          </w:r>
        </w:p>
      </w:docPartBody>
    </w:docPart>
    <w:docPart>
      <w:docPartPr>
        <w:name w:val="F6FAB0B0E2E34A7A9C8FFBEFFDB8A2CD"/>
        <w:category>
          <w:name w:val="General"/>
          <w:gallery w:val="placeholder"/>
        </w:category>
        <w:types>
          <w:type w:val="bbPlcHdr"/>
        </w:types>
        <w:behaviors>
          <w:behavior w:val="content"/>
        </w:behaviors>
        <w:guid w:val="{72682867-3A7E-4BD1-85C9-A2F8FF69DB59}"/>
      </w:docPartPr>
      <w:docPartBody>
        <w:p w:rsidR="00B9112F" w:rsidRDefault="00B8039C" w:rsidP="00B8039C">
          <w:pPr>
            <w:pStyle w:val="F6FAB0B0E2E34A7A9C8FFBEFFDB8A2CD"/>
          </w:pPr>
          <w:r w:rsidRPr="00C96903">
            <w:rPr>
              <w:rStyle w:val="PlaceholderText"/>
              <w:shd w:val="clear" w:color="auto" w:fill="FAE2D5" w:themeFill="accent2" w:themeFillTint="33"/>
            </w:rPr>
            <w:t>Click/tap to enter.</w:t>
          </w:r>
        </w:p>
      </w:docPartBody>
    </w:docPart>
    <w:docPart>
      <w:docPartPr>
        <w:name w:val="334F8A39FB24405AAD1D98717C6B0E2F"/>
        <w:category>
          <w:name w:val="General"/>
          <w:gallery w:val="placeholder"/>
        </w:category>
        <w:types>
          <w:type w:val="bbPlcHdr"/>
        </w:types>
        <w:behaviors>
          <w:behavior w:val="content"/>
        </w:behaviors>
        <w:guid w:val="{0EC8AF2F-56B8-410B-BF93-FB0F814324E4}"/>
      </w:docPartPr>
      <w:docPartBody>
        <w:p w:rsidR="00B9112F" w:rsidRDefault="00B8039C" w:rsidP="00B8039C">
          <w:pPr>
            <w:pStyle w:val="334F8A39FB24405AAD1D98717C6B0E2F"/>
          </w:pPr>
          <w:r w:rsidRPr="00C96903">
            <w:rPr>
              <w:rStyle w:val="PlaceholderText"/>
              <w:shd w:val="clear" w:color="auto" w:fill="FAE2D5" w:themeFill="accent2" w:themeFillTint="33"/>
            </w:rPr>
            <w:t>Click/tap to enter.</w:t>
          </w:r>
        </w:p>
      </w:docPartBody>
    </w:docPart>
    <w:docPart>
      <w:docPartPr>
        <w:name w:val="9F37F7726789481AB68F8F0B0E57F94C"/>
        <w:category>
          <w:name w:val="General"/>
          <w:gallery w:val="placeholder"/>
        </w:category>
        <w:types>
          <w:type w:val="bbPlcHdr"/>
        </w:types>
        <w:behaviors>
          <w:behavior w:val="content"/>
        </w:behaviors>
        <w:guid w:val="{370A3430-38A1-46B6-BE36-7F2860940F94}"/>
      </w:docPartPr>
      <w:docPartBody>
        <w:p w:rsidR="00B9112F" w:rsidRDefault="00B8039C" w:rsidP="00B8039C">
          <w:pPr>
            <w:pStyle w:val="9F37F7726789481AB68F8F0B0E57F94C"/>
          </w:pPr>
          <w:r w:rsidRPr="00C96903">
            <w:rPr>
              <w:rStyle w:val="PlaceholderText"/>
              <w:shd w:val="clear" w:color="auto" w:fill="FAE2D5" w:themeFill="accent2" w:themeFillTint="33"/>
            </w:rPr>
            <w:t>Click/tap to enter.</w:t>
          </w:r>
        </w:p>
      </w:docPartBody>
    </w:docPart>
    <w:docPart>
      <w:docPartPr>
        <w:name w:val="6A31DF599FFF4196A2A306A83AF7E104"/>
        <w:category>
          <w:name w:val="General"/>
          <w:gallery w:val="placeholder"/>
        </w:category>
        <w:types>
          <w:type w:val="bbPlcHdr"/>
        </w:types>
        <w:behaviors>
          <w:behavior w:val="content"/>
        </w:behaviors>
        <w:guid w:val="{EB2D65CE-D88C-4B34-AF22-3DFABE616C7A}"/>
      </w:docPartPr>
      <w:docPartBody>
        <w:p w:rsidR="00B9112F" w:rsidRDefault="00B8039C" w:rsidP="00B8039C">
          <w:pPr>
            <w:pStyle w:val="6A31DF599FFF4196A2A306A83AF7E104"/>
          </w:pPr>
          <w:r w:rsidRPr="00C96903">
            <w:rPr>
              <w:rStyle w:val="PlaceholderText"/>
              <w:shd w:val="clear" w:color="auto" w:fill="FAE2D5" w:themeFill="accent2" w:themeFillTint="33"/>
            </w:rPr>
            <w:t>Click/tap to enter.</w:t>
          </w:r>
        </w:p>
      </w:docPartBody>
    </w:docPart>
    <w:docPart>
      <w:docPartPr>
        <w:name w:val="2EE36F23EBEE4E72A201FA43B63B6D47"/>
        <w:category>
          <w:name w:val="General"/>
          <w:gallery w:val="placeholder"/>
        </w:category>
        <w:types>
          <w:type w:val="bbPlcHdr"/>
        </w:types>
        <w:behaviors>
          <w:behavior w:val="content"/>
        </w:behaviors>
        <w:guid w:val="{63C30035-60A2-4ADC-8D9B-C14B13DADA94}"/>
      </w:docPartPr>
      <w:docPartBody>
        <w:p w:rsidR="00B9112F" w:rsidRDefault="00B8039C" w:rsidP="00B8039C">
          <w:pPr>
            <w:pStyle w:val="2EE36F23EBEE4E72A201FA43B63B6D47"/>
          </w:pPr>
          <w:r w:rsidRPr="00C96903">
            <w:rPr>
              <w:rStyle w:val="PlaceholderText"/>
              <w:shd w:val="clear" w:color="auto" w:fill="FAE2D5" w:themeFill="accent2" w:themeFillTint="33"/>
            </w:rPr>
            <w:t>Click/tap to enter.</w:t>
          </w:r>
        </w:p>
      </w:docPartBody>
    </w:docPart>
    <w:docPart>
      <w:docPartPr>
        <w:name w:val="0D6C89BD34064184AF290A8A158E749B"/>
        <w:category>
          <w:name w:val="General"/>
          <w:gallery w:val="placeholder"/>
        </w:category>
        <w:types>
          <w:type w:val="bbPlcHdr"/>
        </w:types>
        <w:behaviors>
          <w:behavior w:val="content"/>
        </w:behaviors>
        <w:guid w:val="{27F17862-969D-451F-98A5-B47024DC4DB3}"/>
      </w:docPartPr>
      <w:docPartBody>
        <w:p w:rsidR="00B9112F" w:rsidRDefault="00B8039C" w:rsidP="00B8039C">
          <w:pPr>
            <w:pStyle w:val="0D6C89BD34064184AF290A8A158E749B"/>
          </w:pPr>
          <w:r w:rsidRPr="00C96903">
            <w:rPr>
              <w:rStyle w:val="PlaceholderText"/>
              <w:shd w:val="clear" w:color="auto" w:fill="FAE2D5" w:themeFill="accent2" w:themeFillTint="33"/>
            </w:rPr>
            <w:t>Click/tap</w:t>
          </w:r>
        </w:p>
      </w:docPartBody>
    </w:docPart>
    <w:docPart>
      <w:docPartPr>
        <w:name w:val="B3BEDFD01B024B0CAF1DC7E0AFB468F2"/>
        <w:category>
          <w:name w:val="General"/>
          <w:gallery w:val="placeholder"/>
        </w:category>
        <w:types>
          <w:type w:val="bbPlcHdr"/>
        </w:types>
        <w:behaviors>
          <w:behavior w:val="content"/>
        </w:behaviors>
        <w:guid w:val="{6CFF6AE7-BC5E-4AAF-8ACB-20F887F33D7C}"/>
      </w:docPartPr>
      <w:docPartBody>
        <w:p w:rsidR="00B9112F" w:rsidRDefault="00B8039C" w:rsidP="00B8039C">
          <w:pPr>
            <w:pStyle w:val="B3BEDFD01B024B0CAF1DC7E0AFB468F2"/>
          </w:pPr>
          <w:r w:rsidRPr="00C96903">
            <w:rPr>
              <w:rStyle w:val="PlaceholderText"/>
              <w:shd w:val="clear" w:color="auto" w:fill="FAE2D5" w:themeFill="accent2" w:themeFillTint="33"/>
            </w:rPr>
            <w:t>Click/tap to enter.</w:t>
          </w:r>
        </w:p>
      </w:docPartBody>
    </w:docPart>
    <w:docPart>
      <w:docPartPr>
        <w:name w:val="6B4F191162114EB9A4AD8A018B2245D5"/>
        <w:category>
          <w:name w:val="General"/>
          <w:gallery w:val="placeholder"/>
        </w:category>
        <w:types>
          <w:type w:val="bbPlcHdr"/>
        </w:types>
        <w:behaviors>
          <w:behavior w:val="content"/>
        </w:behaviors>
        <w:guid w:val="{CB2A0946-2C57-45F4-9696-9FD296FDE76E}"/>
      </w:docPartPr>
      <w:docPartBody>
        <w:p w:rsidR="00B9112F" w:rsidRDefault="00B8039C" w:rsidP="00B8039C">
          <w:pPr>
            <w:pStyle w:val="6B4F191162114EB9A4AD8A018B2245D5"/>
          </w:pPr>
          <w:r w:rsidRPr="00C96903">
            <w:rPr>
              <w:rStyle w:val="PlaceholderText"/>
              <w:shd w:val="clear" w:color="auto" w:fill="FAE2D5" w:themeFill="accent2" w:themeFillTint="33"/>
            </w:rPr>
            <w:t>Click/tap to enter.</w:t>
          </w:r>
        </w:p>
      </w:docPartBody>
    </w:docPart>
    <w:docPart>
      <w:docPartPr>
        <w:name w:val="F58A83992778443D8B3C0CD9F43513BF"/>
        <w:category>
          <w:name w:val="General"/>
          <w:gallery w:val="placeholder"/>
        </w:category>
        <w:types>
          <w:type w:val="bbPlcHdr"/>
        </w:types>
        <w:behaviors>
          <w:behavior w:val="content"/>
        </w:behaviors>
        <w:guid w:val="{93217455-630B-42B2-991A-E95256F31261}"/>
      </w:docPartPr>
      <w:docPartBody>
        <w:p w:rsidR="00B9112F" w:rsidRDefault="00B8039C" w:rsidP="00B8039C">
          <w:pPr>
            <w:pStyle w:val="F58A83992778443D8B3C0CD9F43513BF"/>
          </w:pPr>
          <w:r w:rsidRPr="00C96903">
            <w:rPr>
              <w:rStyle w:val="PlaceholderText"/>
              <w:shd w:val="clear" w:color="auto" w:fill="FAE2D5" w:themeFill="accent2" w:themeFillTint="33"/>
            </w:rPr>
            <w:t>Click/tap to enter.</w:t>
          </w:r>
        </w:p>
      </w:docPartBody>
    </w:docPart>
    <w:docPart>
      <w:docPartPr>
        <w:name w:val="0657B390F7C34118A5CC99F41D45A59F"/>
        <w:category>
          <w:name w:val="General"/>
          <w:gallery w:val="placeholder"/>
        </w:category>
        <w:types>
          <w:type w:val="bbPlcHdr"/>
        </w:types>
        <w:behaviors>
          <w:behavior w:val="content"/>
        </w:behaviors>
        <w:guid w:val="{D87CBAAE-B4AB-4622-88C0-C102B0653641}"/>
      </w:docPartPr>
      <w:docPartBody>
        <w:p w:rsidR="00B9112F" w:rsidRDefault="00B8039C" w:rsidP="00B8039C">
          <w:pPr>
            <w:pStyle w:val="0657B390F7C34118A5CC99F41D45A59F"/>
          </w:pPr>
          <w:r w:rsidRPr="00C96903">
            <w:rPr>
              <w:rStyle w:val="PlaceholderText"/>
              <w:shd w:val="clear" w:color="auto" w:fill="FAE2D5" w:themeFill="accent2" w:themeFillTint="33"/>
            </w:rPr>
            <w:t>Click/tap to enter.</w:t>
          </w:r>
        </w:p>
      </w:docPartBody>
    </w:docPart>
    <w:docPart>
      <w:docPartPr>
        <w:name w:val="B590BBA836084A24AD6AD02EC8342F8F"/>
        <w:category>
          <w:name w:val="General"/>
          <w:gallery w:val="placeholder"/>
        </w:category>
        <w:types>
          <w:type w:val="bbPlcHdr"/>
        </w:types>
        <w:behaviors>
          <w:behavior w:val="content"/>
        </w:behaviors>
        <w:guid w:val="{06200229-4C68-4E6F-9242-986F851394EC}"/>
      </w:docPartPr>
      <w:docPartBody>
        <w:p w:rsidR="00B9112F" w:rsidRDefault="00B8039C" w:rsidP="00B8039C">
          <w:pPr>
            <w:pStyle w:val="B590BBA836084A24AD6AD02EC8342F8F"/>
          </w:pPr>
          <w:r w:rsidRPr="00C96903">
            <w:rPr>
              <w:rStyle w:val="PlaceholderText"/>
              <w:shd w:val="clear" w:color="auto" w:fill="FAE2D5" w:themeFill="accent2" w:themeFillTint="33"/>
            </w:rPr>
            <w:t>Click/tap to enter.</w:t>
          </w:r>
        </w:p>
      </w:docPartBody>
    </w:docPart>
    <w:docPart>
      <w:docPartPr>
        <w:name w:val="CAF10AE077EE4B149291B62CD00661F0"/>
        <w:category>
          <w:name w:val="General"/>
          <w:gallery w:val="placeholder"/>
        </w:category>
        <w:types>
          <w:type w:val="bbPlcHdr"/>
        </w:types>
        <w:behaviors>
          <w:behavior w:val="content"/>
        </w:behaviors>
        <w:guid w:val="{92BDDC21-A4B7-489B-9F2A-392417014442}"/>
      </w:docPartPr>
      <w:docPartBody>
        <w:p w:rsidR="00B9112F" w:rsidRDefault="00B8039C" w:rsidP="00B8039C">
          <w:pPr>
            <w:pStyle w:val="CAF10AE077EE4B149291B62CD00661F0"/>
          </w:pPr>
          <w:r w:rsidRPr="00C96903">
            <w:rPr>
              <w:rStyle w:val="PlaceholderText"/>
              <w:shd w:val="clear" w:color="auto" w:fill="FAE2D5" w:themeFill="accent2" w:themeFillTint="33"/>
            </w:rPr>
            <w:t>Click/tap to enter.</w:t>
          </w:r>
        </w:p>
      </w:docPartBody>
    </w:docPart>
    <w:docPart>
      <w:docPartPr>
        <w:name w:val="DE2173796C864DA1AD84A913EF925A4B"/>
        <w:category>
          <w:name w:val="General"/>
          <w:gallery w:val="placeholder"/>
        </w:category>
        <w:types>
          <w:type w:val="bbPlcHdr"/>
        </w:types>
        <w:behaviors>
          <w:behavior w:val="content"/>
        </w:behaviors>
        <w:guid w:val="{EA9C5824-C7BA-496C-8190-CF9C7603A153}"/>
      </w:docPartPr>
      <w:docPartBody>
        <w:p w:rsidR="00B9112F" w:rsidRDefault="00B8039C" w:rsidP="00B8039C">
          <w:pPr>
            <w:pStyle w:val="DE2173796C864DA1AD84A913EF925A4B"/>
          </w:pPr>
          <w:r w:rsidRPr="00C96903">
            <w:rPr>
              <w:rStyle w:val="PlaceholderText"/>
              <w:shd w:val="clear" w:color="auto" w:fill="FAE2D5" w:themeFill="accent2" w:themeFillTint="33"/>
            </w:rPr>
            <w:t>Click/tap to enter.</w:t>
          </w:r>
        </w:p>
      </w:docPartBody>
    </w:docPart>
    <w:docPart>
      <w:docPartPr>
        <w:name w:val="C0ACDB7340994D84B27F02456E8CB29F"/>
        <w:category>
          <w:name w:val="General"/>
          <w:gallery w:val="placeholder"/>
        </w:category>
        <w:types>
          <w:type w:val="bbPlcHdr"/>
        </w:types>
        <w:behaviors>
          <w:behavior w:val="content"/>
        </w:behaviors>
        <w:guid w:val="{89EF53FE-5B5D-4165-AC18-88EB6B52064F}"/>
      </w:docPartPr>
      <w:docPartBody>
        <w:p w:rsidR="00B9112F" w:rsidRDefault="00B8039C" w:rsidP="00B8039C">
          <w:pPr>
            <w:pStyle w:val="C0ACDB7340994D84B27F02456E8CB29F"/>
          </w:pPr>
          <w:r w:rsidRPr="00C96903">
            <w:rPr>
              <w:rStyle w:val="PlaceholderText"/>
              <w:shd w:val="clear" w:color="auto" w:fill="FAE2D5" w:themeFill="accent2" w:themeFillTint="33"/>
            </w:rPr>
            <w:t>Click/tap to enter.</w:t>
          </w:r>
        </w:p>
      </w:docPartBody>
    </w:docPart>
    <w:docPart>
      <w:docPartPr>
        <w:name w:val="92606694953A4A71898760356B6F7863"/>
        <w:category>
          <w:name w:val="General"/>
          <w:gallery w:val="placeholder"/>
        </w:category>
        <w:types>
          <w:type w:val="bbPlcHdr"/>
        </w:types>
        <w:behaviors>
          <w:behavior w:val="content"/>
        </w:behaviors>
        <w:guid w:val="{BF3F434B-0F17-44DC-AFEF-A46716D0FD29}"/>
      </w:docPartPr>
      <w:docPartBody>
        <w:p w:rsidR="00B9112F" w:rsidRDefault="00B8039C" w:rsidP="00B8039C">
          <w:pPr>
            <w:pStyle w:val="92606694953A4A71898760356B6F7863"/>
          </w:pPr>
          <w:r w:rsidRPr="00C96903">
            <w:rPr>
              <w:rStyle w:val="PlaceholderText"/>
              <w:shd w:val="clear" w:color="auto" w:fill="FAE2D5" w:themeFill="accent2" w:themeFillTint="33"/>
            </w:rPr>
            <w:t>Click/tap to enter.</w:t>
          </w:r>
        </w:p>
      </w:docPartBody>
    </w:docPart>
    <w:docPart>
      <w:docPartPr>
        <w:name w:val="20CEAF296E0240D984684E4ABAF1D1A5"/>
        <w:category>
          <w:name w:val="General"/>
          <w:gallery w:val="placeholder"/>
        </w:category>
        <w:types>
          <w:type w:val="bbPlcHdr"/>
        </w:types>
        <w:behaviors>
          <w:behavior w:val="content"/>
        </w:behaviors>
        <w:guid w:val="{3F3E86F3-2987-4B6B-BDC1-EE465C14458A}"/>
      </w:docPartPr>
      <w:docPartBody>
        <w:p w:rsidR="00B9112F" w:rsidRDefault="00B8039C" w:rsidP="00B8039C">
          <w:pPr>
            <w:pStyle w:val="20CEAF296E0240D984684E4ABAF1D1A5"/>
          </w:pPr>
          <w:r w:rsidRPr="00C96903">
            <w:rPr>
              <w:rStyle w:val="PlaceholderText"/>
              <w:shd w:val="clear" w:color="auto" w:fill="FAE2D5" w:themeFill="accent2" w:themeFillTint="33"/>
            </w:rPr>
            <w:t>Click/tap to enter.</w:t>
          </w:r>
        </w:p>
      </w:docPartBody>
    </w:docPart>
    <w:docPart>
      <w:docPartPr>
        <w:name w:val="F09561A4658C4758978F4D6E1237AEB1"/>
        <w:category>
          <w:name w:val="General"/>
          <w:gallery w:val="placeholder"/>
        </w:category>
        <w:types>
          <w:type w:val="bbPlcHdr"/>
        </w:types>
        <w:behaviors>
          <w:behavior w:val="content"/>
        </w:behaviors>
        <w:guid w:val="{902F11C0-CE06-4EC1-A3B3-C6F5FBF44792}"/>
      </w:docPartPr>
      <w:docPartBody>
        <w:p w:rsidR="00B9112F" w:rsidRDefault="00B8039C" w:rsidP="00B8039C">
          <w:pPr>
            <w:pStyle w:val="F09561A4658C4758978F4D6E1237AEB1"/>
          </w:pPr>
          <w:r w:rsidRPr="00C96903">
            <w:rPr>
              <w:rStyle w:val="PlaceholderText"/>
              <w:shd w:val="clear" w:color="auto" w:fill="FAE2D5" w:themeFill="accent2" w:themeFillTint="33"/>
            </w:rPr>
            <w:t>Click/tap to enter.</w:t>
          </w:r>
        </w:p>
      </w:docPartBody>
    </w:docPart>
    <w:docPart>
      <w:docPartPr>
        <w:name w:val="92B4AE6DD57747ABA505E82B993221C4"/>
        <w:category>
          <w:name w:val="General"/>
          <w:gallery w:val="placeholder"/>
        </w:category>
        <w:types>
          <w:type w:val="bbPlcHdr"/>
        </w:types>
        <w:behaviors>
          <w:behavior w:val="content"/>
        </w:behaviors>
        <w:guid w:val="{BA9C011A-FE9D-459E-B133-34FCACC8461E}"/>
      </w:docPartPr>
      <w:docPartBody>
        <w:p w:rsidR="00B9112F" w:rsidRDefault="00B8039C" w:rsidP="00B8039C">
          <w:pPr>
            <w:pStyle w:val="92B4AE6DD57747ABA505E82B993221C4"/>
          </w:pPr>
          <w:r w:rsidRPr="00C96903">
            <w:rPr>
              <w:rStyle w:val="PlaceholderText"/>
              <w:shd w:val="clear" w:color="auto" w:fill="FAE2D5" w:themeFill="accent2" w:themeFillTint="33"/>
            </w:rPr>
            <w:t>Click/tap to enter.</w:t>
          </w:r>
        </w:p>
      </w:docPartBody>
    </w:docPart>
    <w:docPart>
      <w:docPartPr>
        <w:name w:val="C21FBE6097E04B12AF806634569686F2"/>
        <w:category>
          <w:name w:val="General"/>
          <w:gallery w:val="placeholder"/>
        </w:category>
        <w:types>
          <w:type w:val="bbPlcHdr"/>
        </w:types>
        <w:behaviors>
          <w:behavior w:val="content"/>
        </w:behaviors>
        <w:guid w:val="{21ED004B-94DE-43BD-A588-A9068F60DEE8}"/>
      </w:docPartPr>
      <w:docPartBody>
        <w:p w:rsidR="00B9112F" w:rsidRDefault="00B8039C" w:rsidP="00B8039C">
          <w:pPr>
            <w:pStyle w:val="C21FBE6097E04B12AF806634569686F2"/>
          </w:pPr>
          <w:r w:rsidRPr="00C96903">
            <w:rPr>
              <w:rStyle w:val="PlaceholderText"/>
              <w:shd w:val="clear" w:color="auto" w:fill="FAE2D5" w:themeFill="accent2" w:themeFillTint="33"/>
            </w:rPr>
            <w:t>Click/tap to enter.</w:t>
          </w:r>
        </w:p>
      </w:docPartBody>
    </w:docPart>
    <w:docPart>
      <w:docPartPr>
        <w:name w:val="9AF227C50A4143DC9EF14A363984B7EB"/>
        <w:category>
          <w:name w:val="General"/>
          <w:gallery w:val="placeholder"/>
        </w:category>
        <w:types>
          <w:type w:val="bbPlcHdr"/>
        </w:types>
        <w:behaviors>
          <w:behavior w:val="content"/>
        </w:behaviors>
        <w:guid w:val="{9727F8E8-50F5-4EF1-B42C-4585AB5C5A8D}"/>
      </w:docPartPr>
      <w:docPartBody>
        <w:p w:rsidR="00B9112F" w:rsidRDefault="00B8039C" w:rsidP="00B8039C">
          <w:pPr>
            <w:pStyle w:val="9AF227C50A4143DC9EF14A363984B7EB"/>
          </w:pPr>
          <w:r w:rsidRPr="00C96903">
            <w:rPr>
              <w:rStyle w:val="PlaceholderText"/>
              <w:shd w:val="clear" w:color="auto" w:fill="FAE2D5" w:themeFill="accent2" w:themeFillTint="33"/>
            </w:rPr>
            <w:t>Click/tap to enter.</w:t>
          </w:r>
        </w:p>
      </w:docPartBody>
    </w:docPart>
    <w:docPart>
      <w:docPartPr>
        <w:name w:val="9A9E3EDE36934F7FB69400F3966FC577"/>
        <w:category>
          <w:name w:val="General"/>
          <w:gallery w:val="placeholder"/>
        </w:category>
        <w:types>
          <w:type w:val="bbPlcHdr"/>
        </w:types>
        <w:behaviors>
          <w:behavior w:val="content"/>
        </w:behaviors>
        <w:guid w:val="{5F9C6E19-FD78-495A-AFAF-28246DE7043C}"/>
      </w:docPartPr>
      <w:docPartBody>
        <w:p w:rsidR="00B9112F" w:rsidRDefault="00B8039C" w:rsidP="00B8039C">
          <w:pPr>
            <w:pStyle w:val="9A9E3EDE36934F7FB69400F3966FC577"/>
          </w:pPr>
          <w:r w:rsidRPr="00C96903">
            <w:rPr>
              <w:rStyle w:val="PlaceholderText"/>
              <w:shd w:val="clear" w:color="auto" w:fill="FAE2D5" w:themeFill="accent2" w:themeFillTint="33"/>
            </w:rPr>
            <w:t>Click/tap to enter.</w:t>
          </w:r>
        </w:p>
      </w:docPartBody>
    </w:docPart>
    <w:docPart>
      <w:docPartPr>
        <w:name w:val="64D45B2827ED4B82B73BCA8BE159FEF6"/>
        <w:category>
          <w:name w:val="General"/>
          <w:gallery w:val="placeholder"/>
        </w:category>
        <w:types>
          <w:type w:val="bbPlcHdr"/>
        </w:types>
        <w:behaviors>
          <w:behavior w:val="content"/>
        </w:behaviors>
        <w:guid w:val="{D61AA3E9-CD30-40E6-BA01-0F1059CDA2BA}"/>
      </w:docPartPr>
      <w:docPartBody>
        <w:p w:rsidR="00B9112F" w:rsidRDefault="00B8039C" w:rsidP="00B8039C">
          <w:pPr>
            <w:pStyle w:val="64D45B2827ED4B82B73BCA8BE159FEF6"/>
          </w:pPr>
          <w:r w:rsidRPr="00C96903">
            <w:rPr>
              <w:rStyle w:val="PlaceholderText"/>
              <w:shd w:val="clear" w:color="auto" w:fill="FAE2D5" w:themeFill="accent2" w:themeFillTint="33"/>
            </w:rPr>
            <w:t>Click/tap to enter.</w:t>
          </w:r>
        </w:p>
      </w:docPartBody>
    </w:docPart>
    <w:docPart>
      <w:docPartPr>
        <w:name w:val="9729A6D486244089B4D9EE6C8BBCF412"/>
        <w:category>
          <w:name w:val="General"/>
          <w:gallery w:val="placeholder"/>
        </w:category>
        <w:types>
          <w:type w:val="bbPlcHdr"/>
        </w:types>
        <w:behaviors>
          <w:behavior w:val="content"/>
        </w:behaviors>
        <w:guid w:val="{5A0AA419-D02B-435F-AE40-3E99B3C37089}"/>
      </w:docPartPr>
      <w:docPartBody>
        <w:p w:rsidR="00B9112F" w:rsidRDefault="00B8039C" w:rsidP="00B8039C">
          <w:pPr>
            <w:pStyle w:val="9729A6D486244089B4D9EE6C8BBCF412"/>
          </w:pPr>
          <w:r w:rsidRPr="00C96903">
            <w:rPr>
              <w:rStyle w:val="PlaceholderText"/>
              <w:shd w:val="clear" w:color="auto" w:fill="FAE2D5" w:themeFill="accent2" w:themeFillTint="33"/>
            </w:rPr>
            <w:t>Click/tap to enter.</w:t>
          </w:r>
        </w:p>
      </w:docPartBody>
    </w:docPart>
    <w:docPart>
      <w:docPartPr>
        <w:name w:val="99CF56CC07C14678AEA352BDC8C186EE"/>
        <w:category>
          <w:name w:val="General"/>
          <w:gallery w:val="placeholder"/>
        </w:category>
        <w:types>
          <w:type w:val="bbPlcHdr"/>
        </w:types>
        <w:behaviors>
          <w:behavior w:val="content"/>
        </w:behaviors>
        <w:guid w:val="{0C46551C-2F7F-47EA-A520-30C435397EA9}"/>
      </w:docPartPr>
      <w:docPartBody>
        <w:p w:rsidR="00B9112F" w:rsidRDefault="00B8039C" w:rsidP="00B8039C">
          <w:pPr>
            <w:pStyle w:val="99CF56CC07C14678AEA352BDC8C186EE"/>
          </w:pPr>
          <w:r w:rsidRPr="00C96903">
            <w:rPr>
              <w:rStyle w:val="PlaceholderText"/>
              <w:shd w:val="clear" w:color="auto" w:fill="FAE2D5" w:themeFill="accent2" w:themeFillTint="33"/>
            </w:rPr>
            <w:t>Click/tap to enter.</w:t>
          </w:r>
        </w:p>
      </w:docPartBody>
    </w:docPart>
    <w:docPart>
      <w:docPartPr>
        <w:name w:val="6F9DD6F8372D46799D2AF40708CE507F"/>
        <w:category>
          <w:name w:val="General"/>
          <w:gallery w:val="placeholder"/>
        </w:category>
        <w:types>
          <w:type w:val="bbPlcHdr"/>
        </w:types>
        <w:behaviors>
          <w:behavior w:val="content"/>
        </w:behaviors>
        <w:guid w:val="{F73E9645-72B3-4E5B-A692-68E8C221D86B}"/>
      </w:docPartPr>
      <w:docPartBody>
        <w:p w:rsidR="00B9112F" w:rsidRDefault="00B8039C" w:rsidP="00B8039C">
          <w:pPr>
            <w:pStyle w:val="6F9DD6F8372D46799D2AF40708CE507F"/>
          </w:pPr>
          <w:r w:rsidRPr="00C96903">
            <w:rPr>
              <w:rStyle w:val="PlaceholderText"/>
              <w:shd w:val="clear" w:color="auto" w:fill="FAE2D5" w:themeFill="accent2" w:themeFillTint="33"/>
            </w:rPr>
            <w:t>Click/tap to enter.</w:t>
          </w:r>
        </w:p>
      </w:docPartBody>
    </w:docPart>
    <w:docPart>
      <w:docPartPr>
        <w:name w:val="86A7705714C54988B9BA4123040BF02F"/>
        <w:category>
          <w:name w:val="General"/>
          <w:gallery w:val="placeholder"/>
        </w:category>
        <w:types>
          <w:type w:val="bbPlcHdr"/>
        </w:types>
        <w:behaviors>
          <w:behavior w:val="content"/>
        </w:behaviors>
        <w:guid w:val="{84425955-D9FD-403C-85B3-379FF0065CEB}"/>
      </w:docPartPr>
      <w:docPartBody>
        <w:p w:rsidR="00B9112F" w:rsidRDefault="00B8039C" w:rsidP="00B8039C">
          <w:pPr>
            <w:pStyle w:val="86A7705714C54988B9BA4123040BF02F"/>
          </w:pPr>
          <w:r w:rsidRPr="00C96903">
            <w:rPr>
              <w:rStyle w:val="PlaceholderText"/>
              <w:shd w:val="clear" w:color="auto" w:fill="FAE2D5" w:themeFill="accent2" w:themeFillTint="33"/>
            </w:rPr>
            <w:t>Click/tap to enter.</w:t>
          </w:r>
        </w:p>
      </w:docPartBody>
    </w:docPart>
    <w:docPart>
      <w:docPartPr>
        <w:name w:val="03DB8C08F532465CB61E4E2A1D65229B"/>
        <w:category>
          <w:name w:val="General"/>
          <w:gallery w:val="placeholder"/>
        </w:category>
        <w:types>
          <w:type w:val="bbPlcHdr"/>
        </w:types>
        <w:behaviors>
          <w:behavior w:val="content"/>
        </w:behaviors>
        <w:guid w:val="{D3A9819E-5238-436E-A6C3-D9E26C7FA36C}"/>
      </w:docPartPr>
      <w:docPartBody>
        <w:p w:rsidR="00B9112F" w:rsidRDefault="00B8039C" w:rsidP="00B8039C">
          <w:pPr>
            <w:pStyle w:val="03DB8C08F532465CB61E4E2A1D65229B"/>
          </w:pPr>
          <w:r w:rsidRPr="00C96903">
            <w:rPr>
              <w:rStyle w:val="PlaceholderText"/>
              <w:shd w:val="clear" w:color="auto" w:fill="FAE2D5" w:themeFill="accent2" w:themeFillTint="33"/>
            </w:rPr>
            <w:t>Click/tap to enter.</w:t>
          </w:r>
        </w:p>
      </w:docPartBody>
    </w:docPart>
    <w:docPart>
      <w:docPartPr>
        <w:name w:val="8251C4238B91491FAC502AE30AADB7E3"/>
        <w:category>
          <w:name w:val="General"/>
          <w:gallery w:val="placeholder"/>
        </w:category>
        <w:types>
          <w:type w:val="bbPlcHdr"/>
        </w:types>
        <w:behaviors>
          <w:behavior w:val="content"/>
        </w:behaviors>
        <w:guid w:val="{39A57DCD-95EE-4F5F-A554-F478E83BBE7B}"/>
      </w:docPartPr>
      <w:docPartBody>
        <w:p w:rsidR="00B9112F" w:rsidRDefault="00B8039C" w:rsidP="00B8039C">
          <w:pPr>
            <w:pStyle w:val="8251C4238B91491FAC502AE30AADB7E3"/>
          </w:pPr>
          <w:r w:rsidRPr="00C96903">
            <w:rPr>
              <w:rStyle w:val="PlaceholderText"/>
              <w:shd w:val="clear" w:color="auto" w:fill="FAE2D5" w:themeFill="accent2" w:themeFillTint="33"/>
            </w:rPr>
            <w:t>Click/tap to enter.</w:t>
          </w:r>
        </w:p>
      </w:docPartBody>
    </w:docPart>
    <w:docPart>
      <w:docPartPr>
        <w:name w:val="46C518D807B9436390ECE522DF83A109"/>
        <w:category>
          <w:name w:val="General"/>
          <w:gallery w:val="placeholder"/>
        </w:category>
        <w:types>
          <w:type w:val="bbPlcHdr"/>
        </w:types>
        <w:behaviors>
          <w:behavior w:val="content"/>
        </w:behaviors>
        <w:guid w:val="{792B0E50-D14E-44B8-8F70-B497B436DDA0}"/>
      </w:docPartPr>
      <w:docPartBody>
        <w:p w:rsidR="00B9112F" w:rsidRDefault="00B8039C" w:rsidP="00B8039C">
          <w:pPr>
            <w:pStyle w:val="46C518D807B9436390ECE522DF83A109"/>
          </w:pPr>
          <w:r w:rsidRPr="00C96903">
            <w:rPr>
              <w:rStyle w:val="PlaceholderText"/>
              <w:shd w:val="clear" w:color="auto" w:fill="FAE2D5" w:themeFill="accent2" w:themeFillTint="33"/>
            </w:rPr>
            <w:t>Click/tap to enter.</w:t>
          </w:r>
        </w:p>
      </w:docPartBody>
    </w:docPart>
    <w:docPart>
      <w:docPartPr>
        <w:name w:val="6D2085B4E9E248DABF34315A86B8241B"/>
        <w:category>
          <w:name w:val="General"/>
          <w:gallery w:val="placeholder"/>
        </w:category>
        <w:types>
          <w:type w:val="bbPlcHdr"/>
        </w:types>
        <w:behaviors>
          <w:behavior w:val="content"/>
        </w:behaviors>
        <w:guid w:val="{DE283F64-AC99-479A-9354-FB6B493A2F31}"/>
      </w:docPartPr>
      <w:docPartBody>
        <w:p w:rsidR="00B9112F" w:rsidRDefault="00B8039C" w:rsidP="00B8039C">
          <w:pPr>
            <w:pStyle w:val="6D2085B4E9E248DABF34315A86B8241B"/>
          </w:pPr>
          <w:r w:rsidRPr="00C96903">
            <w:rPr>
              <w:rStyle w:val="PlaceholderText"/>
              <w:shd w:val="clear" w:color="auto" w:fill="FAE2D5" w:themeFill="accent2" w:themeFillTint="33"/>
            </w:rPr>
            <w:t>Click/tap to enter.</w:t>
          </w:r>
        </w:p>
      </w:docPartBody>
    </w:docPart>
    <w:docPart>
      <w:docPartPr>
        <w:name w:val="8BC97F9B8D90405E93206279D721E99B"/>
        <w:category>
          <w:name w:val="General"/>
          <w:gallery w:val="placeholder"/>
        </w:category>
        <w:types>
          <w:type w:val="bbPlcHdr"/>
        </w:types>
        <w:behaviors>
          <w:behavior w:val="content"/>
        </w:behaviors>
        <w:guid w:val="{66EF7CC6-2247-49CA-9AAF-6451ADE4D91F}"/>
      </w:docPartPr>
      <w:docPartBody>
        <w:p w:rsidR="00B9112F" w:rsidRDefault="00B8039C" w:rsidP="00B8039C">
          <w:pPr>
            <w:pStyle w:val="8BC97F9B8D90405E93206279D721E99B"/>
          </w:pPr>
          <w:r w:rsidRPr="00C96903">
            <w:rPr>
              <w:rStyle w:val="PlaceholderText"/>
              <w:shd w:val="clear" w:color="auto" w:fill="FAE2D5" w:themeFill="accent2" w:themeFillTint="33"/>
            </w:rPr>
            <w:t>Click/tap to enter.</w:t>
          </w:r>
        </w:p>
      </w:docPartBody>
    </w:docPart>
    <w:docPart>
      <w:docPartPr>
        <w:name w:val="EBD0830285DD4ED296F550C111500E93"/>
        <w:category>
          <w:name w:val="General"/>
          <w:gallery w:val="placeholder"/>
        </w:category>
        <w:types>
          <w:type w:val="bbPlcHdr"/>
        </w:types>
        <w:behaviors>
          <w:behavior w:val="content"/>
        </w:behaviors>
        <w:guid w:val="{33088CE2-558C-4669-9317-97D9B5B0C390}"/>
      </w:docPartPr>
      <w:docPartBody>
        <w:p w:rsidR="00B9112F" w:rsidRDefault="00B8039C" w:rsidP="00B8039C">
          <w:pPr>
            <w:pStyle w:val="EBD0830285DD4ED296F550C111500E93"/>
          </w:pPr>
          <w:r w:rsidRPr="00C96903">
            <w:rPr>
              <w:rStyle w:val="PlaceholderText"/>
              <w:shd w:val="clear" w:color="auto" w:fill="FAE2D5" w:themeFill="accent2" w:themeFillTint="33"/>
            </w:rPr>
            <w:t>Click/tap to enter.</w:t>
          </w:r>
        </w:p>
      </w:docPartBody>
    </w:docPart>
    <w:docPart>
      <w:docPartPr>
        <w:name w:val="AE7C1A7F77314DA9BA747C78FAE78839"/>
        <w:category>
          <w:name w:val="General"/>
          <w:gallery w:val="placeholder"/>
        </w:category>
        <w:types>
          <w:type w:val="bbPlcHdr"/>
        </w:types>
        <w:behaviors>
          <w:behavior w:val="content"/>
        </w:behaviors>
        <w:guid w:val="{80F3BD11-FF49-4787-B7B2-5CE03436B84B}"/>
      </w:docPartPr>
      <w:docPartBody>
        <w:p w:rsidR="00B9112F" w:rsidRDefault="00B8039C" w:rsidP="00B8039C">
          <w:pPr>
            <w:pStyle w:val="AE7C1A7F77314DA9BA747C78FAE78839"/>
          </w:pPr>
          <w:r w:rsidRPr="00C96903">
            <w:rPr>
              <w:rStyle w:val="PlaceholderText"/>
              <w:shd w:val="clear" w:color="auto" w:fill="FAE2D5" w:themeFill="accent2" w:themeFillTint="33"/>
            </w:rPr>
            <w:t>Click/tap to enter.</w:t>
          </w:r>
        </w:p>
      </w:docPartBody>
    </w:docPart>
    <w:docPart>
      <w:docPartPr>
        <w:name w:val="6F2F1F7A39364E84B65CA7AD47D0E5C6"/>
        <w:category>
          <w:name w:val="General"/>
          <w:gallery w:val="placeholder"/>
        </w:category>
        <w:types>
          <w:type w:val="bbPlcHdr"/>
        </w:types>
        <w:behaviors>
          <w:behavior w:val="content"/>
        </w:behaviors>
        <w:guid w:val="{77F87AFC-F6CC-4ABD-A875-70F341FF2628}"/>
      </w:docPartPr>
      <w:docPartBody>
        <w:p w:rsidR="00B9112F" w:rsidRDefault="00B8039C" w:rsidP="00B8039C">
          <w:pPr>
            <w:pStyle w:val="6F2F1F7A39364E84B65CA7AD47D0E5C6"/>
          </w:pPr>
          <w:r w:rsidRPr="00C96903">
            <w:rPr>
              <w:rStyle w:val="PlaceholderText"/>
              <w:shd w:val="clear" w:color="auto" w:fill="FAE2D5" w:themeFill="accent2" w:themeFillTint="33"/>
            </w:rPr>
            <w:t>Click/tap to enter.</w:t>
          </w:r>
        </w:p>
      </w:docPartBody>
    </w:docPart>
    <w:docPart>
      <w:docPartPr>
        <w:name w:val="7AA13B6526A14B1E99D53352146D8C2F"/>
        <w:category>
          <w:name w:val="General"/>
          <w:gallery w:val="placeholder"/>
        </w:category>
        <w:types>
          <w:type w:val="bbPlcHdr"/>
        </w:types>
        <w:behaviors>
          <w:behavior w:val="content"/>
        </w:behaviors>
        <w:guid w:val="{967D182F-2597-4259-9D43-DB7B7F531E9B}"/>
      </w:docPartPr>
      <w:docPartBody>
        <w:p w:rsidR="00B9112F" w:rsidRDefault="00B8039C" w:rsidP="00B8039C">
          <w:pPr>
            <w:pStyle w:val="7AA13B6526A14B1E99D53352146D8C2F"/>
          </w:pPr>
          <w:r w:rsidRPr="00C96903">
            <w:rPr>
              <w:rStyle w:val="PlaceholderText"/>
              <w:shd w:val="clear" w:color="auto" w:fill="FAE2D5" w:themeFill="accent2" w:themeFillTint="33"/>
            </w:rPr>
            <w:t>Click/tap to enter.</w:t>
          </w:r>
        </w:p>
      </w:docPartBody>
    </w:docPart>
    <w:docPart>
      <w:docPartPr>
        <w:name w:val="6FB8C83C72C84362BC6CD6E89CE70CE7"/>
        <w:category>
          <w:name w:val="General"/>
          <w:gallery w:val="placeholder"/>
        </w:category>
        <w:types>
          <w:type w:val="bbPlcHdr"/>
        </w:types>
        <w:behaviors>
          <w:behavior w:val="content"/>
        </w:behaviors>
        <w:guid w:val="{A7B3D166-8EFC-47F1-B215-2DC045274D85}"/>
      </w:docPartPr>
      <w:docPartBody>
        <w:p w:rsidR="00B9112F" w:rsidRDefault="00B8039C" w:rsidP="00B8039C">
          <w:pPr>
            <w:pStyle w:val="6FB8C83C72C84362BC6CD6E89CE70CE7"/>
          </w:pPr>
          <w:r w:rsidRPr="00C96903">
            <w:rPr>
              <w:rStyle w:val="PlaceholderText"/>
              <w:shd w:val="clear" w:color="auto" w:fill="FAE2D5" w:themeFill="accent2" w:themeFillTint="33"/>
            </w:rPr>
            <w:t>Click/tap to enter.</w:t>
          </w:r>
        </w:p>
      </w:docPartBody>
    </w:docPart>
    <w:docPart>
      <w:docPartPr>
        <w:name w:val="6BE5A178FF2A4C4D94D6ABF6CD0970A5"/>
        <w:category>
          <w:name w:val="General"/>
          <w:gallery w:val="placeholder"/>
        </w:category>
        <w:types>
          <w:type w:val="bbPlcHdr"/>
        </w:types>
        <w:behaviors>
          <w:behavior w:val="content"/>
        </w:behaviors>
        <w:guid w:val="{1BE5C929-1D8F-46F9-8C49-8FEE5A808D08}"/>
      </w:docPartPr>
      <w:docPartBody>
        <w:p w:rsidR="00B9112F" w:rsidRDefault="00B8039C" w:rsidP="00B8039C">
          <w:pPr>
            <w:pStyle w:val="6BE5A178FF2A4C4D94D6ABF6CD0970A5"/>
          </w:pPr>
          <w:r w:rsidRPr="00C96903">
            <w:rPr>
              <w:rStyle w:val="PlaceholderText"/>
              <w:shd w:val="clear" w:color="auto" w:fill="FAE2D5" w:themeFill="accent2" w:themeFillTint="33"/>
            </w:rPr>
            <w:t>Click/tap to enter.</w:t>
          </w:r>
        </w:p>
      </w:docPartBody>
    </w:docPart>
    <w:docPart>
      <w:docPartPr>
        <w:name w:val="2508FF8076124D3899B22E463D52C804"/>
        <w:category>
          <w:name w:val="General"/>
          <w:gallery w:val="placeholder"/>
        </w:category>
        <w:types>
          <w:type w:val="bbPlcHdr"/>
        </w:types>
        <w:behaviors>
          <w:behavior w:val="content"/>
        </w:behaviors>
        <w:guid w:val="{4C375210-9087-4D2B-AA00-A07CCE77D52C}"/>
      </w:docPartPr>
      <w:docPartBody>
        <w:p w:rsidR="00B9112F" w:rsidRDefault="00B8039C" w:rsidP="00B8039C">
          <w:pPr>
            <w:pStyle w:val="2508FF8076124D3899B22E463D52C804"/>
          </w:pPr>
          <w:r w:rsidRPr="00C96903">
            <w:rPr>
              <w:rStyle w:val="PlaceholderText"/>
              <w:shd w:val="clear" w:color="auto" w:fill="FAE2D5" w:themeFill="accent2" w:themeFillTint="33"/>
            </w:rPr>
            <w:t>Click/tap to enter.</w:t>
          </w:r>
        </w:p>
      </w:docPartBody>
    </w:docPart>
    <w:docPart>
      <w:docPartPr>
        <w:name w:val="B67E081399E64DDFB09C81087B43710F"/>
        <w:category>
          <w:name w:val="General"/>
          <w:gallery w:val="placeholder"/>
        </w:category>
        <w:types>
          <w:type w:val="bbPlcHdr"/>
        </w:types>
        <w:behaviors>
          <w:behavior w:val="content"/>
        </w:behaviors>
        <w:guid w:val="{629A5765-9C53-404A-87CD-BB4416E9C42D}"/>
      </w:docPartPr>
      <w:docPartBody>
        <w:p w:rsidR="00B9112F" w:rsidRDefault="00B8039C" w:rsidP="00B8039C">
          <w:pPr>
            <w:pStyle w:val="B67E081399E64DDFB09C81087B43710F"/>
          </w:pPr>
          <w:r w:rsidRPr="00C96903">
            <w:rPr>
              <w:rStyle w:val="PlaceholderText"/>
              <w:shd w:val="clear" w:color="auto" w:fill="FAE2D5" w:themeFill="accent2" w:themeFillTint="33"/>
            </w:rPr>
            <w:t>Click/tap to enter.</w:t>
          </w:r>
        </w:p>
      </w:docPartBody>
    </w:docPart>
    <w:docPart>
      <w:docPartPr>
        <w:name w:val="4642B73668AB42B0A72101499D2D6AEE"/>
        <w:category>
          <w:name w:val="General"/>
          <w:gallery w:val="placeholder"/>
        </w:category>
        <w:types>
          <w:type w:val="bbPlcHdr"/>
        </w:types>
        <w:behaviors>
          <w:behavior w:val="content"/>
        </w:behaviors>
        <w:guid w:val="{C9D8436F-8951-4817-AD50-A5C9AA0B95A0}"/>
      </w:docPartPr>
      <w:docPartBody>
        <w:p w:rsidR="00B9112F" w:rsidRDefault="00B8039C" w:rsidP="00B8039C">
          <w:pPr>
            <w:pStyle w:val="4642B73668AB42B0A72101499D2D6AEE"/>
          </w:pPr>
          <w:r w:rsidRPr="00C96903">
            <w:rPr>
              <w:rStyle w:val="PlaceholderText"/>
              <w:shd w:val="clear" w:color="auto" w:fill="FAE2D5" w:themeFill="accent2" w:themeFillTint="33"/>
            </w:rPr>
            <w:t>Click/tap to enter.</w:t>
          </w:r>
        </w:p>
      </w:docPartBody>
    </w:docPart>
    <w:docPart>
      <w:docPartPr>
        <w:name w:val="7AFFA7E0E968427A9B51E8DF9A8E7C18"/>
        <w:category>
          <w:name w:val="General"/>
          <w:gallery w:val="placeholder"/>
        </w:category>
        <w:types>
          <w:type w:val="bbPlcHdr"/>
        </w:types>
        <w:behaviors>
          <w:behavior w:val="content"/>
        </w:behaviors>
        <w:guid w:val="{4BBDBB25-3BA0-44EB-AF2D-26FB4A1B4802}"/>
      </w:docPartPr>
      <w:docPartBody>
        <w:p w:rsidR="00B9112F" w:rsidRDefault="00B8039C" w:rsidP="00B8039C">
          <w:pPr>
            <w:pStyle w:val="7AFFA7E0E968427A9B51E8DF9A8E7C18"/>
          </w:pPr>
          <w:r w:rsidRPr="00C96903">
            <w:rPr>
              <w:rStyle w:val="PlaceholderText"/>
              <w:shd w:val="clear" w:color="auto" w:fill="FAE2D5" w:themeFill="accent2" w:themeFillTint="33"/>
            </w:rPr>
            <w:t>Click/tap to enter.</w:t>
          </w:r>
        </w:p>
      </w:docPartBody>
    </w:docPart>
    <w:docPart>
      <w:docPartPr>
        <w:name w:val="7BBD867A5D30452D8D8E2AF161541F76"/>
        <w:category>
          <w:name w:val="General"/>
          <w:gallery w:val="placeholder"/>
        </w:category>
        <w:types>
          <w:type w:val="bbPlcHdr"/>
        </w:types>
        <w:behaviors>
          <w:behavior w:val="content"/>
        </w:behaviors>
        <w:guid w:val="{960F40B0-BCA5-4B88-89B2-EEC4E0AF1C24}"/>
      </w:docPartPr>
      <w:docPartBody>
        <w:p w:rsidR="00B9112F" w:rsidRDefault="00B8039C" w:rsidP="00B8039C">
          <w:pPr>
            <w:pStyle w:val="7BBD867A5D30452D8D8E2AF161541F76"/>
          </w:pPr>
          <w:r w:rsidRPr="00C96903">
            <w:rPr>
              <w:rStyle w:val="PlaceholderText"/>
              <w:shd w:val="clear" w:color="auto" w:fill="FAE2D5" w:themeFill="accent2" w:themeFillTint="33"/>
            </w:rPr>
            <w:t>Click/tap to enter.</w:t>
          </w:r>
        </w:p>
      </w:docPartBody>
    </w:docPart>
    <w:docPart>
      <w:docPartPr>
        <w:name w:val="A86228F0DD814E65B953BFF69B641C35"/>
        <w:category>
          <w:name w:val="General"/>
          <w:gallery w:val="placeholder"/>
        </w:category>
        <w:types>
          <w:type w:val="bbPlcHdr"/>
        </w:types>
        <w:behaviors>
          <w:behavior w:val="content"/>
        </w:behaviors>
        <w:guid w:val="{2B899EF5-DDBA-47F7-A7D4-C94BBBCF25A8}"/>
      </w:docPartPr>
      <w:docPartBody>
        <w:p w:rsidR="00B9112F" w:rsidRDefault="00B8039C" w:rsidP="00B8039C">
          <w:pPr>
            <w:pStyle w:val="A86228F0DD814E65B953BFF69B641C35"/>
          </w:pPr>
          <w:r w:rsidRPr="00C96903">
            <w:rPr>
              <w:rStyle w:val="PlaceholderText"/>
              <w:shd w:val="clear" w:color="auto" w:fill="FAE2D5" w:themeFill="accent2" w:themeFillTint="33"/>
            </w:rPr>
            <w:t>Click/tap to enter.</w:t>
          </w:r>
        </w:p>
      </w:docPartBody>
    </w:docPart>
    <w:docPart>
      <w:docPartPr>
        <w:name w:val="37E7C736F0B7435790D83654F9245BCD"/>
        <w:category>
          <w:name w:val="General"/>
          <w:gallery w:val="placeholder"/>
        </w:category>
        <w:types>
          <w:type w:val="bbPlcHdr"/>
        </w:types>
        <w:behaviors>
          <w:behavior w:val="content"/>
        </w:behaviors>
        <w:guid w:val="{FB652B04-186F-4C76-A9DF-96420E4DE2B7}"/>
      </w:docPartPr>
      <w:docPartBody>
        <w:p w:rsidR="00B9112F" w:rsidRDefault="00B8039C" w:rsidP="00B8039C">
          <w:pPr>
            <w:pStyle w:val="37E7C736F0B7435790D83654F9245BCD"/>
          </w:pPr>
          <w:r w:rsidRPr="00C96903">
            <w:rPr>
              <w:rStyle w:val="PlaceholderText"/>
              <w:shd w:val="clear" w:color="auto" w:fill="FAE2D5" w:themeFill="accent2" w:themeFillTint="33"/>
            </w:rPr>
            <w:t>Click/tap to enter.</w:t>
          </w:r>
        </w:p>
      </w:docPartBody>
    </w:docPart>
    <w:docPart>
      <w:docPartPr>
        <w:name w:val="FCB5012AB30C42C5A4403B42326752AC"/>
        <w:category>
          <w:name w:val="General"/>
          <w:gallery w:val="placeholder"/>
        </w:category>
        <w:types>
          <w:type w:val="bbPlcHdr"/>
        </w:types>
        <w:behaviors>
          <w:behavior w:val="content"/>
        </w:behaviors>
        <w:guid w:val="{EB18D2C1-D91A-4979-B394-1E500112AFAE}"/>
      </w:docPartPr>
      <w:docPartBody>
        <w:p w:rsidR="00B9112F" w:rsidRDefault="00B8039C" w:rsidP="00B8039C">
          <w:pPr>
            <w:pStyle w:val="FCB5012AB30C42C5A4403B42326752AC"/>
          </w:pPr>
          <w:r w:rsidRPr="00C96903">
            <w:rPr>
              <w:rStyle w:val="PlaceholderText"/>
              <w:shd w:val="clear" w:color="auto" w:fill="FAE2D5" w:themeFill="accent2" w:themeFillTint="33"/>
            </w:rPr>
            <w:t>Click/tap to enter.</w:t>
          </w:r>
        </w:p>
      </w:docPartBody>
    </w:docPart>
    <w:docPart>
      <w:docPartPr>
        <w:name w:val="D43936514E964FD7B222EC946929BA71"/>
        <w:category>
          <w:name w:val="General"/>
          <w:gallery w:val="placeholder"/>
        </w:category>
        <w:types>
          <w:type w:val="bbPlcHdr"/>
        </w:types>
        <w:behaviors>
          <w:behavior w:val="content"/>
        </w:behaviors>
        <w:guid w:val="{1A479675-A549-4120-B311-39D3A34DF03D}"/>
      </w:docPartPr>
      <w:docPartBody>
        <w:p w:rsidR="00B9112F" w:rsidRDefault="00B8039C" w:rsidP="00B8039C">
          <w:pPr>
            <w:pStyle w:val="D43936514E964FD7B222EC946929BA71"/>
          </w:pPr>
          <w:r w:rsidRPr="00C96903">
            <w:rPr>
              <w:rStyle w:val="PlaceholderText"/>
              <w:shd w:val="clear" w:color="auto" w:fill="FAE2D5" w:themeFill="accent2" w:themeFillTint="33"/>
            </w:rPr>
            <w:t>Click/tap to enter.</w:t>
          </w:r>
        </w:p>
      </w:docPartBody>
    </w:docPart>
    <w:docPart>
      <w:docPartPr>
        <w:name w:val="BA3B6302D72C4FD2B0C066C2F3AA6210"/>
        <w:category>
          <w:name w:val="General"/>
          <w:gallery w:val="placeholder"/>
        </w:category>
        <w:types>
          <w:type w:val="bbPlcHdr"/>
        </w:types>
        <w:behaviors>
          <w:behavior w:val="content"/>
        </w:behaviors>
        <w:guid w:val="{FC873E8C-F7FD-4A0E-B9D9-16C3811D10E7}"/>
      </w:docPartPr>
      <w:docPartBody>
        <w:p w:rsidR="00B9112F" w:rsidRDefault="00B8039C" w:rsidP="00B8039C">
          <w:pPr>
            <w:pStyle w:val="BA3B6302D72C4FD2B0C066C2F3AA6210"/>
          </w:pPr>
          <w:r w:rsidRPr="00C96903">
            <w:rPr>
              <w:rStyle w:val="PlaceholderText"/>
              <w:shd w:val="clear" w:color="auto" w:fill="FAE2D5" w:themeFill="accent2" w:themeFillTint="33"/>
            </w:rPr>
            <w:t>Click/tap to enter.</w:t>
          </w:r>
        </w:p>
      </w:docPartBody>
    </w:docPart>
    <w:docPart>
      <w:docPartPr>
        <w:name w:val="877B737D3E9C4839AF0DF20B2179DBAE"/>
        <w:category>
          <w:name w:val="General"/>
          <w:gallery w:val="placeholder"/>
        </w:category>
        <w:types>
          <w:type w:val="bbPlcHdr"/>
        </w:types>
        <w:behaviors>
          <w:behavior w:val="content"/>
        </w:behaviors>
        <w:guid w:val="{7C5D26E1-949D-48CB-9D74-587FB6D72FB9}"/>
      </w:docPartPr>
      <w:docPartBody>
        <w:p w:rsidR="00B9112F" w:rsidRDefault="00B8039C" w:rsidP="00B8039C">
          <w:pPr>
            <w:pStyle w:val="877B737D3E9C4839AF0DF20B2179DBAE"/>
          </w:pPr>
          <w:r w:rsidRPr="00C96903">
            <w:rPr>
              <w:rStyle w:val="PlaceholderText"/>
              <w:shd w:val="clear" w:color="auto" w:fill="FAE2D5" w:themeFill="accent2" w:themeFillTint="33"/>
            </w:rPr>
            <w:t>Click/tap to enter.</w:t>
          </w:r>
        </w:p>
      </w:docPartBody>
    </w:docPart>
    <w:docPart>
      <w:docPartPr>
        <w:name w:val="5F96279FC3724D5686107189F788DCCC"/>
        <w:category>
          <w:name w:val="General"/>
          <w:gallery w:val="placeholder"/>
        </w:category>
        <w:types>
          <w:type w:val="bbPlcHdr"/>
        </w:types>
        <w:behaviors>
          <w:behavior w:val="content"/>
        </w:behaviors>
        <w:guid w:val="{38B1C83C-A2CF-4AAC-AD10-02091D523C94}"/>
      </w:docPartPr>
      <w:docPartBody>
        <w:p w:rsidR="00B9112F" w:rsidRDefault="00B8039C" w:rsidP="00B8039C">
          <w:pPr>
            <w:pStyle w:val="5F96279FC3724D5686107189F788DCCC"/>
          </w:pPr>
          <w:r w:rsidRPr="00C96903">
            <w:rPr>
              <w:rStyle w:val="PlaceholderText"/>
              <w:shd w:val="clear" w:color="auto" w:fill="FAE2D5" w:themeFill="accent2" w:themeFillTint="33"/>
            </w:rPr>
            <w:t>Click/tap to enter.</w:t>
          </w:r>
        </w:p>
      </w:docPartBody>
    </w:docPart>
    <w:docPart>
      <w:docPartPr>
        <w:name w:val="E16480CC008045FB8305EC8E48387E74"/>
        <w:category>
          <w:name w:val="General"/>
          <w:gallery w:val="placeholder"/>
        </w:category>
        <w:types>
          <w:type w:val="bbPlcHdr"/>
        </w:types>
        <w:behaviors>
          <w:behavior w:val="content"/>
        </w:behaviors>
        <w:guid w:val="{E0526BEA-E43A-443A-AEB8-17E35E910A1C}"/>
      </w:docPartPr>
      <w:docPartBody>
        <w:p w:rsidR="00B9112F" w:rsidRDefault="00B8039C" w:rsidP="00B8039C">
          <w:pPr>
            <w:pStyle w:val="E16480CC008045FB8305EC8E48387E74"/>
          </w:pPr>
          <w:r w:rsidRPr="00C96903">
            <w:rPr>
              <w:rStyle w:val="PlaceholderText"/>
              <w:shd w:val="clear" w:color="auto" w:fill="FAE2D5" w:themeFill="accent2" w:themeFillTint="33"/>
            </w:rPr>
            <w:t>Click/tap to enter.</w:t>
          </w:r>
        </w:p>
      </w:docPartBody>
    </w:docPart>
    <w:docPart>
      <w:docPartPr>
        <w:name w:val="2C38BDD7CF584FBA82EFA83936DDAFDE"/>
        <w:category>
          <w:name w:val="General"/>
          <w:gallery w:val="placeholder"/>
        </w:category>
        <w:types>
          <w:type w:val="bbPlcHdr"/>
        </w:types>
        <w:behaviors>
          <w:behavior w:val="content"/>
        </w:behaviors>
        <w:guid w:val="{AF846DEC-BE02-4425-898F-0E1BB48690E1}"/>
      </w:docPartPr>
      <w:docPartBody>
        <w:p w:rsidR="00B9112F" w:rsidRDefault="00B8039C" w:rsidP="00B8039C">
          <w:pPr>
            <w:pStyle w:val="2C38BDD7CF584FBA82EFA83936DDAFDE"/>
          </w:pPr>
          <w:r w:rsidRPr="00C96903">
            <w:rPr>
              <w:rStyle w:val="PlaceholderText"/>
              <w:shd w:val="clear" w:color="auto" w:fill="FAE2D5" w:themeFill="accent2" w:themeFillTint="33"/>
            </w:rPr>
            <w:t>Click/tap to enter.</w:t>
          </w:r>
        </w:p>
      </w:docPartBody>
    </w:docPart>
    <w:docPart>
      <w:docPartPr>
        <w:name w:val="4DA6B2867FD5427087A04B6303E0BF1C"/>
        <w:category>
          <w:name w:val="General"/>
          <w:gallery w:val="placeholder"/>
        </w:category>
        <w:types>
          <w:type w:val="bbPlcHdr"/>
        </w:types>
        <w:behaviors>
          <w:behavior w:val="content"/>
        </w:behaviors>
        <w:guid w:val="{2F9B41FF-FB06-4374-815F-3FFB93BE5C04}"/>
      </w:docPartPr>
      <w:docPartBody>
        <w:p w:rsidR="00B9112F" w:rsidRDefault="00B8039C" w:rsidP="00B8039C">
          <w:pPr>
            <w:pStyle w:val="4DA6B2867FD5427087A04B6303E0BF1C"/>
          </w:pPr>
          <w:r w:rsidRPr="00C96903">
            <w:rPr>
              <w:rStyle w:val="PlaceholderText"/>
              <w:shd w:val="clear" w:color="auto" w:fill="FAE2D5" w:themeFill="accent2" w:themeFillTint="33"/>
            </w:rPr>
            <w:t>Click/tap to enter.</w:t>
          </w:r>
        </w:p>
      </w:docPartBody>
    </w:docPart>
    <w:docPart>
      <w:docPartPr>
        <w:name w:val="51EE9EAB4316480FABE4632C3CC360FB"/>
        <w:category>
          <w:name w:val="General"/>
          <w:gallery w:val="placeholder"/>
        </w:category>
        <w:types>
          <w:type w:val="bbPlcHdr"/>
        </w:types>
        <w:behaviors>
          <w:behavior w:val="content"/>
        </w:behaviors>
        <w:guid w:val="{92BC6A77-30A9-437D-A0D2-54666153524E}"/>
      </w:docPartPr>
      <w:docPartBody>
        <w:p w:rsidR="00B9112F" w:rsidRDefault="00B8039C" w:rsidP="00B8039C">
          <w:pPr>
            <w:pStyle w:val="51EE9EAB4316480FABE4632C3CC360FB"/>
          </w:pPr>
          <w:r w:rsidRPr="00C96903">
            <w:rPr>
              <w:rStyle w:val="PlaceholderText"/>
              <w:shd w:val="clear" w:color="auto" w:fill="FAE2D5" w:themeFill="accent2" w:themeFillTint="33"/>
            </w:rPr>
            <w:t>Click/tap to enter.</w:t>
          </w:r>
        </w:p>
      </w:docPartBody>
    </w:docPart>
    <w:docPart>
      <w:docPartPr>
        <w:name w:val="71A7D4632D16455881F75BA2F9C34CF3"/>
        <w:category>
          <w:name w:val="General"/>
          <w:gallery w:val="placeholder"/>
        </w:category>
        <w:types>
          <w:type w:val="bbPlcHdr"/>
        </w:types>
        <w:behaviors>
          <w:behavior w:val="content"/>
        </w:behaviors>
        <w:guid w:val="{8D722518-446B-4204-B6B0-2F405DF3C391}"/>
      </w:docPartPr>
      <w:docPartBody>
        <w:p w:rsidR="00B9112F" w:rsidRDefault="00B8039C" w:rsidP="00B8039C">
          <w:pPr>
            <w:pStyle w:val="71A7D4632D16455881F75BA2F9C34CF3"/>
          </w:pPr>
          <w:r w:rsidRPr="00C96903">
            <w:rPr>
              <w:rStyle w:val="PlaceholderText"/>
              <w:shd w:val="clear" w:color="auto" w:fill="FAE2D5" w:themeFill="accent2" w:themeFillTint="33"/>
            </w:rPr>
            <w:t>Click/tap to enter.</w:t>
          </w:r>
        </w:p>
      </w:docPartBody>
    </w:docPart>
    <w:docPart>
      <w:docPartPr>
        <w:name w:val="D3292E7137884153B95F6065EF76BC1C"/>
        <w:category>
          <w:name w:val="General"/>
          <w:gallery w:val="placeholder"/>
        </w:category>
        <w:types>
          <w:type w:val="bbPlcHdr"/>
        </w:types>
        <w:behaviors>
          <w:behavior w:val="content"/>
        </w:behaviors>
        <w:guid w:val="{B5A8E8C1-06E2-402C-AF27-6B5FCBD829E0}"/>
      </w:docPartPr>
      <w:docPartBody>
        <w:p w:rsidR="00B9112F" w:rsidRDefault="00B8039C" w:rsidP="00B8039C">
          <w:pPr>
            <w:pStyle w:val="D3292E7137884153B95F6065EF76BC1C"/>
          </w:pPr>
          <w:r w:rsidRPr="00C96903">
            <w:rPr>
              <w:rStyle w:val="PlaceholderText"/>
              <w:shd w:val="clear" w:color="auto" w:fill="FAE2D5" w:themeFill="accent2" w:themeFillTint="33"/>
            </w:rPr>
            <w:t>Click/tap to enter.</w:t>
          </w:r>
        </w:p>
      </w:docPartBody>
    </w:docPart>
    <w:docPart>
      <w:docPartPr>
        <w:name w:val="EA99FFE7C4BB4760971F1517A0904ADE"/>
        <w:category>
          <w:name w:val="General"/>
          <w:gallery w:val="placeholder"/>
        </w:category>
        <w:types>
          <w:type w:val="bbPlcHdr"/>
        </w:types>
        <w:behaviors>
          <w:behavior w:val="content"/>
        </w:behaviors>
        <w:guid w:val="{5BA80E56-70A1-40E1-A16F-C8682A9A8143}"/>
      </w:docPartPr>
      <w:docPartBody>
        <w:p w:rsidR="00B9112F" w:rsidRDefault="00B8039C" w:rsidP="00B8039C">
          <w:pPr>
            <w:pStyle w:val="EA99FFE7C4BB4760971F1517A0904ADE"/>
          </w:pPr>
          <w:r w:rsidRPr="00C96903">
            <w:rPr>
              <w:rStyle w:val="PlaceholderText"/>
              <w:shd w:val="clear" w:color="auto" w:fill="FAE2D5" w:themeFill="accent2" w:themeFillTint="33"/>
            </w:rPr>
            <w:t>Click/tap to enter.</w:t>
          </w:r>
        </w:p>
      </w:docPartBody>
    </w:docPart>
    <w:docPart>
      <w:docPartPr>
        <w:name w:val="8340AC6E1025425EB6773F847E5D27DA"/>
        <w:category>
          <w:name w:val="General"/>
          <w:gallery w:val="placeholder"/>
        </w:category>
        <w:types>
          <w:type w:val="bbPlcHdr"/>
        </w:types>
        <w:behaviors>
          <w:behavior w:val="content"/>
        </w:behaviors>
        <w:guid w:val="{E84425A8-434C-4D7C-BCE7-EF91F9D9F0F0}"/>
      </w:docPartPr>
      <w:docPartBody>
        <w:p w:rsidR="00B9112F" w:rsidRDefault="00B8039C" w:rsidP="00B8039C">
          <w:pPr>
            <w:pStyle w:val="8340AC6E1025425EB6773F847E5D27DA"/>
          </w:pPr>
          <w:r w:rsidRPr="00C96903">
            <w:rPr>
              <w:rStyle w:val="PlaceholderText"/>
              <w:shd w:val="clear" w:color="auto" w:fill="FAE2D5" w:themeFill="accent2" w:themeFillTint="33"/>
            </w:rPr>
            <w:t>Click/tap to enter.</w:t>
          </w:r>
        </w:p>
      </w:docPartBody>
    </w:docPart>
    <w:docPart>
      <w:docPartPr>
        <w:name w:val="9BF65A03C15E49FFAFCFE14FFB8B6FF6"/>
        <w:category>
          <w:name w:val="General"/>
          <w:gallery w:val="placeholder"/>
        </w:category>
        <w:types>
          <w:type w:val="bbPlcHdr"/>
        </w:types>
        <w:behaviors>
          <w:behavior w:val="content"/>
        </w:behaviors>
        <w:guid w:val="{75BD07CA-901D-4D48-8906-876E4D421236}"/>
      </w:docPartPr>
      <w:docPartBody>
        <w:p w:rsidR="00B9112F" w:rsidRDefault="00B8039C" w:rsidP="00B8039C">
          <w:pPr>
            <w:pStyle w:val="9BF65A03C15E49FFAFCFE14FFB8B6FF6"/>
          </w:pPr>
          <w:r w:rsidRPr="00C96903">
            <w:rPr>
              <w:rStyle w:val="PlaceholderText"/>
              <w:shd w:val="clear" w:color="auto" w:fill="FAE2D5" w:themeFill="accent2" w:themeFillTint="33"/>
            </w:rPr>
            <w:t>Click/tap to enter.</w:t>
          </w:r>
        </w:p>
      </w:docPartBody>
    </w:docPart>
    <w:docPart>
      <w:docPartPr>
        <w:name w:val="147AA7860A414A759B20ABE89FDA2CFC"/>
        <w:category>
          <w:name w:val="General"/>
          <w:gallery w:val="placeholder"/>
        </w:category>
        <w:types>
          <w:type w:val="bbPlcHdr"/>
        </w:types>
        <w:behaviors>
          <w:behavior w:val="content"/>
        </w:behaviors>
        <w:guid w:val="{15360151-93D9-4F8B-AAA9-79AB58E3A345}"/>
      </w:docPartPr>
      <w:docPartBody>
        <w:p w:rsidR="00B9112F" w:rsidRDefault="00B8039C" w:rsidP="00B8039C">
          <w:pPr>
            <w:pStyle w:val="147AA7860A414A759B20ABE89FDA2CFC"/>
          </w:pPr>
          <w:r w:rsidRPr="00C96903">
            <w:rPr>
              <w:rStyle w:val="PlaceholderText"/>
              <w:shd w:val="clear" w:color="auto" w:fill="FAE2D5" w:themeFill="accent2" w:themeFillTint="33"/>
            </w:rPr>
            <w:t>Click/tap to enter.</w:t>
          </w:r>
        </w:p>
      </w:docPartBody>
    </w:docPart>
    <w:docPart>
      <w:docPartPr>
        <w:name w:val="2CA874CC2880415E9CAD2E1EBA0413DB"/>
        <w:category>
          <w:name w:val="General"/>
          <w:gallery w:val="placeholder"/>
        </w:category>
        <w:types>
          <w:type w:val="bbPlcHdr"/>
        </w:types>
        <w:behaviors>
          <w:behavior w:val="content"/>
        </w:behaviors>
        <w:guid w:val="{12387EE7-5166-4CB5-A82C-0478EEEA1502}"/>
      </w:docPartPr>
      <w:docPartBody>
        <w:p w:rsidR="00B9112F" w:rsidRDefault="00B8039C" w:rsidP="00B8039C">
          <w:pPr>
            <w:pStyle w:val="2CA874CC2880415E9CAD2E1EBA0413DB"/>
          </w:pPr>
          <w:r w:rsidRPr="00C96903">
            <w:rPr>
              <w:rStyle w:val="PlaceholderText"/>
              <w:shd w:val="clear" w:color="auto" w:fill="FAE2D5" w:themeFill="accent2" w:themeFillTint="33"/>
            </w:rPr>
            <w:t>Click/tap to enter.</w:t>
          </w:r>
        </w:p>
      </w:docPartBody>
    </w:docPart>
    <w:docPart>
      <w:docPartPr>
        <w:name w:val="2EFC8DDDDEB44FD3A92DFE8E90035F25"/>
        <w:category>
          <w:name w:val="General"/>
          <w:gallery w:val="placeholder"/>
        </w:category>
        <w:types>
          <w:type w:val="bbPlcHdr"/>
        </w:types>
        <w:behaviors>
          <w:behavior w:val="content"/>
        </w:behaviors>
        <w:guid w:val="{44D498A1-59F0-4F43-B99D-BCF2A814C02F}"/>
      </w:docPartPr>
      <w:docPartBody>
        <w:p w:rsidR="00B9112F" w:rsidRDefault="00B8039C" w:rsidP="00B8039C">
          <w:pPr>
            <w:pStyle w:val="2EFC8DDDDEB44FD3A92DFE8E90035F25"/>
          </w:pPr>
          <w:r w:rsidRPr="00C96903">
            <w:rPr>
              <w:rStyle w:val="PlaceholderText"/>
              <w:shd w:val="clear" w:color="auto" w:fill="FAE2D5" w:themeFill="accent2" w:themeFillTint="33"/>
            </w:rPr>
            <w:t>Click/tap to enter.</w:t>
          </w:r>
        </w:p>
      </w:docPartBody>
    </w:docPart>
    <w:docPart>
      <w:docPartPr>
        <w:name w:val="AF0B0B5E1AD74C2BA99E4B22306B732B"/>
        <w:category>
          <w:name w:val="General"/>
          <w:gallery w:val="placeholder"/>
        </w:category>
        <w:types>
          <w:type w:val="bbPlcHdr"/>
        </w:types>
        <w:behaviors>
          <w:behavior w:val="content"/>
        </w:behaviors>
        <w:guid w:val="{D0E19A14-1EE6-4585-8BF1-4D5D552B8306}"/>
      </w:docPartPr>
      <w:docPartBody>
        <w:p w:rsidR="00B9112F" w:rsidRDefault="00B8039C" w:rsidP="00B8039C">
          <w:pPr>
            <w:pStyle w:val="AF0B0B5E1AD74C2BA99E4B22306B732B"/>
          </w:pPr>
          <w:r w:rsidRPr="00C96903">
            <w:rPr>
              <w:rStyle w:val="PlaceholderText"/>
              <w:shd w:val="clear" w:color="auto" w:fill="FAE2D5" w:themeFill="accent2" w:themeFillTint="33"/>
            </w:rPr>
            <w:t>Click/tap to enter.</w:t>
          </w:r>
        </w:p>
      </w:docPartBody>
    </w:docPart>
    <w:docPart>
      <w:docPartPr>
        <w:name w:val="8B781EC1EFE04CDEBA62D84A94533BAB"/>
        <w:category>
          <w:name w:val="General"/>
          <w:gallery w:val="placeholder"/>
        </w:category>
        <w:types>
          <w:type w:val="bbPlcHdr"/>
        </w:types>
        <w:behaviors>
          <w:behavior w:val="content"/>
        </w:behaviors>
        <w:guid w:val="{6AFBC5CC-D42C-4467-AFF0-AA7540CDFE49}"/>
      </w:docPartPr>
      <w:docPartBody>
        <w:p w:rsidR="00B9112F" w:rsidRDefault="00B8039C" w:rsidP="00B8039C">
          <w:pPr>
            <w:pStyle w:val="8B781EC1EFE04CDEBA62D84A94533BAB"/>
          </w:pPr>
          <w:r w:rsidRPr="00C96903">
            <w:rPr>
              <w:rStyle w:val="PlaceholderText"/>
              <w:shd w:val="clear" w:color="auto" w:fill="FAE2D5" w:themeFill="accent2" w:themeFillTint="33"/>
            </w:rPr>
            <w:t>Click/tap to enter.</w:t>
          </w:r>
        </w:p>
      </w:docPartBody>
    </w:docPart>
    <w:docPart>
      <w:docPartPr>
        <w:name w:val="269623B3990E4D30A5E40E944D634C64"/>
        <w:category>
          <w:name w:val="General"/>
          <w:gallery w:val="placeholder"/>
        </w:category>
        <w:types>
          <w:type w:val="bbPlcHdr"/>
        </w:types>
        <w:behaviors>
          <w:behavior w:val="content"/>
        </w:behaviors>
        <w:guid w:val="{623D2478-572E-402E-9353-E2A65A87C63B}"/>
      </w:docPartPr>
      <w:docPartBody>
        <w:p w:rsidR="00B9112F" w:rsidRDefault="00B8039C" w:rsidP="00B8039C">
          <w:pPr>
            <w:pStyle w:val="269623B3990E4D30A5E40E944D634C64"/>
          </w:pPr>
          <w:r w:rsidRPr="00C96903">
            <w:rPr>
              <w:rStyle w:val="PlaceholderText"/>
              <w:shd w:val="clear" w:color="auto" w:fill="FAE2D5" w:themeFill="accent2" w:themeFillTint="33"/>
            </w:rPr>
            <w:t>Click/tap to enter.</w:t>
          </w:r>
        </w:p>
      </w:docPartBody>
    </w:docPart>
    <w:docPart>
      <w:docPartPr>
        <w:name w:val="AD8D4F3C140C4D4EA6425158008BA861"/>
        <w:category>
          <w:name w:val="General"/>
          <w:gallery w:val="placeholder"/>
        </w:category>
        <w:types>
          <w:type w:val="bbPlcHdr"/>
        </w:types>
        <w:behaviors>
          <w:behavior w:val="content"/>
        </w:behaviors>
        <w:guid w:val="{DB46FC5A-E156-496A-B3F3-DF8DED885BA9}"/>
      </w:docPartPr>
      <w:docPartBody>
        <w:p w:rsidR="00B9112F" w:rsidRDefault="00B8039C" w:rsidP="00B8039C">
          <w:pPr>
            <w:pStyle w:val="AD8D4F3C140C4D4EA6425158008BA861"/>
          </w:pPr>
          <w:r w:rsidRPr="00C96903">
            <w:rPr>
              <w:rStyle w:val="PlaceholderText"/>
              <w:shd w:val="clear" w:color="auto" w:fill="FAE2D5" w:themeFill="accent2" w:themeFillTint="33"/>
            </w:rPr>
            <w:t>Click/tap to enter.</w:t>
          </w:r>
        </w:p>
      </w:docPartBody>
    </w:docPart>
    <w:docPart>
      <w:docPartPr>
        <w:name w:val="AD8609389BB84BBFA1F112A2CD5DB3FF"/>
        <w:category>
          <w:name w:val="General"/>
          <w:gallery w:val="placeholder"/>
        </w:category>
        <w:types>
          <w:type w:val="bbPlcHdr"/>
        </w:types>
        <w:behaviors>
          <w:behavior w:val="content"/>
        </w:behaviors>
        <w:guid w:val="{A25FF4D6-10A5-408B-BA9E-1A311B8F8A72}"/>
      </w:docPartPr>
      <w:docPartBody>
        <w:p w:rsidR="00B9112F" w:rsidRDefault="00B8039C" w:rsidP="00B8039C">
          <w:pPr>
            <w:pStyle w:val="AD8609389BB84BBFA1F112A2CD5DB3FF"/>
          </w:pPr>
          <w:r w:rsidRPr="00C96903">
            <w:rPr>
              <w:rStyle w:val="PlaceholderText"/>
              <w:shd w:val="clear" w:color="auto" w:fill="FAE2D5" w:themeFill="accent2" w:themeFillTint="33"/>
            </w:rPr>
            <w:t>Click/tap to enter.</w:t>
          </w:r>
        </w:p>
      </w:docPartBody>
    </w:docPart>
    <w:docPart>
      <w:docPartPr>
        <w:name w:val="5B537C42B77B48AEA59010E59A9781F8"/>
        <w:category>
          <w:name w:val="General"/>
          <w:gallery w:val="placeholder"/>
        </w:category>
        <w:types>
          <w:type w:val="bbPlcHdr"/>
        </w:types>
        <w:behaviors>
          <w:behavior w:val="content"/>
        </w:behaviors>
        <w:guid w:val="{38EFFB7F-1953-4060-A6E9-5B2A929A0461}"/>
      </w:docPartPr>
      <w:docPartBody>
        <w:p w:rsidR="00B9112F" w:rsidRDefault="00B8039C" w:rsidP="00B8039C">
          <w:pPr>
            <w:pStyle w:val="5B537C42B77B48AEA59010E59A9781F8"/>
          </w:pPr>
          <w:r w:rsidRPr="00C96903">
            <w:rPr>
              <w:rStyle w:val="PlaceholderText"/>
              <w:shd w:val="clear" w:color="auto" w:fill="FAE2D5" w:themeFill="accent2" w:themeFillTint="33"/>
            </w:rPr>
            <w:t>Click/tap to enter.</w:t>
          </w:r>
        </w:p>
      </w:docPartBody>
    </w:docPart>
    <w:docPart>
      <w:docPartPr>
        <w:name w:val="AE8083237EAF408BB7F5C3E744D7381C"/>
        <w:category>
          <w:name w:val="General"/>
          <w:gallery w:val="placeholder"/>
        </w:category>
        <w:types>
          <w:type w:val="bbPlcHdr"/>
        </w:types>
        <w:behaviors>
          <w:behavior w:val="content"/>
        </w:behaviors>
        <w:guid w:val="{58E20FFE-D8DD-4C4C-AF14-1FD86CA96C69}"/>
      </w:docPartPr>
      <w:docPartBody>
        <w:p w:rsidR="00B9112F" w:rsidRDefault="00B8039C" w:rsidP="00B8039C">
          <w:pPr>
            <w:pStyle w:val="AE8083237EAF408BB7F5C3E744D7381C"/>
          </w:pPr>
          <w:r w:rsidRPr="00C96903">
            <w:rPr>
              <w:rStyle w:val="PlaceholderText"/>
              <w:shd w:val="clear" w:color="auto" w:fill="FAE2D5" w:themeFill="accent2" w:themeFillTint="33"/>
            </w:rPr>
            <w:t>Click/tap to enter.</w:t>
          </w:r>
        </w:p>
      </w:docPartBody>
    </w:docPart>
    <w:docPart>
      <w:docPartPr>
        <w:name w:val="B38A7A4364364BE3B98F445A38AD00A8"/>
        <w:category>
          <w:name w:val="General"/>
          <w:gallery w:val="placeholder"/>
        </w:category>
        <w:types>
          <w:type w:val="bbPlcHdr"/>
        </w:types>
        <w:behaviors>
          <w:behavior w:val="content"/>
        </w:behaviors>
        <w:guid w:val="{1767BF1E-E64B-4B91-A4F4-C126332FB944}"/>
      </w:docPartPr>
      <w:docPartBody>
        <w:p w:rsidR="00B9112F" w:rsidRDefault="00B8039C" w:rsidP="00B8039C">
          <w:pPr>
            <w:pStyle w:val="B38A7A4364364BE3B98F445A38AD00A8"/>
          </w:pPr>
          <w:r w:rsidRPr="00C96903">
            <w:rPr>
              <w:rStyle w:val="PlaceholderText"/>
              <w:shd w:val="clear" w:color="auto" w:fill="FAE2D5" w:themeFill="accent2" w:themeFillTint="33"/>
            </w:rPr>
            <w:t>Click/tap to enter.</w:t>
          </w:r>
        </w:p>
      </w:docPartBody>
    </w:docPart>
    <w:docPart>
      <w:docPartPr>
        <w:name w:val="3781613A97F4435A8A4373D48CBC77ED"/>
        <w:category>
          <w:name w:val="General"/>
          <w:gallery w:val="placeholder"/>
        </w:category>
        <w:types>
          <w:type w:val="bbPlcHdr"/>
        </w:types>
        <w:behaviors>
          <w:behavior w:val="content"/>
        </w:behaviors>
        <w:guid w:val="{488BC453-DC0B-47B2-B8C5-7EC81A3B6A3F}"/>
      </w:docPartPr>
      <w:docPartBody>
        <w:p w:rsidR="00B9112F" w:rsidRDefault="00B8039C" w:rsidP="00B8039C">
          <w:pPr>
            <w:pStyle w:val="3781613A97F4435A8A4373D48CBC77ED"/>
          </w:pPr>
          <w:r w:rsidRPr="00C96903">
            <w:rPr>
              <w:rStyle w:val="PlaceholderText"/>
              <w:shd w:val="clear" w:color="auto" w:fill="FAE2D5" w:themeFill="accent2" w:themeFillTint="33"/>
            </w:rPr>
            <w:t>Click/tap to enter.</w:t>
          </w:r>
        </w:p>
      </w:docPartBody>
    </w:docPart>
    <w:docPart>
      <w:docPartPr>
        <w:name w:val="F05F2C49F4D647F6BAF6B9C6CA296D57"/>
        <w:category>
          <w:name w:val="General"/>
          <w:gallery w:val="placeholder"/>
        </w:category>
        <w:types>
          <w:type w:val="bbPlcHdr"/>
        </w:types>
        <w:behaviors>
          <w:behavior w:val="content"/>
        </w:behaviors>
        <w:guid w:val="{A6ADFFA6-DA11-4C64-B755-27929E6CE92F}"/>
      </w:docPartPr>
      <w:docPartBody>
        <w:p w:rsidR="00B9112F" w:rsidRDefault="00B8039C" w:rsidP="00B8039C">
          <w:pPr>
            <w:pStyle w:val="F05F2C49F4D647F6BAF6B9C6CA296D57"/>
          </w:pPr>
          <w:r w:rsidRPr="00C96903">
            <w:rPr>
              <w:rStyle w:val="PlaceholderText"/>
              <w:shd w:val="clear" w:color="auto" w:fill="FAE2D5" w:themeFill="accent2" w:themeFillTint="33"/>
            </w:rPr>
            <w:t>Click/tap to enter.</w:t>
          </w:r>
        </w:p>
      </w:docPartBody>
    </w:docPart>
    <w:docPart>
      <w:docPartPr>
        <w:name w:val="129C3DFDF3994930BE997FD8BB474D12"/>
        <w:category>
          <w:name w:val="General"/>
          <w:gallery w:val="placeholder"/>
        </w:category>
        <w:types>
          <w:type w:val="bbPlcHdr"/>
        </w:types>
        <w:behaviors>
          <w:behavior w:val="content"/>
        </w:behaviors>
        <w:guid w:val="{5F6F50C1-E0D2-4746-BFDE-85690DA57DB5}"/>
      </w:docPartPr>
      <w:docPartBody>
        <w:p w:rsidR="00B9112F" w:rsidRDefault="00B8039C" w:rsidP="00B8039C">
          <w:pPr>
            <w:pStyle w:val="129C3DFDF3994930BE997FD8BB474D12"/>
          </w:pPr>
          <w:r w:rsidRPr="00C96903">
            <w:rPr>
              <w:rStyle w:val="PlaceholderText"/>
              <w:shd w:val="clear" w:color="auto" w:fill="FAE2D5" w:themeFill="accent2" w:themeFillTint="33"/>
            </w:rPr>
            <w:t>Click/tap to enter.</w:t>
          </w:r>
        </w:p>
      </w:docPartBody>
    </w:docPart>
    <w:docPart>
      <w:docPartPr>
        <w:name w:val="1B2755C026404B9F9E7472CC7ADCA884"/>
        <w:category>
          <w:name w:val="General"/>
          <w:gallery w:val="placeholder"/>
        </w:category>
        <w:types>
          <w:type w:val="bbPlcHdr"/>
        </w:types>
        <w:behaviors>
          <w:behavior w:val="content"/>
        </w:behaviors>
        <w:guid w:val="{A30BBEFA-6609-412E-85CF-5E55C65672F7}"/>
      </w:docPartPr>
      <w:docPartBody>
        <w:p w:rsidR="00B9112F" w:rsidRDefault="00B8039C" w:rsidP="00B8039C">
          <w:pPr>
            <w:pStyle w:val="1B2755C026404B9F9E7472CC7ADCA884"/>
          </w:pPr>
          <w:r w:rsidRPr="00C96903">
            <w:rPr>
              <w:rStyle w:val="PlaceholderText"/>
              <w:shd w:val="clear" w:color="auto" w:fill="FAE2D5" w:themeFill="accent2" w:themeFillTint="33"/>
            </w:rPr>
            <w:t>Click/tap to enter.</w:t>
          </w:r>
        </w:p>
      </w:docPartBody>
    </w:docPart>
    <w:docPart>
      <w:docPartPr>
        <w:name w:val="E246B6DF24B343228D36BF4730F18F61"/>
        <w:category>
          <w:name w:val="General"/>
          <w:gallery w:val="placeholder"/>
        </w:category>
        <w:types>
          <w:type w:val="bbPlcHdr"/>
        </w:types>
        <w:behaviors>
          <w:behavior w:val="content"/>
        </w:behaviors>
        <w:guid w:val="{F97861DE-8960-41A5-9136-96BDE8DE0CDF}"/>
      </w:docPartPr>
      <w:docPartBody>
        <w:p w:rsidR="00B9112F" w:rsidRDefault="00B8039C" w:rsidP="00B8039C">
          <w:pPr>
            <w:pStyle w:val="E246B6DF24B343228D36BF4730F18F61"/>
          </w:pPr>
          <w:r w:rsidRPr="00C96903">
            <w:rPr>
              <w:rStyle w:val="PlaceholderText"/>
              <w:shd w:val="clear" w:color="auto" w:fill="FAE2D5" w:themeFill="accent2" w:themeFillTint="33"/>
            </w:rPr>
            <w:t>Click/tap to enter.</w:t>
          </w:r>
        </w:p>
      </w:docPartBody>
    </w:docPart>
    <w:docPart>
      <w:docPartPr>
        <w:name w:val="B476152CADED4B54ACC7118F575439DC"/>
        <w:category>
          <w:name w:val="General"/>
          <w:gallery w:val="placeholder"/>
        </w:category>
        <w:types>
          <w:type w:val="bbPlcHdr"/>
        </w:types>
        <w:behaviors>
          <w:behavior w:val="content"/>
        </w:behaviors>
        <w:guid w:val="{E52C8724-25EA-43AB-BB63-59CC49733D6B}"/>
      </w:docPartPr>
      <w:docPartBody>
        <w:p w:rsidR="00B9112F" w:rsidRDefault="00B8039C" w:rsidP="00B8039C">
          <w:pPr>
            <w:pStyle w:val="B476152CADED4B54ACC7118F575439DC"/>
          </w:pPr>
          <w:r w:rsidRPr="00C96903">
            <w:rPr>
              <w:rStyle w:val="PlaceholderText"/>
              <w:shd w:val="clear" w:color="auto" w:fill="FAE2D5" w:themeFill="accent2" w:themeFillTint="33"/>
            </w:rPr>
            <w:t>Click/tap to enter.</w:t>
          </w:r>
        </w:p>
      </w:docPartBody>
    </w:docPart>
    <w:docPart>
      <w:docPartPr>
        <w:name w:val="0B501FB43E9746B58E211B57090C48A8"/>
        <w:category>
          <w:name w:val="General"/>
          <w:gallery w:val="placeholder"/>
        </w:category>
        <w:types>
          <w:type w:val="bbPlcHdr"/>
        </w:types>
        <w:behaviors>
          <w:behavior w:val="content"/>
        </w:behaviors>
        <w:guid w:val="{0E3B6F08-F9FF-4A54-800B-CB854EADED53}"/>
      </w:docPartPr>
      <w:docPartBody>
        <w:p w:rsidR="00B9112F" w:rsidRDefault="00B8039C" w:rsidP="00B8039C">
          <w:pPr>
            <w:pStyle w:val="0B501FB43E9746B58E211B57090C48A8"/>
          </w:pPr>
          <w:r w:rsidRPr="00C96903">
            <w:rPr>
              <w:rStyle w:val="PlaceholderText"/>
              <w:shd w:val="clear" w:color="auto" w:fill="FAE2D5" w:themeFill="accent2" w:themeFillTint="33"/>
            </w:rPr>
            <w:t>Click/tap to enter.</w:t>
          </w:r>
        </w:p>
      </w:docPartBody>
    </w:docPart>
    <w:docPart>
      <w:docPartPr>
        <w:name w:val="FE558BB14DD4495AB760BF5FA9522CCB"/>
        <w:category>
          <w:name w:val="General"/>
          <w:gallery w:val="placeholder"/>
        </w:category>
        <w:types>
          <w:type w:val="bbPlcHdr"/>
        </w:types>
        <w:behaviors>
          <w:behavior w:val="content"/>
        </w:behaviors>
        <w:guid w:val="{6102BAD4-7163-419D-B1D6-B7DF12A0B1FF}"/>
      </w:docPartPr>
      <w:docPartBody>
        <w:p w:rsidR="00B9112F" w:rsidRDefault="00B8039C" w:rsidP="00B8039C">
          <w:pPr>
            <w:pStyle w:val="FE558BB14DD4495AB760BF5FA9522CCB"/>
          </w:pPr>
          <w:r w:rsidRPr="00C96903">
            <w:rPr>
              <w:rStyle w:val="PlaceholderText"/>
              <w:shd w:val="clear" w:color="auto" w:fill="FAE2D5" w:themeFill="accent2" w:themeFillTint="33"/>
            </w:rPr>
            <w:t>Click/tap to enter.</w:t>
          </w:r>
        </w:p>
      </w:docPartBody>
    </w:docPart>
    <w:docPart>
      <w:docPartPr>
        <w:name w:val="F8C7A5AC57A44BCEA6EA1EFE2E59560E"/>
        <w:category>
          <w:name w:val="General"/>
          <w:gallery w:val="placeholder"/>
        </w:category>
        <w:types>
          <w:type w:val="bbPlcHdr"/>
        </w:types>
        <w:behaviors>
          <w:behavior w:val="content"/>
        </w:behaviors>
        <w:guid w:val="{75F77E90-EEA6-4190-8D5B-2C13F8CDF6D2}"/>
      </w:docPartPr>
      <w:docPartBody>
        <w:p w:rsidR="00B9112F" w:rsidRDefault="00B8039C" w:rsidP="00B8039C">
          <w:pPr>
            <w:pStyle w:val="F8C7A5AC57A44BCEA6EA1EFE2E59560E"/>
          </w:pPr>
          <w:r w:rsidRPr="00C96903">
            <w:rPr>
              <w:rStyle w:val="PlaceholderText"/>
              <w:shd w:val="clear" w:color="auto" w:fill="FAE2D5" w:themeFill="accent2" w:themeFillTint="33"/>
            </w:rPr>
            <w:t>Click/tap to enter.</w:t>
          </w:r>
        </w:p>
      </w:docPartBody>
    </w:docPart>
    <w:docPart>
      <w:docPartPr>
        <w:name w:val="F15A61F6ABB944C7A8D8284F531DB3B0"/>
        <w:category>
          <w:name w:val="General"/>
          <w:gallery w:val="placeholder"/>
        </w:category>
        <w:types>
          <w:type w:val="bbPlcHdr"/>
        </w:types>
        <w:behaviors>
          <w:behavior w:val="content"/>
        </w:behaviors>
        <w:guid w:val="{A836485A-CBF5-4DA7-A2EA-CD697495BB12}"/>
      </w:docPartPr>
      <w:docPartBody>
        <w:p w:rsidR="00B9112F" w:rsidRDefault="00B8039C" w:rsidP="00B8039C">
          <w:pPr>
            <w:pStyle w:val="F15A61F6ABB944C7A8D8284F531DB3B0"/>
          </w:pPr>
          <w:r w:rsidRPr="00C96903">
            <w:rPr>
              <w:rStyle w:val="PlaceholderText"/>
              <w:shd w:val="clear" w:color="auto" w:fill="FAE2D5" w:themeFill="accent2" w:themeFillTint="33"/>
            </w:rPr>
            <w:t>Click/tap to enter.</w:t>
          </w:r>
        </w:p>
      </w:docPartBody>
    </w:docPart>
    <w:docPart>
      <w:docPartPr>
        <w:name w:val="7EA334AC4630467AB8AFF0DF56445447"/>
        <w:category>
          <w:name w:val="General"/>
          <w:gallery w:val="placeholder"/>
        </w:category>
        <w:types>
          <w:type w:val="bbPlcHdr"/>
        </w:types>
        <w:behaviors>
          <w:behavior w:val="content"/>
        </w:behaviors>
        <w:guid w:val="{E2864A2A-5B42-41C5-8E28-A4C3DA87D116}"/>
      </w:docPartPr>
      <w:docPartBody>
        <w:p w:rsidR="00B9112F" w:rsidRDefault="00B8039C" w:rsidP="00B8039C">
          <w:pPr>
            <w:pStyle w:val="7EA334AC4630467AB8AFF0DF56445447"/>
          </w:pPr>
          <w:r w:rsidRPr="00C96903">
            <w:rPr>
              <w:rStyle w:val="PlaceholderText"/>
              <w:shd w:val="clear" w:color="auto" w:fill="FAE2D5" w:themeFill="accent2" w:themeFillTint="33"/>
            </w:rPr>
            <w:t>Click/tap to enter.</w:t>
          </w:r>
        </w:p>
      </w:docPartBody>
    </w:docPart>
    <w:docPart>
      <w:docPartPr>
        <w:name w:val="7311CEA10F434441BF989CE17B875DDC"/>
        <w:category>
          <w:name w:val="General"/>
          <w:gallery w:val="placeholder"/>
        </w:category>
        <w:types>
          <w:type w:val="bbPlcHdr"/>
        </w:types>
        <w:behaviors>
          <w:behavior w:val="content"/>
        </w:behaviors>
        <w:guid w:val="{AB69D33A-154F-47E0-A395-C61F887D8A9F}"/>
      </w:docPartPr>
      <w:docPartBody>
        <w:p w:rsidR="00B9112F" w:rsidRDefault="00B8039C" w:rsidP="00B8039C">
          <w:pPr>
            <w:pStyle w:val="7311CEA10F434441BF989CE17B875DDC"/>
          </w:pPr>
          <w:r w:rsidRPr="00C96903">
            <w:rPr>
              <w:rStyle w:val="PlaceholderText"/>
              <w:shd w:val="clear" w:color="auto" w:fill="FAE2D5" w:themeFill="accent2" w:themeFillTint="33"/>
            </w:rPr>
            <w:t>Click/tap to enter.</w:t>
          </w:r>
        </w:p>
      </w:docPartBody>
    </w:docPart>
    <w:docPart>
      <w:docPartPr>
        <w:name w:val="D19EACE171A14102AAA3698EF200E4DF"/>
        <w:category>
          <w:name w:val="General"/>
          <w:gallery w:val="placeholder"/>
        </w:category>
        <w:types>
          <w:type w:val="bbPlcHdr"/>
        </w:types>
        <w:behaviors>
          <w:behavior w:val="content"/>
        </w:behaviors>
        <w:guid w:val="{C9183CD0-010A-4BE1-92AD-9E5FFB2D0D2D}"/>
      </w:docPartPr>
      <w:docPartBody>
        <w:p w:rsidR="00B9112F" w:rsidRDefault="00B8039C" w:rsidP="00B8039C">
          <w:pPr>
            <w:pStyle w:val="D19EACE171A14102AAA3698EF200E4DF"/>
          </w:pPr>
          <w:r w:rsidRPr="00C96903">
            <w:rPr>
              <w:rStyle w:val="PlaceholderText"/>
              <w:shd w:val="clear" w:color="auto" w:fill="FAE2D5" w:themeFill="accent2" w:themeFillTint="33"/>
            </w:rPr>
            <w:t>Click/tap to enter.</w:t>
          </w:r>
        </w:p>
      </w:docPartBody>
    </w:docPart>
    <w:docPart>
      <w:docPartPr>
        <w:name w:val="EE797C78E66745ED9835F28054A93994"/>
        <w:category>
          <w:name w:val="General"/>
          <w:gallery w:val="placeholder"/>
        </w:category>
        <w:types>
          <w:type w:val="bbPlcHdr"/>
        </w:types>
        <w:behaviors>
          <w:behavior w:val="content"/>
        </w:behaviors>
        <w:guid w:val="{ED55A805-1BDA-41ED-9D88-49BA298B4E22}"/>
      </w:docPartPr>
      <w:docPartBody>
        <w:p w:rsidR="00B9112F" w:rsidRDefault="00B8039C" w:rsidP="00B8039C">
          <w:pPr>
            <w:pStyle w:val="EE797C78E66745ED9835F28054A93994"/>
          </w:pPr>
          <w:r w:rsidRPr="00C96903">
            <w:rPr>
              <w:rStyle w:val="PlaceholderText"/>
              <w:shd w:val="clear" w:color="auto" w:fill="FAE2D5" w:themeFill="accent2" w:themeFillTint="33"/>
            </w:rPr>
            <w:t>Click/tap to enter.</w:t>
          </w:r>
        </w:p>
      </w:docPartBody>
    </w:docPart>
    <w:docPart>
      <w:docPartPr>
        <w:name w:val="6DBBBEE940414FFF984B2161D3FF1070"/>
        <w:category>
          <w:name w:val="General"/>
          <w:gallery w:val="placeholder"/>
        </w:category>
        <w:types>
          <w:type w:val="bbPlcHdr"/>
        </w:types>
        <w:behaviors>
          <w:behavior w:val="content"/>
        </w:behaviors>
        <w:guid w:val="{23C85287-F995-4239-A9D1-7B57C4C51EBD}"/>
      </w:docPartPr>
      <w:docPartBody>
        <w:p w:rsidR="00B9112F" w:rsidRDefault="00B8039C" w:rsidP="00B8039C">
          <w:pPr>
            <w:pStyle w:val="6DBBBEE940414FFF984B2161D3FF1070"/>
          </w:pPr>
          <w:r w:rsidRPr="00C96903">
            <w:rPr>
              <w:rStyle w:val="PlaceholderText"/>
              <w:shd w:val="clear" w:color="auto" w:fill="FAE2D5" w:themeFill="accent2" w:themeFillTint="33"/>
            </w:rPr>
            <w:t>Click/tap to enter.</w:t>
          </w:r>
        </w:p>
      </w:docPartBody>
    </w:docPart>
    <w:docPart>
      <w:docPartPr>
        <w:name w:val="41026D4D8A544EA6A3D85EF0F8902223"/>
        <w:category>
          <w:name w:val="General"/>
          <w:gallery w:val="placeholder"/>
        </w:category>
        <w:types>
          <w:type w:val="bbPlcHdr"/>
        </w:types>
        <w:behaviors>
          <w:behavior w:val="content"/>
        </w:behaviors>
        <w:guid w:val="{C1A5513F-A596-4392-BCBA-EF8AF5E437B7}"/>
      </w:docPartPr>
      <w:docPartBody>
        <w:p w:rsidR="00B9112F" w:rsidRDefault="00B8039C" w:rsidP="00B8039C">
          <w:pPr>
            <w:pStyle w:val="41026D4D8A544EA6A3D85EF0F8902223"/>
          </w:pPr>
          <w:r w:rsidRPr="00C96903">
            <w:rPr>
              <w:rStyle w:val="PlaceholderText"/>
              <w:shd w:val="clear" w:color="auto" w:fill="FAE2D5" w:themeFill="accent2" w:themeFillTint="33"/>
            </w:rPr>
            <w:t>Click/tap to enter.</w:t>
          </w:r>
        </w:p>
      </w:docPartBody>
    </w:docPart>
    <w:docPart>
      <w:docPartPr>
        <w:name w:val="FEED1BDEFBB64EE1BAF0E84DB7CCEECE"/>
        <w:category>
          <w:name w:val="General"/>
          <w:gallery w:val="placeholder"/>
        </w:category>
        <w:types>
          <w:type w:val="bbPlcHdr"/>
        </w:types>
        <w:behaviors>
          <w:behavior w:val="content"/>
        </w:behaviors>
        <w:guid w:val="{620CE961-C68F-4E1B-99A9-CD20C179222A}"/>
      </w:docPartPr>
      <w:docPartBody>
        <w:p w:rsidR="00B9112F" w:rsidRDefault="00B8039C" w:rsidP="00B8039C">
          <w:pPr>
            <w:pStyle w:val="FEED1BDEFBB64EE1BAF0E84DB7CCEECE"/>
          </w:pPr>
          <w:r w:rsidRPr="00C96903">
            <w:rPr>
              <w:rStyle w:val="PlaceholderText"/>
              <w:shd w:val="clear" w:color="auto" w:fill="FAE2D5" w:themeFill="accent2" w:themeFillTint="33"/>
            </w:rPr>
            <w:t>Click/tap to enter.</w:t>
          </w:r>
        </w:p>
      </w:docPartBody>
    </w:docPart>
    <w:docPart>
      <w:docPartPr>
        <w:name w:val="8B8688EF91D748B29390F19DAE2E485D"/>
        <w:category>
          <w:name w:val="General"/>
          <w:gallery w:val="placeholder"/>
        </w:category>
        <w:types>
          <w:type w:val="bbPlcHdr"/>
        </w:types>
        <w:behaviors>
          <w:behavior w:val="content"/>
        </w:behaviors>
        <w:guid w:val="{E00F8E6E-1A21-47B4-8702-1E9C19314714}"/>
      </w:docPartPr>
      <w:docPartBody>
        <w:p w:rsidR="00B9112F" w:rsidRDefault="00B8039C" w:rsidP="00B8039C">
          <w:pPr>
            <w:pStyle w:val="8B8688EF91D748B29390F19DAE2E485D"/>
          </w:pPr>
          <w:r w:rsidRPr="00C96903">
            <w:rPr>
              <w:rStyle w:val="PlaceholderText"/>
              <w:shd w:val="clear" w:color="auto" w:fill="FAE2D5" w:themeFill="accent2" w:themeFillTint="33"/>
            </w:rPr>
            <w:t>Click/tap to enter.</w:t>
          </w:r>
        </w:p>
      </w:docPartBody>
    </w:docPart>
    <w:docPart>
      <w:docPartPr>
        <w:name w:val="8637875F13614627BBF7AE50303FE05C"/>
        <w:category>
          <w:name w:val="General"/>
          <w:gallery w:val="placeholder"/>
        </w:category>
        <w:types>
          <w:type w:val="bbPlcHdr"/>
        </w:types>
        <w:behaviors>
          <w:behavior w:val="content"/>
        </w:behaviors>
        <w:guid w:val="{7C3B8647-F37D-42D8-9731-27EE6D1A17DE}"/>
      </w:docPartPr>
      <w:docPartBody>
        <w:p w:rsidR="00B9112F" w:rsidRDefault="00B8039C" w:rsidP="00B8039C">
          <w:pPr>
            <w:pStyle w:val="8637875F13614627BBF7AE50303FE05C"/>
          </w:pPr>
          <w:r w:rsidRPr="00C96903">
            <w:rPr>
              <w:rStyle w:val="PlaceholderText"/>
              <w:shd w:val="clear" w:color="auto" w:fill="FAE2D5" w:themeFill="accent2" w:themeFillTint="33"/>
            </w:rPr>
            <w:t>Click/tap to enter.</w:t>
          </w:r>
        </w:p>
      </w:docPartBody>
    </w:docPart>
    <w:docPart>
      <w:docPartPr>
        <w:name w:val="008A683F575F4E95BCD306B35D7AA34D"/>
        <w:category>
          <w:name w:val="General"/>
          <w:gallery w:val="placeholder"/>
        </w:category>
        <w:types>
          <w:type w:val="bbPlcHdr"/>
        </w:types>
        <w:behaviors>
          <w:behavior w:val="content"/>
        </w:behaviors>
        <w:guid w:val="{1B1750C7-034A-4A41-A359-B472773BE264}"/>
      </w:docPartPr>
      <w:docPartBody>
        <w:p w:rsidR="00B9112F" w:rsidRDefault="00B8039C" w:rsidP="00B8039C">
          <w:pPr>
            <w:pStyle w:val="008A683F575F4E95BCD306B35D7AA34D"/>
          </w:pPr>
          <w:r w:rsidRPr="00C96903">
            <w:rPr>
              <w:rStyle w:val="PlaceholderText"/>
              <w:shd w:val="clear" w:color="auto" w:fill="FAE2D5" w:themeFill="accent2" w:themeFillTint="33"/>
            </w:rPr>
            <w:t>Click/tap to enter.</w:t>
          </w:r>
        </w:p>
      </w:docPartBody>
    </w:docPart>
    <w:docPart>
      <w:docPartPr>
        <w:name w:val="F4A6322619F04941AF8ED1C0FAF38EA7"/>
        <w:category>
          <w:name w:val="General"/>
          <w:gallery w:val="placeholder"/>
        </w:category>
        <w:types>
          <w:type w:val="bbPlcHdr"/>
        </w:types>
        <w:behaviors>
          <w:behavior w:val="content"/>
        </w:behaviors>
        <w:guid w:val="{28519BFA-7F4C-46A3-81A6-39D71C619012}"/>
      </w:docPartPr>
      <w:docPartBody>
        <w:p w:rsidR="00B9112F" w:rsidRDefault="00B8039C" w:rsidP="00B8039C">
          <w:pPr>
            <w:pStyle w:val="F4A6322619F04941AF8ED1C0FAF38EA7"/>
          </w:pPr>
          <w:r w:rsidRPr="00C96903">
            <w:rPr>
              <w:rStyle w:val="PlaceholderText"/>
              <w:shd w:val="clear" w:color="auto" w:fill="FAE2D5" w:themeFill="accent2" w:themeFillTint="33"/>
            </w:rPr>
            <w:t>Click/tap to enter.</w:t>
          </w:r>
        </w:p>
      </w:docPartBody>
    </w:docPart>
    <w:docPart>
      <w:docPartPr>
        <w:name w:val="0E943D5871E04AE7AB9B79949DF07696"/>
        <w:category>
          <w:name w:val="General"/>
          <w:gallery w:val="placeholder"/>
        </w:category>
        <w:types>
          <w:type w:val="bbPlcHdr"/>
        </w:types>
        <w:behaviors>
          <w:behavior w:val="content"/>
        </w:behaviors>
        <w:guid w:val="{D6185273-9743-4408-B4E4-278BCF0E841F}"/>
      </w:docPartPr>
      <w:docPartBody>
        <w:p w:rsidR="00B9112F" w:rsidRDefault="00B8039C" w:rsidP="00B8039C">
          <w:pPr>
            <w:pStyle w:val="0E943D5871E04AE7AB9B79949DF07696"/>
          </w:pPr>
          <w:r w:rsidRPr="00C96903">
            <w:rPr>
              <w:rStyle w:val="PlaceholderText"/>
              <w:shd w:val="clear" w:color="auto" w:fill="FAE2D5" w:themeFill="accent2" w:themeFillTint="33"/>
            </w:rPr>
            <w:t>Click/tap to enter.</w:t>
          </w:r>
        </w:p>
      </w:docPartBody>
    </w:docPart>
    <w:docPart>
      <w:docPartPr>
        <w:name w:val="A53768AC2CBE42159794F5E10ACFCEF0"/>
        <w:category>
          <w:name w:val="General"/>
          <w:gallery w:val="placeholder"/>
        </w:category>
        <w:types>
          <w:type w:val="bbPlcHdr"/>
        </w:types>
        <w:behaviors>
          <w:behavior w:val="content"/>
        </w:behaviors>
        <w:guid w:val="{FEAC3D3C-3E89-4234-9371-F10D01AA1604}"/>
      </w:docPartPr>
      <w:docPartBody>
        <w:p w:rsidR="00B9112F" w:rsidRDefault="00B8039C" w:rsidP="00B8039C">
          <w:pPr>
            <w:pStyle w:val="A53768AC2CBE42159794F5E10ACFCEF0"/>
          </w:pPr>
          <w:r w:rsidRPr="00C96903">
            <w:rPr>
              <w:rStyle w:val="PlaceholderText"/>
              <w:shd w:val="clear" w:color="auto" w:fill="FAE2D5" w:themeFill="accent2" w:themeFillTint="33"/>
            </w:rPr>
            <w:t>Click/tap to enter.</w:t>
          </w:r>
        </w:p>
      </w:docPartBody>
    </w:docPart>
    <w:docPart>
      <w:docPartPr>
        <w:name w:val="60547043C46C4DEEA930DE0CB966B96F"/>
        <w:category>
          <w:name w:val="General"/>
          <w:gallery w:val="placeholder"/>
        </w:category>
        <w:types>
          <w:type w:val="bbPlcHdr"/>
        </w:types>
        <w:behaviors>
          <w:behavior w:val="content"/>
        </w:behaviors>
        <w:guid w:val="{2B711F6D-8872-46D2-8C18-100873426A69}"/>
      </w:docPartPr>
      <w:docPartBody>
        <w:p w:rsidR="00B9112F" w:rsidRDefault="00B8039C" w:rsidP="00B8039C">
          <w:pPr>
            <w:pStyle w:val="60547043C46C4DEEA930DE0CB966B96F"/>
          </w:pPr>
          <w:r w:rsidRPr="00C96903">
            <w:rPr>
              <w:rStyle w:val="PlaceholderText"/>
              <w:shd w:val="clear" w:color="auto" w:fill="FAE2D5" w:themeFill="accent2" w:themeFillTint="33"/>
            </w:rPr>
            <w:t>Click/tap to enter.</w:t>
          </w:r>
        </w:p>
      </w:docPartBody>
    </w:docPart>
    <w:docPart>
      <w:docPartPr>
        <w:name w:val="437242682A1541C099C011A7BEA787A1"/>
        <w:category>
          <w:name w:val="General"/>
          <w:gallery w:val="placeholder"/>
        </w:category>
        <w:types>
          <w:type w:val="bbPlcHdr"/>
        </w:types>
        <w:behaviors>
          <w:behavior w:val="content"/>
        </w:behaviors>
        <w:guid w:val="{B42B1FC1-7A1F-41FD-8D18-DE16B99B44D1}"/>
      </w:docPartPr>
      <w:docPartBody>
        <w:p w:rsidR="00B9112F" w:rsidRDefault="00B8039C" w:rsidP="00B8039C">
          <w:pPr>
            <w:pStyle w:val="437242682A1541C099C011A7BEA787A1"/>
          </w:pPr>
          <w:r w:rsidRPr="00C96903">
            <w:rPr>
              <w:rStyle w:val="PlaceholderText"/>
              <w:shd w:val="clear" w:color="auto" w:fill="FAE2D5" w:themeFill="accent2" w:themeFillTint="33"/>
            </w:rPr>
            <w:t>Click/tap to enter.</w:t>
          </w:r>
        </w:p>
      </w:docPartBody>
    </w:docPart>
    <w:docPart>
      <w:docPartPr>
        <w:name w:val="E620D9463B15404C92DCFCDB76B4A215"/>
        <w:category>
          <w:name w:val="General"/>
          <w:gallery w:val="placeholder"/>
        </w:category>
        <w:types>
          <w:type w:val="bbPlcHdr"/>
        </w:types>
        <w:behaviors>
          <w:behavior w:val="content"/>
        </w:behaviors>
        <w:guid w:val="{DB8ECBA5-7D82-4DEA-A99F-6F940653798F}"/>
      </w:docPartPr>
      <w:docPartBody>
        <w:p w:rsidR="00B9112F" w:rsidRDefault="00B8039C" w:rsidP="00B8039C">
          <w:pPr>
            <w:pStyle w:val="E620D9463B15404C92DCFCDB76B4A215"/>
          </w:pPr>
          <w:r w:rsidRPr="00C96903">
            <w:rPr>
              <w:rStyle w:val="PlaceholderText"/>
              <w:shd w:val="clear" w:color="auto" w:fill="FAE2D5" w:themeFill="accent2" w:themeFillTint="33"/>
            </w:rPr>
            <w:t>Click/tap to enter.</w:t>
          </w:r>
        </w:p>
      </w:docPartBody>
    </w:docPart>
    <w:docPart>
      <w:docPartPr>
        <w:name w:val="10EF057E5DBC4080BE2A624F75798AC7"/>
        <w:category>
          <w:name w:val="General"/>
          <w:gallery w:val="placeholder"/>
        </w:category>
        <w:types>
          <w:type w:val="bbPlcHdr"/>
        </w:types>
        <w:behaviors>
          <w:behavior w:val="content"/>
        </w:behaviors>
        <w:guid w:val="{AACF5737-A075-4964-AEC9-69A127C3C0D9}"/>
      </w:docPartPr>
      <w:docPartBody>
        <w:p w:rsidR="00B9112F" w:rsidRDefault="00B8039C" w:rsidP="00B8039C">
          <w:pPr>
            <w:pStyle w:val="10EF057E5DBC4080BE2A624F75798AC7"/>
          </w:pPr>
          <w:r w:rsidRPr="00C96903">
            <w:rPr>
              <w:rStyle w:val="PlaceholderText"/>
              <w:shd w:val="clear" w:color="auto" w:fill="FAE2D5" w:themeFill="accent2" w:themeFillTint="33"/>
            </w:rPr>
            <w:t>Click/tap to enter.</w:t>
          </w:r>
        </w:p>
      </w:docPartBody>
    </w:docPart>
    <w:docPart>
      <w:docPartPr>
        <w:name w:val="96D25DD617FB472FA5424BF6E79D5D76"/>
        <w:category>
          <w:name w:val="General"/>
          <w:gallery w:val="placeholder"/>
        </w:category>
        <w:types>
          <w:type w:val="bbPlcHdr"/>
        </w:types>
        <w:behaviors>
          <w:behavior w:val="content"/>
        </w:behaviors>
        <w:guid w:val="{1FA4ED7A-D67F-42DD-8AC5-093F2B854337}"/>
      </w:docPartPr>
      <w:docPartBody>
        <w:p w:rsidR="00B9112F" w:rsidRDefault="00B8039C" w:rsidP="00B8039C">
          <w:pPr>
            <w:pStyle w:val="96D25DD617FB472FA5424BF6E79D5D76"/>
          </w:pPr>
          <w:r w:rsidRPr="00C96903">
            <w:rPr>
              <w:rStyle w:val="PlaceholderText"/>
              <w:shd w:val="clear" w:color="auto" w:fill="FAE2D5" w:themeFill="accent2" w:themeFillTint="33"/>
            </w:rPr>
            <w:t>Click/tap to enter.</w:t>
          </w:r>
        </w:p>
      </w:docPartBody>
    </w:docPart>
    <w:docPart>
      <w:docPartPr>
        <w:name w:val="11D0D7ED2EB94DDF913F0C84E1D0AA25"/>
        <w:category>
          <w:name w:val="General"/>
          <w:gallery w:val="placeholder"/>
        </w:category>
        <w:types>
          <w:type w:val="bbPlcHdr"/>
        </w:types>
        <w:behaviors>
          <w:behavior w:val="content"/>
        </w:behaviors>
        <w:guid w:val="{2FF0652B-06F9-4F40-978F-7BBADC11D402}"/>
      </w:docPartPr>
      <w:docPartBody>
        <w:p w:rsidR="00B9112F" w:rsidRDefault="00B8039C" w:rsidP="00B8039C">
          <w:pPr>
            <w:pStyle w:val="11D0D7ED2EB94DDF913F0C84E1D0AA25"/>
          </w:pPr>
          <w:r w:rsidRPr="00C96903">
            <w:rPr>
              <w:rStyle w:val="PlaceholderText"/>
              <w:shd w:val="clear" w:color="auto" w:fill="FAE2D5" w:themeFill="accent2" w:themeFillTint="33"/>
            </w:rPr>
            <w:t>Click/tap to enter.</w:t>
          </w:r>
        </w:p>
      </w:docPartBody>
    </w:docPart>
    <w:docPart>
      <w:docPartPr>
        <w:name w:val="1E44BCE561FA4956839D5C17E37165D0"/>
        <w:category>
          <w:name w:val="General"/>
          <w:gallery w:val="placeholder"/>
        </w:category>
        <w:types>
          <w:type w:val="bbPlcHdr"/>
        </w:types>
        <w:behaviors>
          <w:behavior w:val="content"/>
        </w:behaviors>
        <w:guid w:val="{5121215F-2BFD-4005-BF2F-6C10F5E11262}"/>
      </w:docPartPr>
      <w:docPartBody>
        <w:p w:rsidR="00B9112F" w:rsidRDefault="00B8039C" w:rsidP="00B8039C">
          <w:pPr>
            <w:pStyle w:val="1E44BCE561FA4956839D5C17E37165D0"/>
          </w:pPr>
          <w:r w:rsidRPr="00C96903">
            <w:rPr>
              <w:rStyle w:val="PlaceholderText"/>
              <w:shd w:val="clear" w:color="auto" w:fill="FAE2D5" w:themeFill="accent2" w:themeFillTint="33"/>
            </w:rPr>
            <w:t>Click/tap to enter.</w:t>
          </w:r>
        </w:p>
      </w:docPartBody>
    </w:docPart>
    <w:docPart>
      <w:docPartPr>
        <w:name w:val="ABBB3BE4415549F09F0E4764FD067B1F"/>
        <w:category>
          <w:name w:val="General"/>
          <w:gallery w:val="placeholder"/>
        </w:category>
        <w:types>
          <w:type w:val="bbPlcHdr"/>
        </w:types>
        <w:behaviors>
          <w:behavior w:val="content"/>
        </w:behaviors>
        <w:guid w:val="{6EB41D06-E00B-4741-B92A-078CC2AF14FA}"/>
      </w:docPartPr>
      <w:docPartBody>
        <w:p w:rsidR="00B9112F" w:rsidRDefault="00B8039C" w:rsidP="00B8039C">
          <w:pPr>
            <w:pStyle w:val="ABBB3BE4415549F09F0E4764FD067B1F"/>
          </w:pPr>
          <w:r w:rsidRPr="00C96903">
            <w:rPr>
              <w:rStyle w:val="PlaceholderText"/>
              <w:shd w:val="clear" w:color="auto" w:fill="FAE2D5" w:themeFill="accent2" w:themeFillTint="33"/>
            </w:rPr>
            <w:t>Click/tap to enter.</w:t>
          </w:r>
        </w:p>
      </w:docPartBody>
    </w:docPart>
    <w:docPart>
      <w:docPartPr>
        <w:name w:val="11E941552910420FB1BF8470D9F19A11"/>
        <w:category>
          <w:name w:val="General"/>
          <w:gallery w:val="placeholder"/>
        </w:category>
        <w:types>
          <w:type w:val="bbPlcHdr"/>
        </w:types>
        <w:behaviors>
          <w:behavior w:val="content"/>
        </w:behaviors>
        <w:guid w:val="{FBA64E08-A5F7-4D71-8DA4-7BE3D6EA0A8D}"/>
      </w:docPartPr>
      <w:docPartBody>
        <w:p w:rsidR="00B9112F" w:rsidRDefault="00B8039C" w:rsidP="00B8039C">
          <w:pPr>
            <w:pStyle w:val="11E941552910420FB1BF8470D9F19A11"/>
          </w:pPr>
          <w:r w:rsidRPr="00C96903">
            <w:rPr>
              <w:rStyle w:val="PlaceholderText"/>
              <w:shd w:val="clear" w:color="auto" w:fill="FAE2D5" w:themeFill="accent2" w:themeFillTint="33"/>
            </w:rPr>
            <w:t>Click/tap to enter.</w:t>
          </w:r>
        </w:p>
      </w:docPartBody>
    </w:docPart>
    <w:docPart>
      <w:docPartPr>
        <w:name w:val="C7A79F53D4A0496C95190045F2EAEBDD"/>
        <w:category>
          <w:name w:val="General"/>
          <w:gallery w:val="placeholder"/>
        </w:category>
        <w:types>
          <w:type w:val="bbPlcHdr"/>
        </w:types>
        <w:behaviors>
          <w:behavior w:val="content"/>
        </w:behaviors>
        <w:guid w:val="{BBDE8BD5-F64C-4718-9E12-6F2C0C215E98}"/>
      </w:docPartPr>
      <w:docPartBody>
        <w:p w:rsidR="00B9112F" w:rsidRDefault="00B8039C" w:rsidP="00B8039C">
          <w:pPr>
            <w:pStyle w:val="C7A79F53D4A0496C95190045F2EAEBDD"/>
          </w:pPr>
          <w:r w:rsidRPr="00C96903">
            <w:rPr>
              <w:rStyle w:val="PlaceholderText"/>
              <w:shd w:val="clear" w:color="auto" w:fill="FAE2D5" w:themeFill="accent2" w:themeFillTint="33"/>
            </w:rPr>
            <w:t>Click/tap to enter.</w:t>
          </w:r>
        </w:p>
      </w:docPartBody>
    </w:docPart>
    <w:docPart>
      <w:docPartPr>
        <w:name w:val="E120C74711FB4D0084276994A173C6DD"/>
        <w:category>
          <w:name w:val="General"/>
          <w:gallery w:val="placeholder"/>
        </w:category>
        <w:types>
          <w:type w:val="bbPlcHdr"/>
        </w:types>
        <w:behaviors>
          <w:behavior w:val="content"/>
        </w:behaviors>
        <w:guid w:val="{9DF2ADCE-64D1-46CB-9A3B-6A8C2278342D}"/>
      </w:docPartPr>
      <w:docPartBody>
        <w:p w:rsidR="00B9112F" w:rsidRDefault="00B8039C" w:rsidP="00B8039C">
          <w:pPr>
            <w:pStyle w:val="E120C74711FB4D0084276994A173C6DD"/>
          </w:pPr>
          <w:r w:rsidRPr="00C96903">
            <w:rPr>
              <w:rStyle w:val="PlaceholderText"/>
              <w:shd w:val="clear" w:color="auto" w:fill="FAE2D5" w:themeFill="accent2" w:themeFillTint="33"/>
            </w:rPr>
            <w:t>Click/tap to enter.</w:t>
          </w:r>
        </w:p>
      </w:docPartBody>
    </w:docPart>
    <w:docPart>
      <w:docPartPr>
        <w:name w:val="6B5B3D273AD1405C817A7F59569D5D74"/>
        <w:category>
          <w:name w:val="General"/>
          <w:gallery w:val="placeholder"/>
        </w:category>
        <w:types>
          <w:type w:val="bbPlcHdr"/>
        </w:types>
        <w:behaviors>
          <w:behavior w:val="content"/>
        </w:behaviors>
        <w:guid w:val="{112B00FC-7B0A-4CE2-8D89-4F1B2D04ED96}"/>
      </w:docPartPr>
      <w:docPartBody>
        <w:p w:rsidR="00B9112F" w:rsidRDefault="00B8039C" w:rsidP="00B8039C">
          <w:pPr>
            <w:pStyle w:val="6B5B3D273AD1405C817A7F59569D5D74"/>
          </w:pPr>
          <w:r w:rsidRPr="00C96903">
            <w:rPr>
              <w:rStyle w:val="PlaceholderText"/>
              <w:shd w:val="clear" w:color="auto" w:fill="FAE2D5" w:themeFill="accent2" w:themeFillTint="33"/>
            </w:rPr>
            <w:t>Click/tap to enter.</w:t>
          </w:r>
        </w:p>
      </w:docPartBody>
    </w:docPart>
    <w:docPart>
      <w:docPartPr>
        <w:name w:val="9FC84B4CC1CE43248B14F86E7457E5A4"/>
        <w:category>
          <w:name w:val="General"/>
          <w:gallery w:val="placeholder"/>
        </w:category>
        <w:types>
          <w:type w:val="bbPlcHdr"/>
        </w:types>
        <w:behaviors>
          <w:behavior w:val="content"/>
        </w:behaviors>
        <w:guid w:val="{58210027-AA98-4713-9C16-31EC7285B19B}"/>
      </w:docPartPr>
      <w:docPartBody>
        <w:p w:rsidR="00B9112F" w:rsidRDefault="00B8039C" w:rsidP="00B8039C">
          <w:pPr>
            <w:pStyle w:val="9FC84B4CC1CE43248B14F86E7457E5A4"/>
          </w:pPr>
          <w:r w:rsidRPr="00C96903">
            <w:rPr>
              <w:rStyle w:val="PlaceholderText"/>
              <w:shd w:val="clear" w:color="auto" w:fill="FAE2D5" w:themeFill="accent2" w:themeFillTint="33"/>
            </w:rPr>
            <w:t>Click/tap to enter.</w:t>
          </w:r>
        </w:p>
      </w:docPartBody>
    </w:docPart>
    <w:docPart>
      <w:docPartPr>
        <w:name w:val="D891B017AD4A4E24969C1872AE100937"/>
        <w:category>
          <w:name w:val="General"/>
          <w:gallery w:val="placeholder"/>
        </w:category>
        <w:types>
          <w:type w:val="bbPlcHdr"/>
        </w:types>
        <w:behaviors>
          <w:behavior w:val="content"/>
        </w:behaviors>
        <w:guid w:val="{7FA79BA3-E332-431A-9699-164A26FFBE17}"/>
      </w:docPartPr>
      <w:docPartBody>
        <w:p w:rsidR="00B9112F" w:rsidRDefault="00B8039C" w:rsidP="00B8039C">
          <w:pPr>
            <w:pStyle w:val="D891B017AD4A4E24969C1872AE100937"/>
          </w:pPr>
          <w:r w:rsidRPr="00C96903">
            <w:rPr>
              <w:rStyle w:val="PlaceholderText"/>
              <w:shd w:val="clear" w:color="auto" w:fill="FAE2D5" w:themeFill="accent2" w:themeFillTint="33"/>
            </w:rPr>
            <w:t>Click/tap to enter.</w:t>
          </w:r>
        </w:p>
      </w:docPartBody>
    </w:docPart>
    <w:docPart>
      <w:docPartPr>
        <w:name w:val="ABD74283BC90482A94656C68168920A0"/>
        <w:category>
          <w:name w:val="General"/>
          <w:gallery w:val="placeholder"/>
        </w:category>
        <w:types>
          <w:type w:val="bbPlcHdr"/>
        </w:types>
        <w:behaviors>
          <w:behavior w:val="content"/>
        </w:behaviors>
        <w:guid w:val="{AD4BEF61-E1B9-4C59-BDFF-2FF6DCE3D877}"/>
      </w:docPartPr>
      <w:docPartBody>
        <w:p w:rsidR="00B9112F" w:rsidRDefault="00B8039C" w:rsidP="00B8039C">
          <w:pPr>
            <w:pStyle w:val="ABD74283BC90482A94656C68168920A0"/>
          </w:pPr>
          <w:r w:rsidRPr="00C96903">
            <w:rPr>
              <w:rStyle w:val="PlaceholderText"/>
              <w:shd w:val="clear" w:color="auto" w:fill="FAE2D5" w:themeFill="accent2" w:themeFillTint="33"/>
            </w:rPr>
            <w:t>Click/tap to enter.</w:t>
          </w:r>
        </w:p>
      </w:docPartBody>
    </w:docPart>
    <w:docPart>
      <w:docPartPr>
        <w:name w:val="C697C12C758C4852903A9E70B606646E"/>
        <w:category>
          <w:name w:val="General"/>
          <w:gallery w:val="placeholder"/>
        </w:category>
        <w:types>
          <w:type w:val="bbPlcHdr"/>
        </w:types>
        <w:behaviors>
          <w:behavior w:val="content"/>
        </w:behaviors>
        <w:guid w:val="{42DCD697-0FE2-4233-B7D3-C786C765403F}"/>
      </w:docPartPr>
      <w:docPartBody>
        <w:p w:rsidR="00B9112F" w:rsidRDefault="00B8039C" w:rsidP="00B8039C">
          <w:pPr>
            <w:pStyle w:val="C697C12C758C4852903A9E70B606646E"/>
          </w:pPr>
          <w:r w:rsidRPr="00C96903">
            <w:rPr>
              <w:rStyle w:val="PlaceholderText"/>
              <w:shd w:val="clear" w:color="auto" w:fill="FAE2D5" w:themeFill="accent2" w:themeFillTint="33"/>
            </w:rPr>
            <w:t>Click/tap to enter.</w:t>
          </w:r>
        </w:p>
      </w:docPartBody>
    </w:docPart>
    <w:docPart>
      <w:docPartPr>
        <w:name w:val="0EAD6E466493440B84A2BA65A43A1148"/>
        <w:category>
          <w:name w:val="General"/>
          <w:gallery w:val="placeholder"/>
        </w:category>
        <w:types>
          <w:type w:val="bbPlcHdr"/>
        </w:types>
        <w:behaviors>
          <w:behavior w:val="content"/>
        </w:behaviors>
        <w:guid w:val="{A668B517-01C8-4910-8E7C-54FF21849BC6}"/>
      </w:docPartPr>
      <w:docPartBody>
        <w:p w:rsidR="00B9112F" w:rsidRDefault="00B8039C" w:rsidP="00B8039C">
          <w:pPr>
            <w:pStyle w:val="0EAD6E466493440B84A2BA65A43A1148"/>
          </w:pPr>
          <w:r w:rsidRPr="00C96903">
            <w:rPr>
              <w:rStyle w:val="PlaceholderText"/>
              <w:shd w:val="clear" w:color="auto" w:fill="FAE2D5" w:themeFill="accent2" w:themeFillTint="33"/>
            </w:rPr>
            <w:t>Click/tap to enter.</w:t>
          </w:r>
        </w:p>
      </w:docPartBody>
    </w:docPart>
    <w:docPart>
      <w:docPartPr>
        <w:name w:val="F5E027CBE92E4170B03D158BEBDEC111"/>
        <w:category>
          <w:name w:val="General"/>
          <w:gallery w:val="placeholder"/>
        </w:category>
        <w:types>
          <w:type w:val="bbPlcHdr"/>
        </w:types>
        <w:behaviors>
          <w:behavior w:val="content"/>
        </w:behaviors>
        <w:guid w:val="{C735923C-4646-4CBB-95AD-5EF46C639E4E}"/>
      </w:docPartPr>
      <w:docPartBody>
        <w:p w:rsidR="00B9112F" w:rsidRDefault="00B8039C" w:rsidP="00B8039C">
          <w:pPr>
            <w:pStyle w:val="F5E027CBE92E4170B03D158BEBDEC111"/>
          </w:pPr>
          <w:r w:rsidRPr="00C96903">
            <w:rPr>
              <w:rStyle w:val="PlaceholderText"/>
              <w:shd w:val="clear" w:color="auto" w:fill="FAE2D5" w:themeFill="accent2" w:themeFillTint="33"/>
            </w:rPr>
            <w:t>Click/tap to enter.</w:t>
          </w:r>
        </w:p>
      </w:docPartBody>
    </w:docPart>
    <w:docPart>
      <w:docPartPr>
        <w:name w:val="C0AB5C628E7D4C919473D2189117CBA3"/>
        <w:category>
          <w:name w:val="General"/>
          <w:gallery w:val="placeholder"/>
        </w:category>
        <w:types>
          <w:type w:val="bbPlcHdr"/>
        </w:types>
        <w:behaviors>
          <w:behavior w:val="content"/>
        </w:behaviors>
        <w:guid w:val="{1FB9C744-161A-4A0B-BA6F-7EFB11B0320A}"/>
      </w:docPartPr>
      <w:docPartBody>
        <w:p w:rsidR="00B9112F" w:rsidRDefault="00B8039C" w:rsidP="00B8039C">
          <w:pPr>
            <w:pStyle w:val="C0AB5C628E7D4C919473D2189117CBA3"/>
          </w:pPr>
          <w:r w:rsidRPr="00C96903">
            <w:rPr>
              <w:rStyle w:val="PlaceholderText"/>
              <w:shd w:val="clear" w:color="auto" w:fill="FAE2D5" w:themeFill="accent2" w:themeFillTint="33"/>
            </w:rPr>
            <w:t>Click/tap to enter.</w:t>
          </w:r>
        </w:p>
      </w:docPartBody>
    </w:docPart>
    <w:docPart>
      <w:docPartPr>
        <w:name w:val="3D84E2015C844A6EA47C859C72A06B1C"/>
        <w:category>
          <w:name w:val="General"/>
          <w:gallery w:val="placeholder"/>
        </w:category>
        <w:types>
          <w:type w:val="bbPlcHdr"/>
        </w:types>
        <w:behaviors>
          <w:behavior w:val="content"/>
        </w:behaviors>
        <w:guid w:val="{40710B2F-0C24-4F8D-8642-87BC5965591F}"/>
      </w:docPartPr>
      <w:docPartBody>
        <w:p w:rsidR="00B9112F" w:rsidRDefault="00B8039C" w:rsidP="00B8039C">
          <w:pPr>
            <w:pStyle w:val="3D84E2015C844A6EA47C859C72A06B1C"/>
          </w:pPr>
          <w:r w:rsidRPr="00C96903">
            <w:rPr>
              <w:rStyle w:val="PlaceholderText"/>
              <w:shd w:val="clear" w:color="auto" w:fill="FAE2D5" w:themeFill="accent2" w:themeFillTint="33"/>
            </w:rPr>
            <w:t>Click/tap to enter.</w:t>
          </w:r>
        </w:p>
      </w:docPartBody>
    </w:docPart>
    <w:docPart>
      <w:docPartPr>
        <w:name w:val="0A3C7803B071460296BD48AEF5B8C8D5"/>
        <w:category>
          <w:name w:val="General"/>
          <w:gallery w:val="placeholder"/>
        </w:category>
        <w:types>
          <w:type w:val="bbPlcHdr"/>
        </w:types>
        <w:behaviors>
          <w:behavior w:val="content"/>
        </w:behaviors>
        <w:guid w:val="{F8CA825F-8EFD-4290-82C0-75E22A161931}"/>
      </w:docPartPr>
      <w:docPartBody>
        <w:p w:rsidR="00B9112F" w:rsidRDefault="00B8039C" w:rsidP="00B8039C">
          <w:pPr>
            <w:pStyle w:val="0A3C7803B071460296BD48AEF5B8C8D5"/>
          </w:pPr>
          <w:r w:rsidRPr="00C96903">
            <w:rPr>
              <w:rStyle w:val="PlaceholderText"/>
              <w:shd w:val="clear" w:color="auto" w:fill="FAE2D5" w:themeFill="accent2" w:themeFillTint="33"/>
            </w:rPr>
            <w:t>Click/tap to enter.</w:t>
          </w:r>
        </w:p>
      </w:docPartBody>
    </w:docPart>
    <w:docPart>
      <w:docPartPr>
        <w:name w:val="15CA8E721142481DA462C948F7C193E1"/>
        <w:category>
          <w:name w:val="General"/>
          <w:gallery w:val="placeholder"/>
        </w:category>
        <w:types>
          <w:type w:val="bbPlcHdr"/>
        </w:types>
        <w:behaviors>
          <w:behavior w:val="content"/>
        </w:behaviors>
        <w:guid w:val="{46350C98-0C00-46DA-A479-B5F1A78A1159}"/>
      </w:docPartPr>
      <w:docPartBody>
        <w:p w:rsidR="00B9112F" w:rsidRDefault="00B8039C" w:rsidP="00B8039C">
          <w:pPr>
            <w:pStyle w:val="15CA8E721142481DA462C948F7C193E1"/>
          </w:pPr>
          <w:r w:rsidRPr="00C96903">
            <w:rPr>
              <w:rStyle w:val="PlaceholderText"/>
              <w:shd w:val="clear" w:color="auto" w:fill="FAE2D5" w:themeFill="accent2" w:themeFillTint="33"/>
            </w:rPr>
            <w:t>Click/tap to enter.</w:t>
          </w:r>
        </w:p>
      </w:docPartBody>
    </w:docPart>
    <w:docPart>
      <w:docPartPr>
        <w:name w:val="2F72A7098A154324A97E2F65A55AED77"/>
        <w:category>
          <w:name w:val="General"/>
          <w:gallery w:val="placeholder"/>
        </w:category>
        <w:types>
          <w:type w:val="bbPlcHdr"/>
        </w:types>
        <w:behaviors>
          <w:behavior w:val="content"/>
        </w:behaviors>
        <w:guid w:val="{E33C032C-1FC4-4C84-B4EA-C3E35BA21019}"/>
      </w:docPartPr>
      <w:docPartBody>
        <w:p w:rsidR="00B9112F" w:rsidRDefault="00B8039C" w:rsidP="00B8039C">
          <w:pPr>
            <w:pStyle w:val="2F72A7098A154324A97E2F65A55AED77"/>
          </w:pPr>
          <w:r w:rsidRPr="00C96903">
            <w:rPr>
              <w:rStyle w:val="PlaceholderText"/>
              <w:shd w:val="clear" w:color="auto" w:fill="FAE2D5" w:themeFill="accent2" w:themeFillTint="33"/>
            </w:rPr>
            <w:t>Click/tap to enter.</w:t>
          </w:r>
        </w:p>
      </w:docPartBody>
    </w:docPart>
    <w:docPart>
      <w:docPartPr>
        <w:name w:val="E5F679FAAB5C4FDFBCD30F0F61A2422F"/>
        <w:category>
          <w:name w:val="General"/>
          <w:gallery w:val="placeholder"/>
        </w:category>
        <w:types>
          <w:type w:val="bbPlcHdr"/>
        </w:types>
        <w:behaviors>
          <w:behavior w:val="content"/>
        </w:behaviors>
        <w:guid w:val="{17D995DE-2F7A-4A94-9704-08AE099A6803}"/>
      </w:docPartPr>
      <w:docPartBody>
        <w:p w:rsidR="00B9112F" w:rsidRDefault="00B8039C" w:rsidP="00B8039C">
          <w:pPr>
            <w:pStyle w:val="E5F679FAAB5C4FDFBCD30F0F61A2422F"/>
          </w:pPr>
          <w:r w:rsidRPr="00C96903">
            <w:rPr>
              <w:rStyle w:val="PlaceholderText"/>
              <w:shd w:val="clear" w:color="auto" w:fill="FAE2D5" w:themeFill="accent2" w:themeFillTint="33"/>
            </w:rPr>
            <w:t>Click/tap to enter.</w:t>
          </w:r>
        </w:p>
      </w:docPartBody>
    </w:docPart>
    <w:docPart>
      <w:docPartPr>
        <w:name w:val="D067937B700B46AA844A109284E12276"/>
        <w:category>
          <w:name w:val="General"/>
          <w:gallery w:val="placeholder"/>
        </w:category>
        <w:types>
          <w:type w:val="bbPlcHdr"/>
        </w:types>
        <w:behaviors>
          <w:behavior w:val="content"/>
        </w:behaviors>
        <w:guid w:val="{807CDD56-6B9B-4560-A9E9-2B245E3EDDF8}"/>
      </w:docPartPr>
      <w:docPartBody>
        <w:p w:rsidR="00B9112F" w:rsidRDefault="00B8039C" w:rsidP="00B8039C">
          <w:pPr>
            <w:pStyle w:val="D067937B700B46AA844A109284E12276"/>
          </w:pPr>
          <w:r w:rsidRPr="00C96903">
            <w:rPr>
              <w:rStyle w:val="PlaceholderText"/>
              <w:shd w:val="clear" w:color="auto" w:fill="FAE2D5" w:themeFill="accent2" w:themeFillTint="33"/>
            </w:rPr>
            <w:t>Click/tap to enter.</w:t>
          </w:r>
        </w:p>
      </w:docPartBody>
    </w:docPart>
    <w:docPart>
      <w:docPartPr>
        <w:name w:val="29E00C7588714364BCCD8EF6577AF209"/>
        <w:category>
          <w:name w:val="General"/>
          <w:gallery w:val="placeholder"/>
        </w:category>
        <w:types>
          <w:type w:val="bbPlcHdr"/>
        </w:types>
        <w:behaviors>
          <w:behavior w:val="content"/>
        </w:behaviors>
        <w:guid w:val="{643FC0C9-3E7B-4D4C-83C4-97B6026CEF45}"/>
      </w:docPartPr>
      <w:docPartBody>
        <w:p w:rsidR="00B9112F" w:rsidRDefault="00B8039C" w:rsidP="00B8039C">
          <w:pPr>
            <w:pStyle w:val="29E00C7588714364BCCD8EF6577AF209"/>
          </w:pPr>
          <w:r w:rsidRPr="00C96903">
            <w:rPr>
              <w:rStyle w:val="PlaceholderText"/>
              <w:shd w:val="clear" w:color="auto" w:fill="FAE2D5" w:themeFill="accent2" w:themeFillTint="33"/>
            </w:rPr>
            <w:t>Click/tap to enter.</w:t>
          </w:r>
        </w:p>
      </w:docPartBody>
    </w:docPart>
    <w:docPart>
      <w:docPartPr>
        <w:name w:val="22333D3718094F1E8C1181E67BA84967"/>
        <w:category>
          <w:name w:val="General"/>
          <w:gallery w:val="placeholder"/>
        </w:category>
        <w:types>
          <w:type w:val="bbPlcHdr"/>
        </w:types>
        <w:behaviors>
          <w:behavior w:val="content"/>
        </w:behaviors>
        <w:guid w:val="{CF8840FF-1DB8-4147-9845-06FE3113D13E}"/>
      </w:docPartPr>
      <w:docPartBody>
        <w:p w:rsidR="00B9112F" w:rsidRDefault="00B8039C" w:rsidP="00B8039C">
          <w:pPr>
            <w:pStyle w:val="22333D3718094F1E8C1181E67BA84967"/>
          </w:pPr>
          <w:r w:rsidRPr="00C96903">
            <w:rPr>
              <w:rStyle w:val="PlaceholderText"/>
              <w:shd w:val="clear" w:color="auto" w:fill="FAE2D5" w:themeFill="accent2" w:themeFillTint="33"/>
            </w:rPr>
            <w:t>Click/tap to enter.</w:t>
          </w:r>
        </w:p>
      </w:docPartBody>
    </w:docPart>
    <w:docPart>
      <w:docPartPr>
        <w:name w:val="EAF99457632F41BC8D038241485951C4"/>
        <w:category>
          <w:name w:val="General"/>
          <w:gallery w:val="placeholder"/>
        </w:category>
        <w:types>
          <w:type w:val="bbPlcHdr"/>
        </w:types>
        <w:behaviors>
          <w:behavior w:val="content"/>
        </w:behaviors>
        <w:guid w:val="{6BEE9F38-6C09-480B-8B9F-C4719C936DA5}"/>
      </w:docPartPr>
      <w:docPartBody>
        <w:p w:rsidR="00B9112F" w:rsidRDefault="00B8039C" w:rsidP="00B8039C">
          <w:pPr>
            <w:pStyle w:val="EAF99457632F41BC8D038241485951C4"/>
          </w:pPr>
          <w:r w:rsidRPr="00C96903">
            <w:rPr>
              <w:rStyle w:val="PlaceholderText"/>
              <w:shd w:val="clear" w:color="auto" w:fill="FAE2D5" w:themeFill="accent2" w:themeFillTint="33"/>
            </w:rPr>
            <w:t>Click/tap to enter.</w:t>
          </w:r>
        </w:p>
      </w:docPartBody>
    </w:docPart>
    <w:docPart>
      <w:docPartPr>
        <w:name w:val="964419F09C1941FCAB0510A3FCBCEACA"/>
        <w:category>
          <w:name w:val="General"/>
          <w:gallery w:val="placeholder"/>
        </w:category>
        <w:types>
          <w:type w:val="bbPlcHdr"/>
        </w:types>
        <w:behaviors>
          <w:behavior w:val="content"/>
        </w:behaviors>
        <w:guid w:val="{68C97CB6-E81C-4934-B829-4D88BD500E56}"/>
      </w:docPartPr>
      <w:docPartBody>
        <w:p w:rsidR="00B9112F" w:rsidRDefault="00B8039C" w:rsidP="00B8039C">
          <w:pPr>
            <w:pStyle w:val="964419F09C1941FCAB0510A3FCBCEACA"/>
          </w:pPr>
          <w:r w:rsidRPr="00C96903">
            <w:rPr>
              <w:rStyle w:val="PlaceholderText"/>
              <w:shd w:val="clear" w:color="auto" w:fill="FAE2D5" w:themeFill="accent2" w:themeFillTint="33"/>
            </w:rPr>
            <w:t>Click/tap to enter.</w:t>
          </w:r>
        </w:p>
      </w:docPartBody>
    </w:docPart>
    <w:docPart>
      <w:docPartPr>
        <w:name w:val="FDC9201123F04DD78FAA525C71D1171A"/>
        <w:category>
          <w:name w:val="General"/>
          <w:gallery w:val="placeholder"/>
        </w:category>
        <w:types>
          <w:type w:val="bbPlcHdr"/>
        </w:types>
        <w:behaviors>
          <w:behavior w:val="content"/>
        </w:behaviors>
        <w:guid w:val="{A3DF5F2A-2546-48D2-B3F4-7DC1DF365E12}"/>
      </w:docPartPr>
      <w:docPartBody>
        <w:p w:rsidR="00B9112F" w:rsidRDefault="00B8039C" w:rsidP="00B8039C">
          <w:pPr>
            <w:pStyle w:val="FDC9201123F04DD78FAA525C71D1171A"/>
          </w:pPr>
          <w:r w:rsidRPr="00C96903">
            <w:rPr>
              <w:rStyle w:val="PlaceholderText"/>
              <w:shd w:val="clear" w:color="auto" w:fill="FAE2D5" w:themeFill="accent2" w:themeFillTint="33"/>
            </w:rPr>
            <w:t>Click/tap to enter.</w:t>
          </w:r>
        </w:p>
      </w:docPartBody>
    </w:docPart>
    <w:docPart>
      <w:docPartPr>
        <w:name w:val="33224E3C6829442D89FD71F71F4FC2BB"/>
        <w:category>
          <w:name w:val="General"/>
          <w:gallery w:val="placeholder"/>
        </w:category>
        <w:types>
          <w:type w:val="bbPlcHdr"/>
        </w:types>
        <w:behaviors>
          <w:behavior w:val="content"/>
        </w:behaviors>
        <w:guid w:val="{AE4CB0E9-6D8B-485B-AD12-218BED23947B}"/>
      </w:docPartPr>
      <w:docPartBody>
        <w:p w:rsidR="00B9112F" w:rsidRDefault="00B8039C" w:rsidP="00B8039C">
          <w:pPr>
            <w:pStyle w:val="33224E3C6829442D89FD71F71F4FC2BB"/>
          </w:pPr>
          <w:r w:rsidRPr="00C96903">
            <w:rPr>
              <w:rStyle w:val="PlaceholderText"/>
              <w:shd w:val="clear" w:color="auto" w:fill="FAE2D5" w:themeFill="accent2" w:themeFillTint="33"/>
            </w:rPr>
            <w:t>Click/tap to enter.</w:t>
          </w:r>
        </w:p>
      </w:docPartBody>
    </w:docPart>
    <w:docPart>
      <w:docPartPr>
        <w:name w:val="8149C1E43148472BABDCA590977CFDC9"/>
        <w:category>
          <w:name w:val="General"/>
          <w:gallery w:val="placeholder"/>
        </w:category>
        <w:types>
          <w:type w:val="bbPlcHdr"/>
        </w:types>
        <w:behaviors>
          <w:behavior w:val="content"/>
        </w:behaviors>
        <w:guid w:val="{5A7C4BA0-F4F4-4800-802D-54CF6F553D9E}"/>
      </w:docPartPr>
      <w:docPartBody>
        <w:p w:rsidR="00B9112F" w:rsidRDefault="00B8039C" w:rsidP="00B8039C">
          <w:pPr>
            <w:pStyle w:val="8149C1E43148472BABDCA590977CFDC9"/>
          </w:pPr>
          <w:r w:rsidRPr="00C96903">
            <w:rPr>
              <w:rStyle w:val="PlaceholderText"/>
              <w:shd w:val="clear" w:color="auto" w:fill="FAE2D5" w:themeFill="accent2" w:themeFillTint="33"/>
            </w:rPr>
            <w:t>Click/tap to enter.</w:t>
          </w:r>
        </w:p>
      </w:docPartBody>
    </w:docPart>
    <w:docPart>
      <w:docPartPr>
        <w:name w:val="859C81E39F154AE3A491BCDB6D9DB644"/>
        <w:category>
          <w:name w:val="General"/>
          <w:gallery w:val="placeholder"/>
        </w:category>
        <w:types>
          <w:type w:val="bbPlcHdr"/>
        </w:types>
        <w:behaviors>
          <w:behavior w:val="content"/>
        </w:behaviors>
        <w:guid w:val="{0E799276-A431-4B3C-AE5E-6E91CD039C53}"/>
      </w:docPartPr>
      <w:docPartBody>
        <w:p w:rsidR="00B9112F" w:rsidRDefault="00B8039C" w:rsidP="00B8039C">
          <w:pPr>
            <w:pStyle w:val="859C81E39F154AE3A491BCDB6D9DB644"/>
          </w:pPr>
          <w:r w:rsidRPr="00C96903">
            <w:rPr>
              <w:rStyle w:val="PlaceholderText"/>
              <w:shd w:val="clear" w:color="auto" w:fill="FAE2D5" w:themeFill="accent2" w:themeFillTint="33"/>
            </w:rPr>
            <w:t>Click/tap to enter.</w:t>
          </w:r>
        </w:p>
      </w:docPartBody>
    </w:docPart>
    <w:docPart>
      <w:docPartPr>
        <w:name w:val="7EC4AB69DAE54EC8958C540DCCBEDF6B"/>
        <w:category>
          <w:name w:val="General"/>
          <w:gallery w:val="placeholder"/>
        </w:category>
        <w:types>
          <w:type w:val="bbPlcHdr"/>
        </w:types>
        <w:behaviors>
          <w:behavior w:val="content"/>
        </w:behaviors>
        <w:guid w:val="{94F7D9DD-03B6-46B7-8AD2-07D45F8191FB}"/>
      </w:docPartPr>
      <w:docPartBody>
        <w:p w:rsidR="00B9112F" w:rsidRDefault="00B8039C" w:rsidP="00B8039C">
          <w:pPr>
            <w:pStyle w:val="7EC4AB69DAE54EC8958C540DCCBEDF6B"/>
          </w:pPr>
          <w:r w:rsidRPr="00C96903">
            <w:rPr>
              <w:rStyle w:val="PlaceholderText"/>
              <w:shd w:val="clear" w:color="auto" w:fill="FAE2D5" w:themeFill="accent2" w:themeFillTint="33"/>
            </w:rPr>
            <w:t>Click/tap to enter.</w:t>
          </w:r>
        </w:p>
      </w:docPartBody>
    </w:docPart>
    <w:docPart>
      <w:docPartPr>
        <w:name w:val="43456BC5D92F4DCA9149FD67A63168A9"/>
        <w:category>
          <w:name w:val="General"/>
          <w:gallery w:val="placeholder"/>
        </w:category>
        <w:types>
          <w:type w:val="bbPlcHdr"/>
        </w:types>
        <w:behaviors>
          <w:behavior w:val="content"/>
        </w:behaviors>
        <w:guid w:val="{688EAF40-5857-4C46-AC6E-A7802A7EB143}"/>
      </w:docPartPr>
      <w:docPartBody>
        <w:p w:rsidR="00B9112F" w:rsidRDefault="00B8039C" w:rsidP="00B8039C">
          <w:pPr>
            <w:pStyle w:val="43456BC5D92F4DCA9149FD67A63168A9"/>
          </w:pPr>
          <w:r w:rsidRPr="00C96903">
            <w:rPr>
              <w:rStyle w:val="PlaceholderText"/>
              <w:shd w:val="clear" w:color="auto" w:fill="FAE2D5" w:themeFill="accent2" w:themeFillTint="33"/>
            </w:rPr>
            <w:t>Click/tap to enter.</w:t>
          </w:r>
        </w:p>
      </w:docPartBody>
    </w:docPart>
    <w:docPart>
      <w:docPartPr>
        <w:name w:val="130BED7056DC48BBBE7B39320D1EA51E"/>
        <w:category>
          <w:name w:val="General"/>
          <w:gallery w:val="placeholder"/>
        </w:category>
        <w:types>
          <w:type w:val="bbPlcHdr"/>
        </w:types>
        <w:behaviors>
          <w:behavior w:val="content"/>
        </w:behaviors>
        <w:guid w:val="{6B720117-2324-4453-B25C-478AEBEE196D}"/>
      </w:docPartPr>
      <w:docPartBody>
        <w:p w:rsidR="00B9112F" w:rsidRDefault="00B8039C" w:rsidP="00B8039C">
          <w:pPr>
            <w:pStyle w:val="130BED7056DC48BBBE7B39320D1EA51E"/>
          </w:pPr>
          <w:r w:rsidRPr="00C96903">
            <w:rPr>
              <w:rStyle w:val="PlaceholderText"/>
              <w:shd w:val="clear" w:color="auto" w:fill="FAE2D5" w:themeFill="accent2" w:themeFillTint="33"/>
            </w:rPr>
            <w:t>Click/tap to enter.</w:t>
          </w:r>
        </w:p>
      </w:docPartBody>
    </w:docPart>
    <w:docPart>
      <w:docPartPr>
        <w:name w:val="89A57EBDF003498B8C659296F1EF091F"/>
        <w:category>
          <w:name w:val="General"/>
          <w:gallery w:val="placeholder"/>
        </w:category>
        <w:types>
          <w:type w:val="bbPlcHdr"/>
        </w:types>
        <w:behaviors>
          <w:behavior w:val="content"/>
        </w:behaviors>
        <w:guid w:val="{EE426A75-6AA1-42E5-9829-AF3D2135EFA8}"/>
      </w:docPartPr>
      <w:docPartBody>
        <w:p w:rsidR="00B9112F" w:rsidRDefault="00B8039C" w:rsidP="00B8039C">
          <w:pPr>
            <w:pStyle w:val="89A57EBDF003498B8C659296F1EF091F"/>
          </w:pPr>
          <w:r w:rsidRPr="00C96903">
            <w:rPr>
              <w:rStyle w:val="PlaceholderText"/>
              <w:shd w:val="clear" w:color="auto" w:fill="FAE2D5" w:themeFill="accent2" w:themeFillTint="33"/>
            </w:rPr>
            <w:t>Click/tap to enter.</w:t>
          </w:r>
        </w:p>
      </w:docPartBody>
    </w:docPart>
    <w:docPart>
      <w:docPartPr>
        <w:name w:val="DD8106BD109E4716B642447BE496A51A"/>
        <w:category>
          <w:name w:val="General"/>
          <w:gallery w:val="placeholder"/>
        </w:category>
        <w:types>
          <w:type w:val="bbPlcHdr"/>
        </w:types>
        <w:behaviors>
          <w:behavior w:val="content"/>
        </w:behaviors>
        <w:guid w:val="{41B1DA60-E98B-4F6C-AB4E-60CAF339D94D}"/>
      </w:docPartPr>
      <w:docPartBody>
        <w:p w:rsidR="00B9112F" w:rsidRDefault="00B8039C" w:rsidP="00B8039C">
          <w:pPr>
            <w:pStyle w:val="DD8106BD109E4716B642447BE496A51A"/>
          </w:pPr>
          <w:r w:rsidRPr="00C96903">
            <w:rPr>
              <w:rStyle w:val="PlaceholderText"/>
              <w:shd w:val="clear" w:color="auto" w:fill="FAE2D5" w:themeFill="accent2" w:themeFillTint="33"/>
            </w:rPr>
            <w:t>Click/tap to enter.</w:t>
          </w:r>
        </w:p>
      </w:docPartBody>
    </w:docPart>
    <w:docPart>
      <w:docPartPr>
        <w:name w:val="994D0847522F4E57ABCB50981CF05FB3"/>
        <w:category>
          <w:name w:val="General"/>
          <w:gallery w:val="placeholder"/>
        </w:category>
        <w:types>
          <w:type w:val="bbPlcHdr"/>
        </w:types>
        <w:behaviors>
          <w:behavior w:val="content"/>
        </w:behaviors>
        <w:guid w:val="{5FBFD802-25F2-45D2-BC99-36C51636E589}"/>
      </w:docPartPr>
      <w:docPartBody>
        <w:p w:rsidR="00B9112F" w:rsidRDefault="00B8039C" w:rsidP="00B8039C">
          <w:pPr>
            <w:pStyle w:val="994D0847522F4E57ABCB50981CF05FB3"/>
          </w:pPr>
          <w:r w:rsidRPr="00C96903">
            <w:rPr>
              <w:rStyle w:val="PlaceholderText"/>
              <w:shd w:val="clear" w:color="auto" w:fill="FAE2D5" w:themeFill="accent2" w:themeFillTint="33"/>
            </w:rPr>
            <w:t>Click/tap to enter.</w:t>
          </w:r>
        </w:p>
      </w:docPartBody>
    </w:docPart>
    <w:docPart>
      <w:docPartPr>
        <w:name w:val="4548223858D344478E861242CC516AA0"/>
        <w:category>
          <w:name w:val="General"/>
          <w:gallery w:val="placeholder"/>
        </w:category>
        <w:types>
          <w:type w:val="bbPlcHdr"/>
        </w:types>
        <w:behaviors>
          <w:behavior w:val="content"/>
        </w:behaviors>
        <w:guid w:val="{764A44E4-A321-4E2D-9397-CEA244B6F8C2}"/>
      </w:docPartPr>
      <w:docPartBody>
        <w:p w:rsidR="00B9112F" w:rsidRDefault="00B8039C" w:rsidP="00B8039C">
          <w:pPr>
            <w:pStyle w:val="4548223858D344478E861242CC516AA0"/>
          </w:pPr>
          <w:r w:rsidRPr="00C96903">
            <w:rPr>
              <w:rStyle w:val="PlaceholderText"/>
              <w:shd w:val="clear" w:color="auto" w:fill="FAE2D5" w:themeFill="accent2" w:themeFillTint="33"/>
            </w:rPr>
            <w:t>Click/tap to enter.</w:t>
          </w:r>
        </w:p>
      </w:docPartBody>
    </w:docPart>
    <w:docPart>
      <w:docPartPr>
        <w:name w:val="45EF702D44054D70BE5C2E56BC3E10BA"/>
        <w:category>
          <w:name w:val="General"/>
          <w:gallery w:val="placeholder"/>
        </w:category>
        <w:types>
          <w:type w:val="bbPlcHdr"/>
        </w:types>
        <w:behaviors>
          <w:behavior w:val="content"/>
        </w:behaviors>
        <w:guid w:val="{7BF7D7BF-F60F-49AE-93AC-4881BFD2D22A}"/>
      </w:docPartPr>
      <w:docPartBody>
        <w:p w:rsidR="00B9112F" w:rsidRDefault="00B8039C" w:rsidP="00B8039C">
          <w:pPr>
            <w:pStyle w:val="45EF702D44054D70BE5C2E56BC3E10BA"/>
          </w:pPr>
          <w:r w:rsidRPr="00C96903">
            <w:rPr>
              <w:rStyle w:val="PlaceholderText"/>
              <w:shd w:val="clear" w:color="auto" w:fill="FAE2D5" w:themeFill="accent2" w:themeFillTint="33"/>
            </w:rPr>
            <w:t>Click/tap to enter.</w:t>
          </w:r>
        </w:p>
      </w:docPartBody>
    </w:docPart>
    <w:docPart>
      <w:docPartPr>
        <w:name w:val="E23AD24DCD564D79BAABAC638E87FFCB"/>
        <w:category>
          <w:name w:val="General"/>
          <w:gallery w:val="placeholder"/>
        </w:category>
        <w:types>
          <w:type w:val="bbPlcHdr"/>
        </w:types>
        <w:behaviors>
          <w:behavior w:val="content"/>
        </w:behaviors>
        <w:guid w:val="{1A6ABC00-682D-446A-B486-FEFEC1FF769A}"/>
      </w:docPartPr>
      <w:docPartBody>
        <w:p w:rsidR="00B9112F" w:rsidRDefault="00B8039C" w:rsidP="00B8039C">
          <w:pPr>
            <w:pStyle w:val="E23AD24DCD564D79BAABAC638E87FFCB"/>
          </w:pPr>
          <w:r w:rsidRPr="00C96903">
            <w:rPr>
              <w:rStyle w:val="PlaceholderText"/>
              <w:shd w:val="clear" w:color="auto" w:fill="FAE2D5" w:themeFill="accent2" w:themeFillTint="33"/>
            </w:rPr>
            <w:t>Click/tap to enter.</w:t>
          </w:r>
        </w:p>
      </w:docPartBody>
    </w:docPart>
    <w:docPart>
      <w:docPartPr>
        <w:name w:val="2F44FE2E139F49D49DE5186A772FCD95"/>
        <w:category>
          <w:name w:val="General"/>
          <w:gallery w:val="placeholder"/>
        </w:category>
        <w:types>
          <w:type w:val="bbPlcHdr"/>
        </w:types>
        <w:behaviors>
          <w:behavior w:val="content"/>
        </w:behaviors>
        <w:guid w:val="{19C3E829-6C21-4EA7-9A66-BDB63BD0203B}"/>
      </w:docPartPr>
      <w:docPartBody>
        <w:p w:rsidR="00B9112F" w:rsidRDefault="00B8039C" w:rsidP="00B8039C">
          <w:pPr>
            <w:pStyle w:val="2F44FE2E139F49D49DE5186A772FCD95"/>
          </w:pPr>
          <w:r w:rsidRPr="00C96903">
            <w:rPr>
              <w:rStyle w:val="PlaceholderText"/>
              <w:shd w:val="clear" w:color="auto" w:fill="FAE2D5" w:themeFill="accent2" w:themeFillTint="33"/>
            </w:rPr>
            <w:t>Click/tap to enter.</w:t>
          </w:r>
        </w:p>
      </w:docPartBody>
    </w:docPart>
    <w:docPart>
      <w:docPartPr>
        <w:name w:val="9925F60D57D54AA98CEE6706CC47D7B3"/>
        <w:category>
          <w:name w:val="General"/>
          <w:gallery w:val="placeholder"/>
        </w:category>
        <w:types>
          <w:type w:val="bbPlcHdr"/>
        </w:types>
        <w:behaviors>
          <w:behavior w:val="content"/>
        </w:behaviors>
        <w:guid w:val="{0305CDAB-C17A-4C4F-826B-3BEF031237D1}"/>
      </w:docPartPr>
      <w:docPartBody>
        <w:p w:rsidR="00B9112F" w:rsidRDefault="00B8039C" w:rsidP="00B8039C">
          <w:pPr>
            <w:pStyle w:val="9925F60D57D54AA98CEE6706CC47D7B3"/>
          </w:pPr>
          <w:r w:rsidRPr="00C96903">
            <w:rPr>
              <w:rStyle w:val="PlaceholderText"/>
              <w:shd w:val="clear" w:color="auto" w:fill="FAE2D5" w:themeFill="accent2" w:themeFillTint="33"/>
            </w:rPr>
            <w:t>Click/tap to enter.</w:t>
          </w:r>
        </w:p>
      </w:docPartBody>
    </w:docPart>
    <w:docPart>
      <w:docPartPr>
        <w:name w:val="E5E17E1B6DD54959857017EAFEA93DE0"/>
        <w:category>
          <w:name w:val="General"/>
          <w:gallery w:val="placeholder"/>
        </w:category>
        <w:types>
          <w:type w:val="bbPlcHdr"/>
        </w:types>
        <w:behaviors>
          <w:behavior w:val="content"/>
        </w:behaviors>
        <w:guid w:val="{4D1F33E2-BB3F-4229-AF46-A6C3F6256E1F}"/>
      </w:docPartPr>
      <w:docPartBody>
        <w:p w:rsidR="00B9112F" w:rsidRDefault="00B8039C" w:rsidP="00B8039C">
          <w:pPr>
            <w:pStyle w:val="E5E17E1B6DD54959857017EAFEA93DE0"/>
          </w:pPr>
          <w:r w:rsidRPr="00C96903">
            <w:rPr>
              <w:rStyle w:val="PlaceholderText"/>
              <w:shd w:val="clear" w:color="auto" w:fill="FAE2D5" w:themeFill="accent2" w:themeFillTint="33"/>
            </w:rPr>
            <w:t>Click/tap to enter.</w:t>
          </w:r>
        </w:p>
      </w:docPartBody>
    </w:docPart>
    <w:docPart>
      <w:docPartPr>
        <w:name w:val="07B5B05A5D334D0E8C9345DBE4407C1A"/>
        <w:category>
          <w:name w:val="General"/>
          <w:gallery w:val="placeholder"/>
        </w:category>
        <w:types>
          <w:type w:val="bbPlcHdr"/>
        </w:types>
        <w:behaviors>
          <w:behavior w:val="content"/>
        </w:behaviors>
        <w:guid w:val="{C788E779-2CFB-4B4F-8433-03B327398762}"/>
      </w:docPartPr>
      <w:docPartBody>
        <w:p w:rsidR="00B9112F" w:rsidRDefault="00B8039C" w:rsidP="00B8039C">
          <w:pPr>
            <w:pStyle w:val="07B5B05A5D334D0E8C9345DBE4407C1A"/>
          </w:pPr>
          <w:r w:rsidRPr="00C96903">
            <w:rPr>
              <w:rStyle w:val="PlaceholderText"/>
              <w:shd w:val="clear" w:color="auto" w:fill="FAE2D5" w:themeFill="accent2" w:themeFillTint="33"/>
            </w:rPr>
            <w:t>Click/tap to enter.</w:t>
          </w:r>
        </w:p>
      </w:docPartBody>
    </w:docPart>
    <w:docPart>
      <w:docPartPr>
        <w:name w:val="662F80ACCA884EB39F698A449761CEDB"/>
        <w:category>
          <w:name w:val="General"/>
          <w:gallery w:val="placeholder"/>
        </w:category>
        <w:types>
          <w:type w:val="bbPlcHdr"/>
        </w:types>
        <w:behaviors>
          <w:behavior w:val="content"/>
        </w:behaviors>
        <w:guid w:val="{BA0B030C-7D56-4A47-A6EC-7CF8DE05BC83}"/>
      </w:docPartPr>
      <w:docPartBody>
        <w:p w:rsidR="00B9112F" w:rsidRDefault="00B8039C" w:rsidP="00B8039C">
          <w:pPr>
            <w:pStyle w:val="662F80ACCA884EB39F698A449761CEDB"/>
          </w:pPr>
          <w:r w:rsidRPr="00C96903">
            <w:rPr>
              <w:rStyle w:val="PlaceholderText"/>
              <w:shd w:val="clear" w:color="auto" w:fill="FAE2D5" w:themeFill="accent2" w:themeFillTint="33"/>
            </w:rPr>
            <w:t>Click/tap to enter.</w:t>
          </w:r>
        </w:p>
      </w:docPartBody>
    </w:docPart>
    <w:docPart>
      <w:docPartPr>
        <w:name w:val="3965BFA7D6D84EC2B1C7E297E2C27619"/>
        <w:category>
          <w:name w:val="General"/>
          <w:gallery w:val="placeholder"/>
        </w:category>
        <w:types>
          <w:type w:val="bbPlcHdr"/>
        </w:types>
        <w:behaviors>
          <w:behavior w:val="content"/>
        </w:behaviors>
        <w:guid w:val="{02B09C2F-04CC-4657-9FD0-8CFF20CD23C8}"/>
      </w:docPartPr>
      <w:docPartBody>
        <w:p w:rsidR="00B9112F" w:rsidRDefault="00B8039C" w:rsidP="00B8039C">
          <w:pPr>
            <w:pStyle w:val="3965BFA7D6D84EC2B1C7E297E2C27619"/>
          </w:pPr>
          <w:r w:rsidRPr="00C96903">
            <w:rPr>
              <w:rStyle w:val="PlaceholderText"/>
              <w:shd w:val="clear" w:color="auto" w:fill="FAE2D5" w:themeFill="accent2" w:themeFillTint="33"/>
            </w:rPr>
            <w:t>Click/tap to enter.</w:t>
          </w:r>
        </w:p>
      </w:docPartBody>
    </w:docPart>
    <w:docPart>
      <w:docPartPr>
        <w:name w:val="0796F944FD4349B39F774991DFF5A08E"/>
        <w:category>
          <w:name w:val="General"/>
          <w:gallery w:val="placeholder"/>
        </w:category>
        <w:types>
          <w:type w:val="bbPlcHdr"/>
        </w:types>
        <w:behaviors>
          <w:behavior w:val="content"/>
        </w:behaviors>
        <w:guid w:val="{CD7BB148-06AA-4C73-9C8B-91A30ADB5887}"/>
      </w:docPartPr>
      <w:docPartBody>
        <w:p w:rsidR="00B9112F" w:rsidRDefault="00B8039C" w:rsidP="00B8039C">
          <w:pPr>
            <w:pStyle w:val="0796F944FD4349B39F774991DFF5A08E"/>
          </w:pPr>
          <w:r w:rsidRPr="00C96903">
            <w:rPr>
              <w:rStyle w:val="PlaceholderText"/>
              <w:shd w:val="clear" w:color="auto" w:fill="FAE2D5" w:themeFill="accent2" w:themeFillTint="33"/>
            </w:rPr>
            <w:t>Click/tap to enter.</w:t>
          </w:r>
        </w:p>
      </w:docPartBody>
    </w:docPart>
    <w:docPart>
      <w:docPartPr>
        <w:name w:val="EBAEB77C66CC4DA6B70E3D20DBF2F3DD"/>
        <w:category>
          <w:name w:val="General"/>
          <w:gallery w:val="placeholder"/>
        </w:category>
        <w:types>
          <w:type w:val="bbPlcHdr"/>
        </w:types>
        <w:behaviors>
          <w:behavior w:val="content"/>
        </w:behaviors>
        <w:guid w:val="{B2F1FBE1-7C10-475A-BAED-D26AA764494E}"/>
      </w:docPartPr>
      <w:docPartBody>
        <w:p w:rsidR="00B9112F" w:rsidRDefault="00B8039C" w:rsidP="00B8039C">
          <w:pPr>
            <w:pStyle w:val="EBAEB77C66CC4DA6B70E3D20DBF2F3DD"/>
          </w:pPr>
          <w:r w:rsidRPr="00C96903">
            <w:rPr>
              <w:rStyle w:val="PlaceholderText"/>
              <w:shd w:val="clear" w:color="auto" w:fill="FAE2D5" w:themeFill="accent2" w:themeFillTint="33"/>
            </w:rPr>
            <w:t>Click/tap to enter.</w:t>
          </w:r>
        </w:p>
      </w:docPartBody>
    </w:docPart>
    <w:docPart>
      <w:docPartPr>
        <w:name w:val="99489B293A4947358C684A742ADCAEEC"/>
        <w:category>
          <w:name w:val="General"/>
          <w:gallery w:val="placeholder"/>
        </w:category>
        <w:types>
          <w:type w:val="bbPlcHdr"/>
        </w:types>
        <w:behaviors>
          <w:behavior w:val="content"/>
        </w:behaviors>
        <w:guid w:val="{17B671B9-A7CF-4FC5-BB15-76445B80006F}"/>
      </w:docPartPr>
      <w:docPartBody>
        <w:p w:rsidR="00B9112F" w:rsidRDefault="00B8039C" w:rsidP="00B8039C">
          <w:pPr>
            <w:pStyle w:val="99489B293A4947358C684A742ADCAEEC"/>
          </w:pPr>
          <w:r w:rsidRPr="00C96903">
            <w:rPr>
              <w:rStyle w:val="PlaceholderText"/>
              <w:shd w:val="clear" w:color="auto" w:fill="FAE2D5" w:themeFill="accent2" w:themeFillTint="33"/>
            </w:rPr>
            <w:t>Click/tap to enter.</w:t>
          </w:r>
        </w:p>
      </w:docPartBody>
    </w:docPart>
    <w:docPart>
      <w:docPartPr>
        <w:name w:val="2AFAEEC75DA549DD9C4DB9DDD9367B98"/>
        <w:category>
          <w:name w:val="General"/>
          <w:gallery w:val="placeholder"/>
        </w:category>
        <w:types>
          <w:type w:val="bbPlcHdr"/>
        </w:types>
        <w:behaviors>
          <w:behavior w:val="content"/>
        </w:behaviors>
        <w:guid w:val="{8ED75BDE-4326-4045-AE3B-3DE09A10499B}"/>
      </w:docPartPr>
      <w:docPartBody>
        <w:p w:rsidR="00B9112F" w:rsidRDefault="00B8039C" w:rsidP="00B8039C">
          <w:pPr>
            <w:pStyle w:val="2AFAEEC75DA549DD9C4DB9DDD9367B98"/>
          </w:pPr>
          <w:r w:rsidRPr="00C96903">
            <w:rPr>
              <w:rStyle w:val="PlaceholderText"/>
              <w:shd w:val="clear" w:color="auto" w:fill="FAE2D5" w:themeFill="accent2" w:themeFillTint="33"/>
            </w:rPr>
            <w:t>Click/tap to enter.</w:t>
          </w:r>
        </w:p>
      </w:docPartBody>
    </w:docPart>
    <w:docPart>
      <w:docPartPr>
        <w:name w:val="B342599DB48740D3950722A097F0C017"/>
        <w:category>
          <w:name w:val="General"/>
          <w:gallery w:val="placeholder"/>
        </w:category>
        <w:types>
          <w:type w:val="bbPlcHdr"/>
        </w:types>
        <w:behaviors>
          <w:behavior w:val="content"/>
        </w:behaviors>
        <w:guid w:val="{EF8BF409-1431-46C5-BDA5-9B3AFAF8DCE1}"/>
      </w:docPartPr>
      <w:docPartBody>
        <w:p w:rsidR="00B9112F" w:rsidRDefault="00B8039C" w:rsidP="00B8039C">
          <w:pPr>
            <w:pStyle w:val="B342599DB48740D3950722A097F0C017"/>
          </w:pPr>
          <w:r w:rsidRPr="00C96903">
            <w:rPr>
              <w:rStyle w:val="PlaceholderText"/>
              <w:shd w:val="clear" w:color="auto" w:fill="FAE2D5" w:themeFill="accent2" w:themeFillTint="33"/>
            </w:rPr>
            <w:t>Click/tap to enter.</w:t>
          </w:r>
        </w:p>
      </w:docPartBody>
    </w:docPart>
    <w:docPart>
      <w:docPartPr>
        <w:name w:val="C54F1A42C1834FD68492B09EBB42E222"/>
        <w:category>
          <w:name w:val="General"/>
          <w:gallery w:val="placeholder"/>
        </w:category>
        <w:types>
          <w:type w:val="bbPlcHdr"/>
        </w:types>
        <w:behaviors>
          <w:behavior w:val="content"/>
        </w:behaviors>
        <w:guid w:val="{C9C98A4C-5855-4AD2-882F-764947D761D6}"/>
      </w:docPartPr>
      <w:docPartBody>
        <w:p w:rsidR="00B9112F" w:rsidRDefault="00B8039C" w:rsidP="00B8039C">
          <w:pPr>
            <w:pStyle w:val="C54F1A42C1834FD68492B09EBB42E222"/>
          </w:pPr>
          <w:r w:rsidRPr="00C96903">
            <w:rPr>
              <w:rStyle w:val="PlaceholderText"/>
              <w:shd w:val="clear" w:color="auto" w:fill="FAE2D5" w:themeFill="accent2" w:themeFillTint="33"/>
            </w:rPr>
            <w:t>Click/tap to enter.</w:t>
          </w:r>
        </w:p>
      </w:docPartBody>
    </w:docPart>
    <w:docPart>
      <w:docPartPr>
        <w:name w:val="F4E03872E58E4D0C9B7EC258D89813FE"/>
        <w:category>
          <w:name w:val="General"/>
          <w:gallery w:val="placeholder"/>
        </w:category>
        <w:types>
          <w:type w:val="bbPlcHdr"/>
        </w:types>
        <w:behaviors>
          <w:behavior w:val="content"/>
        </w:behaviors>
        <w:guid w:val="{DFF11DA4-6580-4DF2-B48C-44C8BB591091}"/>
      </w:docPartPr>
      <w:docPartBody>
        <w:p w:rsidR="00B9112F" w:rsidRDefault="00B8039C" w:rsidP="00B8039C">
          <w:pPr>
            <w:pStyle w:val="F4E03872E58E4D0C9B7EC258D89813FE"/>
          </w:pPr>
          <w:r w:rsidRPr="00C96903">
            <w:rPr>
              <w:rStyle w:val="PlaceholderText"/>
              <w:shd w:val="clear" w:color="auto" w:fill="FAE2D5" w:themeFill="accent2" w:themeFillTint="33"/>
            </w:rPr>
            <w:t>Click/tap to enter.</w:t>
          </w:r>
        </w:p>
      </w:docPartBody>
    </w:docPart>
    <w:docPart>
      <w:docPartPr>
        <w:name w:val="8FABC6D70F554CAC95FB36451438BB8E"/>
        <w:category>
          <w:name w:val="General"/>
          <w:gallery w:val="placeholder"/>
        </w:category>
        <w:types>
          <w:type w:val="bbPlcHdr"/>
        </w:types>
        <w:behaviors>
          <w:behavior w:val="content"/>
        </w:behaviors>
        <w:guid w:val="{BB507F67-88FD-4B16-BDD8-80E09AD6CD6C}"/>
      </w:docPartPr>
      <w:docPartBody>
        <w:p w:rsidR="00B9112F" w:rsidRDefault="00B8039C" w:rsidP="00B8039C">
          <w:pPr>
            <w:pStyle w:val="8FABC6D70F554CAC95FB36451438BB8E"/>
          </w:pPr>
          <w:r w:rsidRPr="00C96903">
            <w:rPr>
              <w:rStyle w:val="PlaceholderText"/>
              <w:shd w:val="clear" w:color="auto" w:fill="FAE2D5" w:themeFill="accent2" w:themeFillTint="33"/>
            </w:rPr>
            <w:t>Click/tap to enter.</w:t>
          </w:r>
        </w:p>
      </w:docPartBody>
    </w:docPart>
    <w:docPart>
      <w:docPartPr>
        <w:name w:val="6FB65CF8FAA1407AA6E78053D7A91DF5"/>
        <w:category>
          <w:name w:val="General"/>
          <w:gallery w:val="placeholder"/>
        </w:category>
        <w:types>
          <w:type w:val="bbPlcHdr"/>
        </w:types>
        <w:behaviors>
          <w:behavior w:val="content"/>
        </w:behaviors>
        <w:guid w:val="{E55FC894-DE10-454F-B83F-3A4F1BF45937}"/>
      </w:docPartPr>
      <w:docPartBody>
        <w:p w:rsidR="00B9112F" w:rsidRDefault="00B8039C" w:rsidP="00B8039C">
          <w:pPr>
            <w:pStyle w:val="6FB65CF8FAA1407AA6E78053D7A91DF5"/>
          </w:pPr>
          <w:r w:rsidRPr="00C96903">
            <w:rPr>
              <w:rStyle w:val="PlaceholderText"/>
              <w:shd w:val="clear" w:color="auto" w:fill="FAE2D5" w:themeFill="accent2" w:themeFillTint="33"/>
            </w:rPr>
            <w:t>Click/tap to enter.</w:t>
          </w:r>
        </w:p>
      </w:docPartBody>
    </w:docPart>
    <w:docPart>
      <w:docPartPr>
        <w:name w:val="2ABDB694266243078EE0F4F263E0FC94"/>
        <w:category>
          <w:name w:val="General"/>
          <w:gallery w:val="placeholder"/>
        </w:category>
        <w:types>
          <w:type w:val="bbPlcHdr"/>
        </w:types>
        <w:behaviors>
          <w:behavior w:val="content"/>
        </w:behaviors>
        <w:guid w:val="{0275463E-E14E-49FB-B532-E18263C87A0D}"/>
      </w:docPartPr>
      <w:docPartBody>
        <w:p w:rsidR="00B9112F" w:rsidRDefault="00B8039C" w:rsidP="00B8039C">
          <w:pPr>
            <w:pStyle w:val="2ABDB694266243078EE0F4F263E0FC94"/>
          </w:pPr>
          <w:r w:rsidRPr="00C96903">
            <w:rPr>
              <w:rStyle w:val="PlaceholderText"/>
              <w:shd w:val="clear" w:color="auto" w:fill="FAE2D5" w:themeFill="accent2" w:themeFillTint="33"/>
            </w:rPr>
            <w:t>Click/tap to enter.</w:t>
          </w:r>
        </w:p>
      </w:docPartBody>
    </w:docPart>
    <w:docPart>
      <w:docPartPr>
        <w:name w:val="0948A55F59A44483B92BC6D368D42BE5"/>
        <w:category>
          <w:name w:val="General"/>
          <w:gallery w:val="placeholder"/>
        </w:category>
        <w:types>
          <w:type w:val="bbPlcHdr"/>
        </w:types>
        <w:behaviors>
          <w:behavior w:val="content"/>
        </w:behaviors>
        <w:guid w:val="{55938B26-CF56-49F0-AA4F-96407388C918}"/>
      </w:docPartPr>
      <w:docPartBody>
        <w:p w:rsidR="00B9112F" w:rsidRDefault="00B8039C" w:rsidP="00B8039C">
          <w:pPr>
            <w:pStyle w:val="0948A55F59A44483B92BC6D368D42BE5"/>
          </w:pPr>
          <w:r w:rsidRPr="00C96903">
            <w:rPr>
              <w:rStyle w:val="PlaceholderText"/>
              <w:shd w:val="clear" w:color="auto" w:fill="FAE2D5" w:themeFill="accent2" w:themeFillTint="33"/>
            </w:rPr>
            <w:t>Click/tap to enter.</w:t>
          </w:r>
        </w:p>
      </w:docPartBody>
    </w:docPart>
    <w:docPart>
      <w:docPartPr>
        <w:name w:val="19A8B4F8212D46689562286EC0386934"/>
        <w:category>
          <w:name w:val="General"/>
          <w:gallery w:val="placeholder"/>
        </w:category>
        <w:types>
          <w:type w:val="bbPlcHdr"/>
        </w:types>
        <w:behaviors>
          <w:behavior w:val="content"/>
        </w:behaviors>
        <w:guid w:val="{3502A298-3B57-473C-AED0-839789FEE57C}"/>
      </w:docPartPr>
      <w:docPartBody>
        <w:p w:rsidR="00B9112F" w:rsidRDefault="00B8039C" w:rsidP="00B8039C">
          <w:pPr>
            <w:pStyle w:val="19A8B4F8212D46689562286EC0386934"/>
          </w:pPr>
          <w:r w:rsidRPr="00C96903">
            <w:rPr>
              <w:rStyle w:val="PlaceholderText"/>
              <w:shd w:val="clear" w:color="auto" w:fill="FAE2D5" w:themeFill="accent2" w:themeFillTint="33"/>
            </w:rPr>
            <w:t>Click/tap to enter.</w:t>
          </w:r>
        </w:p>
      </w:docPartBody>
    </w:docPart>
    <w:docPart>
      <w:docPartPr>
        <w:name w:val="99861600898744478B7F029F5D9D57F7"/>
        <w:category>
          <w:name w:val="General"/>
          <w:gallery w:val="placeholder"/>
        </w:category>
        <w:types>
          <w:type w:val="bbPlcHdr"/>
        </w:types>
        <w:behaviors>
          <w:behavior w:val="content"/>
        </w:behaviors>
        <w:guid w:val="{FE6E654B-2F63-4BA3-AFC3-57D87B7E5FB4}"/>
      </w:docPartPr>
      <w:docPartBody>
        <w:p w:rsidR="00B9112F" w:rsidRDefault="00B8039C" w:rsidP="00B8039C">
          <w:pPr>
            <w:pStyle w:val="99861600898744478B7F029F5D9D57F7"/>
          </w:pPr>
          <w:r w:rsidRPr="00C96903">
            <w:rPr>
              <w:rStyle w:val="PlaceholderText"/>
              <w:shd w:val="clear" w:color="auto" w:fill="FAE2D5" w:themeFill="accent2" w:themeFillTint="33"/>
            </w:rPr>
            <w:t>Click/tap to enter.</w:t>
          </w:r>
        </w:p>
      </w:docPartBody>
    </w:docPart>
    <w:docPart>
      <w:docPartPr>
        <w:name w:val="01E473C3A3B74B1880DBBC763AFEF57D"/>
        <w:category>
          <w:name w:val="General"/>
          <w:gallery w:val="placeholder"/>
        </w:category>
        <w:types>
          <w:type w:val="bbPlcHdr"/>
        </w:types>
        <w:behaviors>
          <w:behavior w:val="content"/>
        </w:behaviors>
        <w:guid w:val="{134FFA70-C1A1-4926-B346-4E2B7D97FE80}"/>
      </w:docPartPr>
      <w:docPartBody>
        <w:p w:rsidR="00B9112F" w:rsidRDefault="00B8039C" w:rsidP="00B8039C">
          <w:pPr>
            <w:pStyle w:val="01E473C3A3B74B1880DBBC763AFEF57D"/>
          </w:pPr>
          <w:r w:rsidRPr="00C96903">
            <w:rPr>
              <w:rStyle w:val="PlaceholderText"/>
              <w:shd w:val="clear" w:color="auto" w:fill="FAE2D5" w:themeFill="accent2" w:themeFillTint="33"/>
            </w:rPr>
            <w:t>Click/tap to enter.</w:t>
          </w:r>
        </w:p>
      </w:docPartBody>
    </w:docPart>
    <w:docPart>
      <w:docPartPr>
        <w:name w:val="D89AF9B53E2B4B9A8F35275A8D8BCD8B"/>
        <w:category>
          <w:name w:val="General"/>
          <w:gallery w:val="placeholder"/>
        </w:category>
        <w:types>
          <w:type w:val="bbPlcHdr"/>
        </w:types>
        <w:behaviors>
          <w:behavior w:val="content"/>
        </w:behaviors>
        <w:guid w:val="{CE4D61A5-3C97-4A03-9EAE-13CCD5267BF7}"/>
      </w:docPartPr>
      <w:docPartBody>
        <w:p w:rsidR="00B9112F" w:rsidRDefault="00B8039C" w:rsidP="00B8039C">
          <w:pPr>
            <w:pStyle w:val="D89AF9B53E2B4B9A8F35275A8D8BCD8B"/>
          </w:pPr>
          <w:r w:rsidRPr="00C96903">
            <w:rPr>
              <w:rStyle w:val="PlaceholderText"/>
              <w:shd w:val="clear" w:color="auto" w:fill="FAE2D5" w:themeFill="accent2" w:themeFillTint="33"/>
            </w:rPr>
            <w:t>Click/tap to enter.</w:t>
          </w:r>
        </w:p>
      </w:docPartBody>
    </w:docPart>
    <w:docPart>
      <w:docPartPr>
        <w:name w:val="90265542FEF449BA9C3A8266AD5F86A4"/>
        <w:category>
          <w:name w:val="General"/>
          <w:gallery w:val="placeholder"/>
        </w:category>
        <w:types>
          <w:type w:val="bbPlcHdr"/>
        </w:types>
        <w:behaviors>
          <w:behavior w:val="content"/>
        </w:behaviors>
        <w:guid w:val="{C8F8CB41-8F4D-4186-9679-C261F489D6E9}"/>
      </w:docPartPr>
      <w:docPartBody>
        <w:p w:rsidR="00B9112F" w:rsidRDefault="00B8039C" w:rsidP="00B8039C">
          <w:pPr>
            <w:pStyle w:val="90265542FEF449BA9C3A8266AD5F86A4"/>
          </w:pPr>
          <w:r w:rsidRPr="00C96903">
            <w:rPr>
              <w:rStyle w:val="PlaceholderText"/>
              <w:shd w:val="clear" w:color="auto" w:fill="FAE2D5" w:themeFill="accent2" w:themeFillTint="33"/>
            </w:rPr>
            <w:t>Click/tap to enter.</w:t>
          </w:r>
        </w:p>
      </w:docPartBody>
    </w:docPart>
    <w:docPart>
      <w:docPartPr>
        <w:name w:val="A463740E0C5E49AA8CA44C70D3406A75"/>
        <w:category>
          <w:name w:val="General"/>
          <w:gallery w:val="placeholder"/>
        </w:category>
        <w:types>
          <w:type w:val="bbPlcHdr"/>
        </w:types>
        <w:behaviors>
          <w:behavior w:val="content"/>
        </w:behaviors>
        <w:guid w:val="{A3AB58E9-48A2-4D69-92B3-EB235C3A72B1}"/>
      </w:docPartPr>
      <w:docPartBody>
        <w:p w:rsidR="00B9112F" w:rsidRDefault="00B8039C" w:rsidP="00B8039C">
          <w:pPr>
            <w:pStyle w:val="A463740E0C5E49AA8CA44C70D3406A75"/>
          </w:pPr>
          <w:r w:rsidRPr="00C96903">
            <w:rPr>
              <w:rStyle w:val="PlaceholderText"/>
              <w:shd w:val="clear" w:color="auto" w:fill="FAE2D5" w:themeFill="accent2" w:themeFillTint="33"/>
            </w:rPr>
            <w:t>Click/tap to enter.</w:t>
          </w:r>
        </w:p>
      </w:docPartBody>
    </w:docPart>
    <w:docPart>
      <w:docPartPr>
        <w:name w:val="35D2541C465D4498B386C662173E5E6A"/>
        <w:category>
          <w:name w:val="General"/>
          <w:gallery w:val="placeholder"/>
        </w:category>
        <w:types>
          <w:type w:val="bbPlcHdr"/>
        </w:types>
        <w:behaviors>
          <w:behavior w:val="content"/>
        </w:behaviors>
        <w:guid w:val="{7AAC0B7A-FF40-46FD-8B99-7E62D5CD18CC}"/>
      </w:docPartPr>
      <w:docPartBody>
        <w:p w:rsidR="00B9112F" w:rsidRDefault="00B8039C" w:rsidP="00B8039C">
          <w:pPr>
            <w:pStyle w:val="35D2541C465D4498B386C662173E5E6A"/>
          </w:pPr>
          <w:r w:rsidRPr="00C96903">
            <w:rPr>
              <w:rStyle w:val="PlaceholderText"/>
              <w:shd w:val="clear" w:color="auto" w:fill="FAE2D5" w:themeFill="accent2" w:themeFillTint="33"/>
            </w:rPr>
            <w:t>Click/tap to enter.</w:t>
          </w:r>
        </w:p>
      </w:docPartBody>
    </w:docPart>
    <w:docPart>
      <w:docPartPr>
        <w:name w:val="ED24080DB9A5415A927E390F6FEC2642"/>
        <w:category>
          <w:name w:val="General"/>
          <w:gallery w:val="placeholder"/>
        </w:category>
        <w:types>
          <w:type w:val="bbPlcHdr"/>
        </w:types>
        <w:behaviors>
          <w:behavior w:val="content"/>
        </w:behaviors>
        <w:guid w:val="{15674005-B9D8-4EEB-97C2-89CCF7777430}"/>
      </w:docPartPr>
      <w:docPartBody>
        <w:p w:rsidR="00B9112F" w:rsidRDefault="00B8039C" w:rsidP="00B8039C">
          <w:pPr>
            <w:pStyle w:val="ED24080DB9A5415A927E390F6FEC2642"/>
          </w:pPr>
          <w:r w:rsidRPr="00C96903">
            <w:rPr>
              <w:rStyle w:val="PlaceholderText"/>
              <w:shd w:val="clear" w:color="auto" w:fill="FAE2D5" w:themeFill="accent2" w:themeFillTint="33"/>
            </w:rPr>
            <w:t>Click/tap to enter.</w:t>
          </w:r>
        </w:p>
      </w:docPartBody>
    </w:docPart>
    <w:docPart>
      <w:docPartPr>
        <w:name w:val="8520D6AF7D944B64A2357B56F480F069"/>
        <w:category>
          <w:name w:val="General"/>
          <w:gallery w:val="placeholder"/>
        </w:category>
        <w:types>
          <w:type w:val="bbPlcHdr"/>
        </w:types>
        <w:behaviors>
          <w:behavior w:val="content"/>
        </w:behaviors>
        <w:guid w:val="{B8E5CD9A-543F-4F2F-91C3-9622F86A2089}"/>
      </w:docPartPr>
      <w:docPartBody>
        <w:p w:rsidR="00B9112F" w:rsidRDefault="00B8039C" w:rsidP="00B8039C">
          <w:pPr>
            <w:pStyle w:val="8520D6AF7D944B64A2357B56F480F069"/>
          </w:pPr>
          <w:r w:rsidRPr="00C96903">
            <w:rPr>
              <w:rStyle w:val="PlaceholderText"/>
              <w:shd w:val="clear" w:color="auto" w:fill="FAE2D5" w:themeFill="accent2" w:themeFillTint="33"/>
            </w:rPr>
            <w:t>Click/tap to enter.</w:t>
          </w:r>
        </w:p>
      </w:docPartBody>
    </w:docPart>
    <w:docPart>
      <w:docPartPr>
        <w:name w:val="719A2AB4F5E844AC8FB8BCD3EAB4F79D"/>
        <w:category>
          <w:name w:val="General"/>
          <w:gallery w:val="placeholder"/>
        </w:category>
        <w:types>
          <w:type w:val="bbPlcHdr"/>
        </w:types>
        <w:behaviors>
          <w:behavior w:val="content"/>
        </w:behaviors>
        <w:guid w:val="{7C1C217A-E82D-4FC3-B24E-46A625FBB6DE}"/>
      </w:docPartPr>
      <w:docPartBody>
        <w:p w:rsidR="00B9112F" w:rsidRDefault="00B8039C" w:rsidP="00B8039C">
          <w:pPr>
            <w:pStyle w:val="719A2AB4F5E844AC8FB8BCD3EAB4F79D"/>
          </w:pPr>
          <w:r w:rsidRPr="00C96903">
            <w:rPr>
              <w:rStyle w:val="PlaceholderText"/>
              <w:shd w:val="clear" w:color="auto" w:fill="FAE2D5" w:themeFill="accent2" w:themeFillTint="33"/>
            </w:rPr>
            <w:t>Click/tap to enter.</w:t>
          </w:r>
        </w:p>
      </w:docPartBody>
    </w:docPart>
    <w:docPart>
      <w:docPartPr>
        <w:name w:val="594C0C3BD15140BE92E6156DC5B5F3D1"/>
        <w:category>
          <w:name w:val="General"/>
          <w:gallery w:val="placeholder"/>
        </w:category>
        <w:types>
          <w:type w:val="bbPlcHdr"/>
        </w:types>
        <w:behaviors>
          <w:behavior w:val="content"/>
        </w:behaviors>
        <w:guid w:val="{A583C852-5AFB-4E85-AF77-0A0CD157C813}"/>
      </w:docPartPr>
      <w:docPartBody>
        <w:p w:rsidR="00B9112F" w:rsidRDefault="00B8039C" w:rsidP="00B8039C">
          <w:pPr>
            <w:pStyle w:val="594C0C3BD15140BE92E6156DC5B5F3D1"/>
          </w:pPr>
          <w:r w:rsidRPr="00C96903">
            <w:rPr>
              <w:rStyle w:val="PlaceholderText"/>
              <w:shd w:val="clear" w:color="auto" w:fill="FAE2D5" w:themeFill="accent2" w:themeFillTint="33"/>
            </w:rPr>
            <w:t>Click/tap to enter.</w:t>
          </w:r>
        </w:p>
      </w:docPartBody>
    </w:docPart>
    <w:docPart>
      <w:docPartPr>
        <w:name w:val="A2BF9882333C451D8D8CC0411DAA3140"/>
        <w:category>
          <w:name w:val="General"/>
          <w:gallery w:val="placeholder"/>
        </w:category>
        <w:types>
          <w:type w:val="bbPlcHdr"/>
        </w:types>
        <w:behaviors>
          <w:behavior w:val="content"/>
        </w:behaviors>
        <w:guid w:val="{1C6A4B10-F13F-467E-9EE7-18ACA41BB509}"/>
      </w:docPartPr>
      <w:docPartBody>
        <w:p w:rsidR="00B9112F" w:rsidRDefault="00B8039C" w:rsidP="00B8039C">
          <w:pPr>
            <w:pStyle w:val="A2BF9882333C451D8D8CC0411DAA3140"/>
          </w:pPr>
          <w:r w:rsidRPr="00C96903">
            <w:rPr>
              <w:rStyle w:val="PlaceholderText"/>
              <w:shd w:val="clear" w:color="auto" w:fill="FAE2D5" w:themeFill="accent2" w:themeFillTint="33"/>
            </w:rPr>
            <w:t>Click/tap to enter.</w:t>
          </w:r>
        </w:p>
      </w:docPartBody>
    </w:docPart>
    <w:docPart>
      <w:docPartPr>
        <w:name w:val="6A094B0AAFCF4C678B205DE5995F1BA2"/>
        <w:category>
          <w:name w:val="General"/>
          <w:gallery w:val="placeholder"/>
        </w:category>
        <w:types>
          <w:type w:val="bbPlcHdr"/>
        </w:types>
        <w:behaviors>
          <w:behavior w:val="content"/>
        </w:behaviors>
        <w:guid w:val="{57AE996D-AE68-4B54-9086-80F976AAE37E}"/>
      </w:docPartPr>
      <w:docPartBody>
        <w:p w:rsidR="00B9112F" w:rsidRDefault="00B8039C" w:rsidP="00B8039C">
          <w:pPr>
            <w:pStyle w:val="6A094B0AAFCF4C678B205DE5995F1BA2"/>
          </w:pPr>
          <w:r w:rsidRPr="00C96903">
            <w:rPr>
              <w:rStyle w:val="PlaceholderText"/>
              <w:shd w:val="clear" w:color="auto" w:fill="FAE2D5" w:themeFill="accent2" w:themeFillTint="33"/>
            </w:rPr>
            <w:t>Click/tap to enter.</w:t>
          </w:r>
        </w:p>
      </w:docPartBody>
    </w:docPart>
    <w:docPart>
      <w:docPartPr>
        <w:name w:val="B1C7C00FC209444DB1CC6CEC08B16190"/>
        <w:category>
          <w:name w:val="General"/>
          <w:gallery w:val="placeholder"/>
        </w:category>
        <w:types>
          <w:type w:val="bbPlcHdr"/>
        </w:types>
        <w:behaviors>
          <w:behavior w:val="content"/>
        </w:behaviors>
        <w:guid w:val="{698989FB-F72B-4B33-94D3-3DBA0ED0350F}"/>
      </w:docPartPr>
      <w:docPartBody>
        <w:p w:rsidR="00B9112F" w:rsidRDefault="00B8039C" w:rsidP="00B8039C">
          <w:pPr>
            <w:pStyle w:val="B1C7C00FC209444DB1CC6CEC08B16190"/>
          </w:pPr>
          <w:r w:rsidRPr="00C96903">
            <w:rPr>
              <w:rStyle w:val="PlaceholderText"/>
              <w:shd w:val="clear" w:color="auto" w:fill="FAE2D5" w:themeFill="accent2" w:themeFillTint="33"/>
            </w:rPr>
            <w:t>Click/tap to enter.</w:t>
          </w:r>
        </w:p>
      </w:docPartBody>
    </w:docPart>
    <w:docPart>
      <w:docPartPr>
        <w:name w:val="433C5C9A712F4971B635AD193B705ACA"/>
        <w:category>
          <w:name w:val="General"/>
          <w:gallery w:val="placeholder"/>
        </w:category>
        <w:types>
          <w:type w:val="bbPlcHdr"/>
        </w:types>
        <w:behaviors>
          <w:behavior w:val="content"/>
        </w:behaviors>
        <w:guid w:val="{C197B844-C035-4AD6-A26D-929E1348E8A4}"/>
      </w:docPartPr>
      <w:docPartBody>
        <w:p w:rsidR="00B9112F" w:rsidRDefault="00B8039C" w:rsidP="00B8039C">
          <w:pPr>
            <w:pStyle w:val="433C5C9A712F4971B635AD193B705ACA"/>
          </w:pPr>
          <w:r w:rsidRPr="00C96903">
            <w:rPr>
              <w:rStyle w:val="PlaceholderText"/>
              <w:shd w:val="clear" w:color="auto" w:fill="FAE2D5" w:themeFill="accent2" w:themeFillTint="33"/>
            </w:rPr>
            <w:t>Click/tap to enter.</w:t>
          </w:r>
        </w:p>
      </w:docPartBody>
    </w:docPart>
    <w:docPart>
      <w:docPartPr>
        <w:name w:val="160B1E2E60534CE1B33CFC67D2192B11"/>
        <w:category>
          <w:name w:val="General"/>
          <w:gallery w:val="placeholder"/>
        </w:category>
        <w:types>
          <w:type w:val="bbPlcHdr"/>
        </w:types>
        <w:behaviors>
          <w:behavior w:val="content"/>
        </w:behaviors>
        <w:guid w:val="{48DD676A-6DD3-4C8C-A0FE-78F32B9925D5}"/>
      </w:docPartPr>
      <w:docPartBody>
        <w:p w:rsidR="00B9112F" w:rsidRDefault="00B8039C" w:rsidP="00B8039C">
          <w:pPr>
            <w:pStyle w:val="160B1E2E60534CE1B33CFC67D2192B11"/>
          </w:pPr>
          <w:r w:rsidRPr="00C96903">
            <w:rPr>
              <w:rStyle w:val="PlaceholderText"/>
              <w:shd w:val="clear" w:color="auto" w:fill="FAE2D5" w:themeFill="accent2" w:themeFillTint="33"/>
            </w:rPr>
            <w:t>Click/tap to enter.</w:t>
          </w:r>
        </w:p>
      </w:docPartBody>
    </w:docPart>
    <w:docPart>
      <w:docPartPr>
        <w:name w:val="03C3BA5EAC9A4439A609006A2A979224"/>
        <w:category>
          <w:name w:val="General"/>
          <w:gallery w:val="placeholder"/>
        </w:category>
        <w:types>
          <w:type w:val="bbPlcHdr"/>
        </w:types>
        <w:behaviors>
          <w:behavior w:val="content"/>
        </w:behaviors>
        <w:guid w:val="{2683DB8C-94BE-4149-82DC-6F2C91DACABC}"/>
      </w:docPartPr>
      <w:docPartBody>
        <w:p w:rsidR="00B9112F" w:rsidRDefault="00B8039C" w:rsidP="00B8039C">
          <w:pPr>
            <w:pStyle w:val="03C3BA5EAC9A4439A609006A2A979224"/>
          </w:pPr>
          <w:r w:rsidRPr="00C96903">
            <w:rPr>
              <w:rStyle w:val="PlaceholderText"/>
              <w:shd w:val="clear" w:color="auto" w:fill="FAE2D5" w:themeFill="accent2" w:themeFillTint="33"/>
            </w:rPr>
            <w:t>Click/tap to enter.</w:t>
          </w:r>
        </w:p>
      </w:docPartBody>
    </w:docPart>
    <w:docPart>
      <w:docPartPr>
        <w:name w:val="3D7FE4EADCD84421A8C4FD9B34A5CB2A"/>
        <w:category>
          <w:name w:val="General"/>
          <w:gallery w:val="placeholder"/>
        </w:category>
        <w:types>
          <w:type w:val="bbPlcHdr"/>
        </w:types>
        <w:behaviors>
          <w:behavior w:val="content"/>
        </w:behaviors>
        <w:guid w:val="{45BE9004-71BA-4F17-8962-4B0F60E0516B}"/>
      </w:docPartPr>
      <w:docPartBody>
        <w:p w:rsidR="00B9112F" w:rsidRDefault="00B8039C" w:rsidP="00B8039C">
          <w:pPr>
            <w:pStyle w:val="3D7FE4EADCD84421A8C4FD9B34A5CB2A"/>
          </w:pPr>
          <w:r w:rsidRPr="00C96903">
            <w:rPr>
              <w:rStyle w:val="PlaceholderText"/>
              <w:shd w:val="clear" w:color="auto" w:fill="FAE2D5" w:themeFill="accent2" w:themeFillTint="33"/>
            </w:rPr>
            <w:t>Click/tap to enter.</w:t>
          </w:r>
        </w:p>
      </w:docPartBody>
    </w:docPart>
    <w:docPart>
      <w:docPartPr>
        <w:name w:val="3E353AC6FC3646BDA2BEE95F014DEC92"/>
        <w:category>
          <w:name w:val="General"/>
          <w:gallery w:val="placeholder"/>
        </w:category>
        <w:types>
          <w:type w:val="bbPlcHdr"/>
        </w:types>
        <w:behaviors>
          <w:behavior w:val="content"/>
        </w:behaviors>
        <w:guid w:val="{4507C06F-55F9-48C9-BE6B-AB8F0DC4769B}"/>
      </w:docPartPr>
      <w:docPartBody>
        <w:p w:rsidR="00B9112F" w:rsidRDefault="00B8039C" w:rsidP="00B8039C">
          <w:pPr>
            <w:pStyle w:val="3E353AC6FC3646BDA2BEE95F014DEC92"/>
          </w:pPr>
          <w:r w:rsidRPr="00C96903">
            <w:rPr>
              <w:rStyle w:val="PlaceholderText"/>
              <w:shd w:val="clear" w:color="auto" w:fill="FAE2D5" w:themeFill="accent2" w:themeFillTint="33"/>
            </w:rPr>
            <w:t>Click/tap to enter.</w:t>
          </w:r>
        </w:p>
      </w:docPartBody>
    </w:docPart>
    <w:docPart>
      <w:docPartPr>
        <w:name w:val="0FFD5C0F090E45ACABC285B0A5B23889"/>
        <w:category>
          <w:name w:val="General"/>
          <w:gallery w:val="placeholder"/>
        </w:category>
        <w:types>
          <w:type w:val="bbPlcHdr"/>
        </w:types>
        <w:behaviors>
          <w:behavior w:val="content"/>
        </w:behaviors>
        <w:guid w:val="{126E1E9A-2A86-43F7-8166-3B8D8CF0A64D}"/>
      </w:docPartPr>
      <w:docPartBody>
        <w:p w:rsidR="00B9112F" w:rsidRDefault="00B8039C" w:rsidP="00B8039C">
          <w:pPr>
            <w:pStyle w:val="0FFD5C0F090E45ACABC285B0A5B23889"/>
          </w:pPr>
          <w:r w:rsidRPr="00C96903">
            <w:rPr>
              <w:rStyle w:val="PlaceholderText"/>
              <w:shd w:val="clear" w:color="auto" w:fill="FAE2D5" w:themeFill="accent2" w:themeFillTint="33"/>
            </w:rPr>
            <w:t>Click/tap to enter.</w:t>
          </w:r>
        </w:p>
      </w:docPartBody>
    </w:docPart>
    <w:docPart>
      <w:docPartPr>
        <w:name w:val="32E8DD586AFD4AF5B66EAD36D34D24C8"/>
        <w:category>
          <w:name w:val="General"/>
          <w:gallery w:val="placeholder"/>
        </w:category>
        <w:types>
          <w:type w:val="bbPlcHdr"/>
        </w:types>
        <w:behaviors>
          <w:behavior w:val="content"/>
        </w:behaviors>
        <w:guid w:val="{5D723620-52CA-4CF7-8D1F-B3A71E79E136}"/>
      </w:docPartPr>
      <w:docPartBody>
        <w:p w:rsidR="00B9112F" w:rsidRDefault="00B8039C" w:rsidP="00B8039C">
          <w:pPr>
            <w:pStyle w:val="32E8DD586AFD4AF5B66EAD36D34D24C8"/>
          </w:pPr>
          <w:r w:rsidRPr="00C96903">
            <w:rPr>
              <w:rStyle w:val="PlaceholderText"/>
              <w:shd w:val="clear" w:color="auto" w:fill="FAE2D5" w:themeFill="accent2" w:themeFillTint="33"/>
            </w:rPr>
            <w:t>Click/tap</w:t>
          </w:r>
        </w:p>
      </w:docPartBody>
    </w:docPart>
    <w:docPart>
      <w:docPartPr>
        <w:name w:val="118AA9417C2D449099928B20C99D13F2"/>
        <w:category>
          <w:name w:val="General"/>
          <w:gallery w:val="placeholder"/>
        </w:category>
        <w:types>
          <w:type w:val="bbPlcHdr"/>
        </w:types>
        <w:behaviors>
          <w:behavior w:val="content"/>
        </w:behaviors>
        <w:guid w:val="{FCB539C9-E48E-46FB-A9FA-E6A2821DC37B}"/>
      </w:docPartPr>
      <w:docPartBody>
        <w:p w:rsidR="00B9112F" w:rsidRDefault="00B8039C" w:rsidP="00B8039C">
          <w:pPr>
            <w:pStyle w:val="118AA9417C2D449099928B20C99D13F2"/>
          </w:pPr>
          <w:r w:rsidRPr="00C96903">
            <w:rPr>
              <w:rStyle w:val="PlaceholderText"/>
              <w:shd w:val="clear" w:color="auto" w:fill="FAE2D5" w:themeFill="accent2" w:themeFillTint="33"/>
            </w:rPr>
            <w:t>Click/tap</w:t>
          </w:r>
        </w:p>
      </w:docPartBody>
    </w:docPart>
    <w:docPart>
      <w:docPartPr>
        <w:name w:val="A8C8B286F7BF4BBDBF28539EC0CDF63A"/>
        <w:category>
          <w:name w:val="General"/>
          <w:gallery w:val="placeholder"/>
        </w:category>
        <w:types>
          <w:type w:val="bbPlcHdr"/>
        </w:types>
        <w:behaviors>
          <w:behavior w:val="content"/>
        </w:behaviors>
        <w:guid w:val="{BD9E911E-397B-4F74-9D78-B22071246CC2}"/>
      </w:docPartPr>
      <w:docPartBody>
        <w:p w:rsidR="00B9112F" w:rsidRDefault="00B8039C" w:rsidP="00B8039C">
          <w:pPr>
            <w:pStyle w:val="A8C8B286F7BF4BBDBF28539EC0CDF63A"/>
          </w:pPr>
          <w:r w:rsidRPr="00C96903">
            <w:rPr>
              <w:rStyle w:val="PlaceholderText"/>
              <w:shd w:val="clear" w:color="auto" w:fill="FAE2D5" w:themeFill="accent2" w:themeFillTint="33"/>
            </w:rPr>
            <w:t>Click/tap to enter.</w:t>
          </w:r>
        </w:p>
      </w:docPartBody>
    </w:docPart>
    <w:docPart>
      <w:docPartPr>
        <w:name w:val="0CB1227F03D845E798A7C368973EB597"/>
        <w:category>
          <w:name w:val="General"/>
          <w:gallery w:val="placeholder"/>
        </w:category>
        <w:types>
          <w:type w:val="bbPlcHdr"/>
        </w:types>
        <w:behaviors>
          <w:behavior w:val="content"/>
        </w:behaviors>
        <w:guid w:val="{28EE95AA-CFD5-440E-92E3-35A6433D4E37}"/>
      </w:docPartPr>
      <w:docPartBody>
        <w:p w:rsidR="00B9112F" w:rsidRDefault="00B8039C" w:rsidP="00B8039C">
          <w:pPr>
            <w:pStyle w:val="0CB1227F03D845E798A7C368973EB597"/>
          </w:pPr>
          <w:r w:rsidRPr="00C96903">
            <w:rPr>
              <w:rStyle w:val="PlaceholderText"/>
              <w:shd w:val="clear" w:color="auto" w:fill="FAE2D5" w:themeFill="accent2" w:themeFillTint="33"/>
            </w:rPr>
            <w:t>Click/tap to enter.</w:t>
          </w:r>
        </w:p>
      </w:docPartBody>
    </w:docPart>
    <w:docPart>
      <w:docPartPr>
        <w:name w:val="671CD975A75C48E0A06B05201B87FCCF"/>
        <w:category>
          <w:name w:val="General"/>
          <w:gallery w:val="placeholder"/>
        </w:category>
        <w:types>
          <w:type w:val="bbPlcHdr"/>
        </w:types>
        <w:behaviors>
          <w:behavior w:val="content"/>
        </w:behaviors>
        <w:guid w:val="{5DCAE4CF-CCD9-491A-AE08-D93FE10DB91A}"/>
      </w:docPartPr>
      <w:docPartBody>
        <w:p w:rsidR="00B9112F" w:rsidRDefault="00B8039C" w:rsidP="00B8039C">
          <w:pPr>
            <w:pStyle w:val="671CD975A75C48E0A06B05201B87FCCF"/>
          </w:pPr>
          <w:r w:rsidRPr="00C96903">
            <w:rPr>
              <w:rStyle w:val="PlaceholderText"/>
              <w:shd w:val="clear" w:color="auto" w:fill="FAE2D5" w:themeFill="accent2" w:themeFillTint="33"/>
            </w:rPr>
            <w:t>Click/tap to enter.</w:t>
          </w:r>
        </w:p>
      </w:docPartBody>
    </w:docPart>
    <w:docPart>
      <w:docPartPr>
        <w:name w:val="DD3E06D51B894CDBA6860A3725DCA88F"/>
        <w:category>
          <w:name w:val="General"/>
          <w:gallery w:val="placeholder"/>
        </w:category>
        <w:types>
          <w:type w:val="bbPlcHdr"/>
        </w:types>
        <w:behaviors>
          <w:behavior w:val="content"/>
        </w:behaviors>
        <w:guid w:val="{580A434B-5ECF-4919-8BC2-4678A84B7927}"/>
      </w:docPartPr>
      <w:docPartBody>
        <w:p w:rsidR="00B9112F" w:rsidRDefault="00B8039C" w:rsidP="00B8039C">
          <w:pPr>
            <w:pStyle w:val="DD3E06D51B894CDBA6860A3725DCA88F"/>
          </w:pPr>
          <w:r w:rsidRPr="00C96903">
            <w:rPr>
              <w:rStyle w:val="PlaceholderText"/>
              <w:shd w:val="clear" w:color="auto" w:fill="FAE2D5" w:themeFill="accent2" w:themeFillTint="33"/>
            </w:rPr>
            <w:t>Click/tap</w:t>
          </w:r>
        </w:p>
      </w:docPartBody>
    </w:docPart>
    <w:docPart>
      <w:docPartPr>
        <w:name w:val="95DB6ACCCEB8421FA520BE50CC524DE1"/>
        <w:category>
          <w:name w:val="General"/>
          <w:gallery w:val="placeholder"/>
        </w:category>
        <w:types>
          <w:type w:val="bbPlcHdr"/>
        </w:types>
        <w:behaviors>
          <w:behavior w:val="content"/>
        </w:behaviors>
        <w:guid w:val="{FA757A35-3C71-4333-B11A-5F42A32F71D4}"/>
      </w:docPartPr>
      <w:docPartBody>
        <w:p w:rsidR="00B9112F" w:rsidRDefault="00B8039C" w:rsidP="00B8039C">
          <w:pPr>
            <w:pStyle w:val="95DB6ACCCEB8421FA520BE50CC524DE1"/>
          </w:pPr>
          <w:r w:rsidRPr="00C96903">
            <w:rPr>
              <w:rStyle w:val="PlaceholderText"/>
              <w:shd w:val="clear" w:color="auto" w:fill="FAE2D5" w:themeFill="accent2" w:themeFillTint="33"/>
            </w:rPr>
            <w:t>Click/tap</w:t>
          </w:r>
        </w:p>
      </w:docPartBody>
    </w:docPart>
    <w:docPart>
      <w:docPartPr>
        <w:name w:val="490F053F9CFD4BD48FEFCA0BD921BC8C"/>
        <w:category>
          <w:name w:val="General"/>
          <w:gallery w:val="placeholder"/>
        </w:category>
        <w:types>
          <w:type w:val="bbPlcHdr"/>
        </w:types>
        <w:behaviors>
          <w:behavior w:val="content"/>
        </w:behaviors>
        <w:guid w:val="{5FFF79C6-5FE9-4333-9466-372CDC46656B}"/>
      </w:docPartPr>
      <w:docPartBody>
        <w:p w:rsidR="00B9112F" w:rsidRDefault="00B8039C" w:rsidP="00B8039C">
          <w:pPr>
            <w:pStyle w:val="490F053F9CFD4BD48FEFCA0BD921BC8C"/>
          </w:pPr>
          <w:r w:rsidRPr="00C96903">
            <w:rPr>
              <w:rStyle w:val="PlaceholderText"/>
              <w:shd w:val="clear" w:color="auto" w:fill="FAE2D5" w:themeFill="accent2" w:themeFillTint="33"/>
            </w:rPr>
            <w:t>Click/tap to enter.</w:t>
          </w:r>
        </w:p>
      </w:docPartBody>
    </w:docPart>
    <w:docPart>
      <w:docPartPr>
        <w:name w:val="25862B5E5B1D4EA19913CE5585EF7C97"/>
        <w:category>
          <w:name w:val="General"/>
          <w:gallery w:val="placeholder"/>
        </w:category>
        <w:types>
          <w:type w:val="bbPlcHdr"/>
        </w:types>
        <w:behaviors>
          <w:behavior w:val="content"/>
        </w:behaviors>
        <w:guid w:val="{9600EF64-8F1B-4E03-891F-A6ED0EEB9CF8}"/>
      </w:docPartPr>
      <w:docPartBody>
        <w:p w:rsidR="00B9112F" w:rsidRDefault="00B8039C" w:rsidP="00B8039C">
          <w:pPr>
            <w:pStyle w:val="25862B5E5B1D4EA19913CE5585EF7C97"/>
          </w:pPr>
          <w:r w:rsidRPr="00C96903">
            <w:rPr>
              <w:rStyle w:val="PlaceholderText"/>
              <w:shd w:val="clear" w:color="auto" w:fill="FAE2D5" w:themeFill="accent2" w:themeFillTint="33"/>
            </w:rPr>
            <w:t>Click/tap to enter.</w:t>
          </w:r>
        </w:p>
      </w:docPartBody>
    </w:docPart>
    <w:docPart>
      <w:docPartPr>
        <w:name w:val="B8B86735F503462792FA7BE1B12F2B0D"/>
        <w:category>
          <w:name w:val="General"/>
          <w:gallery w:val="placeholder"/>
        </w:category>
        <w:types>
          <w:type w:val="bbPlcHdr"/>
        </w:types>
        <w:behaviors>
          <w:behavior w:val="content"/>
        </w:behaviors>
        <w:guid w:val="{1FBB5D39-4968-4167-9329-2A53528BB890}"/>
      </w:docPartPr>
      <w:docPartBody>
        <w:p w:rsidR="00B9112F" w:rsidRDefault="00B8039C" w:rsidP="00B8039C">
          <w:pPr>
            <w:pStyle w:val="B8B86735F503462792FA7BE1B12F2B0D"/>
          </w:pPr>
          <w:r w:rsidRPr="00C96903">
            <w:rPr>
              <w:rStyle w:val="PlaceholderText"/>
              <w:shd w:val="clear" w:color="auto" w:fill="FAE2D5" w:themeFill="accent2" w:themeFillTint="33"/>
            </w:rPr>
            <w:t>Click/tap to enter.</w:t>
          </w:r>
        </w:p>
      </w:docPartBody>
    </w:docPart>
    <w:docPart>
      <w:docPartPr>
        <w:name w:val="F356E0DFB72F424292209EA19DECD7CE"/>
        <w:category>
          <w:name w:val="General"/>
          <w:gallery w:val="placeholder"/>
        </w:category>
        <w:types>
          <w:type w:val="bbPlcHdr"/>
        </w:types>
        <w:behaviors>
          <w:behavior w:val="content"/>
        </w:behaviors>
        <w:guid w:val="{D239F644-59D7-4F73-811B-6533B2D27693}"/>
      </w:docPartPr>
      <w:docPartBody>
        <w:p w:rsidR="00B9112F" w:rsidRDefault="00B8039C" w:rsidP="00B8039C">
          <w:pPr>
            <w:pStyle w:val="F356E0DFB72F424292209EA19DECD7CE"/>
          </w:pPr>
          <w:r w:rsidRPr="00C96903">
            <w:rPr>
              <w:rStyle w:val="PlaceholderText"/>
              <w:shd w:val="clear" w:color="auto" w:fill="FAE2D5" w:themeFill="accent2" w:themeFillTint="33"/>
            </w:rPr>
            <w:t>Click/tap</w:t>
          </w:r>
        </w:p>
      </w:docPartBody>
    </w:docPart>
    <w:docPart>
      <w:docPartPr>
        <w:name w:val="1E8249134A114D53BCED91594CEC7CFC"/>
        <w:category>
          <w:name w:val="General"/>
          <w:gallery w:val="placeholder"/>
        </w:category>
        <w:types>
          <w:type w:val="bbPlcHdr"/>
        </w:types>
        <w:behaviors>
          <w:behavior w:val="content"/>
        </w:behaviors>
        <w:guid w:val="{7BE87016-ED6F-423B-AD29-B78041E6E2F8}"/>
      </w:docPartPr>
      <w:docPartBody>
        <w:p w:rsidR="00B9112F" w:rsidRDefault="00B8039C" w:rsidP="00B8039C">
          <w:pPr>
            <w:pStyle w:val="1E8249134A114D53BCED91594CEC7CFC"/>
          </w:pPr>
          <w:r w:rsidRPr="00C96903">
            <w:rPr>
              <w:rStyle w:val="PlaceholderText"/>
              <w:shd w:val="clear" w:color="auto" w:fill="FAE2D5" w:themeFill="accent2" w:themeFillTint="33"/>
            </w:rPr>
            <w:t>Click/tap</w:t>
          </w:r>
        </w:p>
      </w:docPartBody>
    </w:docPart>
    <w:docPart>
      <w:docPartPr>
        <w:name w:val="2BA85336ED2D4FA090271E72E3D8C2CE"/>
        <w:category>
          <w:name w:val="General"/>
          <w:gallery w:val="placeholder"/>
        </w:category>
        <w:types>
          <w:type w:val="bbPlcHdr"/>
        </w:types>
        <w:behaviors>
          <w:behavior w:val="content"/>
        </w:behaviors>
        <w:guid w:val="{E8EFFA2A-E728-4B4E-9513-DEC5FC01A218}"/>
      </w:docPartPr>
      <w:docPartBody>
        <w:p w:rsidR="00B9112F" w:rsidRDefault="00B8039C" w:rsidP="00B8039C">
          <w:pPr>
            <w:pStyle w:val="2BA85336ED2D4FA090271E72E3D8C2CE"/>
          </w:pPr>
          <w:r w:rsidRPr="00C96903">
            <w:rPr>
              <w:rStyle w:val="PlaceholderText"/>
              <w:shd w:val="clear" w:color="auto" w:fill="FAE2D5" w:themeFill="accent2" w:themeFillTint="33"/>
            </w:rPr>
            <w:t>Click/tap to enter.</w:t>
          </w:r>
        </w:p>
      </w:docPartBody>
    </w:docPart>
    <w:docPart>
      <w:docPartPr>
        <w:name w:val="63B123A0ECC64D6493831C28D936A767"/>
        <w:category>
          <w:name w:val="General"/>
          <w:gallery w:val="placeholder"/>
        </w:category>
        <w:types>
          <w:type w:val="bbPlcHdr"/>
        </w:types>
        <w:behaviors>
          <w:behavior w:val="content"/>
        </w:behaviors>
        <w:guid w:val="{DF17E00A-2B04-4A1A-A2F5-B7CFEFD6910F}"/>
      </w:docPartPr>
      <w:docPartBody>
        <w:p w:rsidR="00B9112F" w:rsidRDefault="00B8039C" w:rsidP="00B8039C">
          <w:pPr>
            <w:pStyle w:val="63B123A0ECC64D6493831C28D936A767"/>
          </w:pPr>
          <w:r w:rsidRPr="00C96903">
            <w:rPr>
              <w:rStyle w:val="PlaceholderText"/>
              <w:shd w:val="clear" w:color="auto" w:fill="FAE2D5" w:themeFill="accent2" w:themeFillTint="33"/>
            </w:rPr>
            <w:t>Click/tap to enter.</w:t>
          </w:r>
        </w:p>
      </w:docPartBody>
    </w:docPart>
    <w:docPart>
      <w:docPartPr>
        <w:name w:val="880A0253A41E4ED3B33C4E81BE8B1393"/>
        <w:category>
          <w:name w:val="General"/>
          <w:gallery w:val="placeholder"/>
        </w:category>
        <w:types>
          <w:type w:val="bbPlcHdr"/>
        </w:types>
        <w:behaviors>
          <w:behavior w:val="content"/>
        </w:behaviors>
        <w:guid w:val="{A3033BD1-25AD-4834-AA10-D099260362BC}"/>
      </w:docPartPr>
      <w:docPartBody>
        <w:p w:rsidR="00B9112F" w:rsidRDefault="00B8039C" w:rsidP="00B8039C">
          <w:pPr>
            <w:pStyle w:val="880A0253A41E4ED3B33C4E81BE8B1393"/>
          </w:pPr>
          <w:r w:rsidRPr="00C96903">
            <w:rPr>
              <w:rStyle w:val="PlaceholderText"/>
              <w:shd w:val="clear" w:color="auto" w:fill="FAE2D5" w:themeFill="accent2" w:themeFillTint="33"/>
            </w:rPr>
            <w:t>Click/tap to enter.</w:t>
          </w:r>
        </w:p>
      </w:docPartBody>
    </w:docPart>
    <w:docPart>
      <w:docPartPr>
        <w:name w:val="193E6683CDCB4A4989A7F9E239783DF0"/>
        <w:category>
          <w:name w:val="General"/>
          <w:gallery w:val="placeholder"/>
        </w:category>
        <w:types>
          <w:type w:val="bbPlcHdr"/>
        </w:types>
        <w:behaviors>
          <w:behavior w:val="content"/>
        </w:behaviors>
        <w:guid w:val="{36526547-08AE-4F38-B8CD-A446DE0651B9}"/>
      </w:docPartPr>
      <w:docPartBody>
        <w:p w:rsidR="00B9112F" w:rsidRDefault="00B8039C" w:rsidP="00B8039C">
          <w:pPr>
            <w:pStyle w:val="193E6683CDCB4A4989A7F9E239783DF0"/>
          </w:pPr>
          <w:r w:rsidRPr="00C96903">
            <w:rPr>
              <w:rStyle w:val="PlaceholderText"/>
              <w:shd w:val="clear" w:color="auto" w:fill="FAE2D5" w:themeFill="accent2" w:themeFillTint="33"/>
            </w:rPr>
            <w:t>Click/tap</w:t>
          </w:r>
        </w:p>
      </w:docPartBody>
    </w:docPart>
    <w:docPart>
      <w:docPartPr>
        <w:name w:val="5665B3EAA9CF4B679A0831E52C1AD726"/>
        <w:category>
          <w:name w:val="General"/>
          <w:gallery w:val="placeholder"/>
        </w:category>
        <w:types>
          <w:type w:val="bbPlcHdr"/>
        </w:types>
        <w:behaviors>
          <w:behavior w:val="content"/>
        </w:behaviors>
        <w:guid w:val="{231C08DC-142D-4415-BDA4-ACDC3E5FF770}"/>
      </w:docPartPr>
      <w:docPartBody>
        <w:p w:rsidR="00B9112F" w:rsidRDefault="00B8039C" w:rsidP="00B8039C">
          <w:pPr>
            <w:pStyle w:val="5665B3EAA9CF4B679A0831E52C1AD726"/>
          </w:pPr>
          <w:r w:rsidRPr="00C96903">
            <w:rPr>
              <w:rStyle w:val="PlaceholderText"/>
              <w:shd w:val="clear" w:color="auto" w:fill="FAE2D5" w:themeFill="accent2" w:themeFillTint="33"/>
            </w:rPr>
            <w:t>Click/tap</w:t>
          </w:r>
        </w:p>
      </w:docPartBody>
    </w:docPart>
    <w:docPart>
      <w:docPartPr>
        <w:name w:val="3F6281F6763943659E497CBCC30B9D9C"/>
        <w:category>
          <w:name w:val="General"/>
          <w:gallery w:val="placeholder"/>
        </w:category>
        <w:types>
          <w:type w:val="bbPlcHdr"/>
        </w:types>
        <w:behaviors>
          <w:behavior w:val="content"/>
        </w:behaviors>
        <w:guid w:val="{5ABF43DC-8F6E-48EF-93A7-2A8C083F3FD7}"/>
      </w:docPartPr>
      <w:docPartBody>
        <w:p w:rsidR="00B9112F" w:rsidRDefault="00B8039C" w:rsidP="00B8039C">
          <w:pPr>
            <w:pStyle w:val="3F6281F6763943659E497CBCC30B9D9C"/>
          </w:pPr>
          <w:r w:rsidRPr="00C96903">
            <w:rPr>
              <w:rStyle w:val="PlaceholderText"/>
              <w:shd w:val="clear" w:color="auto" w:fill="FAE2D5" w:themeFill="accent2" w:themeFillTint="33"/>
            </w:rPr>
            <w:t>Click/tap to enter.</w:t>
          </w:r>
        </w:p>
      </w:docPartBody>
    </w:docPart>
    <w:docPart>
      <w:docPartPr>
        <w:name w:val="6EEAF31D47FE4A98B56385D4DAA45474"/>
        <w:category>
          <w:name w:val="General"/>
          <w:gallery w:val="placeholder"/>
        </w:category>
        <w:types>
          <w:type w:val="bbPlcHdr"/>
        </w:types>
        <w:behaviors>
          <w:behavior w:val="content"/>
        </w:behaviors>
        <w:guid w:val="{3945A013-260E-4094-B599-B5B605DE9788}"/>
      </w:docPartPr>
      <w:docPartBody>
        <w:p w:rsidR="00B9112F" w:rsidRDefault="00B8039C" w:rsidP="00B8039C">
          <w:pPr>
            <w:pStyle w:val="6EEAF31D47FE4A98B56385D4DAA45474"/>
          </w:pPr>
          <w:r w:rsidRPr="00C96903">
            <w:rPr>
              <w:rStyle w:val="PlaceholderText"/>
              <w:shd w:val="clear" w:color="auto" w:fill="FAE2D5" w:themeFill="accent2" w:themeFillTint="33"/>
            </w:rPr>
            <w:t>Click/tap to enter.</w:t>
          </w:r>
        </w:p>
      </w:docPartBody>
    </w:docPart>
    <w:docPart>
      <w:docPartPr>
        <w:name w:val="51B5C1D0B90F45508AADE7B8F8F13E00"/>
        <w:category>
          <w:name w:val="General"/>
          <w:gallery w:val="placeholder"/>
        </w:category>
        <w:types>
          <w:type w:val="bbPlcHdr"/>
        </w:types>
        <w:behaviors>
          <w:behavior w:val="content"/>
        </w:behaviors>
        <w:guid w:val="{5B5FC66E-6084-4605-85E8-CBD57E695DDB}"/>
      </w:docPartPr>
      <w:docPartBody>
        <w:p w:rsidR="00B9112F" w:rsidRDefault="00B8039C" w:rsidP="00B8039C">
          <w:pPr>
            <w:pStyle w:val="51B5C1D0B90F45508AADE7B8F8F13E00"/>
          </w:pPr>
          <w:r w:rsidRPr="00C96903">
            <w:rPr>
              <w:rStyle w:val="PlaceholderText"/>
              <w:shd w:val="clear" w:color="auto" w:fill="FAE2D5" w:themeFill="accent2" w:themeFillTint="33"/>
            </w:rPr>
            <w:t>Click/tap to enter.</w:t>
          </w:r>
        </w:p>
      </w:docPartBody>
    </w:docPart>
    <w:docPart>
      <w:docPartPr>
        <w:name w:val="AD11E66C410249139E18D54E0EDA2BD4"/>
        <w:category>
          <w:name w:val="General"/>
          <w:gallery w:val="placeholder"/>
        </w:category>
        <w:types>
          <w:type w:val="bbPlcHdr"/>
        </w:types>
        <w:behaviors>
          <w:behavior w:val="content"/>
        </w:behaviors>
        <w:guid w:val="{BE00ECD1-7815-4487-99AE-B87D28E56D7A}"/>
      </w:docPartPr>
      <w:docPartBody>
        <w:p w:rsidR="00B9112F" w:rsidRDefault="00B8039C" w:rsidP="00B8039C">
          <w:pPr>
            <w:pStyle w:val="AD11E66C410249139E18D54E0EDA2BD4"/>
          </w:pPr>
          <w:r w:rsidRPr="00C96903">
            <w:rPr>
              <w:rStyle w:val="PlaceholderText"/>
              <w:shd w:val="clear" w:color="auto" w:fill="FAE2D5" w:themeFill="accent2" w:themeFillTint="33"/>
            </w:rPr>
            <w:t>Click/tap</w:t>
          </w:r>
        </w:p>
      </w:docPartBody>
    </w:docPart>
    <w:docPart>
      <w:docPartPr>
        <w:name w:val="EBF66D0213664DEB8A431F462DDD1914"/>
        <w:category>
          <w:name w:val="General"/>
          <w:gallery w:val="placeholder"/>
        </w:category>
        <w:types>
          <w:type w:val="bbPlcHdr"/>
        </w:types>
        <w:behaviors>
          <w:behavior w:val="content"/>
        </w:behaviors>
        <w:guid w:val="{43176B5B-6129-4BB7-92C9-1A8481B963D5}"/>
      </w:docPartPr>
      <w:docPartBody>
        <w:p w:rsidR="00B9112F" w:rsidRDefault="00B8039C" w:rsidP="00B8039C">
          <w:pPr>
            <w:pStyle w:val="EBF66D0213664DEB8A431F462DDD1914"/>
          </w:pPr>
          <w:r w:rsidRPr="00C96903">
            <w:rPr>
              <w:rStyle w:val="PlaceholderText"/>
              <w:shd w:val="clear" w:color="auto" w:fill="FAE2D5" w:themeFill="accent2" w:themeFillTint="33"/>
            </w:rPr>
            <w:t>Click/tap</w:t>
          </w:r>
        </w:p>
      </w:docPartBody>
    </w:docPart>
    <w:docPart>
      <w:docPartPr>
        <w:name w:val="D2256BAB1AA54B569FA266D447C30036"/>
        <w:category>
          <w:name w:val="General"/>
          <w:gallery w:val="placeholder"/>
        </w:category>
        <w:types>
          <w:type w:val="bbPlcHdr"/>
        </w:types>
        <w:behaviors>
          <w:behavior w:val="content"/>
        </w:behaviors>
        <w:guid w:val="{3A4871E2-E788-40D7-85C2-F5A3A115CFC9}"/>
      </w:docPartPr>
      <w:docPartBody>
        <w:p w:rsidR="00B9112F" w:rsidRDefault="00B8039C" w:rsidP="00B8039C">
          <w:pPr>
            <w:pStyle w:val="D2256BAB1AA54B569FA266D447C30036"/>
          </w:pPr>
          <w:r w:rsidRPr="00C96903">
            <w:rPr>
              <w:rStyle w:val="PlaceholderText"/>
              <w:shd w:val="clear" w:color="auto" w:fill="FAE2D5" w:themeFill="accent2" w:themeFillTint="33"/>
            </w:rPr>
            <w:t>Click/tap to enter.</w:t>
          </w:r>
        </w:p>
      </w:docPartBody>
    </w:docPart>
    <w:docPart>
      <w:docPartPr>
        <w:name w:val="99A885977D5E406DBB332854A3588EC9"/>
        <w:category>
          <w:name w:val="General"/>
          <w:gallery w:val="placeholder"/>
        </w:category>
        <w:types>
          <w:type w:val="bbPlcHdr"/>
        </w:types>
        <w:behaviors>
          <w:behavior w:val="content"/>
        </w:behaviors>
        <w:guid w:val="{6E306567-CED1-4282-AF29-1384315B55FE}"/>
      </w:docPartPr>
      <w:docPartBody>
        <w:p w:rsidR="00B9112F" w:rsidRDefault="00B8039C" w:rsidP="00B8039C">
          <w:pPr>
            <w:pStyle w:val="99A885977D5E406DBB332854A3588EC9"/>
          </w:pPr>
          <w:r w:rsidRPr="00C96903">
            <w:rPr>
              <w:rStyle w:val="PlaceholderText"/>
              <w:shd w:val="clear" w:color="auto" w:fill="FAE2D5" w:themeFill="accent2" w:themeFillTint="33"/>
            </w:rPr>
            <w:t>Click/tap to enter.</w:t>
          </w:r>
        </w:p>
      </w:docPartBody>
    </w:docPart>
    <w:docPart>
      <w:docPartPr>
        <w:name w:val="E0E9C18F90AE43F89D6BFD7A151C5D1C"/>
        <w:category>
          <w:name w:val="General"/>
          <w:gallery w:val="placeholder"/>
        </w:category>
        <w:types>
          <w:type w:val="bbPlcHdr"/>
        </w:types>
        <w:behaviors>
          <w:behavior w:val="content"/>
        </w:behaviors>
        <w:guid w:val="{AB55773F-C9F5-47F2-ABFC-FEDDE99A9BD3}"/>
      </w:docPartPr>
      <w:docPartBody>
        <w:p w:rsidR="00B9112F" w:rsidRDefault="00B8039C" w:rsidP="00B8039C">
          <w:pPr>
            <w:pStyle w:val="E0E9C18F90AE43F89D6BFD7A151C5D1C"/>
          </w:pPr>
          <w:r w:rsidRPr="00C96903">
            <w:rPr>
              <w:rStyle w:val="PlaceholderText"/>
              <w:shd w:val="clear" w:color="auto" w:fill="FAE2D5" w:themeFill="accent2" w:themeFillTint="33"/>
            </w:rPr>
            <w:t>Click/tap to enter.</w:t>
          </w:r>
        </w:p>
      </w:docPartBody>
    </w:docPart>
    <w:docPart>
      <w:docPartPr>
        <w:name w:val="2BB6E8578AF6414D8155FA212EE05A74"/>
        <w:category>
          <w:name w:val="General"/>
          <w:gallery w:val="placeholder"/>
        </w:category>
        <w:types>
          <w:type w:val="bbPlcHdr"/>
        </w:types>
        <w:behaviors>
          <w:behavior w:val="content"/>
        </w:behaviors>
        <w:guid w:val="{E1FDC42A-7109-415D-A542-99CBEEDA6E98}"/>
      </w:docPartPr>
      <w:docPartBody>
        <w:p w:rsidR="00B9112F" w:rsidRDefault="00B8039C" w:rsidP="00B8039C">
          <w:pPr>
            <w:pStyle w:val="2BB6E8578AF6414D8155FA212EE05A74"/>
          </w:pPr>
          <w:r w:rsidRPr="00C96903">
            <w:rPr>
              <w:rStyle w:val="PlaceholderText"/>
              <w:shd w:val="clear" w:color="auto" w:fill="FAE2D5" w:themeFill="accent2" w:themeFillTint="33"/>
            </w:rPr>
            <w:t>Click/tap</w:t>
          </w:r>
        </w:p>
      </w:docPartBody>
    </w:docPart>
    <w:docPart>
      <w:docPartPr>
        <w:name w:val="432C2FC64F614C59845901BB4CFF64FD"/>
        <w:category>
          <w:name w:val="General"/>
          <w:gallery w:val="placeholder"/>
        </w:category>
        <w:types>
          <w:type w:val="bbPlcHdr"/>
        </w:types>
        <w:behaviors>
          <w:behavior w:val="content"/>
        </w:behaviors>
        <w:guid w:val="{7BBEF08F-BDE8-4A61-80FF-BDFA2E2B214B}"/>
      </w:docPartPr>
      <w:docPartBody>
        <w:p w:rsidR="00B9112F" w:rsidRDefault="00B8039C" w:rsidP="00B8039C">
          <w:pPr>
            <w:pStyle w:val="432C2FC64F614C59845901BB4CFF64FD"/>
          </w:pPr>
          <w:r w:rsidRPr="00C96903">
            <w:rPr>
              <w:rStyle w:val="PlaceholderText"/>
              <w:shd w:val="clear" w:color="auto" w:fill="FAE2D5" w:themeFill="accent2" w:themeFillTint="33"/>
            </w:rPr>
            <w:t>Click/tap</w:t>
          </w:r>
        </w:p>
      </w:docPartBody>
    </w:docPart>
    <w:docPart>
      <w:docPartPr>
        <w:name w:val="B8B85BFAF4E34F79AF03FE42B996A99E"/>
        <w:category>
          <w:name w:val="General"/>
          <w:gallery w:val="placeholder"/>
        </w:category>
        <w:types>
          <w:type w:val="bbPlcHdr"/>
        </w:types>
        <w:behaviors>
          <w:behavior w:val="content"/>
        </w:behaviors>
        <w:guid w:val="{CCBE7254-8C12-4450-A48B-B45BF4F1A564}"/>
      </w:docPartPr>
      <w:docPartBody>
        <w:p w:rsidR="00B9112F" w:rsidRDefault="00B8039C" w:rsidP="00B8039C">
          <w:pPr>
            <w:pStyle w:val="B8B85BFAF4E34F79AF03FE42B996A99E"/>
          </w:pPr>
          <w:r w:rsidRPr="00C96903">
            <w:rPr>
              <w:rStyle w:val="PlaceholderText"/>
              <w:shd w:val="clear" w:color="auto" w:fill="FAE2D5" w:themeFill="accent2" w:themeFillTint="33"/>
            </w:rPr>
            <w:t>Click/tap to enter.</w:t>
          </w:r>
        </w:p>
      </w:docPartBody>
    </w:docPart>
    <w:docPart>
      <w:docPartPr>
        <w:name w:val="04EEEDE56B3148488B7CD28445FA065B"/>
        <w:category>
          <w:name w:val="General"/>
          <w:gallery w:val="placeholder"/>
        </w:category>
        <w:types>
          <w:type w:val="bbPlcHdr"/>
        </w:types>
        <w:behaviors>
          <w:behavior w:val="content"/>
        </w:behaviors>
        <w:guid w:val="{30084BD2-7F56-457D-939A-EC7B559A8DF2}"/>
      </w:docPartPr>
      <w:docPartBody>
        <w:p w:rsidR="00B9112F" w:rsidRDefault="00B8039C" w:rsidP="00B8039C">
          <w:pPr>
            <w:pStyle w:val="04EEEDE56B3148488B7CD28445FA065B"/>
          </w:pPr>
          <w:r w:rsidRPr="00C96903">
            <w:rPr>
              <w:rStyle w:val="PlaceholderText"/>
              <w:shd w:val="clear" w:color="auto" w:fill="FAE2D5" w:themeFill="accent2" w:themeFillTint="33"/>
            </w:rPr>
            <w:t>Click/tap to enter.</w:t>
          </w:r>
        </w:p>
      </w:docPartBody>
    </w:docPart>
    <w:docPart>
      <w:docPartPr>
        <w:name w:val="4F648798C2894B918514557DC6F1F5D9"/>
        <w:category>
          <w:name w:val="General"/>
          <w:gallery w:val="placeholder"/>
        </w:category>
        <w:types>
          <w:type w:val="bbPlcHdr"/>
        </w:types>
        <w:behaviors>
          <w:behavior w:val="content"/>
        </w:behaviors>
        <w:guid w:val="{78FCEE17-F41D-4E1A-B19F-64A9EF89589D}"/>
      </w:docPartPr>
      <w:docPartBody>
        <w:p w:rsidR="00B9112F" w:rsidRDefault="00B8039C" w:rsidP="00B8039C">
          <w:pPr>
            <w:pStyle w:val="4F648798C2894B918514557DC6F1F5D9"/>
          </w:pPr>
          <w:r w:rsidRPr="00C96903">
            <w:rPr>
              <w:rStyle w:val="PlaceholderText"/>
              <w:shd w:val="clear" w:color="auto" w:fill="FAE2D5" w:themeFill="accent2" w:themeFillTint="33"/>
            </w:rPr>
            <w:t>Click/tap to enter.</w:t>
          </w:r>
        </w:p>
      </w:docPartBody>
    </w:docPart>
    <w:docPart>
      <w:docPartPr>
        <w:name w:val="F84D4FAC8FFA4DEDA27E77AB5B8BE721"/>
        <w:category>
          <w:name w:val="General"/>
          <w:gallery w:val="placeholder"/>
        </w:category>
        <w:types>
          <w:type w:val="bbPlcHdr"/>
        </w:types>
        <w:behaviors>
          <w:behavior w:val="content"/>
        </w:behaviors>
        <w:guid w:val="{29BE8F09-1CA2-4EC9-ADD3-823939FEF36F}"/>
      </w:docPartPr>
      <w:docPartBody>
        <w:p w:rsidR="00B9112F" w:rsidRDefault="00B8039C" w:rsidP="00B8039C">
          <w:pPr>
            <w:pStyle w:val="F84D4FAC8FFA4DEDA27E77AB5B8BE721"/>
          </w:pPr>
          <w:r w:rsidRPr="00C96903">
            <w:rPr>
              <w:rStyle w:val="PlaceholderText"/>
              <w:shd w:val="clear" w:color="auto" w:fill="FAE2D5" w:themeFill="accent2" w:themeFillTint="33"/>
            </w:rPr>
            <w:t>Click/tap</w:t>
          </w:r>
        </w:p>
      </w:docPartBody>
    </w:docPart>
    <w:docPart>
      <w:docPartPr>
        <w:name w:val="F9EB86A34F884BFF9F785E5CE7CF09FA"/>
        <w:category>
          <w:name w:val="General"/>
          <w:gallery w:val="placeholder"/>
        </w:category>
        <w:types>
          <w:type w:val="bbPlcHdr"/>
        </w:types>
        <w:behaviors>
          <w:behavior w:val="content"/>
        </w:behaviors>
        <w:guid w:val="{B06D704E-CE0F-4431-B1CA-B76D93E56797}"/>
      </w:docPartPr>
      <w:docPartBody>
        <w:p w:rsidR="00B9112F" w:rsidRDefault="00B8039C" w:rsidP="00B8039C">
          <w:pPr>
            <w:pStyle w:val="F9EB86A34F884BFF9F785E5CE7CF09FA"/>
          </w:pPr>
          <w:r w:rsidRPr="00C96903">
            <w:rPr>
              <w:rStyle w:val="PlaceholderText"/>
              <w:shd w:val="clear" w:color="auto" w:fill="FAE2D5" w:themeFill="accent2" w:themeFillTint="33"/>
            </w:rPr>
            <w:t>Click/tap</w:t>
          </w:r>
        </w:p>
      </w:docPartBody>
    </w:docPart>
    <w:docPart>
      <w:docPartPr>
        <w:name w:val="420A240ADADD4034B76E7B5703CBFF90"/>
        <w:category>
          <w:name w:val="General"/>
          <w:gallery w:val="placeholder"/>
        </w:category>
        <w:types>
          <w:type w:val="bbPlcHdr"/>
        </w:types>
        <w:behaviors>
          <w:behavior w:val="content"/>
        </w:behaviors>
        <w:guid w:val="{904B63C9-E0EC-4D8E-AF36-8103FF2A81FB}"/>
      </w:docPartPr>
      <w:docPartBody>
        <w:p w:rsidR="00B9112F" w:rsidRDefault="00B8039C" w:rsidP="00B8039C">
          <w:pPr>
            <w:pStyle w:val="420A240ADADD4034B76E7B5703CBFF90"/>
          </w:pPr>
          <w:r w:rsidRPr="00C96903">
            <w:rPr>
              <w:rStyle w:val="PlaceholderText"/>
              <w:shd w:val="clear" w:color="auto" w:fill="FAE2D5" w:themeFill="accent2" w:themeFillTint="33"/>
            </w:rPr>
            <w:t>Click/tap to enter.</w:t>
          </w:r>
        </w:p>
      </w:docPartBody>
    </w:docPart>
    <w:docPart>
      <w:docPartPr>
        <w:name w:val="90999B8FA0284DA5A89DF28305E39AB0"/>
        <w:category>
          <w:name w:val="General"/>
          <w:gallery w:val="placeholder"/>
        </w:category>
        <w:types>
          <w:type w:val="bbPlcHdr"/>
        </w:types>
        <w:behaviors>
          <w:behavior w:val="content"/>
        </w:behaviors>
        <w:guid w:val="{059DA663-96F2-4EC4-813E-D2D69BF40554}"/>
      </w:docPartPr>
      <w:docPartBody>
        <w:p w:rsidR="00B9112F" w:rsidRDefault="00B8039C" w:rsidP="00B8039C">
          <w:pPr>
            <w:pStyle w:val="90999B8FA0284DA5A89DF28305E39AB0"/>
          </w:pPr>
          <w:r w:rsidRPr="00C96903">
            <w:rPr>
              <w:rStyle w:val="PlaceholderText"/>
              <w:shd w:val="clear" w:color="auto" w:fill="FAE2D5" w:themeFill="accent2" w:themeFillTint="33"/>
            </w:rPr>
            <w:t>Click/tap to enter.</w:t>
          </w:r>
        </w:p>
      </w:docPartBody>
    </w:docPart>
    <w:docPart>
      <w:docPartPr>
        <w:name w:val="9205E0DA3F4B4C519C36EC6E4B414123"/>
        <w:category>
          <w:name w:val="General"/>
          <w:gallery w:val="placeholder"/>
        </w:category>
        <w:types>
          <w:type w:val="bbPlcHdr"/>
        </w:types>
        <w:behaviors>
          <w:behavior w:val="content"/>
        </w:behaviors>
        <w:guid w:val="{FC10F5B0-558E-481F-B098-9C7AF0CCB2B4}"/>
      </w:docPartPr>
      <w:docPartBody>
        <w:p w:rsidR="00B9112F" w:rsidRDefault="00B8039C" w:rsidP="00B8039C">
          <w:pPr>
            <w:pStyle w:val="9205E0DA3F4B4C519C36EC6E4B414123"/>
          </w:pPr>
          <w:r w:rsidRPr="00C96903">
            <w:rPr>
              <w:rStyle w:val="PlaceholderText"/>
              <w:shd w:val="clear" w:color="auto" w:fill="FAE2D5" w:themeFill="accent2" w:themeFillTint="33"/>
            </w:rPr>
            <w:t>Click/tap to enter.</w:t>
          </w:r>
        </w:p>
      </w:docPartBody>
    </w:docPart>
    <w:docPart>
      <w:docPartPr>
        <w:name w:val="165EE16BF6FD4B169BAB51B4F763DE8E"/>
        <w:category>
          <w:name w:val="General"/>
          <w:gallery w:val="placeholder"/>
        </w:category>
        <w:types>
          <w:type w:val="bbPlcHdr"/>
        </w:types>
        <w:behaviors>
          <w:behavior w:val="content"/>
        </w:behaviors>
        <w:guid w:val="{F325DEF4-CE6A-4D26-A173-2C14CCCBAD1E}"/>
      </w:docPartPr>
      <w:docPartBody>
        <w:p w:rsidR="00B9112F" w:rsidRDefault="00B8039C" w:rsidP="00B8039C">
          <w:pPr>
            <w:pStyle w:val="165EE16BF6FD4B169BAB51B4F763DE8E"/>
          </w:pPr>
          <w:r w:rsidRPr="00C96903">
            <w:rPr>
              <w:rStyle w:val="PlaceholderText"/>
              <w:shd w:val="clear" w:color="auto" w:fill="FAE2D5" w:themeFill="accent2" w:themeFillTint="33"/>
            </w:rPr>
            <w:t>Click/tap</w:t>
          </w:r>
        </w:p>
      </w:docPartBody>
    </w:docPart>
    <w:docPart>
      <w:docPartPr>
        <w:name w:val="327C585F28414416A4A088FDAF15ABE4"/>
        <w:category>
          <w:name w:val="General"/>
          <w:gallery w:val="placeholder"/>
        </w:category>
        <w:types>
          <w:type w:val="bbPlcHdr"/>
        </w:types>
        <w:behaviors>
          <w:behavior w:val="content"/>
        </w:behaviors>
        <w:guid w:val="{A73DC7E1-E8D4-4AAE-951D-8123EE51DA06}"/>
      </w:docPartPr>
      <w:docPartBody>
        <w:p w:rsidR="00B9112F" w:rsidRDefault="00B8039C" w:rsidP="00B8039C">
          <w:pPr>
            <w:pStyle w:val="327C585F28414416A4A088FDAF15ABE4"/>
          </w:pPr>
          <w:r w:rsidRPr="00C96903">
            <w:rPr>
              <w:rStyle w:val="PlaceholderText"/>
              <w:shd w:val="clear" w:color="auto" w:fill="FAE2D5" w:themeFill="accent2" w:themeFillTint="33"/>
            </w:rPr>
            <w:t>Click/tap</w:t>
          </w:r>
        </w:p>
      </w:docPartBody>
    </w:docPart>
    <w:docPart>
      <w:docPartPr>
        <w:name w:val="AD6A2334030C41BA916CB11FB7B218C4"/>
        <w:category>
          <w:name w:val="General"/>
          <w:gallery w:val="placeholder"/>
        </w:category>
        <w:types>
          <w:type w:val="bbPlcHdr"/>
        </w:types>
        <w:behaviors>
          <w:behavior w:val="content"/>
        </w:behaviors>
        <w:guid w:val="{A62DCD60-9199-47E6-8921-85FCFE3E9168}"/>
      </w:docPartPr>
      <w:docPartBody>
        <w:p w:rsidR="00B9112F" w:rsidRDefault="00B8039C" w:rsidP="00B8039C">
          <w:pPr>
            <w:pStyle w:val="AD6A2334030C41BA916CB11FB7B218C4"/>
          </w:pPr>
          <w:r w:rsidRPr="00C96903">
            <w:rPr>
              <w:rStyle w:val="PlaceholderText"/>
              <w:shd w:val="clear" w:color="auto" w:fill="FAE2D5" w:themeFill="accent2" w:themeFillTint="33"/>
            </w:rPr>
            <w:t>Click/tap to enter.</w:t>
          </w:r>
        </w:p>
      </w:docPartBody>
    </w:docPart>
    <w:docPart>
      <w:docPartPr>
        <w:name w:val="FB6425A09FA8417E93A1A958B4B25FBD"/>
        <w:category>
          <w:name w:val="General"/>
          <w:gallery w:val="placeholder"/>
        </w:category>
        <w:types>
          <w:type w:val="bbPlcHdr"/>
        </w:types>
        <w:behaviors>
          <w:behavior w:val="content"/>
        </w:behaviors>
        <w:guid w:val="{6985AE70-991B-4F75-90F9-D2C0308D88CB}"/>
      </w:docPartPr>
      <w:docPartBody>
        <w:p w:rsidR="00B9112F" w:rsidRDefault="00B8039C" w:rsidP="00B8039C">
          <w:pPr>
            <w:pStyle w:val="FB6425A09FA8417E93A1A958B4B25FBD"/>
          </w:pPr>
          <w:r w:rsidRPr="00C96903">
            <w:rPr>
              <w:rStyle w:val="PlaceholderText"/>
              <w:shd w:val="clear" w:color="auto" w:fill="FAE2D5" w:themeFill="accent2" w:themeFillTint="33"/>
            </w:rPr>
            <w:t>Click/tap to enter.</w:t>
          </w:r>
        </w:p>
      </w:docPartBody>
    </w:docPart>
    <w:docPart>
      <w:docPartPr>
        <w:name w:val="3D7FD9ADD59B452CA59880749772E2B6"/>
        <w:category>
          <w:name w:val="General"/>
          <w:gallery w:val="placeholder"/>
        </w:category>
        <w:types>
          <w:type w:val="bbPlcHdr"/>
        </w:types>
        <w:behaviors>
          <w:behavior w:val="content"/>
        </w:behaviors>
        <w:guid w:val="{FFE9966D-2111-4E7F-9489-C116EFB30190}"/>
      </w:docPartPr>
      <w:docPartBody>
        <w:p w:rsidR="00B9112F" w:rsidRDefault="00B8039C" w:rsidP="00B8039C">
          <w:pPr>
            <w:pStyle w:val="3D7FD9ADD59B452CA59880749772E2B6"/>
          </w:pPr>
          <w:r w:rsidRPr="00C96903">
            <w:rPr>
              <w:rStyle w:val="PlaceholderText"/>
              <w:shd w:val="clear" w:color="auto" w:fill="FAE2D5" w:themeFill="accent2" w:themeFillTint="33"/>
            </w:rPr>
            <w:t>Click/tap to enter.</w:t>
          </w:r>
        </w:p>
      </w:docPartBody>
    </w:docPart>
    <w:docPart>
      <w:docPartPr>
        <w:name w:val="7028486F53F64FC9B97A060EF2C1E22D"/>
        <w:category>
          <w:name w:val="General"/>
          <w:gallery w:val="placeholder"/>
        </w:category>
        <w:types>
          <w:type w:val="bbPlcHdr"/>
        </w:types>
        <w:behaviors>
          <w:behavior w:val="content"/>
        </w:behaviors>
        <w:guid w:val="{89587DDE-5E43-490D-B423-977BF9EEB81F}"/>
      </w:docPartPr>
      <w:docPartBody>
        <w:p w:rsidR="00B9112F" w:rsidRDefault="00B8039C" w:rsidP="00B8039C">
          <w:pPr>
            <w:pStyle w:val="7028486F53F64FC9B97A060EF2C1E22D"/>
          </w:pPr>
          <w:r w:rsidRPr="00D72328">
            <w:rPr>
              <w:rStyle w:val="PlaceholderText"/>
              <w:shd w:val="clear" w:color="auto" w:fill="FAE2D5" w:themeFill="accent2" w:themeFillTint="33"/>
            </w:rPr>
            <w:t>Click/tap to enter text.</w:t>
          </w:r>
        </w:p>
      </w:docPartBody>
    </w:docPart>
    <w:docPart>
      <w:docPartPr>
        <w:name w:val="ECC44ABB8B08471D869651B54DC41E24"/>
        <w:category>
          <w:name w:val="General"/>
          <w:gallery w:val="placeholder"/>
        </w:category>
        <w:types>
          <w:type w:val="bbPlcHdr"/>
        </w:types>
        <w:behaviors>
          <w:behavior w:val="content"/>
        </w:behaviors>
        <w:guid w:val="{40E381D1-9FB0-477A-84C1-D4DC9A9AB667}"/>
      </w:docPartPr>
      <w:docPartBody>
        <w:p w:rsidR="00B9112F" w:rsidRDefault="00C4792C" w:rsidP="00C4792C">
          <w:pPr>
            <w:pStyle w:val="ECC44ABB8B08471D869651B54DC41E248"/>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 xml:space="preserve">tap to enter </w:t>
          </w:r>
        </w:p>
      </w:docPartBody>
    </w:docPart>
    <w:docPart>
      <w:docPartPr>
        <w:name w:val="55A1DDB595D14A46A46BE48BEF9F7922"/>
        <w:category>
          <w:name w:val="General"/>
          <w:gallery w:val="placeholder"/>
        </w:category>
        <w:types>
          <w:type w:val="bbPlcHdr"/>
        </w:types>
        <w:behaviors>
          <w:behavior w:val="content"/>
        </w:behaviors>
        <w:guid w:val="{6FCC90A9-AEE6-43EA-AB1D-8BDEA22B673B}"/>
      </w:docPartPr>
      <w:docPartBody>
        <w:p w:rsidR="00B9112F" w:rsidRDefault="00C4792C" w:rsidP="00C4792C">
          <w:pPr>
            <w:pStyle w:val="55A1DDB595D14A46A46BE48BEF9F79228"/>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w:t>
          </w:r>
        </w:p>
      </w:docPartBody>
    </w:docPart>
    <w:docPart>
      <w:docPartPr>
        <w:name w:val="A467DF0B78AF4A869F4212CB0A05EBC6"/>
        <w:category>
          <w:name w:val="General"/>
          <w:gallery w:val="placeholder"/>
        </w:category>
        <w:types>
          <w:type w:val="bbPlcHdr"/>
        </w:types>
        <w:behaviors>
          <w:behavior w:val="content"/>
        </w:behaviors>
        <w:guid w:val="{731C8BC6-5921-48F7-A4D7-2583A79A063E}"/>
      </w:docPartPr>
      <w:docPartBody>
        <w:p w:rsidR="00B9112F" w:rsidRDefault="00C4792C" w:rsidP="00C4792C">
          <w:pPr>
            <w:pStyle w:val="A467DF0B78AF4A869F4212CB0A05EBC68"/>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 xml:space="preserve">tap to enter </w:t>
          </w:r>
        </w:p>
      </w:docPartBody>
    </w:docPart>
    <w:docPart>
      <w:docPartPr>
        <w:name w:val="BFA0503B70004083B678E431981F7CED"/>
        <w:category>
          <w:name w:val="General"/>
          <w:gallery w:val="placeholder"/>
        </w:category>
        <w:types>
          <w:type w:val="bbPlcHdr"/>
        </w:types>
        <w:behaviors>
          <w:behavior w:val="content"/>
        </w:behaviors>
        <w:guid w:val="{5E868B1A-B884-4E85-8F72-1D6A175885E9}"/>
      </w:docPartPr>
      <w:docPartBody>
        <w:p w:rsidR="00B9112F" w:rsidRDefault="00C4792C" w:rsidP="00C4792C">
          <w:pPr>
            <w:pStyle w:val="BFA0503B70004083B678E431981F7CED8"/>
          </w:pPr>
          <w:r w:rsidRPr="00834AEF">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834AEF">
            <w:rPr>
              <w:rStyle w:val="PlaceholderText"/>
              <w:shd w:val="clear" w:color="auto" w:fill="FAE2D5" w:themeFill="accent2" w:themeFillTint="33"/>
            </w:rPr>
            <w:t>tap to enter</w:t>
          </w:r>
        </w:p>
      </w:docPartBody>
    </w:docPart>
    <w:docPart>
      <w:docPartPr>
        <w:name w:val="2F72DC19270D4DD1B1640944A0387B4A"/>
        <w:category>
          <w:name w:val="General"/>
          <w:gallery w:val="placeholder"/>
        </w:category>
        <w:types>
          <w:type w:val="bbPlcHdr"/>
        </w:types>
        <w:behaviors>
          <w:behavior w:val="content"/>
        </w:behaviors>
        <w:guid w:val="{0396D73A-9C68-48F4-BA89-95DBC3459395}"/>
      </w:docPartPr>
      <w:docPartBody>
        <w:p w:rsidR="00B9112F" w:rsidRDefault="00B8039C" w:rsidP="00B8039C">
          <w:pPr>
            <w:pStyle w:val="2F72DC19270D4DD1B1640944A0387B4A"/>
          </w:pPr>
          <w:r w:rsidRPr="00C96903">
            <w:rPr>
              <w:rStyle w:val="PlaceholderText"/>
              <w:shd w:val="clear" w:color="auto" w:fill="FAE2D5" w:themeFill="accent2" w:themeFillTint="33"/>
            </w:rPr>
            <w:t>Click/tap to enter.</w:t>
          </w:r>
        </w:p>
      </w:docPartBody>
    </w:docPart>
    <w:docPart>
      <w:docPartPr>
        <w:name w:val="4FB6351C9FDA4CE682918FCE55FDCD47"/>
        <w:category>
          <w:name w:val="General"/>
          <w:gallery w:val="placeholder"/>
        </w:category>
        <w:types>
          <w:type w:val="bbPlcHdr"/>
        </w:types>
        <w:behaviors>
          <w:behavior w:val="content"/>
        </w:behaviors>
        <w:guid w:val="{6ECA3CA4-3DF6-457E-98E5-E75B2D166BFA}"/>
      </w:docPartPr>
      <w:docPartBody>
        <w:p w:rsidR="00B9112F" w:rsidRDefault="00B8039C" w:rsidP="00B8039C">
          <w:pPr>
            <w:pStyle w:val="4FB6351C9FDA4CE682918FCE55FDCD47"/>
          </w:pPr>
          <w:r w:rsidRPr="00C96903">
            <w:rPr>
              <w:rStyle w:val="PlaceholderText"/>
              <w:shd w:val="clear" w:color="auto" w:fill="FAE2D5" w:themeFill="accent2" w:themeFillTint="33"/>
            </w:rPr>
            <w:t>Click/tap to enter.</w:t>
          </w:r>
        </w:p>
      </w:docPartBody>
    </w:docPart>
    <w:docPart>
      <w:docPartPr>
        <w:name w:val="5D8702A7A74A4B3E9349E52930141E1C"/>
        <w:category>
          <w:name w:val="General"/>
          <w:gallery w:val="placeholder"/>
        </w:category>
        <w:types>
          <w:type w:val="bbPlcHdr"/>
        </w:types>
        <w:behaviors>
          <w:behavior w:val="content"/>
        </w:behaviors>
        <w:guid w:val="{DA8CCD7C-1C1C-4A4F-89B8-655D1D82D38B}"/>
      </w:docPartPr>
      <w:docPartBody>
        <w:p w:rsidR="00B9112F" w:rsidRDefault="00B8039C" w:rsidP="00B8039C">
          <w:pPr>
            <w:pStyle w:val="5D8702A7A74A4B3E9349E52930141E1C"/>
          </w:pPr>
          <w:r w:rsidRPr="00C96903">
            <w:rPr>
              <w:rStyle w:val="PlaceholderText"/>
              <w:shd w:val="clear" w:color="auto" w:fill="FAE2D5" w:themeFill="accent2" w:themeFillTint="33"/>
            </w:rPr>
            <w:t>Click/tap to enter.</w:t>
          </w:r>
        </w:p>
      </w:docPartBody>
    </w:docPart>
    <w:docPart>
      <w:docPartPr>
        <w:name w:val="6AD05FACAE22413CAD3878739142D9A1"/>
        <w:category>
          <w:name w:val="General"/>
          <w:gallery w:val="placeholder"/>
        </w:category>
        <w:types>
          <w:type w:val="bbPlcHdr"/>
        </w:types>
        <w:behaviors>
          <w:behavior w:val="content"/>
        </w:behaviors>
        <w:guid w:val="{F0F08F79-94E1-4226-B6A0-D5283E152992}"/>
      </w:docPartPr>
      <w:docPartBody>
        <w:p w:rsidR="00B9112F" w:rsidRDefault="00B8039C" w:rsidP="00B8039C">
          <w:pPr>
            <w:pStyle w:val="6AD05FACAE22413CAD3878739142D9A1"/>
          </w:pPr>
          <w:r w:rsidRPr="00C96903">
            <w:rPr>
              <w:rStyle w:val="PlaceholderText"/>
              <w:shd w:val="clear" w:color="auto" w:fill="FAE2D5" w:themeFill="accent2" w:themeFillTint="33"/>
            </w:rPr>
            <w:t>Click/tap to enter.</w:t>
          </w:r>
        </w:p>
      </w:docPartBody>
    </w:docPart>
    <w:docPart>
      <w:docPartPr>
        <w:name w:val="E0FD7484C5504DF98F4F634346982E6C"/>
        <w:category>
          <w:name w:val="General"/>
          <w:gallery w:val="placeholder"/>
        </w:category>
        <w:types>
          <w:type w:val="bbPlcHdr"/>
        </w:types>
        <w:behaviors>
          <w:behavior w:val="content"/>
        </w:behaviors>
        <w:guid w:val="{2339F670-9B53-4D64-908E-DEEED54B5F0E}"/>
      </w:docPartPr>
      <w:docPartBody>
        <w:p w:rsidR="00B9112F" w:rsidRDefault="00C4792C" w:rsidP="00C4792C">
          <w:pPr>
            <w:pStyle w:val="E0FD7484C5504DF98F4F634346982E6C8"/>
          </w:pPr>
          <w:r w:rsidRPr="00C32FD6">
            <w:rPr>
              <w:color w:val="808080"/>
              <w:shd w:val="clear" w:color="auto" w:fill="FAE2D5" w:themeFill="accent2" w:themeFillTint="33"/>
              <w:lang w:eastAsia="x-none"/>
            </w:rPr>
            <w:t>Click or tap to enter</w:t>
          </w:r>
        </w:p>
      </w:docPartBody>
    </w:docPart>
    <w:docPart>
      <w:docPartPr>
        <w:name w:val="B78A21EDB0B14ADD97E6393F0AD24242"/>
        <w:category>
          <w:name w:val="General"/>
          <w:gallery w:val="placeholder"/>
        </w:category>
        <w:types>
          <w:type w:val="bbPlcHdr"/>
        </w:types>
        <w:behaviors>
          <w:behavior w:val="content"/>
        </w:behaviors>
        <w:guid w:val="{7CE1F2A2-2A24-4063-A40F-A70EF8FB328A}"/>
      </w:docPartPr>
      <w:docPartBody>
        <w:p w:rsidR="00B9112F" w:rsidRDefault="00C4792C" w:rsidP="00C4792C">
          <w:pPr>
            <w:pStyle w:val="B78A21EDB0B14ADD97E6393F0AD242428"/>
          </w:pPr>
          <w:r w:rsidRPr="00A5425B">
            <w:rPr>
              <w:color w:val="808080"/>
              <w:shd w:val="clear" w:color="auto" w:fill="FAE2D5" w:themeFill="accent2" w:themeFillTint="33"/>
              <w:lang w:eastAsia="x-none"/>
            </w:rPr>
            <w:t>Click or tap to enter</w:t>
          </w:r>
        </w:p>
      </w:docPartBody>
    </w:docPart>
    <w:docPart>
      <w:docPartPr>
        <w:name w:val="2F3681FAC6974EE3A8AFE0C60613CA83"/>
        <w:category>
          <w:name w:val="General"/>
          <w:gallery w:val="placeholder"/>
        </w:category>
        <w:types>
          <w:type w:val="bbPlcHdr"/>
        </w:types>
        <w:behaviors>
          <w:behavior w:val="content"/>
        </w:behaviors>
        <w:guid w:val="{2E80C923-1F19-4298-8624-4A829A6DF4FC}"/>
      </w:docPartPr>
      <w:docPartBody>
        <w:p w:rsidR="00B9112F" w:rsidRDefault="00C4792C" w:rsidP="00C4792C">
          <w:pPr>
            <w:pStyle w:val="2F3681FAC6974EE3A8AFE0C60613CA838"/>
          </w:pPr>
          <w:r w:rsidRPr="00A5425B">
            <w:rPr>
              <w:color w:val="808080"/>
              <w:shd w:val="clear" w:color="auto" w:fill="FAE2D5" w:themeFill="accent2" w:themeFillTint="33"/>
              <w:lang w:eastAsia="x-none"/>
            </w:rPr>
            <w:t xml:space="preserve">Click or tap to enter </w:t>
          </w:r>
        </w:p>
      </w:docPartBody>
    </w:docPart>
    <w:docPart>
      <w:docPartPr>
        <w:name w:val="314DEF21F6A44A37A148F66C30B991BA"/>
        <w:category>
          <w:name w:val="General"/>
          <w:gallery w:val="placeholder"/>
        </w:category>
        <w:types>
          <w:type w:val="bbPlcHdr"/>
        </w:types>
        <w:behaviors>
          <w:behavior w:val="content"/>
        </w:behaviors>
        <w:guid w:val="{EB6526B1-C2B2-4633-92C4-4D40DB21BB4C}"/>
      </w:docPartPr>
      <w:docPartBody>
        <w:p w:rsidR="00B9112F" w:rsidRDefault="00967521" w:rsidP="00967521">
          <w:pPr>
            <w:pStyle w:val="314DEF21F6A44A37A148F66C30B991BA5"/>
          </w:pPr>
          <w:r w:rsidRPr="00A5425B">
            <w:rPr>
              <w:color w:val="808080"/>
              <w:shd w:val="clear" w:color="auto" w:fill="FAE2D5" w:themeFill="accent2" w:themeFillTint="33"/>
              <w:lang w:eastAsia="x-none"/>
            </w:rPr>
            <w:t>Click or tap to enter text</w:t>
          </w:r>
        </w:p>
      </w:docPartBody>
    </w:docPart>
    <w:docPart>
      <w:docPartPr>
        <w:name w:val="FEA37FDFB44045FAB8644233049E34C6"/>
        <w:category>
          <w:name w:val="General"/>
          <w:gallery w:val="placeholder"/>
        </w:category>
        <w:types>
          <w:type w:val="bbPlcHdr"/>
        </w:types>
        <w:behaviors>
          <w:behavior w:val="content"/>
        </w:behaviors>
        <w:guid w:val="{689CEC24-BC6D-46A9-BB28-D52CF0C8562C}"/>
      </w:docPartPr>
      <w:docPartBody>
        <w:p w:rsidR="00B9112F" w:rsidRDefault="00C4792C" w:rsidP="00C4792C">
          <w:pPr>
            <w:pStyle w:val="FEA37FDFB44045FAB8644233049E34C68"/>
          </w:pPr>
          <w:r w:rsidRPr="002B5B28">
            <w:rPr>
              <w:color w:val="808080"/>
              <w:u w:val="single"/>
              <w:shd w:val="clear" w:color="auto" w:fill="FAE2D5" w:themeFill="accent2" w:themeFillTint="33"/>
              <w:lang w:eastAsia="x-none"/>
            </w:rPr>
            <w:t>Click</w:t>
          </w:r>
          <w:r>
            <w:rPr>
              <w:color w:val="808080"/>
              <w:u w:val="single"/>
              <w:shd w:val="clear" w:color="auto" w:fill="FAE2D5" w:themeFill="accent2" w:themeFillTint="33"/>
              <w:lang w:eastAsia="x-none"/>
            </w:rPr>
            <w:t xml:space="preserve"> or </w:t>
          </w:r>
          <w:r w:rsidRPr="002B5B28">
            <w:rPr>
              <w:color w:val="808080"/>
              <w:u w:val="single"/>
              <w:shd w:val="clear" w:color="auto" w:fill="FAE2D5" w:themeFill="accent2" w:themeFillTint="33"/>
              <w:lang w:eastAsia="x-none"/>
            </w:rPr>
            <w:t>tap to enter text</w:t>
          </w:r>
        </w:p>
      </w:docPartBody>
    </w:docPart>
    <w:docPart>
      <w:docPartPr>
        <w:name w:val="FCB5EA5843364D97B829C5E571CDFD7A"/>
        <w:category>
          <w:name w:val="General"/>
          <w:gallery w:val="placeholder"/>
        </w:category>
        <w:types>
          <w:type w:val="bbPlcHdr"/>
        </w:types>
        <w:behaviors>
          <w:behavior w:val="content"/>
        </w:behaviors>
        <w:guid w:val="{C803DF64-76A1-4379-8096-D304C34E1A08}"/>
      </w:docPartPr>
      <w:docPartBody>
        <w:p w:rsidR="00B9112F" w:rsidRDefault="00C4792C" w:rsidP="00C4792C">
          <w:pPr>
            <w:pStyle w:val="FCB5EA5843364D97B829C5E571CDFD7A8"/>
          </w:pPr>
          <w:r w:rsidRPr="00A5425B">
            <w:rPr>
              <w:rFonts w:asciiTheme="minorHAnsi" w:hAnsiTheme="minorHAnsi" w:cstheme="minorHAnsi"/>
              <w:iCs/>
              <w:color w:val="808080"/>
              <w:u w:val="single"/>
              <w:shd w:val="clear" w:color="auto" w:fill="FAE2D5" w:themeFill="accent2" w:themeFillTint="33"/>
            </w:rPr>
            <w:t>Click</w:t>
          </w:r>
          <w:r>
            <w:rPr>
              <w:rFonts w:asciiTheme="minorHAnsi" w:hAnsiTheme="minorHAnsi" w:cstheme="minorHAnsi"/>
              <w:iCs/>
              <w:color w:val="808080"/>
              <w:u w:val="single"/>
              <w:shd w:val="clear" w:color="auto" w:fill="FAE2D5" w:themeFill="accent2" w:themeFillTint="33"/>
            </w:rPr>
            <w:t xml:space="preserve"> or </w:t>
          </w:r>
          <w:r w:rsidRPr="00A5425B">
            <w:rPr>
              <w:rFonts w:asciiTheme="minorHAnsi" w:hAnsiTheme="minorHAnsi" w:cstheme="minorHAnsi"/>
              <w:iCs/>
              <w:color w:val="808080"/>
              <w:u w:val="single"/>
              <w:shd w:val="clear" w:color="auto" w:fill="FAE2D5" w:themeFill="accent2" w:themeFillTint="33"/>
            </w:rPr>
            <w:t>tap to enter text</w:t>
          </w:r>
        </w:p>
      </w:docPartBody>
    </w:docPart>
    <w:docPart>
      <w:docPartPr>
        <w:name w:val="560DB0BD48694008BA7F72BF075121C9"/>
        <w:category>
          <w:name w:val="General"/>
          <w:gallery w:val="placeholder"/>
        </w:category>
        <w:types>
          <w:type w:val="bbPlcHdr"/>
        </w:types>
        <w:behaviors>
          <w:behavior w:val="content"/>
        </w:behaviors>
        <w:guid w:val="{63BA9EDA-9B24-4049-B1C8-7A217DB16B86}"/>
      </w:docPartPr>
      <w:docPartBody>
        <w:p w:rsidR="00B9112F" w:rsidRDefault="00C4792C" w:rsidP="00C4792C">
          <w:pPr>
            <w:pStyle w:val="560DB0BD48694008BA7F72BF075121C98"/>
          </w:pPr>
          <w:r w:rsidRPr="00A5425B">
            <w:rPr>
              <w:rFonts w:asciiTheme="minorHAnsi" w:hAnsiTheme="minorHAnsi" w:cstheme="minorHAnsi"/>
              <w:iCs/>
              <w:color w:val="808080"/>
              <w:u w:val="single"/>
              <w:shd w:val="clear" w:color="auto" w:fill="FAE2D5" w:themeFill="accent2" w:themeFillTint="33"/>
            </w:rPr>
            <w:t>Click</w:t>
          </w:r>
          <w:r>
            <w:rPr>
              <w:rFonts w:asciiTheme="minorHAnsi" w:hAnsiTheme="minorHAnsi" w:cstheme="minorHAnsi"/>
              <w:iCs/>
              <w:color w:val="808080"/>
              <w:u w:val="single"/>
              <w:shd w:val="clear" w:color="auto" w:fill="FAE2D5" w:themeFill="accent2" w:themeFillTint="33"/>
            </w:rPr>
            <w:t xml:space="preserve"> or </w:t>
          </w:r>
          <w:r w:rsidRPr="00A5425B">
            <w:rPr>
              <w:rFonts w:asciiTheme="minorHAnsi" w:hAnsiTheme="minorHAnsi" w:cstheme="minorHAnsi"/>
              <w:iCs/>
              <w:color w:val="808080"/>
              <w:u w:val="single"/>
              <w:shd w:val="clear" w:color="auto" w:fill="FAE2D5" w:themeFill="accent2" w:themeFillTint="33"/>
            </w:rPr>
            <w:t>tap to enter text</w:t>
          </w:r>
        </w:p>
      </w:docPartBody>
    </w:docPart>
    <w:docPart>
      <w:docPartPr>
        <w:name w:val="1C80AEE51E604F86A462D33BAADD1B18"/>
        <w:category>
          <w:name w:val="General"/>
          <w:gallery w:val="placeholder"/>
        </w:category>
        <w:types>
          <w:type w:val="bbPlcHdr"/>
        </w:types>
        <w:behaviors>
          <w:behavior w:val="content"/>
        </w:behaviors>
        <w:guid w:val="{30FEBD4C-4468-4DC9-803E-B8C97718B58F}"/>
      </w:docPartPr>
      <w:docPartBody>
        <w:p w:rsidR="00B9112F" w:rsidRDefault="00C4792C" w:rsidP="00C4792C">
          <w:pPr>
            <w:pStyle w:val="1C80AEE51E604F86A462D33BAADD1B188"/>
          </w:pPr>
          <w:r w:rsidRPr="00A5425B">
            <w:rPr>
              <w:rFonts w:asciiTheme="minorHAnsi" w:hAnsiTheme="minorHAnsi" w:cstheme="minorHAnsi"/>
              <w:iCs/>
              <w:color w:val="808080"/>
              <w:u w:val="single"/>
              <w:shd w:val="clear" w:color="auto" w:fill="FAE2D5" w:themeFill="accent2" w:themeFillTint="33"/>
            </w:rPr>
            <w:t>Click or tap to enter text</w:t>
          </w:r>
        </w:p>
      </w:docPartBody>
    </w:docPart>
    <w:docPart>
      <w:docPartPr>
        <w:name w:val="B365B708F0044536BB7C8599A0B49294"/>
        <w:category>
          <w:name w:val="General"/>
          <w:gallery w:val="placeholder"/>
        </w:category>
        <w:types>
          <w:type w:val="bbPlcHdr"/>
        </w:types>
        <w:behaviors>
          <w:behavior w:val="content"/>
        </w:behaviors>
        <w:guid w:val="{86CB289E-D878-46B3-A88A-C75E08819C06}"/>
      </w:docPartPr>
      <w:docPartBody>
        <w:p w:rsidR="00B9112F" w:rsidRDefault="00C4792C" w:rsidP="00C4792C">
          <w:pPr>
            <w:pStyle w:val="B365B708F0044536BB7C8599A0B492948"/>
          </w:pPr>
          <w:r w:rsidRPr="00A5425B">
            <w:rPr>
              <w:rFonts w:asciiTheme="minorHAnsi" w:hAnsiTheme="minorHAnsi" w:cstheme="minorHAnsi"/>
              <w:iCs/>
              <w:color w:val="808080"/>
              <w:u w:val="single"/>
              <w:shd w:val="clear" w:color="auto" w:fill="FAE2D5" w:themeFill="accent2" w:themeFillTint="33"/>
              <w:lang w:eastAsia="x-none"/>
            </w:rPr>
            <w:t>Click</w:t>
          </w:r>
          <w:r>
            <w:rPr>
              <w:rFonts w:asciiTheme="minorHAnsi" w:hAnsiTheme="minorHAnsi" w:cstheme="minorHAnsi"/>
              <w:iCs/>
              <w:color w:val="808080"/>
              <w:u w:val="single"/>
              <w:shd w:val="clear" w:color="auto" w:fill="FAE2D5" w:themeFill="accent2" w:themeFillTint="33"/>
              <w:lang w:eastAsia="x-none"/>
            </w:rPr>
            <w:t xml:space="preserve"> or </w:t>
          </w:r>
          <w:r w:rsidRPr="00A5425B">
            <w:rPr>
              <w:rFonts w:asciiTheme="minorHAnsi" w:hAnsiTheme="minorHAnsi" w:cstheme="minorHAnsi"/>
              <w:iCs/>
              <w:color w:val="808080"/>
              <w:u w:val="single"/>
              <w:shd w:val="clear" w:color="auto" w:fill="FAE2D5" w:themeFill="accent2" w:themeFillTint="33"/>
              <w:lang w:eastAsia="x-none"/>
            </w:rPr>
            <w:t>tap to enter text</w:t>
          </w:r>
        </w:p>
      </w:docPartBody>
    </w:docPart>
    <w:docPart>
      <w:docPartPr>
        <w:name w:val="89A9A6D0F2B64A88963E205EB0D47084"/>
        <w:category>
          <w:name w:val="General"/>
          <w:gallery w:val="placeholder"/>
        </w:category>
        <w:types>
          <w:type w:val="bbPlcHdr"/>
        </w:types>
        <w:behaviors>
          <w:behavior w:val="content"/>
        </w:behaviors>
        <w:guid w:val="{B546C51F-AB4F-4FB4-B3ED-271DFEEF89D4}"/>
      </w:docPartPr>
      <w:docPartBody>
        <w:p w:rsidR="00B9112F" w:rsidRDefault="00C4792C" w:rsidP="00C4792C">
          <w:pPr>
            <w:pStyle w:val="89A9A6D0F2B64A88963E205EB0D470848"/>
          </w:pPr>
          <w:r w:rsidRPr="00A5425B">
            <w:rPr>
              <w:rFonts w:asciiTheme="minorHAnsi" w:hAnsiTheme="minorHAnsi" w:cstheme="minorHAnsi"/>
              <w:iCs/>
              <w:color w:val="808080"/>
              <w:u w:val="single"/>
              <w:shd w:val="clear" w:color="auto" w:fill="FAE2D5" w:themeFill="accent2" w:themeFillTint="33"/>
              <w:lang w:eastAsia="x-none"/>
            </w:rPr>
            <w:t>Click or tap to enter text</w:t>
          </w:r>
        </w:p>
      </w:docPartBody>
    </w:docPart>
    <w:docPart>
      <w:docPartPr>
        <w:name w:val="E7990DCFFDC84936BD13F0CCF922DB63"/>
        <w:category>
          <w:name w:val="General"/>
          <w:gallery w:val="placeholder"/>
        </w:category>
        <w:types>
          <w:type w:val="bbPlcHdr"/>
        </w:types>
        <w:behaviors>
          <w:behavior w:val="content"/>
        </w:behaviors>
        <w:guid w:val="{65CB63C4-FD02-42AA-B894-9AA2975AA19A}"/>
      </w:docPartPr>
      <w:docPartBody>
        <w:p w:rsidR="00B9112F" w:rsidRDefault="00C4792C" w:rsidP="00C4792C">
          <w:pPr>
            <w:pStyle w:val="E7990DCFFDC84936BD13F0CCF922DB638"/>
          </w:pPr>
          <w:r w:rsidRPr="00A5425B">
            <w:rPr>
              <w:rFonts w:asciiTheme="minorHAnsi" w:hAnsiTheme="minorHAnsi" w:cstheme="minorHAnsi"/>
              <w:iCs/>
              <w:color w:val="808080"/>
              <w:u w:val="single"/>
              <w:shd w:val="clear" w:color="auto" w:fill="FAE2D5" w:themeFill="accent2" w:themeFillTint="33"/>
              <w:lang w:eastAsia="x-none"/>
            </w:rPr>
            <w:t>Click or tap to enter text</w:t>
          </w:r>
        </w:p>
      </w:docPartBody>
    </w:docPart>
    <w:docPart>
      <w:docPartPr>
        <w:name w:val="197005D20FA944D7B92F82AAFF81449D"/>
        <w:category>
          <w:name w:val="General"/>
          <w:gallery w:val="placeholder"/>
        </w:category>
        <w:types>
          <w:type w:val="bbPlcHdr"/>
        </w:types>
        <w:behaviors>
          <w:behavior w:val="content"/>
        </w:behaviors>
        <w:guid w:val="{43298933-875E-4CB0-8C5E-D9EA2019C751}"/>
      </w:docPartPr>
      <w:docPartBody>
        <w:p w:rsidR="00B9112F" w:rsidRDefault="00C4792C" w:rsidP="00C4792C">
          <w:pPr>
            <w:pStyle w:val="197005D20FA944D7B92F82AAFF81449D8"/>
          </w:pPr>
          <w:r w:rsidRPr="00A5425B">
            <w:rPr>
              <w:rFonts w:asciiTheme="minorHAnsi" w:hAnsiTheme="minorHAnsi" w:cstheme="minorHAnsi"/>
              <w:iCs/>
              <w:color w:val="808080"/>
              <w:u w:val="single"/>
              <w:shd w:val="clear" w:color="auto" w:fill="FAE2D5" w:themeFill="accent2" w:themeFillTint="33"/>
              <w:lang w:eastAsia="x-none"/>
            </w:rPr>
            <w:t>Click or tap to enter text</w:t>
          </w:r>
        </w:p>
      </w:docPartBody>
    </w:docPart>
    <w:docPart>
      <w:docPartPr>
        <w:name w:val="C8857CC56A9642059FF65731B5567CEF"/>
        <w:category>
          <w:name w:val="General"/>
          <w:gallery w:val="placeholder"/>
        </w:category>
        <w:types>
          <w:type w:val="bbPlcHdr"/>
        </w:types>
        <w:behaviors>
          <w:behavior w:val="content"/>
        </w:behaviors>
        <w:guid w:val="{64602ED8-7BBB-4623-9132-F8689556E902}"/>
      </w:docPartPr>
      <w:docPartBody>
        <w:p w:rsidR="00B9112F" w:rsidRDefault="00967521" w:rsidP="00967521">
          <w:pPr>
            <w:pStyle w:val="C8857CC56A9642059FF65731B5567CEF5"/>
          </w:pPr>
          <w:r w:rsidRPr="00A5425B">
            <w:rPr>
              <w:rFonts w:asciiTheme="minorHAnsi" w:hAnsiTheme="minorHAnsi" w:cstheme="minorHAnsi"/>
              <w:iCs/>
              <w:color w:val="808080"/>
              <w:u w:val="single"/>
              <w:shd w:val="clear" w:color="auto" w:fill="FAE2D5" w:themeFill="accent2" w:themeFillTint="33"/>
              <w:lang w:eastAsia="x-none"/>
            </w:rPr>
            <w:t>Click</w:t>
          </w:r>
          <w:r>
            <w:rPr>
              <w:rFonts w:asciiTheme="minorHAnsi" w:hAnsiTheme="minorHAnsi" w:cstheme="minorHAnsi"/>
              <w:iCs/>
              <w:color w:val="808080"/>
              <w:u w:val="single"/>
              <w:shd w:val="clear" w:color="auto" w:fill="FAE2D5" w:themeFill="accent2" w:themeFillTint="33"/>
              <w:lang w:eastAsia="x-none"/>
            </w:rPr>
            <w:t xml:space="preserve"> or </w:t>
          </w:r>
          <w:r w:rsidRPr="00A5425B">
            <w:rPr>
              <w:rFonts w:asciiTheme="minorHAnsi" w:hAnsiTheme="minorHAnsi" w:cstheme="minorHAnsi"/>
              <w:iCs/>
              <w:color w:val="808080"/>
              <w:u w:val="single"/>
              <w:shd w:val="clear" w:color="auto" w:fill="FAE2D5" w:themeFill="accent2" w:themeFillTint="33"/>
              <w:lang w:eastAsia="x-none"/>
            </w:rPr>
            <w:t>tap to enter text</w:t>
          </w:r>
        </w:p>
      </w:docPartBody>
    </w:docPart>
    <w:docPart>
      <w:docPartPr>
        <w:name w:val="966991F728174890ADCF9F981A320E82"/>
        <w:category>
          <w:name w:val="General"/>
          <w:gallery w:val="placeholder"/>
        </w:category>
        <w:types>
          <w:type w:val="bbPlcHdr"/>
        </w:types>
        <w:behaviors>
          <w:behavior w:val="content"/>
        </w:behaviors>
        <w:guid w:val="{B9C44D5E-EC18-4EF1-8937-0E03B950DFAC}"/>
      </w:docPartPr>
      <w:docPartBody>
        <w:p w:rsidR="00B9112F" w:rsidRDefault="00C4792C" w:rsidP="00C4792C">
          <w:pPr>
            <w:pStyle w:val="966991F728174890ADCF9F981A320E828"/>
          </w:pPr>
          <w:r w:rsidRPr="00405E7B">
            <w:rPr>
              <w:rFonts w:asciiTheme="minorHAnsi" w:hAnsiTheme="minorHAnsi" w:cstheme="minorHAnsi"/>
              <w:iCs/>
              <w:color w:val="808080"/>
              <w:u w:val="single"/>
              <w:shd w:val="clear" w:color="auto" w:fill="FAE2D5" w:themeFill="accent2" w:themeFillTint="33"/>
              <w:lang w:eastAsia="x-none"/>
            </w:rPr>
            <w:t>Click or tap to enter text.</w:t>
          </w:r>
        </w:p>
      </w:docPartBody>
    </w:docPart>
    <w:docPart>
      <w:docPartPr>
        <w:name w:val="7506CEEA5D484FD49A3FA8612C0653D4"/>
        <w:category>
          <w:name w:val="General"/>
          <w:gallery w:val="placeholder"/>
        </w:category>
        <w:types>
          <w:type w:val="bbPlcHdr"/>
        </w:types>
        <w:behaviors>
          <w:behavior w:val="content"/>
        </w:behaviors>
        <w:guid w:val="{C7465A1D-F66F-41CC-8BCD-659F3725AFA4}"/>
      </w:docPartPr>
      <w:docPartBody>
        <w:p w:rsidR="003C6F09" w:rsidRDefault="00967521">
          <w:r w:rsidRPr="00B2059C">
            <w:t>[Publish date]</w:t>
          </w:r>
        </w:p>
      </w:docPartBody>
    </w:docPart>
    <w:docPart>
      <w:docPartPr>
        <w:name w:val="6A9AAEECAFA748CD8B1E3DBE221291EC"/>
        <w:category>
          <w:name w:val="General"/>
          <w:gallery w:val="placeholder"/>
        </w:category>
        <w:types>
          <w:type w:val="bbPlcHdr"/>
        </w:types>
        <w:behaviors>
          <w:behavior w:val="content"/>
        </w:behaviors>
        <w:guid w:val="{B349ACCF-6E75-4120-B1D8-65E480503F23}"/>
      </w:docPartPr>
      <w:docPartBody>
        <w:p w:rsidR="003C6F09" w:rsidRDefault="00967521">
          <w:r w:rsidRPr="00B2059C">
            <w:t>[Publish date]</w:t>
          </w:r>
        </w:p>
      </w:docPartBody>
    </w:docPart>
    <w:docPart>
      <w:docPartPr>
        <w:name w:val="3E30CD396CC345668DC2BB6C9103A81D"/>
        <w:category>
          <w:name w:val="General"/>
          <w:gallery w:val="placeholder"/>
        </w:category>
        <w:types>
          <w:type w:val="bbPlcHdr"/>
        </w:types>
        <w:behaviors>
          <w:behavior w:val="content"/>
        </w:behaviors>
        <w:guid w:val="{9DD0BF20-FD34-43DB-92B8-721FEF4D9FC7}"/>
      </w:docPartPr>
      <w:docPartBody>
        <w:p w:rsidR="003C6F09" w:rsidRDefault="00967521">
          <w:r w:rsidRPr="00B2059C">
            <w:t>[Publish date]</w:t>
          </w:r>
        </w:p>
      </w:docPartBody>
    </w:docPart>
    <w:docPart>
      <w:docPartPr>
        <w:name w:val="732254024DE8491EB3F686ECA5631D4B"/>
        <w:category>
          <w:name w:val="General"/>
          <w:gallery w:val="placeholder"/>
        </w:category>
        <w:types>
          <w:type w:val="bbPlcHdr"/>
        </w:types>
        <w:behaviors>
          <w:behavior w:val="content"/>
        </w:behaviors>
        <w:guid w:val="{DCBE885C-7AB9-45A1-B807-80B522E89148}"/>
      </w:docPartPr>
      <w:docPartBody>
        <w:p w:rsidR="003C6F09" w:rsidRDefault="00967521">
          <w:r w:rsidRPr="00B2059C">
            <w:t>[Publish date]</w:t>
          </w:r>
        </w:p>
      </w:docPartBody>
    </w:docPart>
    <w:docPart>
      <w:docPartPr>
        <w:name w:val="6C41EEB0F5F94618A1C0F6418588DD92"/>
        <w:category>
          <w:name w:val="General"/>
          <w:gallery w:val="placeholder"/>
        </w:category>
        <w:types>
          <w:type w:val="bbPlcHdr"/>
        </w:types>
        <w:behaviors>
          <w:behavior w:val="content"/>
        </w:behaviors>
        <w:guid w:val="{81AE3B92-4355-4E00-8068-8DC09F5CD8DD}"/>
      </w:docPartPr>
      <w:docPartBody>
        <w:p w:rsidR="003C6F09" w:rsidRDefault="00967521">
          <w:r w:rsidRPr="00B2059C">
            <w:t>[Publish date]</w:t>
          </w:r>
        </w:p>
      </w:docPartBody>
    </w:docPart>
    <w:docPart>
      <w:docPartPr>
        <w:name w:val="79F6924A648F4695B8CC1D1C47E3AE18"/>
        <w:category>
          <w:name w:val="General"/>
          <w:gallery w:val="placeholder"/>
        </w:category>
        <w:types>
          <w:type w:val="bbPlcHdr"/>
        </w:types>
        <w:behaviors>
          <w:behavior w:val="content"/>
        </w:behaviors>
        <w:guid w:val="{B876D3A9-C381-47AF-BE82-715F62B1D366}"/>
      </w:docPartPr>
      <w:docPartBody>
        <w:p w:rsidR="003C6F09" w:rsidRDefault="00C4792C" w:rsidP="00C4792C">
          <w:pPr>
            <w:pStyle w:val="79F6924A648F4695B8CC1D1C47E3AE188"/>
          </w:pPr>
          <w:r w:rsidRPr="00A5425B">
            <w:rPr>
              <w:rFonts w:asciiTheme="minorHAnsi" w:hAnsiTheme="minorHAnsi" w:cstheme="minorHAnsi"/>
              <w:iCs/>
              <w:color w:val="808080"/>
              <w:u w:val="single"/>
              <w:shd w:val="clear" w:color="auto" w:fill="FAE2D5" w:themeFill="accent2" w:themeFillTint="33"/>
              <w:lang w:eastAsia="x-none"/>
            </w:rPr>
            <w:t>Click or tap to enter text.</w:t>
          </w:r>
        </w:p>
      </w:docPartBody>
    </w:docPart>
    <w:docPart>
      <w:docPartPr>
        <w:name w:val="6A52542010AD4CF7A7735B76AB8C5768"/>
        <w:category>
          <w:name w:val="General"/>
          <w:gallery w:val="placeholder"/>
        </w:category>
        <w:types>
          <w:type w:val="bbPlcHdr"/>
        </w:types>
        <w:behaviors>
          <w:behavior w:val="content"/>
        </w:behaviors>
        <w:guid w:val="{3CA8DF17-56CD-4F6C-97DD-A28651656AD8}"/>
      </w:docPartPr>
      <w:docPartBody>
        <w:p w:rsidR="00000000" w:rsidRDefault="00C4792C" w:rsidP="00C4792C">
          <w:pPr>
            <w:pStyle w:val="6A52542010AD4CF7A7735B76AB8C5768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779AB4A524745199B432241632B18DD"/>
        <w:category>
          <w:name w:val="General"/>
          <w:gallery w:val="placeholder"/>
        </w:category>
        <w:types>
          <w:type w:val="bbPlcHdr"/>
        </w:types>
        <w:behaviors>
          <w:behavior w:val="content"/>
        </w:behaviors>
        <w:guid w:val="{FA30EB95-38EC-480E-A8A4-1547CECBE15A}"/>
      </w:docPartPr>
      <w:docPartBody>
        <w:p w:rsidR="00000000" w:rsidRDefault="00C4792C" w:rsidP="00C4792C">
          <w:pPr>
            <w:pStyle w:val="5779AB4A524745199B432241632B18D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8DE4707EEF34B2E9F63774468BDA63C"/>
        <w:category>
          <w:name w:val="General"/>
          <w:gallery w:val="placeholder"/>
        </w:category>
        <w:types>
          <w:type w:val="bbPlcHdr"/>
        </w:types>
        <w:behaviors>
          <w:behavior w:val="content"/>
        </w:behaviors>
        <w:guid w:val="{A2E1080B-6263-4C8A-8C4D-40A57A12B8FB}"/>
      </w:docPartPr>
      <w:docPartBody>
        <w:p w:rsidR="00000000" w:rsidRDefault="00C4792C" w:rsidP="00C4792C">
          <w:pPr>
            <w:pStyle w:val="18DE4707EEF34B2E9F63774468BDA63C"/>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EAF86D2F6A84B9AA1D458E9B33E4609"/>
        <w:category>
          <w:name w:val="General"/>
          <w:gallery w:val="placeholder"/>
        </w:category>
        <w:types>
          <w:type w:val="bbPlcHdr"/>
        </w:types>
        <w:behaviors>
          <w:behavior w:val="content"/>
        </w:behaviors>
        <w:guid w:val="{15C24BC8-3230-49F4-9C71-E7D8C396F286}"/>
      </w:docPartPr>
      <w:docPartBody>
        <w:p w:rsidR="00000000" w:rsidRDefault="00C4792C" w:rsidP="00C4792C">
          <w:pPr>
            <w:pStyle w:val="DEAF86D2F6A84B9AA1D458E9B33E4609"/>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46EBD64B16A462A970DE239E029A986"/>
        <w:category>
          <w:name w:val="General"/>
          <w:gallery w:val="placeholder"/>
        </w:category>
        <w:types>
          <w:type w:val="bbPlcHdr"/>
        </w:types>
        <w:behaviors>
          <w:behavior w:val="content"/>
        </w:behaviors>
        <w:guid w:val="{B4529A89-C51B-4D30-85BD-0CFC3E484FEA}"/>
      </w:docPartPr>
      <w:docPartBody>
        <w:p w:rsidR="00000000" w:rsidRDefault="00C4792C" w:rsidP="00C4792C">
          <w:pPr>
            <w:pStyle w:val="D46EBD64B16A462A970DE239E029A98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5441939F0F54ADD8A6DD3113B00AC31"/>
        <w:category>
          <w:name w:val="General"/>
          <w:gallery w:val="placeholder"/>
        </w:category>
        <w:types>
          <w:type w:val="bbPlcHdr"/>
        </w:types>
        <w:behaviors>
          <w:behavior w:val="content"/>
        </w:behaviors>
        <w:guid w:val="{289ED501-7427-415C-8DEF-47CE744AD7EA}"/>
      </w:docPartPr>
      <w:docPartBody>
        <w:p w:rsidR="00000000" w:rsidRDefault="00C4792C" w:rsidP="00C4792C">
          <w:pPr>
            <w:pStyle w:val="B5441939F0F54ADD8A6DD3113B00AC3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ADEA09636C942C98CE2DC1FE6C1A3DF"/>
        <w:category>
          <w:name w:val="General"/>
          <w:gallery w:val="placeholder"/>
        </w:category>
        <w:types>
          <w:type w:val="bbPlcHdr"/>
        </w:types>
        <w:behaviors>
          <w:behavior w:val="content"/>
        </w:behaviors>
        <w:guid w:val="{E53BB338-2999-419B-927D-D4995BD498A5}"/>
      </w:docPartPr>
      <w:docPartBody>
        <w:p w:rsidR="00000000" w:rsidRDefault="00C4792C" w:rsidP="00C4792C">
          <w:pPr>
            <w:pStyle w:val="4ADEA09636C942C98CE2DC1FE6C1A3D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0588CE2A6B3499BB918C5AD8B816DF1"/>
        <w:category>
          <w:name w:val="General"/>
          <w:gallery w:val="placeholder"/>
        </w:category>
        <w:types>
          <w:type w:val="bbPlcHdr"/>
        </w:types>
        <w:behaviors>
          <w:behavior w:val="content"/>
        </w:behaviors>
        <w:guid w:val="{FA4157FE-DF0F-478B-AB1E-5614DBAB3E8B}"/>
      </w:docPartPr>
      <w:docPartBody>
        <w:p w:rsidR="00000000" w:rsidRDefault="00C4792C" w:rsidP="00C4792C">
          <w:pPr>
            <w:pStyle w:val="20588CE2A6B3499BB918C5AD8B816DF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5C9275F7C1A47318CF4B69373075DCC"/>
        <w:category>
          <w:name w:val="General"/>
          <w:gallery w:val="placeholder"/>
        </w:category>
        <w:types>
          <w:type w:val="bbPlcHdr"/>
        </w:types>
        <w:behaviors>
          <w:behavior w:val="content"/>
        </w:behaviors>
        <w:guid w:val="{ECACDF56-AFB5-4E01-9E1E-A17D49E84A50}"/>
      </w:docPartPr>
      <w:docPartBody>
        <w:p w:rsidR="00000000" w:rsidRDefault="00C4792C" w:rsidP="00C4792C">
          <w:pPr>
            <w:pStyle w:val="15C9275F7C1A47318CF4B69373075DCC"/>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30F9E1F01304F4DA862B6DE2F877B5E"/>
        <w:category>
          <w:name w:val="General"/>
          <w:gallery w:val="placeholder"/>
        </w:category>
        <w:types>
          <w:type w:val="bbPlcHdr"/>
        </w:types>
        <w:behaviors>
          <w:behavior w:val="content"/>
        </w:behaviors>
        <w:guid w:val="{53875D39-52DE-40FE-8065-B321F6028268}"/>
      </w:docPartPr>
      <w:docPartBody>
        <w:p w:rsidR="00000000" w:rsidRDefault="00C4792C" w:rsidP="00C4792C">
          <w:pPr>
            <w:pStyle w:val="030F9E1F01304F4DA862B6DE2F877B5E"/>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E9C85104FAD49EC91870D049B719448"/>
        <w:category>
          <w:name w:val="General"/>
          <w:gallery w:val="placeholder"/>
        </w:category>
        <w:types>
          <w:type w:val="bbPlcHdr"/>
        </w:types>
        <w:behaviors>
          <w:behavior w:val="content"/>
        </w:behaviors>
        <w:guid w:val="{5784705A-3296-4DCE-8E52-C1F42776CF48}"/>
      </w:docPartPr>
      <w:docPartBody>
        <w:p w:rsidR="00000000" w:rsidRDefault="00C4792C" w:rsidP="00C4792C">
          <w:pPr>
            <w:pStyle w:val="9E9C85104FAD49EC91870D049B71944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5DFA730630C41939C412D3A6A8C72E1"/>
        <w:category>
          <w:name w:val="General"/>
          <w:gallery w:val="placeholder"/>
        </w:category>
        <w:types>
          <w:type w:val="bbPlcHdr"/>
        </w:types>
        <w:behaviors>
          <w:behavior w:val="content"/>
        </w:behaviors>
        <w:guid w:val="{FEA8B4D4-8AF2-4C1E-A528-4F75F6472C67}"/>
      </w:docPartPr>
      <w:docPartBody>
        <w:p w:rsidR="00000000" w:rsidRDefault="00C4792C" w:rsidP="00C4792C">
          <w:pPr>
            <w:pStyle w:val="45DFA730630C41939C412D3A6A8C72E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372D3BFB27D47ADB37A92AD980665EA"/>
        <w:category>
          <w:name w:val="General"/>
          <w:gallery w:val="placeholder"/>
        </w:category>
        <w:types>
          <w:type w:val="bbPlcHdr"/>
        </w:types>
        <w:behaviors>
          <w:behavior w:val="content"/>
        </w:behaviors>
        <w:guid w:val="{1321C37E-0628-4546-BB5F-C1158E5CED13}"/>
      </w:docPartPr>
      <w:docPartBody>
        <w:p w:rsidR="00000000" w:rsidRDefault="00C4792C" w:rsidP="00C4792C">
          <w:pPr>
            <w:pStyle w:val="7372D3BFB27D47ADB37A92AD980665E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B3A589C5E4D43A5A7B3EB2BE49F4CFA"/>
        <w:category>
          <w:name w:val="General"/>
          <w:gallery w:val="placeholder"/>
        </w:category>
        <w:types>
          <w:type w:val="bbPlcHdr"/>
        </w:types>
        <w:behaviors>
          <w:behavior w:val="content"/>
        </w:behaviors>
        <w:guid w:val="{EFE8C934-B3BF-481A-8610-96F350EA53DD}"/>
      </w:docPartPr>
      <w:docPartBody>
        <w:p w:rsidR="00000000" w:rsidRDefault="00C4792C" w:rsidP="00C4792C">
          <w:pPr>
            <w:pStyle w:val="AB3A589C5E4D43A5A7B3EB2BE49F4CF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1923E47F17449C6992EC1FA568E9EEE"/>
        <w:category>
          <w:name w:val="General"/>
          <w:gallery w:val="placeholder"/>
        </w:category>
        <w:types>
          <w:type w:val="bbPlcHdr"/>
        </w:types>
        <w:behaviors>
          <w:behavior w:val="content"/>
        </w:behaviors>
        <w:guid w:val="{B65361BF-98FC-4F37-BF02-EC4860196B5E}"/>
      </w:docPartPr>
      <w:docPartBody>
        <w:p w:rsidR="00000000" w:rsidRDefault="00C4792C" w:rsidP="00C4792C">
          <w:pPr>
            <w:pStyle w:val="D1923E47F17449C6992EC1FA568E9EEE"/>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49F1999346B4EE6A4AF2BA181E010F1"/>
        <w:category>
          <w:name w:val="General"/>
          <w:gallery w:val="placeholder"/>
        </w:category>
        <w:types>
          <w:type w:val="bbPlcHdr"/>
        </w:types>
        <w:behaviors>
          <w:behavior w:val="content"/>
        </w:behaviors>
        <w:guid w:val="{E2F7DC4D-12DF-465E-BB29-54FE7548C940}"/>
      </w:docPartPr>
      <w:docPartBody>
        <w:p w:rsidR="00000000" w:rsidRDefault="00C4792C" w:rsidP="00C4792C">
          <w:pPr>
            <w:pStyle w:val="249F1999346B4EE6A4AF2BA181E010F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2B25CACAE9E4815BA0ADB6813CDCD80"/>
        <w:category>
          <w:name w:val="General"/>
          <w:gallery w:val="placeholder"/>
        </w:category>
        <w:types>
          <w:type w:val="bbPlcHdr"/>
        </w:types>
        <w:behaviors>
          <w:behavior w:val="content"/>
        </w:behaviors>
        <w:guid w:val="{2FFD99C3-8698-4FBA-B2FF-560073EBD6D4}"/>
      </w:docPartPr>
      <w:docPartBody>
        <w:p w:rsidR="00000000" w:rsidRDefault="00C4792C" w:rsidP="00C4792C">
          <w:pPr>
            <w:pStyle w:val="52B25CACAE9E4815BA0ADB6813CDCD8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C254BFF37C6427284EBB3E1A4C62FE4"/>
        <w:category>
          <w:name w:val="General"/>
          <w:gallery w:val="placeholder"/>
        </w:category>
        <w:types>
          <w:type w:val="bbPlcHdr"/>
        </w:types>
        <w:behaviors>
          <w:behavior w:val="content"/>
        </w:behaviors>
        <w:guid w:val="{BD231F29-5E8F-4541-B6F5-77482E95F576}"/>
      </w:docPartPr>
      <w:docPartBody>
        <w:p w:rsidR="00000000" w:rsidRDefault="00C4792C" w:rsidP="00C4792C">
          <w:pPr>
            <w:pStyle w:val="BC254BFF37C6427284EBB3E1A4C62FE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302AD46E02842939E27186438F13E23"/>
        <w:category>
          <w:name w:val="General"/>
          <w:gallery w:val="placeholder"/>
        </w:category>
        <w:types>
          <w:type w:val="bbPlcHdr"/>
        </w:types>
        <w:behaviors>
          <w:behavior w:val="content"/>
        </w:behaviors>
        <w:guid w:val="{E5010F0B-4FCF-47C9-B504-3A6DA57D37EB}"/>
      </w:docPartPr>
      <w:docPartBody>
        <w:p w:rsidR="00000000" w:rsidRDefault="00C4792C" w:rsidP="00C4792C">
          <w:pPr>
            <w:pStyle w:val="0302AD46E02842939E27186438F13E2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161699E03E44689B8B370F4F42C74F5"/>
        <w:category>
          <w:name w:val="General"/>
          <w:gallery w:val="placeholder"/>
        </w:category>
        <w:types>
          <w:type w:val="bbPlcHdr"/>
        </w:types>
        <w:behaviors>
          <w:behavior w:val="content"/>
        </w:behaviors>
        <w:guid w:val="{B0AEE75B-FF2D-44CB-9992-4B660A415498}"/>
      </w:docPartPr>
      <w:docPartBody>
        <w:p w:rsidR="00000000" w:rsidRDefault="00C4792C" w:rsidP="00C4792C">
          <w:pPr>
            <w:pStyle w:val="1161699E03E44689B8B370F4F42C74F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09566271C6D4E1EA5D9C6767B32D890"/>
        <w:category>
          <w:name w:val="General"/>
          <w:gallery w:val="placeholder"/>
        </w:category>
        <w:types>
          <w:type w:val="bbPlcHdr"/>
        </w:types>
        <w:behaviors>
          <w:behavior w:val="content"/>
        </w:behaviors>
        <w:guid w:val="{EFA01BCE-B3EF-446B-8F5E-B5C792AB80A3}"/>
      </w:docPartPr>
      <w:docPartBody>
        <w:p w:rsidR="00000000" w:rsidRDefault="00C4792C" w:rsidP="00C4792C">
          <w:pPr>
            <w:pStyle w:val="909566271C6D4E1EA5D9C6767B32D89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D0772499C8F4A6B89CCA2FEA0C77AAE"/>
        <w:category>
          <w:name w:val="General"/>
          <w:gallery w:val="placeholder"/>
        </w:category>
        <w:types>
          <w:type w:val="bbPlcHdr"/>
        </w:types>
        <w:behaviors>
          <w:behavior w:val="content"/>
        </w:behaviors>
        <w:guid w:val="{5762EE56-6E96-4DA6-A9E9-3C908FC3002D}"/>
      </w:docPartPr>
      <w:docPartBody>
        <w:p w:rsidR="00000000" w:rsidRDefault="00C4792C" w:rsidP="00C4792C">
          <w:pPr>
            <w:pStyle w:val="9D0772499C8F4A6B89CCA2FEA0C77AAE"/>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448F1A7704B4EB68016B1239020D82F"/>
        <w:category>
          <w:name w:val="General"/>
          <w:gallery w:val="placeholder"/>
        </w:category>
        <w:types>
          <w:type w:val="bbPlcHdr"/>
        </w:types>
        <w:behaviors>
          <w:behavior w:val="content"/>
        </w:behaviors>
        <w:guid w:val="{845F4AD8-2439-48F4-BA99-B080A82D0E6A}"/>
      </w:docPartPr>
      <w:docPartBody>
        <w:p w:rsidR="00000000" w:rsidRDefault="00C4792C" w:rsidP="00C4792C">
          <w:pPr>
            <w:pStyle w:val="2448F1A7704B4EB68016B1239020D82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58409FDDB654849BFEE51329C386F19"/>
        <w:category>
          <w:name w:val="General"/>
          <w:gallery w:val="placeholder"/>
        </w:category>
        <w:types>
          <w:type w:val="bbPlcHdr"/>
        </w:types>
        <w:behaviors>
          <w:behavior w:val="content"/>
        </w:behaviors>
        <w:guid w:val="{426C465A-489B-4297-A4B2-69F67BFC4438}"/>
      </w:docPartPr>
      <w:docPartBody>
        <w:p w:rsidR="00000000" w:rsidRDefault="00C4792C" w:rsidP="00C4792C">
          <w:pPr>
            <w:pStyle w:val="F58409FDDB654849BFEE51329C386F19"/>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0642F5FA57148F2AA61C9354438F323"/>
        <w:category>
          <w:name w:val="General"/>
          <w:gallery w:val="placeholder"/>
        </w:category>
        <w:types>
          <w:type w:val="bbPlcHdr"/>
        </w:types>
        <w:behaviors>
          <w:behavior w:val="content"/>
        </w:behaviors>
        <w:guid w:val="{04817B9A-A74C-49AF-AD56-DD57A194CB9E}"/>
      </w:docPartPr>
      <w:docPartBody>
        <w:p w:rsidR="00000000" w:rsidRDefault="00C4792C" w:rsidP="00C4792C">
          <w:pPr>
            <w:pStyle w:val="A0642F5FA57148F2AA61C9354438F32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A2F6C0FEA4B43D7AB5119CAA6D92511"/>
        <w:category>
          <w:name w:val="General"/>
          <w:gallery w:val="placeholder"/>
        </w:category>
        <w:types>
          <w:type w:val="bbPlcHdr"/>
        </w:types>
        <w:behaviors>
          <w:behavior w:val="content"/>
        </w:behaviors>
        <w:guid w:val="{8E8B7E22-16A5-45A6-B9C0-7BEED6D72BD4}"/>
      </w:docPartPr>
      <w:docPartBody>
        <w:p w:rsidR="00000000" w:rsidRDefault="00C4792C" w:rsidP="00C4792C">
          <w:pPr>
            <w:pStyle w:val="BA2F6C0FEA4B43D7AB5119CAA6D9251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B75FC65EBF54AD9869AA54254FA1500"/>
        <w:category>
          <w:name w:val="General"/>
          <w:gallery w:val="placeholder"/>
        </w:category>
        <w:types>
          <w:type w:val="bbPlcHdr"/>
        </w:types>
        <w:behaviors>
          <w:behavior w:val="content"/>
        </w:behaviors>
        <w:guid w:val="{4C71691C-2E1E-45ED-A00A-19CA3BB0496A}"/>
      </w:docPartPr>
      <w:docPartBody>
        <w:p w:rsidR="00000000" w:rsidRDefault="00C4792C" w:rsidP="00C4792C">
          <w:pPr>
            <w:pStyle w:val="BB75FC65EBF54AD9869AA54254FA150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B6FBB69870543F58CEE6601B712DE8B"/>
        <w:category>
          <w:name w:val="General"/>
          <w:gallery w:val="placeholder"/>
        </w:category>
        <w:types>
          <w:type w:val="bbPlcHdr"/>
        </w:types>
        <w:behaviors>
          <w:behavior w:val="content"/>
        </w:behaviors>
        <w:guid w:val="{0A175F24-4211-4704-864D-154B3C25EF78}"/>
      </w:docPartPr>
      <w:docPartBody>
        <w:p w:rsidR="00000000" w:rsidRDefault="00C4792C" w:rsidP="00C4792C">
          <w:pPr>
            <w:pStyle w:val="EB6FBB69870543F58CEE6601B712DE8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028BE9C978C4D6A83A1AA5DB66A5CB7"/>
        <w:category>
          <w:name w:val="General"/>
          <w:gallery w:val="placeholder"/>
        </w:category>
        <w:types>
          <w:type w:val="bbPlcHdr"/>
        </w:types>
        <w:behaviors>
          <w:behavior w:val="content"/>
        </w:behaviors>
        <w:guid w:val="{39A43E26-BF90-4523-A7B4-7A68A2380EF8}"/>
      </w:docPartPr>
      <w:docPartBody>
        <w:p w:rsidR="00000000" w:rsidRDefault="00C4792C" w:rsidP="00C4792C">
          <w:pPr>
            <w:pStyle w:val="8028BE9C978C4D6A83A1AA5DB66A5CB7"/>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00EBED2957143E5819512CC24B8B9EF"/>
        <w:category>
          <w:name w:val="General"/>
          <w:gallery w:val="placeholder"/>
        </w:category>
        <w:types>
          <w:type w:val="bbPlcHdr"/>
        </w:types>
        <w:behaviors>
          <w:behavior w:val="content"/>
        </w:behaviors>
        <w:guid w:val="{3C996FA6-6342-45D1-8DEE-9B8544251D6D}"/>
      </w:docPartPr>
      <w:docPartBody>
        <w:p w:rsidR="00000000" w:rsidRDefault="00C4792C" w:rsidP="00C4792C">
          <w:pPr>
            <w:pStyle w:val="700EBED2957143E5819512CC24B8B9E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6CCF8AE87C34237B685295288AD4E63"/>
        <w:category>
          <w:name w:val="General"/>
          <w:gallery w:val="placeholder"/>
        </w:category>
        <w:types>
          <w:type w:val="bbPlcHdr"/>
        </w:types>
        <w:behaviors>
          <w:behavior w:val="content"/>
        </w:behaviors>
        <w:guid w:val="{1A296E80-372A-40F8-ADEF-2A476D66F034}"/>
      </w:docPartPr>
      <w:docPartBody>
        <w:p w:rsidR="00000000" w:rsidRDefault="00C4792C" w:rsidP="00C4792C">
          <w:pPr>
            <w:pStyle w:val="E6CCF8AE87C34237B685295288AD4E6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D7235E401AA4168AC4F016A8700B2A2"/>
        <w:category>
          <w:name w:val="General"/>
          <w:gallery w:val="placeholder"/>
        </w:category>
        <w:types>
          <w:type w:val="bbPlcHdr"/>
        </w:types>
        <w:behaviors>
          <w:behavior w:val="content"/>
        </w:behaviors>
        <w:guid w:val="{4D23B617-FCF8-4D9C-A76A-9C9EBDCED6A6}"/>
      </w:docPartPr>
      <w:docPartBody>
        <w:p w:rsidR="00000000" w:rsidRDefault="00C4792C" w:rsidP="00C4792C">
          <w:pPr>
            <w:pStyle w:val="DD7235E401AA4168AC4F016A8700B2A2"/>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9D0360318E8467DA401E625312F1E70"/>
        <w:category>
          <w:name w:val="General"/>
          <w:gallery w:val="placeholder"/>
        </w:category>
        <w:types>
          <w:type w:val="bbPlcHdr"/>
        </w:types>
        <w:behaviors>
          <w:behavior w:val="content"/>
        </w:behaviors>
        <w:guid w:val="{E034BF08-6600-482A-838E-DEF9B1D7CBA7}"/>
      </w:docPartPr>
      <w:docPartBody>
        <w:p w:rsidR="00000000" w:rsidRDefault="00C4792C" w:rsidP="00C4792C">
          <w:pPr>
            <w:pStyle w:val="79D0360318E8467DA401E625312F1E7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AB32E3E38F249D3BD98BA0619B9ACD5"/>
        <w:category>
          <w:name w:val="General"/>
          <w:gallery w:val="placeholder"/>
        </w:category>
        <w:types>
          <w:type w:val="bbPlcHdr"/>
        </w:types>
        <w:behaviors>
          <w:behavior w:val="content"/>
        </w:behaviors>
        <w:guid w:val="{D496FF47-6BD8-4C09-B5DD-C7FD3556F7E3}"/>
      </w:docPartPr>
      <w:docPartBody>
        <w:p w:rsidR="00000000" w:rsidRDefault="00C4792C" w:rsidP="00C4792C">
          <w:pPr>
            <w:pStyle w:val="5AB32E3E38F249D3BD98BA0619B9ACD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B1EDF49E25A459D859C5DEB14913E9D"/>
        <w:category>
          <w:name w:val="General"/>
          <w:gallery w:val="placeholder"/>
        </w:category>
        <w:types>
          <w:type w:val="bbPlcHdr"/>
        </w:types>
        <w:behaviors>
          <w:behavior w:val="content"/>
        </w:behaviors>
        <w:guid w:val="{8F985B60-D9AB-4533-9E4D-97FE4AA78E02}"/>
      </w:docPartPr>
      <w:docPartBody>
        <w:p w:rsidR="00000000" w:rsidRDefault="00C4792C" w:rsidP="00C4792C">
          <w:pPr>
            <w:pStyle w:val="7B1EDF49E25A459D859C5DEB14913E9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66C52DF2BE24C1282C31F4616E9EE9D"/>
        <w:category>
          <w:name w:val="General"/>
          <w:gallery w:val="placeholder"/>
        </w:category>
        <w:types>
          <w:type w:val="bbPlcHdr"/>
        </w:types>
        <w:behaviors>
          <w:behavior w:val="content"/>
        </w:behaviors>
        <w:guid w:val="{BDF27AED-DBB1-4A15-97B2-863CB62E523D}"/>
      </w:docPartPr>
      <w:docPartBody>
        <w:p w:rsidR="00000000" w:rsidRDefault="00C4792C" w:rsidP="00C4792C">
          <w:pPr>
            <w:pStyle w:val="766C52DF2BE24C1282C31F4616E9EE9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6C035F7554E4C7CA16D716FDFE61748"/>
        <w:category>
          <w:name w:val="General"/>
          <w:gallery w:val="placeholder"/>
        </w:category>
        <w:types>
          <w:type w:val="bbPlcHdr"/>
        </w:types>
        <w:behaviors>
          <w:behavior w:val="content"/>
        </w:behaviors>
        <w:guid w:val="{F0083C1C-E368-4AAE-BF96-1C2B33250932}"/>
      </w:docPartPr>
      <w:docPartBody>
        <w:p w:rsidR="00000000" w:rsidRDefault="00C4792C" w:rsidP="00C4792C">
          <w:pPr>
            <w:pStyle w:val="56C035F7554E4C7CA16D716FDFE6174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F1E825552ED4EE98D0AD05217DBA2D6"/>
        <w:category>
          <w:name w:val="General"/>
          <w:gallery w:val="placeholder"/>
        </w:category>
        <w:types>
          <w:type w:val="bbPlcHdr"/>
        </w:types>
        <w:behaviors>
          <w:behavior w:val="content"/>
        </w:behaviors>
        <w:guid w:val="{212BB94A-E539-49AA-8307-A27DB2ED694A}"/>
      </w:docPartPr>
      <w:docPartBody>
        <w:p w:rsidR="00000000" w:rsidRDefault="00C4792C" w:rsidP="00C4792C">
          <w:pPr>
            <w:pStyle w:val="CF1E825552ED4EE98D0AD05217DBA2D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46D82D2BACE4BF8B3663E860CB0F5F6"/>
        <w:category>
          <w:name w:val="General"/>
          <w:gallery w:val="placeholder"/>
        </w:category>
        <w:types>
          <w:type w:val="bbPlcHdr"/>
        </w:types>
        <w:behaviors>
          <w:behavior w:val="content"/>
        </w:behaviors>
        <w:guid w:val="{28906247-0B61-4A9D-AA23-8F2F8BFFDF2F}"/>
      </w:docPartPr>
      <w:docPartBody>
        <w:p w:rsidR="00000000" w:rsidRDefault="00C4792C" w:rsidP="00C4792C">
          <w:pPr>
            <w:pStyle w:val="146D82D2BACE4BF8B3663E860CB0F5F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DD7F52E06324EA997C862A7AF15C73A"/>
        <w:category>
          <w:name w:val="General"/>
          <w:gallery w:val="placeholder"/>
        </w:category>
        <w:types>
          <w:type w:val="bbPlcHdr"/>
        </w:types>
        <w:behaviors>
          <w:behavior w:val="content"/>
        </w:behaviors>
        <w:guid w:val="{ACE51DC7-0458-4083-822E-85937708E6A9}"/>
      </w:docPartPr>
      <w:docPartBody>
        <w:p w:rsidR="00000000" w:rsidRDefault="00C4792C" w:rsidP="00C4792C">
          <w:pPr>
            <w:pStyle w:val="CDD7F52E06324EA997C862A7AF15C73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E2C606C9B0B455CBB397E619EEC6377"/>
        <w:category>
          <w:name w:val="General"/>
          <w:gallery w:val="placeholder"/>
        </w:category>
        <w:types>
          <w:type w:val="bbPlcHdr"/>
        </w:types>
        <w:behaviors>
          <w:behavior w:val="content"/>
        </w:behaviors>
        <w:guid w:val="{4AFBF248-16C6-4664-B68C-7E3DD9BF3B4B}"/>
      </w:docPartPr>
      <w:docPartBody>
        <w:p w:rsidR="00000000" w:rsidRDefault="00C4792C" w:rsidP="00C4792C">
          <w:pPr>
            <w:pStyle w:val="FE2C606C9B0B455CBB397E619EEC6377"/>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39832D6CF9F4AD2A62C2DE248E9294E"/>
        <w:category>
          <w:name w:val="General"/>
          <w:gallery w:val="placeholder"/>
        </w:category>
        <w:types>
          <w:type w:val="bbPlcHdr"/>
        </w:types>
        <w:behaviors>
          <w:behavior w:val="content"/>
        </w:behaviors>
        <w:guid w:val="{CCD0C5BE-1254-4129-9C13-6CF121758AB3}"/>
      </w:docPartPr>
      <w:docPartBody>
        <w:p w:rsidR="00000000" w:rsidRDefault="00C4792C" w:rsidP="00C4792C">
          <w:pPr>
            <w:pStyle w:val="D39832D6CF9F4AD2A62C2DE248E9294E"/>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5DFB42B0A5F443C9ABCE9BF360025F6"/>
        <w:category>
          <w:name w:val="General"/>
          <w:gallery w:val="placeholder"/>
        </w:category>
        <w:types>
          <w:type w:val="bbPlcHdr"/>
        </w:types>
        <w:behaviors>
          <w:behavior w:val="content"/>
        </w:behaviors>
        <w:guid w:val="{7BBF9BA4-B1A6-4E84-A415-CCB73E18500F}"/>
      </w:docPartPr>
      <w:docPartBody>
        <w:p w:rsidR="00000000" w:rsidRDefault="00C4792C" w:rsidP="00C4792C">
          <w:pPr>
            <w:pStyle w:val="F5DFB42B0A5F443C9ABCE9BF360025F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58709257435488DB36DBE75E02CCC56"/>
        <w:category>
          <w:name w:val="General"/>
          <w:gallery w:val="placeholder"/>
        </w:category>
        <w:types>
          <w:type w:val="bbPlcHdr"/>
        </w:types>
        <w:behaviors>
          <w:behavior w:val="content"/>
        </w:behaviors>
        <w:guid w:val="{B0D0C95C-F4C3-4FB1-B711-90F3668445C2}"/>
      </w:docPartPr>
      <w:docPartBody>
        <w:p w:rsidR="00000000" w:rsidRDefault="00C4792C" w:rsidP="00C4792C">
          <w:pPr>
            <w:pStyle w:val="658709257435488DB36DBE75E02CCC5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836F69AEE414EA1BCD40AC4D418AFF1"/>
        <w:category>
          <w:name w:val="General"/>
          <w:gallery w:val="placeholder"/>
        </w:category>
        <w:types>
          <w:type w:val="bbPlcHdr"/>
        </w:types>
        <w:behaviors>
          <w:behavior w:val="content"/>
        </w:behaviors>
        <w:guid w:val="{8F2F23E2-90F9-4628-ADB1-299789C67C97}"/>
      </w:docPartPr>
      <w:docPartBody>
        <w:p w:rsidR="00000000" w:rsidRDefault="00C4792C" w:rsidP="00C4792C">
          <w:pPr>
            <w:pStyle w:val="6836F69AEE414EA1BCD40AC4D418AFF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4B169A31AFF4F11BE080D226F13EB01"/>
        <w:category>
          <w:name w:val="General"/>
          <w:gallery w:val="placeholder"/>
        </w:category>
        <w:types>
          <w:type w:val="bbPlcHdr"/>
        </w:types>
        <w:behaviors>
          <w:behavior w:val="content"/>
        </w:behaviors>
        <w:guid w:val="{04613C61-3674-4364-9E0F-7554903BAACB}"/>
      </w:docPartPr>
      <w:docPartBody>
        <w:p w:rsidR="00000000" w:rsidRDefault="00C4792C" w:rsidP="00C4792C">
          <w:pPr>
            <w:pStyle w:val="44B169A31AFF4F11BE080D226F13EB0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CD9B3EAF6484A21A97EDC44865B5567"/>
        <w:category>
          <w:name w:val="General"/>
          <w:gallery w:val="placeholder"/>
        </w:category>
        <w:types>
          <w:type w:val="bbPlcHdr"/>
        </w:types>
        <w:behaviors>
          <w:behavior w:val="content"/>
        </w:behaviors>
        <w:guid w:val="{6C987681-7050-42E9-9684-9B18B9764533}"/>
      </w:docPartPr>
      <w:docPartBody>
        <w:p w:rsidR="00000000" w:rsidRDefault="00C4792C" w:rsidP="00C4792C">
          <w:pPr>
            <w:pStyle w:val="6CD9B3EAF6484A21A97EDC44865B5567"/>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233C73396F24681AA89614328BD01D8"/>
        <w:category>
          <w:name w:val="General"/>
          <w:gallery w:val="placeholder"/>
        </w:category>
        <w:types>
          <w:type w:val="bbPlcHdr"/>
        </w:types>
        <w:behaviors>
          <w:behavior w:val="content"/>
        </w:behaviors>
        <w:guid w:val="{3778CC2F-9B71-4B55-90A9-A4A3E8DD3F28}"/>
      </w:docPartPr>
      <w:docPartBody>
        <w:p w:rsidR="00000000" w:rsidRDefault="00C4792C" w:rsidP="00C4792C">
          <w:pPr>
            <w:pStyle w:val="2233C73396F24681AA89614328BD01D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8FD888A644F4F6CB2603A8647B8800A"/>
        <w:category>
          <w:name w:val="General"/>
          <w:gallery w:val="placeholder"/>
        </w:category>
        <w:types>
          <w:type w:val="bbPlcHdr"/>
        </w:types>
        <w:behaviors>
          <w:behavior w:val="content"/>
        </w:behaviors>
        <w:guid w:val="{D0C4C09B-1E5D-45BD-A1C2-8D7658EE8CE8}"/>
      </w:docPartPr>
      <w:docPartBody>
        <w:p w:rsidR="00000000" w:rsidRDefault="00C4792C" w:rsidP="00C4792C">
          <w:pPr>
            <w:pStyle w:val="B8FD888A644F4F6CB2603A8647B8800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C11E22DBBAD4FC9AD3F3596556713E3"/>
        <w:category>
          <w:name w:val="General"/>
          <w:gallery w:val="placeholder"/>
        </w:category>
        <w:types>
          <w:type w:val="bbPlcHdr"/>
        </w:types>
        <w:behaviors>
          <w:behavior w:val="content"/>
        </w:behaviors>
        <w:guid w:val="{D350A944-7ADC-475A-B667-0BE191549F74}"/>
      </w:docPartPr>
      <w:docPartBody>
        <w:p w:rsidR="00000000" w:rsidRDefault="00C4792C" w:rsidP="00C4792C">
          <w:pPr>
            <w:pStyle w:val="8C11E22DBBAD4FC9AD3F3596556713E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4F1388154FB46C8AA2FB6408A4B642F"/>
        <w:category>
          <w:name w:val="General"/>
          <w:gallery w:val="placeholder"/>
        </w:category>
        <w:types>
          <w:type w:val="bbPlcHdr"/>
        </w:types>
        <w:behaviors>
          <w:behavior w:val="content"/>
        </w:behaviors>
        <w:guid w:val="{7F05D83D-1F7A-483A-84AF-908EE88E6912}"/>
      </w:docPartPr>
      <w:docPartBody>
        <w:p w:rsidR="00000000" w:rsidRDefault="00C4792C" w:rsidP="00C4792C">
          <w:pPr>
            <w:pStyle w:val="14F1388154FB46C8AA2FB6408A4B642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71959963D3A409493BEF31527E4058C"/>
        <w:category>
          <w:name w:val="General"/>
          <w:gallery w:val="placeholder"/>
        </w:category>
        <w:types>
          <w:type w:val="bbPlcHdr"/>
        </w:types>
        <w:behaviors>
          <w:behavior w:val="content"/>
        </w:behaviors>
        <w:guid w:val="{C3C0B170-2DBF-4C71-905A-828B382517CD}"/>
      </w:docPartPr>
      <w:docPartBody>
        <w:p w:rsidR="00000000" w:rsidRDefault="00C4792C" w:rsidP="00C4792C">
          <w:pPr>
            <w:pStyle w:val="071959963D3A409493BEF31527E4058C"/>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3576AECFB724D8B8981E20DEB37E6D8"/>
        <w:category>
          <w:name w:val="General"/>
          <w:gallery w:val="placeholder"/>
        </w:category>
        <w:types>
          <w:type w:val="bbPlcHdr"/>
        </w:types>
        <w:behaviors>
          <w:behavior w:val="content"/>
        </w:behaviors>
        <w:guid w:val="{34D9817C-1650-40E3-9346-9C4B9AB4A078}"/>
      </w:docPartPr>
      <w:docPartBody>
        <w:p w:rsidR="00000000" w:rsidRDefault="00C4792C" w:rsidP="00C4792C">
          <w:pPr>
            <w:pStyle w:val="33576AECFB724D8B8981E20DEB37E6D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CEAB77E6AA04C109A2D2BA4555FE49A"/>
        <w:category>
          <w:name w:val="General"/>
          <w:gallery w:val="placeholder"/>
        </w:category>
        <w:types>
          <w:type w:val="bbPlcHdr"/>
        </w:types>
        <w:behaviors>
          <w:behavior w:val="content"/>
        </w:behaviors>
        <w:guid w:val="{039AD919-3E6F-41AE-8D45-9F6456D8DBD1}"/>
      </w:docPartPr>
      <w:docPartBody>
        <w:p w:rsidR="00000000" w:rsidRDefault="00C4792C" w:rsidP="00C4792C">
          <w:pPr>
            <w:pStyle w:val="DCEAB77E6AA04C109A2D2BA4555FE49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02EE03A2D5848EFA8443840DB4BB221"/>
        <w:category>
          <w:name w:val="General"/>
          <w:gallery w:val="placeholder"/>
        </w:category>
        <w:types>
          <w:type w:val="bbPlcHdr"/>
        </w:types>
        <w:behaviors>
          <w:behavior w:val="content"/>
        </w:behaviors>
        <w:guid w:val="{012F0B36-C5C2-493A-BE2D-8931C5C96378}"/>
      </w:docPartPr>
      <w:docPartBody>
        <w:p w:rsidR="00000000" w:rsidRDefault="00C4792C" w:rsidP="00C4792C">
          <w:pPr>
            <w:pStyle w:val="E02EE03A2D5848EFA8443840DB4BB22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22953B0B47A49EBA1A3810F663470BD"/>
        <w:category>
          <w:name w:val="General"/>
          <w:gallery w:val="placeholder"/>
        </w:category>
        <w:types>
          <w:type w:val="bbPlcHdr"/>
        </w:types>
        <w:behaviors>
          <w:behavior w:val="content"/>
        </w:behaviors>
        <w:guid w:val="{361473D6-AAE6-4FC0-BC7A-FDB8B90026FF}"/>
      </w:docPartPr>
      <w:docPartBody>
        <w:p w:rsidR="00000000" w:rsidRDefault="00C4792C" w:rsidP="00C4792C">
          <w:pPr>
            <w:pStyle w:val="222953B0B47A49EBA1A3810F663470B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106186983714DACB1C0A61BC91202A6"/>
        <w:category>
          <w:name w:val="General"/>
          <w:gallery w:val="placeholder"/>
        </w:category>
        <w:types>
          <w:type w:val="bbPlcHdr"/>
        </w:types>
        <w:behaviors>
          <w:behavior w:val="content"/>
        </w:behaviors>
        <w:guid w:val="{ED5903DF-40C0-46BD-B34E-63B0E30E428E}"/>
      </w:docPartPr>
      <w:docPartBody>
        <w:p w:rsidR="00000000" w:rsidRDefault="00C4792C" w:rsidP="00C4792C">
          <w:pPr>
            <w:pStyle w:val="8106186983714DACB1C0A61BC91202A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AF5D8DDD95B4B998EE19D9777EA06D0"/>
        <w:category>
          <w:name w:val="General"/>
          <w:gallery w:val="placeholder"/>
        </w:category>
        <w:types>
          <w:type w:val="bbPlcHdr"/>
        </w:types>
        <w:behaviors>
          <w:behavior w:val="content"/>
        </w:behaviors>
        <w:guid w:val="{0FDAF5B7-28E0-495A-AAAE-FFF52D721425}"/>
      </w:docPartPr>
      <w:docPartBody>
        <w:p w:rsidR="00000000" w:rsidRDefault="00C4792C" w:rsidP="00C4792C">
          <w:pPr>
            <w:pStyle w:val="BAF5D8DDD95B4B998EE19D9777EA06D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13C2F8DE0CA4EA3B0F4D56014A0E459"/>
        <w:category>
          <w:name w:val="General"/>
          <w:gallery w:val="placeholder"/>
        </w:category>
        <w:types>
          <w:type w:val="bbPlcHdr"/>
        </w:types>
        <w:behaviors>
          <w:behavior w:val="content"/>
        </w:behaviors>
        <w:guid w:val="{C5A61654-470B-4DB4-A061-FCBCF876CB2F}"/>
      </w:docPartPr>
      <w:docPartBody>
        <w:p w:rsidR="00000000" w:rsidRDefault="00C4792C" w:rsidP="00C4792C">
          <w:pPr>
            <w:pStyle w:val="213C2F8DE0CA4EA3B0F4D56014A0E459"/>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5C61771A1764AF39278E7E9027B82FD"/>
        <w:category>
          <w:name w:val="General"/>
          <w:gallery w:val="placeholder"/>
        </w:category>
        <w:types>
          <w:type w:val="bbPlcHdr"/>
        </w:types>
        <w:behaviors>
          <w:behavior w:val="content"/>
        </w:behaviors>
        <w:guid w:val="{87974ABC-CFD1-4931-BF13-D9A3F0BE4AC3}"/>
      </w:docPartPr>
      <w:docPartBody>
        <w:p w:rsidR="00000000" w:rsidRDefault="00C4792C" w:rsidP="00C4792C">
          <w:pPr>
            <w:pStyle w:val="05C61771A1764AF39278E7E9027B82F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DA8513EE20B422ABCFAB12F8460CAE3"/>
        <w:category>
          <w:name w:val="General"/>
          <w:gallery w:val="placeholder"/>
        </w:category>
        <w:types>
          <w:type w:val="bbPlcHdr"/>
        </w:types>
        <w:behaviors>
          <w:behavior w:val="content"/>
        </w:behaviors>
        <w:guid w:val="{FECA087F-6058-467B-9997-0F8291A6662B}"/>
      </w:docPartPr>
      <w:docPartBody>
        <w:p w:rsidR="00000000" w:rsidRDefault="00C4792C" w:rsidP="00C4792C">
          <w:pPr>
            <w:pStyle w:val="8DA8513EE20B422ABCFAB12F8460CAE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28CCD07741E404796FE4CAAFF67F85E"/>
        <w:category>
          <w:name w:val="General"/>
          <w:gallery w:val="placeholder"/>
        </w:category>
        <w:types>
          <w:type w:val="bbPlcHdr"/>
        </w:types>
        <w:behaviors>
          <w:behavior w:val="content"/>
        </w:behaviors>
        <w:guid w:val="{CC6DE25C-0FB0-4749-B4F5-1594ECC1F603}"/>
      </w:docPartPr>
      <w:docPartBody>
        <w:p w:rsidR="00000000" w:rsidRDefault="00C4792C" w:rsidP="00C4792C">
          <w:pPr>
            <w:pStyle w:val="F28CCD07741E404796FE4CAAFF67F85E"/>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FF4D3C92E334FD9A02B4569D80A1F37"/>
        <w:category>
          <w:name w:val="General"/>
          <w:gallery w:val="placeholder"/>
        </w:category>
        <w:types>
          <w:type w:val="bbPlcHdr"/>
        </w:types>
        <w:behaviors>
          <w:behavior w:val="content"/>
        </w:behaviors>
        <w:guid w:val="{1E9950C0-AB67-4BEB-8313-DDCB31261FAC}"/>
      </w:docPartPr>
      <w:docPartBody>
        <w:p w:rsidR="00000000" w:rsidRDefault="00C4792C" w:rsidP="00C4792C">
          <w:pPr>
            <w:pStyle w:val="AFF4D3C92E334FD9A02B4569D80A1F37"/>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0617D13883944DD8036B708E8CF7D5C"/>
        <w:category>
          <w:name w:val="General"/>
          <w:gallery w:val="placeholder"/>
        </w:category>
        <w:types>
          <w:type w:val="bbPlcHdr"/>
        </w:types>
        <w:behaviors>
          <w:behavior w:val="content"/>
        </w:behaviors>
        <w:guid w:val="{DD209752-B946-4419-9761-858546B33686}"/>
      </w:docPartPr>
      <w:docPartBody>
        <w:p w:rsidR="00000000" w:rsidRDefault="00C4792C" w:rsidP="00C4792C">
          <w:pPr>
            <w:pStyle w:val="B0617D13883944DD8036B708E8CF7D5C"/>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917732F34804E95B6750AB29DA7C661"/>
        <w:category>
          <w:name w:val="General"/>
          <w:gallery w:val="placeholder"/>
        </w:category>
        <w:types>
          <w:type w:val="bbPlcHdr"/>
        </w:types>
        <w:behaviors>
          <w:behavior w:val="content"/>
        </w:behaviors>
        <w:guid w:val="{3F2DAC4E-F5D1-4ED1-BE21-FC6A01A7A4D2}"/>
      </w:docPartPr>
      <w:docPartBody>
        <w:p w:rsidR="00000000" w:rsidRDefault="00C4792C" w:rsidP="00C4792C">
          <w:pPr>
            <w:pStyle w:val="7917732F34804E95B6750AB29DA7C66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DFB54DCD7FB40338D28D68AC757CC2B"/>
        <w:category>
          <w:name w:val="General"/>
          <w:gallery w:val="placeholder"/>
        </w:category>
        <w:types>
          <w:type w:val="bbPlcHdr"/>
        </w:types>
        <w:behaviors>
          <w:behavior w:val="content"/>
        </w:behaviors>
        <w:guid w:val="{26AE2827-3888-475A-B518-A37FEA3B7064}"/>
      </w:docPartPr>
      <w:docPartBody>
        <w:p w:rsidR="00000000" w:rsidRDefault="00C4792C" w:rsidP="00C4792C">
          <w:pPr>
            <w:pStyle w:val="5DFB54DCD7FB40338D28D68AC757CC2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EEF5CEED55D42F888F7961E969D4D36"/>
        <w:category>
          <w:name w:val="General"/>
          <w:gallery w:val="placeholder"/>
        </w:category>
        <w:types>
          <w:type w:val="bbPlcHdr"/>
        </w:types>
        <w:behaviors>
          <w:behavior w:val="content"/>
        </w:behaviors>
        <w:guid w:val="{6235B774-B9EA-4A1F-9111-482D25024EE8}"/>
      </w:docPartPr>
      <w:docPartBody>
        <w:p w:rsidR="00000000" w:rsidRDefault="00C4792C" w:rsidP="00C4792C">
          <w:pPr>
            <w:pStyle w:val="7EEF5CEED55D42F888F7961E969D4D3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9A4837DC982457A96DF0F0C65340419"/>
        <w:category>
          <w:name w:val="General"/>
          <w:gallery w:val="placeholder"/>
        </w:category>
        <w:types>
          <w:type w:val="bbPlcHdr"/>
        </w:types>
        <w:behaviors>
          <w:behavior w:val="content"/>
        </w:behaviors>
        <w:guid w:val="{50FE9064-BF5A-40AE-BE9A-1F59629F5F09}"/>
      </w:docPartPr>
      <w:docPartBody>
        <w:p w:rsidR="00000000" w:rsidRDefault="00C4792C" w:rsidP="00C4792C">
          <w:pPr>
            <w:pStyle w:val="79A4837DC982457A96DF0F0C65340419"/>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EBAAB78AF3D41C1A917A13E701D7514"/>
        <w:category>
          <w:name w:val="General"/>
          <w:gallery w:val="placeholder"/>
        </w:category>
        <w:types>
          <w:type w:val="bbPlcHdr"/>
        </w:types>
        <w:behaviors>
          <w:behavior w:val="content"/>
        </w:behaviors>
        <w:guid w:val="{198F60AB-FC37-4B70-B175-059D86F22722}"/>
      </w:docPartPr>
      <w:docPartBody>
        <w:p w:rsidR="00000000" w:rsidRDefault="00C4792C" w:rsidP="00C4792C">
          <w:pPr>
            <w:pStyle w:val="6EBAAB78AF3D41C1A917A13E701D751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9EA6DD7956E4B77B1A2917D19892A8D"/>
        <w:category>
          <w:name w:val="General"/>
          <w:gallery w:val="placeholder"/>
        </w:category>
        <w:types>
          <w:type w:val="bbPlcHdr"/>
        </w:types>
        <w:behaviors>
          <w:behavior w:val="content"/>
        </w:behaviors>
        <w:guid w:val="{42057CDF-E9EF-4122-BCFD-388D27590CF4}"/>
      </w:docPartPr>
      <w:docPartBody>
        <w:p w:rsidR="00000000" w:rsidRDefault="00C4792C" w:rsidP="00C4792C">
          <w:pPr>
            <w:pStyle w:val="69EA6DD7956E4B77B1A2917D19892A8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20B0629726545E8B9B54245B518BD89"/>
        <w:category>
          <w:name w:val="General"/>
          <w:gallery w:val="placeholder"/>
        </w:category>
        <w:types>
          <w:type w:val="bbPlcHdr"/>
        </w:types>
        <w:behaviors>
          <w:behavior w:val="content"/>
        </w:behaviors>
        <w:guid w:val="{2C5758A2-C4B3-4993-8ECB-765F6C405C72}"/>
      </w:docPartPr>
      <w:docPartBody>
        <w:p w:rsidR="00000000" w:rsidRDefault="00C4792C" w:rsidP="00C4792C">
          <w:pPr>
            <w:pStyle w:val="020B0629726545E8B9B54245B518BD89"/>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815DC79039E4DAEAF8AE2D77116C15C"/>
        <w:category>
          <w:name w:val="General"/>
          <w:gallery w:val="placeholder"/>
        </w:category>
        <w:types>
          <w:type w:val="bbPlcHdr"/>
        </w:types>
        <w:behaviors>
          <w:behavior w:val="content"/>
        </w:behaviors>
        <w:guid w:val="{EB6EAF53-8EF1-48D1-A2BB-9D38A9113276}"/>
      </w:docPartPr>
      <w:docPartBody>
        <w:p w:rsidR="00000000" w:rsidRDefault="00C4792C" w:rsidP="00C4792C">
          <w:pPr>
            <w:pStyle w:val="D815DC79039E4DAEAF8AE2D77116C15C"/>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7A066BC08D943149DD76583FC4CAF92"/>
        <w:category>
          <w:name w:val="General"/>
          <w:gallery w:val="placeholder"/>
        </w:category>
        <w:types>
          <w:type w:val="bbPlcHdr"/>
        </w:types>
        <w:behaviors>
          <w:behavior w:val="content"/>
        </w:behaviors>
        <w:guid w:val="{20FB5826-23F8-4EB2-AF26-15C0F70F9979}"/>
      </w:docPartPr>
      <w:docPartBody>
        <w:p w:rsidR="00000000" w:rsidRDefault="00C4792C" w:rsidP="00C4792C">
          <w:pPr>
            <w:pStyle w:val="97A066BC08D943149DD76583FC4CAF92"/>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353D6DCF6D64CE086059080131235A1"/>
        <w:category>
          <w:name w:val="General"/>
          <w:gallery w:val="placeholder"/>
        </w:category>
        <w:types>
          <w:type w:val="bbPlcHdr"/>
        </w:types>
        <w:behaviors>
          <w:behavior w:val="content"/>
        </w:behaviors>
        <w:guid w:val="{50D53A31-C119-4A7A-8050-E8CAD77D27A5}"/>
      </w:docPartPr>
      <w:docPartBody>
        <w:p w:rsidR="00000000" w:rsidRDefault="00C4792C" w:rsidP="00C4792C">
          <w:pPr>
            <w:pStyle w:val="9353D6DCF6D64CE086059080131235A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63A747F512643F5849275B90E05C388"/>
        <w:category>
          <w:name w:val="General"/>
          <w:gallery w:val="placeholder"/>
        </w:category>
        <w:types>
          <w:type w:val="bbPlcHdr"/>
        </w:types>
        <w:behaviors>
          <w:behavior w:val="content"/>
        </w:behaviors>
        <w:guid w:val="{78BF029F-5D0E-4B58-953D-826A3380D9B3}"/>
      </w:docPartPr>
      <w:docPartBody>
        <w:p w:rsidR="00000000" w:rsidRDefault="00C4792C" w:rsidP="00C4792C">
          <w:pPr>
            <w:pStyle w:val="163A747F512643F5849275B90E05C38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B2D86D0E70347DD964E728BA1F8EFC9"/>
        <w:category>
          <w:name w:val="General"/>
          <w:gallery w:val="placeholder"/>
        </w:category>
        <w:types>
          <w:type w:val="bbPlcHdr"/>
        </w:types>
        <w:behaviors>
          <w:behavior w:val="content"/>
        </w:behaviors>
        <w:guid w:val="{F3136C78-9337-42F0-AA07-E48BD38258BF}"/>
      </w:docPartPr>
      <w:docPartBody>
        <w:p w:rsidR="00000000" w:rsidRDefault="00C4792C" w:rsidP="00C4792C">
          <w:pPr>
            <w:pStyle w:val="9B2D86D0E70347DD964E728BA1F8EFC9"/>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33113BDC18549E4B273E471CDA78EF7"/>
        <w:category>
          <w:name w:val="General"/>
          <w:gallery w:val="placeholder"/>
        </w:category>
        <w:types>
          <w:type w:val="bbPlcHdr"/>
        </w:types>
        <w:behaviors>
          <w:behavior w:val="content"/>
        </w:behaviors>
        <w:guid w:val="{7258FD81-A3E7-4252-B4BF-393F05B0E435}"/>
      </w:docPartPr>
      <w:docPartBody>
        <w:p w:rsidR="00000000" w:rsidRDefault="00C4792C" w:rsidP="00C4792C">
          <w:pPr>
            <w:pStyle w:val="933113BDC18549E4B273E471CDA78EF7"/>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0C1D0D624124A2391737E03CBC0E100"/>
        <w:category>
          <w:name w:val="General"/>
          <w:gallery w:val="placeholder"/>
        </w:category>
        <w:types>
          <w:type w:val="bbPlcHdr"/>
        </w:types>
        <w:behaviors>
          <w:behavior w:val="content"/>
        </w:behaviors>
        <w:guid w:val="{B5B49843-6628-4DDA-9BB1-F659CD53F633}"/>
      </w:docPartPr>
      <w:docPartBody>
        <w:p w:rsidR="00000000" w:rsidRDefault="00C4792C" w:rsidP="00C4792C">
          <w:pPr>
            <w:pStyle w:val="80C1D0D624124A2391737E03CBC0E10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B0F1A2A56E34FD58752CC80420FA7B0"/>
        <w:category>
          <w:name w:val="General"/>
          <w:gallery w:val="placeholder"/>
        </w:category>
        <w:types>
          <w:type w:val="bbPlcHdr"/>
        </w:types>
        <w:behaviors>
          <w:behavior w:val="content"/>
        </w:behaviors>
        <w:guid w:val="{4CAA6435-2829-4B44-B2AB-54983A7A81B6}"/>
      </w:docPartPr>
      <w:docPartBody>
        <w:p w:rsidR="00000000" w:rsidRDefault="00C4792C" w:rsidP="00C4792C">
          <w:pPr>
            <w:pStyle w:val="6B0F1A2A56E34FD58752CC80420FA7B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16BB9D95C624984A4B93744B3DEE730"/>
        <w:category>
          <w:name w:val="General"/>
          <w:gallery w:val="placeholder"/>
        </w:category>
        <w:types>
          <w:type w:val="bbPlcHdr"/>
        </w:types>
        <w:behaviors>
          <w:behavior w:val="content"/>
        </w:behaviors>
        <w:guid w:val="{6D7629AC-BA8A-4DC7-B3B2-6E20A9E619F6}"/>
      </w:docPartPr>
      <w:docPartBody>
        <w:p w:rsidR="00000000" w:rsidRDefault="00C4792C" w:rsidP="00C4792C">
          <w:pPr>
            <w:pStyle w:val="F16BB9D95C624984A4B93744B3DEE73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B2E4A9066474BC397641C9EA6C06985"/>
        <w:category>
          <w:name w:val="General"/>
          <w:gallery w:val="placeholder"/>
        </w:category>
        <w:types>
          <w:type w:val="bbPlcHdr"/>
        </w:types>
        <w:behaviors>
          <w:behavior w:val="content"/>
        </w:behaviors>
        <w:guid w:val="{E82DDFEB-0FC2-4EFB-A921-2D957C44F492}"/>
      </w:docPartPr>
      <w:docPartBody>
        <w:p w:rsidR="00000000" w:rsidRDefault="00C4792C" w:rsidP="00C4792C">
          <w:pPr>
            <w:pStyle w:val="2B2E4A9066474BC397641C9EA6C0698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28A63CD8F9543429CC9D38D044C27D3"/>
        <w:category>
          <w:name w:val="General"/>
          <w:gallery w:val="placeholder"/>
        </w:category>
        <w:types>
          <w:type w:val="bbPlcHdr"/>
        </w:types>
        <w:behaviors>
          <w:behavior w:val="content"/>
        </w:behaviors>
        <w:guid w:val="{CD6A71AF-E309-4D46-9B21-5E35E41E6F0D}"/>
      </w:docPartPr>
      <w:docPartBody>
        <w:p w:rsidR="00000000" w:rsidRDefault="00C4792C" w:rsidP="00C4792C">
          <w:pPr>
            <w:pStyle w:val="728A63CD8F9543429CC9D38D044C27D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63DF8B3B6DC4869B8AAB008EFCB578F"/>
        <w:category>
          <w:name w:val="General"/>
          <w:gallery w:val="placeholder"/>
        </w:category>
        <w:types>
          <w:type w:val="bbPlcHdr"/>
        </w:types>
        <w:behaviors>
          <w:behavior w:val="content"/>
        </w:behaviors>
        <w:guid w:val="{2E94A47F-AAA5-4F61-91C7-11172C533F5E}"/>
      </w:docPartPr>
      <w:docPartBody>
        <w:p w:rsidR="00000000" w:rsidRDefault="00C4792C" w:rsidP="00C4792C">
          <w:pPr>
            <w:pStyle w:val="D63DF8B3B6DC4869B8AAB008EFCB578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3C82A1F60ED4B64AD876F1601E9D721"/>
        <w:category>
          <w:name w:val="General"/>
          <w:gallery w:val="placeholder"/>
        </w:category>
        <w:types>
          <w:type w:val="bbPlcHdr"/>
        </w:types>
        <w:behaviors>
          <w:behavior w:val="content"/>
        </w:behaviors>
        <w:guid w:val="{A45776C8-B2D4-4B05-8EDF-F17309759677}"/>
      </w:docPartPr>
      <w:docPartBody>
        <w:p w:rsidR="00000000" w:rsidRDefault="00C4792C" w:rsidP="00C4792C">
          <w:pPr>
            <w:pStyle w:val="B3C82A1F60ED4B64AD876F1601E9D72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400E037BAC24CA59992520E330DE6C6"/>
        <w:category>
          <w:name w:val="General"/>
          <w:gallery w:val="placeholder"/>
        </w:category>
        <w:types>
          <w:type w:val="bbPlcHdr"/>
        </w:types>
        <w:behaviors>
          <w:behavior w:val="content"/>
        </w:behaviors>
        <w:guid w:val="{B4BFA828-26F5-4597-8535-5EF6437458BE}"/>
      </w:docPartPr>
      <w:docPartBody>
        <w:p w:rsidR="00000000" w:rsidRDefault="00C4792C" w:rsidP="00C4792C">
          <w:pPr>
            <w:pStyle w:val="6400E037BAC24CA59992520E330DE6C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51D4849FD4A4C828CE27E1C60FDF48C"/>
        <w:category>
          <w:name w:val="General"/>
          <w:gallery w:val="placeholder"/>
        </w:category>
        <w:types>
          <w:type w:val="bbPlcHdr"/>
        </w:types>
        <w:behaviors>
          <w:behavior w:val="content"/>
        </w:behaviors>
        <w:guid w:val="{8AFB5AF8-FD94-4B09-8F83-AB4D21B9BFDE}"/>
      </w:docPartPr>
      <w:docPartBody>
        <w:p w:rsidR="00000000" w:rsidRDefault="00C4792C" w:rsidP="00C4792C">
          <w:pPr>
            <w:pStyle w:val="D51D4849FD4A4C828CE27E1C60FDF48C"/>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FD3101D8E5347B1A55E7D0E75D9E68A"/>
        <w:category>
          <w:name w:val="General"/>
          <w:gallery w:val="placeholder"/>
        </w:category>
        <w:types>
          <w:type w:val="bbPlcHdr"/>
        </w:types>
        <w:behaviors>
          <w:behavior w:val="content"/>
        </w:behaviors>
        <w:guid w:val="{F622A695-29AA-4346-BBD0-C9224A546C50}"/>
      </w:docPartPr>
      <w:docPartBody>
        <w:p w:rsidR="00000000" w:rsidRDefault="00C4792C" w:rsidP="00C4792C">
          <w:pPr>
            <w:pStyle w:val="CFD3101D8E5347B1A55E7D0E75D9E68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1DF19BC2D614D3B8869D097987C7573"/>
        <w:category>
          <w:name w:val="General"/>
          <w:gallery w:val="placeholder"/>
        </w:category>
        <w:types>
          <w:type w:val="bbPlcHdr"/>
        </w:types>
        <w:behaviors>
          <w:behavior w:val="content"/>
        </w:behaviors>
        <w:guid w:val="{E68C8E85-42FB-430F-8B1F-B352F99F0D44}"/>
      </w:docPartPr>
      <w:docPartBody>
        <w:p w:rsidR="00000000" w:rsidRDefault="00C4792C" w:rsidP="00C4792C">
          <w:pPr>
            <w:pStyle w:val="71DF19BC2D614D3B8869D097987C757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CE222E18A6B403EBF32FC5BF464B084"/>
        <w:category>
          <w:name w:val="General"/>
          <w:gallery w:val="placeholder"/>
        </w:category>
        <w:types>
          <w:type w:val="bbPlcHdr"/>
        </w:types>
        <w:behaviors>
          <w:behavior w:val="content"/>
        </w:behaviors>
        <w:guid w:val="{6C9D10B5-C884-431C-90D8-BA2894AB069F}"/>
      </w:docPartPr>
      <w:docPartBody>
        <w:p w:rsidR="00000000" w:rsidRDefault="00C4792C" w:rsidP="00C4792C">
          <w:pPr>
            <w:pStyle w:val="CCE222E18A6B403EBF32FC5BF464B08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43AFE341972439B88CBF3A90C9C5F4F"/>
        <w:category>
          <w:name w:val="General"/>
          <w:gallery w:val="placeholder"/>
        </w:category>
        <w:types>
          <w:type w:val="bbPlcHdr"/>
        </w:types>
        <w:behaviors>
          <w:behavior w:val="content"/>
        </w:behaviors>
        <w:guid w:val="{76D28465-00BA-43D3-81C7-52AE031BE86C}"/>
      </w:docPartPr>
      <w:docPartBody>
        <w:p w:rsidR="00000000" w:rsidRDefault="00C4792C" w:rsidP="00C4792C">
          <w:pPr>
            <w:pStyle w:val="343AFE341972439B88CBF3A90C9C5F4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AD7E43A17E2440DB9B5F68AC283468D"/>
        <w:category>
          <w:name w:val="General"/>
          <w:gallery w:val="placeholder"/>
        </w:category>
        <w:types>
          <w:type w:val="bbPlcHdr"/>
        </w:types>
        <w:behaviors>
          <w:behavior w:val="content"/>
        </w:behaviors>
        <w:guid w:val="{CB8FB606-B2B2-4BEE-BAF8-638D47AA694E}"/>
      </w:docPartPr>
      <w:docPartBody>
        <w:p w:rsidR="00000000" w:rsidRDefault="00C4792C" w:rsidP="00C4792C">
          <w:pPr>
            <w:pStyle w:val="EAD7E43A17E2440DB9B5F68AC283468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80775EFBF814F97BE0669C4747DD678"/>
        <w:category>
          <w:name w:val="General"/>
          <w:gallery w:val="placeholder"/>
        </w:category>
        <w:types>
          <w:type w:val="bbPlcHdr"/>
        </w:types>
        <w:behaviors>
          <w:behavior w:val="content"/>
        </w:behaviors>
        <w:guid w:val="{53DAA764-AA7C-4C19-BF06-BF47419DB08D}"/>
      </w:docPartPr>
      <w:docPartBody>
        <w:p w:rsidR="00000000" w:rsidRDefault="00C4792C" w:rsidP="00C4792C">
          <w:pPr>
            <w:pStyle w:val="680775EFBF814F97BE0669C4747DD67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1B14A1F12F8431580DF943F97DBB2E7"/>
        <w:category>
          <w:name w:val="General"/>
          <w:gallery w:val="placeholder"/>
        </w:category>
        <w:types>
          <w:type w:val="bbPlcHdr"/>
        </w:types>
        <w:behaviors>
          <w:behavior w:val="content"/>
        </w:behaviors>
        <w:guid w:val="{7A6C4120-3D30-48DA-A1C8-894D281244CE}"/>
      </w:docPartPr>
      <w:docPartBody>
        <w:p w:rsidR="00000000" w:rsidRDefault="00C4792C" w:rsidP="00C4792C">
          <w:pPr>
            <w:pStyle w:val="71B14A1F12F8431580DF943F97DBB2E7"/>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FE162B27A284D2AA59178AD040F472E"/>
        <w:category>
          <w:name w:val="General"/>
          <w:gallery w:val="placeholder"/>
        </w:category>
        <w:types>
          <w:type w:val="bbPlcHdr"/>
        </w:types>
        <w:behaviors>
          <w:behavior w:val="content"/>
        </w:behaviors>
        <w:guid w:val="{F31B7124-821C-47DE-9769-F7BE161D570B}"/>
      </w:docPartPr>
      <w:docPartBody>
        <w:p w:rsidR="00000000" w:rsidRDefault="00C4792C" w:rsidP="00C4792C">
          <w:pPr>
            <w:pStyle w:val="3FE162B27A284D2AA59178AD040F472E"/>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2CD0EBE59674413A97AF9C993629A24"/>
        <w:category>
          <w:name w:val="General"/>
          <w:gallery w:val="placeholder"/>
        </w:category>
        <w:types>
          <w:type w:val="bbPlcHdr"/>
        </w:types>
        <w:behaviors>
          <w:behavior w:val="content"/>
        </w:behaviors>
        <w:guid w:val="{287AB10F-F133-42F6-B7A0-5E96564EB6AC}"/>
      </w:docPartPr>
      <w:docPartBody>
        <w:p w:rsidR="00000000" w:rsidRDefault="00C4792C" w:rsidP="00C4792C">
          <w:pPr>
            <w:pStyle w:val="E2CD0EBE59674413A97AF9C993629A2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B17524C944043DF8A44D9C6BD6AE48D"/>
        <w:category>
          <w:name w:val="General"/>
          <w:gallery w:val="placeholder"/>
        </w:category>
        <w:types>
          <w:type w:val="bbPlcHdr"/>
        </w:types>
        <w:behaviors>
          <w:behavior w:val="content"/>
        </w:behaviors>
        <w:guid w:val="{40055B5B-7FED-481E-8CA6-66FB3B19A43A}"/>
      </w:docPartPr>
      <w:docPartBody>
        <w:p w:rsidR="00000000" w:rsidRDefault="00C4792C" w:rsidP="00C4792C">
          <w:pPr>
            <w:pStyle w:val="5B17524C944043DF8A44D9C6BD6AE48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7655686EF674FDC84BB521EECB63D0E"/>
        <w:category>
          <w:name w:val="General"/>
          <w:gallery w:val="placeholder"/>
        </w:category>
        <w:types>
          <w:type w:val="bbPlcHdr"/>
        </w:types>
        <w:behaviors>
          <w:behavior w:val="content"/>
        </w:behaviors>
        <w:guid w:val="{54F1BDC3-090C-451C-9196-AD42033A7D83}"/>
      </w:docPartPr>
      <w:docPartBody>
        <w:p w:rsidR="00000000" w:rsidRDefault="00C4792C" w:rsidP="00C4792C">
          <w:pPr>
            <w:pStyle w:val="F7655686EF674FDC84BB521EECB63D0E"/>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7104427485A48F28E4FDA6F553D1BDD"/>
        <w:category>
          <w:name w:val="General"/>
          <w:gallery w:val="placeholder"/>
        </w:category>
        <w:types>
          <w:type w:val="bbPlcHdr"/>
        </w:types>
        <w:behaviors>
          <w:behavior w:val="content"/>
        </w:behaviors>
        <w:guid w:val="{28920C30-023E-4CF1-8949-6AC560750456}"/>
      </w:docPartPr>
      <w:docPartBody>
        <w:p w:rsidR="00000000" w:rsidRDefault="00C4792C" w:rsidP="00C4792C">
          <w:pPr>
            <w:pStyle w:val="B7104427485A48F28E4FDA6F553D1BD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A1EFC587F3B4419B678461130BD18FD"/>
        <w:category>
          <w:name w:val="General"/>
          <w:gallery w:val="placeholder"/>
        </w:category>
        <w:types>
          <w:type w:val="bbPlcHdr"/>
        </w:types>
        <w:behaviors>
          <w:behavior w:val="content"/>
        </w:behaviors>
        <w:guid w:val="{55E22F83-A9B4-4224-8076-47778B14921D}"/>
      </w:docPartPr>
      <w:docPartBody>
        <w:p w:rsidR="00000000" w:rsidRDefault="00C4792C" w:rsidP="00C4792C">
          <w:pPr>
            <w:pStyle w:val="CA1EFC587F3B4419B678461130BD18F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AB620CFA6974E3197F824AB9D048EC4"/>
        <w:category>
          <w:name w:val="General"/>
          <w:gallery w:val="placeholder"/>
        </w:category>
        <w:types>
          <w:type w:val="bbPlcHdr"/>
        </w:types>
        <w:behaviors>
          <w:behavior w:val="content"/>
        </w:behaviors>
        <w:guid w:val="{DEDD3378-BC03-4D15-B353-35725F5D38BE}"/>
      </w:docPartPr>
      <w:docPartBody>
        <w:p w:rsidR="00000000" w:rsidRDefault="00C4792C" w:rsidP="00C4792C">
          <w:pPr>
            <w:pStyle w:val="CAB620CFA6974E3197F824AB9D048EC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0A21266BDD5413898C3AB599A03B863"/>
        <w:category>
          <w:name w:val="General"/>
          <w:gallery w:val="placeholder"/>
        </w:category>
        <w:types>
          <w:type w:val="bbPlcHdr"/>
        </w:types>
        <w:behaviors>
          <w:behavior w:val="content"/>
        </w:behaviors>
        <w:guid w:val="{30187BA4-FE82-41A0-BE4B-059792BDDDE1}"/>
      </w:docPartPr>
      <w:docPartBody>
        <w:p w:rsidR="00000000" w:rsidRDefault="00C4792C" w:rsidP="00C4792C">
          <w:pPr>
            <w:pStyle w:val="C0A21266BDD5413898C3AB599A03B86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F7E39DC3CDE4F348D06BC9C5F969F82"/>
        <w:category>
          <w:name w:val="General"/>
          <w:gallery w:val="placeholder"/>
        </w:category>
        <w:types>
          <w:type w:val="bbPlcHdr"/>
        </w:types>
        <w:behaviors>
          <w:behavior w:val="content"/>
        </w:behaviors>
        <w:guid w:val="{FD3DAE27-2380-4DF6-BEA3-CF8DA581230D}"/>
      </w:docPartPr>
      <w:docPartBody>
        <w:p w:rsidR="00000000" w:rsidRDefault="00C4792C" w:rsidP="00C4792C">
          <w:pPr>
            <w:pStyle w:val="CF7E39DC3CDE4F348D06BC9C5F969F82"/>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BDFA923672D48319EFCF6F5DECD6BB1"/>
        <w:category>
          <w:name w:val="General"/>
          <w:gallery w:val="placeholder"/>
        </w:category>
        <w:types>
          <w:type w:val="bbPlcHdr"/>
        </w:types>
        <w:behaviors>
          <w:behavior w:val="content"/>
        </w:behaviors>
        <w:guid w:val="{8213C0C3-F246-473F-905D-34852DEE22E8}"/>
      </w:docPartPr>
      <w:docPartBody>
        <w:p w:rsidR="00000000" w:rsidRDefault="00C4792C" w:rsidP="00C4792C">
          <w:pPr>
            <w:pStyle w:val="4BDFA923672D48319EFCF6F5DECD6BB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F99EAF98D724C55AC1B7E5DBA82478A"/>
        <w:category>
          <w:name w:val="General"/>
          <w:gallery w:val="placeholder"/>
        </w:category>
        <w:types>
          <w:type w:val="bbPlcHdr"/>
        </w:types>
        <w:behaviors>
          <w:behavior w:val="content"/>
        </w:behaviors>
        <w:guid w:val="{B7BFA882-0133-4EA4-879E-23030942D4E8}"/>
      </w:docPartPr>
      <w:docPartBody>
        <w:p w:rsidR="00000000" w:rsidRDefault="00C4792C" w:rsidP="00C4792C">
          <w:pPr>
            <w:pStyle w:val="4F99EAF98D724C55AC1B7E5DBA82478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2070E80B1274E0AAC9EED2D833E6A0F"/>
        <w:category>
          <w:name w:val="General"/>
          <w:gallery w:val="placeholder"/>
        </w:category>
        <w:types>
          <w:type w:val="bbPlcHdr"/>
        </w:types>
        <w:behaviors>
          <w:behavior w:val="content"/>
        </w:behaviors>
        <w:guid w:val="{F24EC843-FB52-4624-9989-686BB47AB95F}"/>
      </w:docPartPr>
      <w:docPartBody>
        <w:p w:rsidR="00000000" w:rsidRDefault="00C4792C" w:rsidP="00C4792C">
          <w:pPr>
            <w:pStyle w:val="92070E80B1274E0AAC9EED2D833E6A0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7A4C22958AD4F2DB90D01576B3B73A2"/>
        <w:category>
          <w:name w:val="General"/>
          <w:gallery w:val="placeholder"/>
        </w:category>
        <w:types>
          <w:type w:val="bbPlcHdr"/>
        </w:types>
        <w:behaviors>
          <w:behavior w:val="content"/>
        </w:behaviors>
        <w:guid w:val="{17E040A1-6C32-42A5-8C98-F096D190A683}"/>
      </w:docPartPr>
      <w:docPartBody>
        <w:p w:rsidR="00000000" w:rsidRDefault="00C4792C" w:rsidP="00C4792C">
          <w:pPr>
            <w:pStyle w:val="77A4C22958AD4F2DB90D01576B3B73A2"/>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92F41E9ACF5488CB6D6A1D41603EFE9"/>
        <w:category>
          <w:name w:val="General"/>
          <w:gallery w:val="placeholder"/>
        </w:category>
        <w:types>
          <w:type w:val="bbPlcHdr"/>
        </w:types>
        <w:behaviors>
          <w:behavior w:val="content"/>
        </w:behaviors>
        <w:guid w:val="{730BDEEE-038A-407D-A2BE-4B51C44E6567}"/>
      </w:docPartPr>
      <w:docPartBody>
        <w:p w:rsidR="00000000" w:rsidRDefault="00C4792C" w:rsidP="00C4792C">
          <w:pPr>
            <w:pStyle w:val="E92F41E9ACF5488CB6D6A1D41603EFE9"/>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B6A35CB94E546A58201380FDABBC258"/>
        <w:category>
          <w:name w:val="General"/>
          <w:gallery w:val="placeholder"/>
        </w:category>
        <w:types>
          <w:type w:val="bbPlcHdr"/>
        </w:types>
        <w:behaviors>
          <w:behavior w:val="content"/>
        </w:behaviors>
        <w:guid w:val="{792396F0-1EB8-4982-A6BB-A91D1C0229FE}"/>
      </w:docPartPr>
      <w:docPartBody>
        <w:p w:rsidR="00000000" w:rsidRDefault="00C4792C" w:rsidP="00C4792C">
          <w:pPr>
            <w:pStyle w:val="5B6A35CB94E546A58201380FDABBC25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27524A2BBE14D39AC97DF1DFAD69374"/>
        <w:category>
          <w:name w:val="General"/>
          <w:gallery w:val="placeholder"/>
        </w:category>
        <w:types>
          <w:type w:val="bbPlcHdr"/>
        </w:types>
        <w:behaviors>
          <w:behavior w:val="content"/>
        </w:behaviors>
        <w:guid w:val="{353C6B4A-9271-4256-BD58-0FB7B8BF851F}"/>
      </w:docPartPr>
      <w:docPartBody>
        <w:p w:rsidR="00000000" w:rsidRDefault="00C4792C" w:rsidP="00C4792C">
          <w:pPr>
            <w:pStyle w:val="D27524A2BBE14D39AC97DF1DFAD6937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5E2270E79FF4334A645ABC3BE3B8433"/>
        <w:category>
          <w:name w:val="General"/>
          <w:gallery w:val="placeholder"/>
        </w:category>
        <w:types>
          <w:type w:val="bbPlcHdr"/>
        </w:types>
        <w:behaviors>
          <w:behavior w:val="content"/>
        </w:behaviors>
        <w:guid w:val="{D4660C9B-AC85-4C68-B2EA-85F21279B431}"/>
      </w:docPartPr>
      <w:docPartBody>
        <w:p w:rsidR="00000000" w:rsidRDefault="00C4792C" w:rsidP="00C4792C">
          <w:pPr>
            <w:pStyle w:val="A5E2270E79FF4334A645ABC3BE3B843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D065D045B5541F8B748FEE9BB4C2CEE"/>
        <w:category>
          <w:name w:val="General"/>
          <w:gallery w:val="placeholder"/>
        </w:category>
        <w:types>
          <w:type w:val="bbPlcHdr"/>
        </w:types>
        <w:behaviors>
          <w:behavior w:val="content"/>
        </w:behaviors>
        <w:guid w:val="{557CC091-3876-4086-8AE8-1B7C8888DB2E}"/>
      </w:docPartPr>
      <w:docPartBody>
        <w:p w:rsidR="00000000" w:rsidRDefault="00C4792C" w:rsidP="00C4792C">
          <w:pPr>
            <w:pStyle w:val="8D065D045B5541F8B748FEE9BB4C2CEE"/>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D5C8A4B065E46ABBA4A798A9F2C0C93"/>
        <w:category>
          <w:name w:val="General"/>
          <w:gallery w:val="placeholder"/>
        </w:category>
        <w:types>
          <w:type w:val="bbPlcHdr"/>
        </w:types>
        <w:behaviors>
          <w:behavior w:val="content"/>
        </w:behaviors>
        <w:guid w:val="{E870EB40-58AE-4637-B143-157EA04AFB92}"/>
      </w:docPartPr>
      <w:docPartBody>
        <w:p w:rsidR="00000000" w:rsidRDefault="00C4792C" w:rsidP="00C4792C">
          <w:pPr>
            <w:pStyle w:val="7D5C8A4B065E46ABBA4A798A9F2C0C9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7A9CA7C120A41D6A9C688265DD18CF0"/>
        <w:category>
          <w:name w:val="General"/>
          <w:gallery w:val="placeholder"/>
        </w:category>
        <w:types>
          <w:type w:val="bbPlcHdr"/>
        </w:types>
        <w:behaviors>
          <w:behavior w:val="content"/>
        </w:behaviors>
        <w:guid w:val="{78183980-2986-4AA1-B842-336C2361C8F4}"/>
      </w:docPartPr>
      <w:docPartBody>
        <w:p w:rsidR="00000000" w:rsidRDefault="00C4792C" w:rsidP="00C4792C">
          <w:pPr>
            <w:pStyle w:val="B7A9CA7C120A41D6A9C688265DD18CF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986329DDE5544F5868503B3FF9ED8F4"/>
        <w:category>
          <w:name w:val="General"/>
          <w:gallery w:val="placeholder"/>
        </w:category>
        <w:types>
          <w:type w:val="bbPlcHdr"/>
        </w:types>
        <w:behaviors>
          <w:behavior w:val="content"/>
        </w:behaviors>
        <w:guid w:val="{B4EE6635-DB90-4730-B348-3DCADB5565B5}"/>
      </w:docPartPr>
      <w:docPartBody>
        <w:p w:rsidR="00000000" w:rsidRDefault="00C4792C" w:rsidP="00C4792C">
          <w:pPr>
            <w:pStyle w:val="6986329DDE5544F5868503B3FF9ED8F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712B95D2FE0459D833EB261A5BC180B"/>
        <w:category>
          <w:name w:val="General"/>
          <w:gallery w:val="placeholder"/>
        </w:category>
        <w:types>
          <w:type w:val="bbPlcHdr"/>
        </w:types>
        <w:behaviors>
          <w:behavior w:val="content"/>
        </w:behaviors>
        <w:guid w:val="{5EB2D18E-2492-465D-82BA-3A96E1B49628}"/>
      </w:docPartPr>
      <w:docPartBody>
        <w:p w:rsidR="00000000" w:rsidRDefault="00C4792C" w:rsidP="00C4792C">
          <w:pPr>
            <w:pStyle w:val="0712B95D2FE0459D833EB261A5BC180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76ABF8469494E508B16163828E4DF66"/>
        <w:category>
          <w:name w:val="General"/>
          <w:gallery w:val="placeholder"/>
        </w:category>
        <w:types>
          <w:type w:val="bbPlcHdr"/>
        </w:types>
        <w:behaviors>
          <w:behavior w:val="content"/>
        </w:behaviors>
        <w:guid w:val="{A72DD889-20FC-41B7-AC11-2204CF3586BA}"/>
      </w:docPartPr>
      <w:docPartBody>
        <w:p w:rsidR="00000000" w:rsidRDefault="00C4792C" w:rsidP="00C4792C">
          <w:pPr>
            <w:pStyle w:val="676ABF8469494E508B16163828E4DF6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E20E2F7A1534278B05B01CF9E2FD47C"/>
        <w:category>
          <w:name w:val="General"/>
          <w:gallery w:val="placeholder"/>
        </w:category>
        <w:types>
          <w:type w:val="bbPlcHdr"/>
        </w:types>
        <w:behaviors>
          <w:behavior w:val="content"/>
        </w:behaviors>
        <w:guid w:val="{01391578-64B2-4FEC-8701-B025650BA352}"/>
      </w:docPartPr>
      <w:docPartBody>
        <w:p w:rsidR="00000000" w:rsidRDefault="00C4792C" w:rsidP="00C4792C">
          <w:pPr>
            <w:pStyle w:val="4E20E2F7A1534278B05B01CF9E2FD47C"/>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BCCFB7966074E25A6993407683E1E12"/>
        <w:category>
          <w:name w:val="General"/>
          <w:gallery w:val="placeholder"/>
        </w:category>
        <w:types>
          <w:type w:val="bbPlcHdr"/>
        </w:types>
        <w:behaviors>
          <w:behavior w:val="content"/>
        </w:behaviors>
        <w:guid w:val="{B7FCB3CA-8A85-4054-98D9-5A8948097C34}"/>
      </w:docPartPr>
      <w:docPartBody>
        <w:p w:rsidR="00000000" w:rsidRDefault="00C4792C" w:rsidP="00C4792C">
          <w:pPr>
            <w:pStyle w:val="4BCCFB7966074E25A6993407683E1E12"/>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56044683EE94EA9A3B137A2614EE7F6"/>
        <w:category>
          <w:name w:val="General"/>
          <w:gallery w:val="placeholder"/>
        </w:category>
        <w:types>
          <w:type w:val="bbPlcHdr"/>
        </w:types>
        <w:behaviors>
          <w:behavior w:val="content"/>
        </w:behaviors>
        <w:guid w:val="{5B13A85D-06CA-486D-AD1F-0E628B4368C4}"/>
      </w:docPartPr>
      <w:docPartBody>
        <w:p w:rsidR="00000000" w:rsidRDefault="00C4792C" w:rsidP="00C4792C">
          <w:pPr>
            <w:pStyle w:val="656044683EE94EA9A3B137A2614EE7F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989944956C24EA783E24DD803941245"/>
        <w:category>
          <w:name w:val="General"/>
          <w:gallery w:val="placeholder"/>
        </w:category>
        <w:types>
          <w:type w:val="bbPlcHdr"/>
        </w:types>
        <w:behaviors>
          <w:behavior w:val="content"/>
        </w:behaviors>
        <w:guid w:val="{DBC4D63F-5E95-41DC-B505-1199347F30B1}"/>
      </w:docPartPr>
      <w:docPartBody>
        <w:p w:rsidR="00000000" w:rsidRDefault="00C4792C" w:rsidP="00C4792C">
          <w:pPr>
            <w:pStyle w:val="1989944956C24EA783E24DD80394124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1B7BFF3598045DAB18D6781715046E4"/>
        <w:category>
          <w:name w:val="General"/>
          <w:gallery w:val="placeholder"/>
        </w:category>
        <w:types>
          <w:type w:val="bbPlcHdr"/>
        </w:types>
        <w:behaviors>
          <w:behavior w:val="content"/>
        </w:behaviors>
        <w:guid w:val="{59D4A4F7-5B52-4AFE-AE64-96CFE76A721A}"/>
      </w:docPartPr>
      <w:docPartBody>
        <w:p w:rsidR="00000000" w:rsidRDefault="00C4792C" w:rsidP="00C4792C">
          <w:pPr>
            <w:pStyle w:val="41B7BFF3598045DAB18D6781715046E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14F41B437AA42C397B3F46D93ED9A4A"/>
        <w:category>
          <w:name w:val="General"/>
          <w:gallery w:val="placeholder"/>
        </w:category>
        <w:types>
          <w:type w:val="bbPlcHdr"/>
        </w:types>
        <w:behaviors>
          <w:behavior w:val="content"/>
        </w:behaviors>
        <w:guid w:val="{A4EC34C1-575C-40CB-AB94-6AAB34387E5E}"/>
      </w:docPartPr>
      <w:docPartBody>
        <w:p w:rsidR="00000000" w:rsidRDefault="00C4792C" w:rsidP="00C4792C">
          <w:pPr>
            <w:pStyle w:val="514F41B437AA42C397B3F46D93ED9A4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AF248CEC7C24BDE9F0B5668EE3469DD"/>
        <w:category>
          <w:name w:val="General"/>
          <w:gallery w:val="placeholder"/>
        </w:category>
        <w:types>
          <w:type w:val="bbPlcHdr"/>
        </w:types>
        <w:behaviors>
          <w:behavior w:val="content"/>
        </w:behaviors>
        <w:guid w:val="{F7C0A4A9-DC05-41F5-B5E0-E53BC3F2FECD}"/>
      </w:docPartPr>
      <w:docPartBody>
        <w:p w:rsidR="00000000" w:rsidRDefault="00C4792C" w:rsidP="00C4792C">
          <w:pPr>
            <w:pStyle w:val="5AF248CEC7C24BDE9F0B5668EE3469D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B640CD393484A689D61C6660681BFED"/>
        <w:category>
          <w:name w:val="General"/>
          <w:gallery w:val="placeholder"/>
        </w:category>
        <w:types>
          <w:type w:val="bbPlcHdr"/>
        </w:types>
        <w:behaviors>
          <w:behavior w:val="content"/>
        </w:behaviors>
        <w:guid w:val="{62D7130F-53FD-428A-8FCE-90A5A205BA7F}"/>
      </w:docPartPr>
      <w:docPartBody>
        <w:p w:rsidR="00000000" w:rsidRDefault="00C4792C" w:rsidP="00C4792C">
          <w:pPr>
            <w:pStyle w:val="5B640CD393484A689D61C6660681BFE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D59A6B8D9C048A1A5675779B65FD2EC"/>
        <w:category>
          <w:name w:val="General"/>
          <w:gallery w:val="placeholder"/>
        </w:category>
        <w:types>
          <w:type w:val="bbPlcHdr"/>
        </w:types>
        <w:behaviors>
          <w:behavior w:val="content"/>
        </w:behaviors>
        <w:guid w:val="{0D95013B-5C75-4075-BE25-1A4E0030DC3D}"/>
      </w:docPartPr>
      <w:docPartBody>
        <w:p w:rsidR="00000000" w:rsidRDefault="00C4792C" w:rsidP="00C4792C">
          <w:pPr>
            <w:pStyle w:val="4D59A6B8D9C048A1A5675779B65FD2EC"/>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6AD9D13995647F1B642F0855E61AA15"/>
        <w:category>
          <w:name w:val="General"/>
          <w:gallery w:val="placeholder"/>
        </w:category>
        <w:types>
          <w:type w:val="bbPlcHdr"/>
        </w:types>
        <w:behaviors>
          <w:behavior w:val="content"/>
        </w:behaviors>
        <w:guid w:val="{F968160B-A204-4D7B-8E53-84A1054EDCD0}"/>
      </w:docPartPr>
      <w:docPartBody>
        <w:p w:rsidR="00000000" w:rsidRDefault="00C4792C" w:rsidP="00C4792C">
          <w:pPr>
            <w:pStyle w:val="46AD9D13995647F1B642F0855E61AA1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974E50268E5449E9A4AA11A5D9764A8"/>
        <w:category>
          <w:name w:val="General"/>
          <w:gallery w:val="placeholder"/>
        </w:category>
        <w:types>
          <w:type w:val="bbPlcHdr"/>
        </w:types>
        <w:behaviors>
          <w:behavior w:val="content"/>
        </w:behaviors>
        <w:guid w:val="{A754113B-C8A3-4225-814F-3481F478F027}"/>
      </w:docPartPr>
      <w:docPartBody>
        <w:p w:rsidR="00000000" w:rsidRDefault="00C4792C" w:rsidP="00C4792C">
          <w:pPr>
            <w:pStyle w:val="C974E50268E5449E9A4AA11A5D9764A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45A1BF526ED43B986BF2A2CFD94959A"/>
        <w:category>
          <w:name w:val="General"/>
          <w:gallery w:val="placeholder"/>
        </w:category>
        <w:types>
          <w:type w:val="bbPlcHdr"/>
        </w:types>
        <w:behaviors>
          <w:behavior w:val="content"/>
        </w:behaviors>
        <w:guid w:val="{734BE12E-86AA-4C02-BB91-81FB66C43F54}"/>
      </w:docPartPr>
      <w:docPartBody>
        <w:p w:rsidR="00000000" w:rsidRDefault="00C4792C" w:rsidP="00C4792C">
          <w:pPr>
            <w:pStyle w:val="C45A1BF526ED43B986BF2A2CFD94959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4BFD7C5D82B4FCEA102D095640CE946"/>
        <w:category>
          <w:name w:val="General"/>
          <w:gallery w:val="placeholder"/>
        </w:category>
        <w:types>
          <w:type w:val="bbPlcHdr"/>
        </w:types>
        <w:behaviors>
          <w:behavior w:val="content"/>
        </w:behaviors>
        <w:guid w:val="{56997A1F-A1FF-41DA-BF47-CA7E0398F2A9}"/>
      </w:docPartPr>
      <w:docPartBody>
        <w:p w:rsidR="00000000" w:rsidRDefault="00C4792C" w:rsidP="00C4792C">
          <w:pPr>
            <w:pStyle w:val="74BFD7C5D82B4FCEA102D095640CE94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1E757CB91074332B6C5A1A71AB67075"/>
        <w:category>
          <w:name w:val="General"/>
          <w:gallery w:val="placeholder"/>
        </w:category>
        <w:types>
          <w:type w:val="bbPlcHdr"/>
        </w:types>
        <w:behaviors>
          <w:behavior w:val="content"/>
        </w:behaviors>
        <w:guid w:val="{EE4A07DD-B31E-44A5-A946-A15C8A0D23B1}"/>
      </w:docPartPr>
      <w:docPartBody>
        <w:p w:rsidR="00000000" w:rsidRDefault="00C4792C" w:rsidP="00C4792C">
          <w:pPr>
            <w:pStyle w:val="31E757CB91074332B6C5A1A71AB6707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4D95ED2AC98473FB707750EBC0AFA0D"/>
        <w:category>
          <w:name w:val="General"/>
          <w:gallery w:val="placeholder"/>
        </w:category>
        <w:types>
          <w:type w:val="bbPlcHdr"/>
        </w:types>
        <w:behaviors>
          <w:behavior w:val="content"/>
        </w:behaviors>
        <w:guid w:val="{73EC3967-49F7-43A9-B932-5A68DBC7AE48}"/>
      </w:docPartPr>
      <w:docPartBody>
        <w:p w:rsidR="00000000" w:rsidRDefault="00C4792C" w:rsidP="00C4792C">
          <w:pPr>
            <w:pStyle w:val="D4D95ED2AC98473FB707750EBC0AFA0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A8BA5BEF0584274A8DA53C004EB2C08"/>
        <w:category>
          <w:name w:val="General"/>
          <w:gallery w:val="placeholder"/>
        </w:category>
        <w:types>
          <w:type w:val="bbPlcHdr"/>
        </w:types>
        <w:behaviors>
          <w:behavior w:val="content"/>
        </w:behaviors>
        <w:guid w:val="{9DF4E123-1063-45C5-9545-06EC42EE80D5}"/>
      </w:docPartPr>
      <w:docPartBody>
        <w:p w:rsidR="00000000" w:rsidRDefault="00C4792C" w:rsidP="00C4792C">
          <w:pPr>
            <w:pStyle w:val="2A8BA5BEF0584274A8DA53C004EB2C0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6DB01ED81424972A9E634189D6375B1"/>
        <w:category>
          <w:name w:val="General"/>
          <w:gallery w:val="placeholder"/>
        </w:category>
        <w:types>
          <w:type w:val="bbPlcHdr"/>
        </w:types>
        <w:behaviors>
          <w:behavior w:val="content"/>
        </w:behaviors>
        <w:guid w:val="{6856A4C7-1187-42BF-9559-A48738751F69}"/>
      </w:docPartPr>
      <w:docPartBody>
        <w:p w:rsidR="00000000" w:rsidRDefault="00C4792C" w:rsidP="00C4792C">
          <w:pPr>
            <w:pStyle w:val="96DB01ED81424972A9E634189D6375B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ECC0F9CF4164384B26F99FBB96EA8D1"/>
        <w:category>
          <w:name w:val="General"/>
          <w:gallery w:val="placeholder"/>
        </w:category>
        <w:types>
          <w:type w:val="bbPlcHdr"/>
        </w:types>
        <w:behaviors>
          <w:behavior w:val="content"/>
        </w:behaviors>
        <w:guid w:val="{AA1EB0BE-6482-4AF8-8B64-34F2267C5984}"/>
      </w:docPartPr>
      <w:docPartBody>
        <w:p w:rsidR="00000000" w:rsidRDefault="00C4792C" w:rsidP="00C4792C">
          <w:pPr>
            <w:pStyle w:val="5ECC0F9CF4164384B26F99FBB96EA8D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D71DC7888664E3B9CC75EE4E30D2613"/>
        <w:category>
          <w:name w:val="General"/>
          <w:gallery w:val="placeholder"/>
        </w:category>
        <w:types>
          <w:type w:val="bbPlcHdr"/>
        </w:types>
        <w:behaviors>
          <w:behavior w:val="content"/>
        </w:behaviors>
        <w:guid w:val="{92456083-76D7-4B4E-9E8D-E9B2616C246F}"/>
      </w:docPartPr>
      <w:docPartBody>
        <w:p w:rsidR="00000000" w:rsidRDefault="00C4792C" w:rsidP="00C4792C">
          <w:pPr>
            <w:pStyle w:val="DD71DC7888664E3B9CC75EE4E30D261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D187E2890334CF8A80773A2CE25E3DE"/>
        <w:category>
          <w:name w:val="General"/>
          <w:gallery w:val="placeholder"/>
        </w:category>
        <w:types>
          <w:type w:val="bbPlcHdr"/>
        </w:types>
        <w:behaviors>
          <w:behavior w:val="content"/>
        </w:behaviors>
        <w:guid w:val="{1313CC3C-659E-4FEF-A002-8B193263456C}"/>
      </w:docPartPr>
      <w:docPartBody>
        <w:p w:rsidR="00000000" w:rsidRDefault="00C4792C" w:rsidP="00C4792C">
          <w:pPr>
            <w:pStyle w:val="CD187E2890334CF8A80773A2CE25E3DE"/>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14CBE3CF39D4134A939C51886F2B9B5"/>
        <w:category>
          <w:name w:val="General"/>
          <w:gallery w:val="placeholder"/>
        </w:category>
        <w:types>
          <w:type w:val="bbPlcHdr"/>
        </w:types>
        <w:behaviors>
          <w:behavior w:val="content"/>
        </w:behaviors>
        <w:guid w:val="{8DC7B9B1-31CE-49F8-BB4C-745ED4698456}"/>
      </w:docPartPr>
      <w:docPartBody>
        <w:p w:rsidR="00000000" w:rsidRDefault="00C4792C" w:rsidP="00C4792C">
          <w:pPr>
            <w:pStyle w:val="714CBE3CF39D4134A939C51886F2B9B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194F49FF64F4D71B7688BD8733DE5FC"/>
        <w:category>
          <w:name w:val="General"/>
          <w:gallery w:val="placeholder"/>
        </w:category>
        <w:types>
          <w:type w:val="bbPlcHdr"/>
        </w:types>
        <w:behaviors>
          <w:behavior w:val="content"/>
        </w:behaviors>
        <w:guid w:val="{4F2406AF-4F06-442C-8DF6-B3AC7EDE5CCA}"/>
      </w:docPartPr>
      <w:docPartBody>
        <w:p w:rsidR="00000000" w:rsidRDefault="00C4792C" w:rsidP="00C4792C">
          <w:pPr>
            <w:pStyle w:val="D194F49FF64F4D71B7688BD8733DE5FC"/>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FC5C7ABC5E44D4B83B9342B02A91C51"/>
        <w:category>
          <w:name w:val="General"/>
          <w:gallery w:val="placeholder"/>
        </w:category>
        <w:types>
          <w:type w:val="bbPlcHdr"/>
        </w:types>
        <w:behaviors>
          <w:behavior w:val="content"/>
        </w:behaviors>
        <w:guid w:val="{9A2A6915-213B-4CF2-B7B3-793F291A8D50}"/>
      </w:docPartPr>
      <w:docPartBody>
        <w:p w:rsidR="00000000" w:rsidRDefault="00C4792C" w:rsidP="00C4792C">
          <w:pPr>
            <w:pStyle w:val="CFC5C7ABC5E44D4B83B9342B02A91C5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0457988506C4929B4A23BFAE825265B"/>
        <w:category>
          <w:name w:val="General"/>
          <w:gallery w:val="placeholder"/>
        </w:category>
        <w:types>
          <w:type w:val="bbPlcHdr"/>
        </w:types>
        <w:behaviors>
          <w:behavior w:val="content"/>
        </w:behaviors>
        <w:guid w:val="{5CC05F33-F8C3-414B-B128-C2999C4FF3E4}"/>
      </w:docPartPr>
      <w:docPartBody>
        <w:p w:rsidR="00000000" w:rsidRDefault="00C4792C" w:rsidP="00C4792C">
          <w:pPr>
            <w:pStyle w:val="60457988506C4929B4A23BFAE825265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72DE63E6EFE4D4C93310666720CFB46"/>
        <w:category>
          <w:name w:val="General"/>
          <w:gallery w:val="placeholder"/>
        </w:category>
        <w:types>
          <w:type w:val="bbPlcHdr"/>
        </w:types>
        <w:behaviors>
          <w:behavior w:val="content"/>
        </w:behaviors>
        <w:guid w:val="{710BA794-62D3-49AD-B884-92FF1EA1026C}"/>
      </w:docPartPr>
      <w:docPartBody>
        <w:p w:rsidR="00000000" w:rsidRDefault="00C4792C" w:rsidP="00C4792C">
          <w:pPr>
            <w:pStyle w:val="C72DE63E6EFE4D4C93310666720CFB4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396BB2C275740C4A6C9ACFC038D1144"/>
        <w:category>
          <w:name w:val="General"/>
          <w:gallery w:val="placeholder"/>
        </w:category>
        <w:types>
          <w:type w:val="bbPlcHdr"/>
        </w:types>
        <w:behaviors>
          <w:behavior w:val="content"/>
        </w:behaviors>
        <w:guid w:val="{B287478A-C607-4B80-9F4B-0DC5F275A4E8}"/>
      </w:docPartPr>
      <w:docPartBody>
        <w:p w:rsidR="00000000" w:rsidRDefault="00C4792C" w:rsidP="00C4792C">
          <w:pPr>
            <w:pStyle w:val="9396BB2C275740C4A6C9ACFC038D114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336CA5D2DD847FC8B8AFDF55044FA1D"/>
        <w:category>
          <w:name w:val="General"/>
          <w:gallery w:val="placeholder"/>
        </w:category>
        <w:types>
          <w:type w:val="bbPlcHdr"/>
        </w:types>
        <w:behaviors>
          <w:behavior w:val="content"/>
        </w:behaviors>
        <w:guid w:val="{F59FDA87-1ED7-47FE-BD2A-6D342F1557B2}"/>
      </w:docPartPr>
      <w:docPartBody>
        <w:p w:rsidR="00000000" w:rsidRDefault="00C4792C" w:rsidP="00C4792C">
          <w:pPr>
            <w:pStyle w:val="D336CA5D2DD847FC8B8AFDF55044FA1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092C1F41C36494B8932566D3C36BDF9"/>
        <w:category>
          <w:name w:val="General"/>
          <w:gallery w:val="placeholder"/>
        </w:category>
        <w:types>
          <w:type w:val="bbPlcHdr"/>
        </w:types>
        <w:behaviors>
          <w:behavior w:val="content"/>
        </w:behaviors>
        <w:guid w:val="{0E5A4CA7-40F4-4088-93DC-2DCCE1971055}"/>
      </w:docPartPr>
      <w:docPartBody>
        <w:p w:rsidR="00000000" w:rsidRDefault="00C4792C" w:rsidP="00C4792C">
          <w:pPr>
            <w:pStyle w:val="D092C1F41C36494B8932566D3C36BDF9"/>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E608545842642D880392A977EC489B3"/>
        <w:category>
          <w:name w:val="General"/>
          <w:gallery w:val="placeholder"/>
        </w:category>
        <w:types>
          <w:type w:val="bbPlcHdr"/>
        </w:types>
        <w:behaviors>
          <w:behavior w:val="content"/>
        </w:behaviors>
        <w:guid w:val="{1F659046-F069-458E-8EC1-E4744BF7EE33}"/>
      </w:docPartPr>
      <w:docPartBody>
        <w:p w:rsidR="00000000" w:rsidRDefault="00C4792C" w:rsidP="00C4792C">
          <w:pPr>
            <w:pStyle w:val="1E608545842642D880392A977EC489B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0C9CBCFD32F4DE08D84D3A42F344195"/>
        <w:category>
          <w:name w:val="General"/>
          <w:gallery w:val="placeholder"/>
        </w:category>
        <w:types>
          <w:type w:val="bbPlcHdr"/>
        </w:types>
        <w:behaviors>
          <w:behavior w:val="content"/>
        </w:behaviors>
        <w:guid w:val="{6131DC86-CB1B-4D51-9627-F39B1F60034A}"/>
      </w:docPartPr>
      <w:docPartBody>
        <w:p w:rsidR="00000000" w:rsidRDefault="00C4792C" w:rsidP="00C4792C">
          <w:pPr>
            <w:pStyle w:val="A0C9CBCFD32F4DE08D84D3A42F34419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0CDA6A05C044D34BB94BF28B462FC13"/>
        <w:category>
          <w:name w:val="General"/>
          <w:gallery w:val="placeholder"/>
        </w:category>
        <w:types>
          <w:type w:val="bbPlcHdr"/>
        </w:types>
        <w:behaviors>
          <w:behavior w:val="content"/>
        </w:behaviors>
        <w:guid w:val="{9B94F8CF-C9DF-4A21-805A-5D2267483206}"/>
      </w:docPartPr>
      <w:docPartBody>
        <w:p w:rsidR="00000000" w:rsidRDefault="00C4792C" w:rsidP="00C4792C">
          <w:pPr>
            <w:pStyle w:val="E0CDA6A05C044D34BB94BF28B462FC1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C6D685AD54445469D31C4A46D5928C8"/>
        <w:category>
          <w:name w:val="General"/>
          <w:gallery w:val="placeholder"/>
        </w:category>
        <w:types>
          <w:type w:val="bbPlcHdr"/>
        </w:types>
        <w:behaviors>
          <w:behavior w:val="content"/>
        </w:behaviors>
        <w:guid w:val="{AD79618B-E5A5-4B5D-9520-1FA0DE0CC5D5}"/>
      </w:docPartPr>
      <w:docPartBody>
        <w:p w:rsidR="00000000" w:rsidRDefault="00C4792C" w:rsidP="00C4792C">
          <w:pPr>
            <w:pStyle w:val="5C6D685AD54445469D31C4A46D5928C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C48510D4CEB4984A4DACCC3BCE45110"/>
        <w:category>
          <w:name w:val="General"/>
          <w:gallery w:val="placeholder"/>
        </w:category>
        <w:types>
          <w:type w:val="bbPlcHdr"/>
        </w:types>
        <w:behaviors>
          <w:behavior w:val="content"/>
        </w:behaviors>
        <w:guid w:val="{3F59ACAA-A624-4063-92F8-A8563888E8B1}"/>
      </w:docPartPr>
      <w:docPartBody>
        <w:p w:rsidR="00000000" w:rsidRDefault="00C4792C" w:rsidP="00C4792C">
          <w:pPr>
            <w:pStyle w:val="CC48510D4CEB4984A4DACCC3BCE4511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4E3B16606744926BEFCE4242A930C44"/>
        <w:category>
          <w:name w:val="General"/>
          <w:gallery w:val="placeholder"/>
        </w:category>
        <w:types>
          <w:type w:val="bbPlcHdr"/>
        </w:types>
        <w:behaviors>
          <w:behavior w:val="content"/>
        </w:behaviors>
        <w:guid w:val="{87162559-E6FE-40F7-ACF1-DC31B1D1DAE7}"/>
      </w:docPartPr>
      <w:docPartBody>
        <w:p w:rsidR="00000000" w:rsidRDefault="00C4792C" w:rsidP="00C4792C">
          <w:pPr>
            <w:pStyle w:val="94E3B16606744926BEFCE4242A930C4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A5999128588410C9E4071FE3C9F86D2"/>
        <w:category>
          <w:name w:val="General"/>
          <w:gallery w:val="placeholder"/>
        </w:category>
        <w:types>
          <w:type w:val="bbPlcHdr"/>
        </w:types>
        <w:behaviors>
          <w:behavior w:val="content"/>
        </w:behaviors>
        <w:guid w:val="{F8F2AF62-8454-4815-A036-6967BB7AE0E8}"/>
      </w:docPartPr>
      <w:docPartBody>
        <w:p w:rsidR="00000000" w:rsidRDefault="00C4792C" w:rsidP="00C4792C">
          <w:pPr>
            <w:pStyle w:val="3A5999128588410C9E4071FE3C9F86D2"/>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7DE56200EDE4A818184F739EAFBE46F"/>
        <w:category>
          <w:name w:val="General"/>
          <w:gallery w:val="placeholder"/>
        </w:category>
        <w:types>
          <w:type w:val="bbPlcHdr"/>
        </w:types>
        <w:behaviors>
          <w:behavior w:val="content"/>
        </w:behaviors>
        <w:guid w:val="{FFDEDE93-A4A7-48D3-B5BE-C9B586579FD4}"/>
      </w:docPartPr>
      <w:docPartBody>
        <w:p w:rsidR="00000000" w:rsidRDefault="00C4792C" w:rsidP="00C4792C">
          <w:pPr>
            <w:pStyle w:val="37DE56200EDE4A818184F739EAFBE46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F623F96BB2F4DD5BE26546A66BD82C0"/>
        <w:category>
          <w:name w:val="General"/>
          <w:gallery w:val="placeholder"/>
        </w:category>
        <w:types>
          <w:type w:val="bbPlcHdr"/>
        </w:types>
        <w:behaviors>
          <w:behavior w:val="content"/>
        </w:behaviors>
        <w:guid w:val="{AEE55FC7-4A6D-4477-ABB6-5DEA422E5578}"/>
      </w:docPartPr>
      <w:docPartBody>
        <w:p w:rsidR="00000000" w:rsidRDefault="00C4792C" w:rsidP="00C4792C">
          <w:pPr>
            <w:pStyle w:val="2F623F96BB2F4DD5BE26546A66BD82C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0A0045E9B5845E796CB30FE1C8BBA1B"/>
        <w:category>
          <w:name w:val="General"/>
          <w:gallery w:val="placeholder"/>
        </w:category>
        <w:types>
          <w:type w:val="bbPlcHdr"/>
        </w:types>
        <w:behaviors>
          <w:behavior w:val="content"/>
        </w:behaviors>
        <w:guid w:val="{89803683-17E3-458D-940B-9425D250B786}"/>
      </w:docPartPr>
      <w:docPartBody>
        <w:p w:rsidR="00000000" w:rsidRDefault="00C4792C" w:rsidP="00C4792C">
          <w:pPr>
            <w:pStyle w:val="30A0045E9B5845E796CB30FE1C8BBA1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DCD460FE26941F5918AEF9A411C80FB"/>
        <w:category>
          <w:name w:val="General"/>
          <w:gallery w:val="placeholder"/>
        </w:category>
        <w:types>
          <w:type w:val="bbPlcHdr"/>
        </w:types>
        <w:behaviors>
          <w:behavior w:val="content"/>
        </w:behaviors>
        <w:guid w:val="{4BD41F36-002C-4A7D-88ED-6EDAA2BC9EA4}"/>
      </w:docPartPr>
      <w:docPartBody>
        <w:p w:rsidR="00000000" w:rsidRDefault="00C4792C" w:rsidP="00C4792C">
          <w:pPr>
            <w:pStyle w:val="DDCD460FE26941F5918AEF9A411C80F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3165F112234424C82F563BA876B8E5B"/>
        <w:category>
          <w:name w:val="General"/>
          <w:gallery w:val="placeholder"/>
        </w:category>
        <w:types>
          <w:type w:val="bbPlcHdr"/>
        </w:types>
        <w:behaviors>
          <w:behavior w:val="content"/>
        </w:behaviors>
        <w:guid w:val="{55F5001D-B536-44C4-9F08-FD1FB8E4E0F2}"/>
      </w:docPartPr>
      <w:docPartBody>
        <w:p w:rsidR="00000000" w:rsidRDefault="00C4792C" w:rsidP="00C4792C">
          <w:pPr>
            <w:pStyle w:val="A3165F112234424C82F563BA876B8E5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D2FEC8851A44A638825C88190D671F6"/>
        <w:category>
          <w:name w:val="General"/>
          <w:gallery w:val="placeholder"/>
        </w:category>
        <w:types>
          <w:type w:val="bbPlcHdr"/>
        </w:types>
        <w:behaviors>
          <w:behavior w:val="content"/>
        </w:behaviors>
        <w:guid w:val="{C720BEC1-8629-48B0-90BC-48AF03B1CB48}"/>
      </w:docPartPr>
      <w:docPartBody>
        <w:p w:rsidR="00000000" w:rsidRDefault="00C4792C" w:rsidP="00C4792C">
          <w:pPr>
            <w:pStyle w:val="9D2FEC8851A44A638825C88190D671F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6014C59795243BAAE1080C787257AF5"/>
        <w:category>
          <w:name w:val="General"/>
          <w:gallery w:val="placeholder"/>
        </w:category>
        <w:types>
          <w:type w:val="bbPlcHdr"/>
        </w:types>
        <w:behaviors>
          <w:behavior w:val="content"/>
        </w:behaviors>
        <w:guid w:val="{B36C99A3-E7EF-490F-803D-CC59EC592C4D}"/>
      </w:docPartPr>
      <w:docPartBody>
        <w:p w:rsidR="00000000" w:rsidRDefault="00C4792C" w:rsidP="00C4792C">
          <w:pPr>
            <w:pStyle w:val="A6014C59795243BAAE1080C787257AF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D1A7EB73F964BEB9CDF1BE59211C3B8"/>
        <w:category>
          <w:name w:val="General"/>
          <w:gallery w:val="placeholder"/>
        </w:category>
        <w:types>
          <w:type w:val="bbPlcHdr"/>
        </w:types>
        <w:behaviors>
          <w:behavior w:val="content"/>
        </w:behaviors>
        <w:guid w:val="{F02EA015-4549-4C4E-B311-34BB9FBA0944}"/>
      </w:docPartPr>
      <w:docPartBody>
        <w:p w:rsidR="00000000" w:rsidRDefault="00C4792C" w:rsidP="00C4792C">
          <w:pPr>
            <w:pStyle w:val="ED1A7EB73F964BEB9CDF1BE59211C3B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5D8B69B27994DCD9F443C60D6BE133F"/>
        <w:category>
          <w:name w:val="General"/>
          <w:gallery w:val="placeholder"/>
        </w:category>
        <w:types>
          <w:type w:val="bbPlcHdr"/>
        </w:types>
        <w:behaviors>
          <w:behavior w:val="content"/>
        </w:behaviors>
        <w:guid w:val="{A1941D4A-856E-4585-89CC-FB090D19F002}"/>
      </w:docPartPr>
      <w:docPartBody>
        <w:p w:rsidR="00000000" w:rsidRDefault="00C4792C" w:rsidP="00C4792C">
          <w:pPr>
            <w:pStyle w:val="85D8B69B27994DCD9F443C60D6BE133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75AB52225AC4D08A9363354C9402D5C"/>
        <w:category>
          <w:name w:val="General"/>
          <w:gallery w:val="placeholder"/>
        </w:category>
        <w:types>
          <w:type w:val="bbPlcHdr"/>
        </w:types>
        <w:behaviors>
          <w:behavior w:val="content"/>
        </w:behaviors>
        <w:guid w:val="{7D87167B-265A-4B94-A6F6-964432311817}"/>
      </w:docPartPr>
      <w:docPartBody>
        <w:p w:rsidR="00000000" w:rsidRDefault="00C4792C" w:rsidP="00C4792C">
          <w:pPr>
            <w:pStyle w:val="275AB52225AC4D08A9363354C9402D5C"/>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B65162AB012478983672B4D16CD9E95"/>
        <w:category>
          <w:name w:val="General"/>
          <w:gallery w:val="placeholder"/>
        </w:category>
        <w:types>
          <w:type w:val="bbPlcHdr"/>
        </w:types>
        <w:behaviors>
          <w:behavior w:val="content"/>
        </w:behaviors>
        <w:guid w:val="{8576C98E-6657-4E76-9D1B-51A37723FE1F}"/>
      </w:docPartPr>
      <w:docPartBody>
        <w:p w:rsidR="00000000" w:rsidRDefault="00C4792C" w:rsidP="00C4792C">
          <w:pPr>
            <w:pStyle w:val="6B65162AB012478983672B4D16CD9E9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6A267FCA4974D549D13EED2C0D4F521"/>
        <w:category>
          <w:name w:val="General"/>
          <w:gallery w:val="placeholder"/>
        </w:category>
        <w:types>
          <w:type w:val="bbPlcHdr"/>
        </w:types>
        <w:behaviors>
          <w:behavior w:val="content"/>
        </w:behaviors>
        <w:guid w:val="{7F63612F-C0E9-47FA-AAE2-D6D61E3BD554}"/>
      </w:docPartPr>
      <w:docPartBody>
        <w:p w:rsidR="00000000" w:rsidRDefault="00C4792C" w:rsidP="00C4792C">
          <w:pPr>
            <w:pStyle w:val="76A267FCA4974D549D13EED2C0D4F52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E299EDD236342ECA9085213FCD182AD"/>
        <w:category>
          <w:name w:val="General"/>
          <w:gallery w:val="placeholder"/>
        </w:category>
        <w:types>
          <w:type w:val="bbPlcHdr"/>
        </w:types>
        <w:behaviors>
          <w:behavior w:val="content"/>
        </w:behaviors>
        <w:guid w:val="{6B3F01AA-BBB7-47DA-9D90-745667C02F3F}"/>
      </w:docPartPr>
      <w:docPartBody>
        <w:p w:rsidR="00000000" w:rsidRDefault="00C4792C" w:rsidP="00C4792C">
          <w:pPr>
            <w:pStyle w:val="DE299EDD236342ECA9085213FCD182A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12E8C8CF3BA468CB45F8AA088AC6832"/>
        <w:category>
          <w:name w:val="General"/>
          <w:gallery w:val="placeholder"/>
        </w:category>
        <w:types>
          <w:type w:val="bbPlcHdr"/>
        </w:types>
        <w:behaviors>
          <w:behavior w:val="content"/>
        </w:behaviors>
        <w:guid w:val="{99AA4F0A-3078-4CAF-AB8E-8A925D771E04}"/>
      </w:docPartPr>
      <w:docPartBody>
        <w:p w:rsidR="00000000" w:rsidRDefault="00C4792C" w:rsidP="00C4792C">
          <w:pPr>
            <w:pStyle w:val="012E8C8CF3BA468CB45F8AA088AC6832"/>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E63EEA735F54E1ABCBA6F3B280E54CB"/>
        <w:category>
          <w:name w:val="General"/>
          <w:gallery w:val="placeholder"/>
        </w:category>
        <w:types>
          <w:type w:val="bbPlcHdr"/>
        </w:types>
        <w:behaviors>
          <w:behavior w:val="content"/>
        </w:behaviors>
        <w:guid w:val="{8F1B1EAE-FB78-4C10-B391-E8674A5CE87A}"/>
      </w:docPartPr>
      <w:docPartBody>
        <w:p w:rsidR="00000000" w:rsidRDefault="00C4792C" w:rsidP="00C4792C">
          <w:pPr>
            <w:pStyle w:val="EE63EEA735F54E1ABCBA6F3B280E54C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F0F8CD3D8AD46FBBCB7611D09BECDF2"/>
        <w:category>
          <w:name w:val="General"/>
          <w:gallery w:val="placeholder"/>
        </w:category>
        <w:types>
          <w:type w:val="bbPlcHdr"/>
        </w:types>
        <w:behaviors>
          <w:behavior w:val="content"/>
        </w:behaviors>
        <w:guid w:val="{ADA7C857-399A-423B-8754-B7D045504918}"/>
      </w:docPartPr>
      <w:docPartBody>
        <w:p w:rsidR="00000000" w:rsidRDefault="00C4792C" w:rsidP="00C4792C">
          <w:pPr>
            <w:pStyle w:val="8F0F8CD3D8AD46FBBCB7611D09BECDF2"/>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55425E29B4A46C1AC734E32F7DD39EE"/>
        <w:category>
          <w:name w:val="General"/>
          <w:gallery w:val="placeholder"/>
        </w:category>
        <w:types>
          <w:type w:val="bbPlcHdr"/>
        </w:types>
        <w:behaviors>
          <w:behavior w:val="content"/>
        </w:behaviors>
        <w:guid w:val="{78AA962F-F7E9-416C-9511-63B96F6B1A3C}"/>
      </w:docPartPr>
      <w:docPartBody>
        <w:p w:rsidR="00000000" w:rsidRDefault="00C4792C" w:rsidP="00C4792C">
          <w:pPr>
            <w:pStyle w:val="455425E29B4A46C1AC734E32F7DD39EE"/>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0E4CED895724CB88B6FAD256F467E74"/>
        <w:category>
          <w:name w:val="General"/>
          <w:gallery w:val="placeholder"/>
        </w:category>
        <w:types>
          <w:type w:val="bbPlcHdr"/>
        </w:types>
        <w:behaviors>
          <w:behavior w:val="content"/>
        </w:behaviors>
        <w:guid w:val="{0547AFAA-DA9A-4B98-B5E6-15A3FB4B97B5}"/>
      </w:docPartPr>
      <w:docPartBody>
        <w:p w:rsidR="00000000" w:rsidRDefault="00C4792C" w:rsidP="00C4792C">
          <w:pPr>
            <w:pStyle w:val="20E4CED895724CB88B6FAD256F467E7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24077312A074593B1378BEF680219B2"/>
        <w:category>
          <w:name w:val="General"/>
          <w:gallery w:val="placeholder"/>
        </w:category>
        <w:types>
          <w:type w:val="bbPlcHdr"/>
        </w:types>
        <w:behaviors>
          <w:behavior w:val="content"/>
        </w:behaviors>
        <w:guid w:val="{9BF38C59-A89B-4409-95D6-2902B7E68AEB}"/>
      </w:docPartPr>
      <w:docPartBody>
        <w:p w:rsidR="00000000" w:rsidRDefault="00C4792C" w:rsidP="00C4792C">
          <w:pPr>
            <w:pStyle w:val="924077312A074593B1378BEF680219B2"/>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235DF8D48F848619A74C83CFD9ACFFC"/>
        <w:category>
          <w:name w:val="General"/>
          <w:gallery w:val="placeholder"/>
        </w:category>
        <w:types>
          <w:type w:val="bbPlcHdr"/>
        </w:types>
        <w:behaviors>
          <w:behavior w:val="content"/>
        </w:behaviors>
        <w:guid w:val="{1041A84E-FFC2-4C9D-9E67-0F9B3692FDAB}"/>
      </w:docPartPr>
      <w:docPartBody>
        <w:p w:rsidR="00000000" w:rsidRDefault="00C4792C" w:rsidP="00C4792C">
          <w:pPr>
            <w:pStyle w:val="F235DF8D48F848619A74C83CFD9ACFFC"/>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E6BF50EF92A4BB1AE91AF19FD590BA6"/>
        <w:category>
          <w:name w:val="General"/>
          <w:gallery w:val="placeholder"/>
        </w:category>
        <w:types>
          <w:type w:val="bbPlcHdr"/>
        </w:types>
        <w:behaviors>
          <w:behavior w:val="content"/>
        </w:behaviors>
        <w:guid w:val="{01CB7668-5E76-4DE0-A8AD-E8416AC33805}"/>
      </w:docPartPr>
      <w:docPartBody>
        <w:p w:rsidR="00000000" w:rsidRDefault="00C4792C" w:rsidP="00C4792C">
          <w:pPr>
            <w:pStyle w:val="0E6BF50EF92A4BB1AE91AF19FD590BA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9497B2D18974D7994010804D03C9B3F"/>
        <w:category>
          <w:name w:val="General"/>
          <w:gallery w:val="placeholder"/>
        </w:category>
        <w:types>
          <w:type w:val="bbPlcHdr"/>
        </w:types>
        <w:behaviors>
          <w:behavior w:val="content"/>
        </w:behaviors>
        <w:guid w:val="{614B7DE0-CEF9-4292-B685-9408536E54F0}"/>
      </w:docPartPr>
      <w:docPartBody>
        <w:p w:rsidR="00000000" w:rsidRDefault="00C4792C" w:rsidP="00C4792C">
          <w:pPr>
            <w:pStyle w:val="69497B2D18974D7994010804D03C9B3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E334CB5097B477497DA95779FB6440F"/>
        <w:category>
          <w:name w:val="General"/>
          <w:gallery w:val="placeholder"/>
        </w:category>
        <w:types>
          <w:type w:val="bbPlcHdr"/>
        </w:types>
        <w:behaviors>
          <w:behavior w:val="content"/>
        </w:behaviors>
        <w:guid w:val="{A3F11F0B-182F-4288-A7B4-0FCCA91EA16C}"/>
      </w:docPartPr>
      <w:docPartBody>
        <w:p w:rsidR="00000000" w:rsidRDefault="00C4792C" w:rsidP="00C4792C">
          <w:pPr>
            <w:pStyle w:val="AE334CB5097B477497DA95779FB6440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4B9DFC65A8A4DA7B22B7CF60985427C"/>
        <w:category>
          <w:name w:val="General"/>
          <w:gallery w:val="placeholder"/>
        </w:category>
        <w:types>
          <w:type w:val="bbPlcHdr"/>
        </w:types>
        <w:behaviors>
          <w:behavior w:val="content"/>
        </w:behaviors>
        <w:guid w:val="{0B391171-841A-45FE-83C4-49C55C87D847}"/>
      </w:docPartPr>
      <w:docPartBody>
        <w:p w:rsidR="00000000" w:rsidRDefault="00C4792C" w:rsidP="00C4792C">
          <w:pPr>
            <w:pStyle w:val="84B9DFC65A8A4DA7B22B7CF60985427C"/>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E3CF93BFBB049499040819BD0A62649"/>
        <w:category>
          <w:name w:val="General"/>
          <w:gallery w:val="placeholder"/>
        </w:category>
        <w:types>
          <w:type w:val="bbPlcHdr"/>
        </w:types>
        <w:behaviors>
          <w:behavior w:val="content"/>
        </w:behaviors>
        <w:guid w:val="{FBB6B293-6405-4D42-8B89-06C32B51722E}"/>
      </w:docPartPr>
      <w:docPartBody>
        <w:p w:rsidR="00000000" w:rsidRDefault="00C4792C" w:rsidP="00C4792C">
          <w:pPr>
            <w:pStyle w:val="BE3CF93BFBB049499040819BD0A62649"/>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3056846B22344C1BB2114907A833B31"/>
        <w:category>
          <w:name w:val="General"/>
          <w:gallery w:val="placeholder"/>
        </w:category>
        <w:types>
          <w:type w:val="bbPlcHdr"/>
        </w:types>
        <w:behaviors>
          <w:behavior w:val="content"/>
        </w:behaviors>
        <w:guid w:val="{DC5E900C-36CA-4A4C-A5B9-26E29C21CC7B}"/>
      </w:docPartPr>
      <w:docPartBody>
        <w:p w:rsidR="00000000" w:rsidRDefault="00C4792C" w:rsidP="00C4792C">
          <w:pPr>
            <w:pStyle w:val="B3056846B22344C1BB2114907A833B3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1D8BE38C25A42878328792642970E97"/>
        <w:category>
          <w:name w:val="General"/>
          <w:gallery w:val="placeholder"/>
        </w:category>
        <w:types>
          <w:type w:val="bbPlcHdr"/>
        </w:types>
        <w:behaviors>
          <w:behavior w:val="content"/>
        </w:behaviors>
        <w:guid w:val="{CD8A0CCF-E0DE-4B44-960E-270044E2C087}"/>
      </w:docPartPr>
      <w:docPartBody>
        <w:p w:rsidR="00000000" w:rsidRDefault="00C4792C" w:rsidP="00C4792C">
          <w:pPr>
            <w:pStyle w:val="51D8BE38C25A42878328792642970E97"/>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D4186E7CE294038A181D87DD635BD3A"/>
        <w:category>
          <w:name w:val="General"/>
          <w:gallery w:val="placeholder"/>
        </w:category>
        <w:types>
          <w:type w:val="bbPlcHdr"/>
        </w:types>
        <w:behaviors>
          <w:behavior w:val="content"/>
        </w:behaviors>
        <w:guid w:val="{0D5B2E67-E650-4AFC-8A4B-3963D02F0099}"/>
      </w:docPartPr>
      <w:docPartBody>
        <w:p w:rsidR="00000000" w:rsidRDefault="00C4792C" w:rsidP="00C4792C">
          <w:pPr>
            <w:pStyle w:val="3D4186E7CE294038A181D87DD635BD3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982B728655C4926A198381AB15566CA"/>
        <w:category>
          <w:name w:val="General"/>
          <w:gallery w:val="placeholder"/>
        </w:category>
        <w:types>
          <w:type w:val="bbPlcHdr"/>
        </w:types>
        <w:behaviors>
          <w:behavior w:val="content"/>
        </w:behaviors>
        <w:guid w:val="{6A9FC088-9A82-46DF-97C9-EA708660AF6B}"/>
      </w:docPartPr>
      <w:docPartBody>
        <w:p w:rsidR="00000000" w:rsidRDefault="00C4792C" w:rsidP="00C4792C">
          <w:pPr>
            <w:pStyle w:val="D982B728655C4926A198381AB15566C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4E0783E339944B2A9CE671FB791A70D"/>
        <w:category>
          <w:name w:val="General"/>
          <w:gallery w:val="placeholder"/>
        </w:category>
        <w:types>
          <w:type w:val="bbPlcHdr"/>
        </w:types>
        <w:behaviors>
          <w:behavior w:val="content"/>
        </w:behaviors>
        <w:guid w:val="{1CC03134-9E45-49BE-AF23-6B89B4B9FCB0}"/>
      </w:docPartPr>
      <w:docPartBody>
        <w:p w:rsidR="00000000" w:rsidRDefault="00C4792C" w:rsidP="00C4792C">
          <w:pPr>
            <w:pStyle w:val="F4E0783E339944B2A9CE671FB791A70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6DD4002DB074940BBE9459668A3D11A"/>
        <w:category>
          <w:name w:val="General"/>
          <w:gallery w:val="placeholder"/>
        </w:category>
        <w:types>
          <w:type w:val="bbPlcHdr"/>
        </w:types>
        <w:behaviors>
          <w:behavior w:val="content"/>
        </w:behaviors>
        <w:guid w:val="{81754167-EE16-4B85-A1F5-FFFBF37BC772}"/>
      </w:docPartPr>
      <w:docPartBody>
        <w:p w:rsidR="00000000" w:rsidRDefault="00C4792C" w:rsidP="00C4792C">
          <w:pPr>
            <w:pStyle w:val="E6DD4002DB074940BBE9459668A3D11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7135713A9674412BF2778C2CDAB2A56"/>
        <w:category>
          <w:name w:val="General"/>
          <w:gallery w:val="placeholder"/>
        </w:category>
        <w:types>
          <w:type w:val="bbPlcHdr"/>
        </w:types>
        <w:behaviors>
          <w:behavior w:val="content"/>
        </w:behaviors>
        <w:guid w:val="{77DA6110-EEB8-4F30-9EB0-16CD2DE2A0B7}"/>
      </w:docPartPr>
      <w:docPartBody>
        <w:p w:rsidR="00000000" w:rsidRDefault="00C4792C" w:rsidP="00C4792C">
          <w:pPr>
            <w:pStyle w:val="D7135713A9674412BF2778C2CDAB2A5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5E6A9056A574CD38E24365F3473F6C9"/>
        <w:category>
          <w:name w:val="General"/>
          <w:gallery w:val="placeholder"/>
        </w:category>
        <w:types>
          <w:type w:val="bbPlcHdr"/>
        </w:types>
        <w:behaviors>
          <w:behavior w:val="content"/>
        </w:behaviors>
        <w:guid w:val="{9961E459-4188-402B-BEC6-08C23A657E88}"/>
      </w:docPartPr>
      <w:docPartBody>
        <w:p w:rsidR="00000000" w:rsidRDefault="00C4792C" w:rsidP="00C4792C">
          <w:pPr>
            <w:pStyle w:val="65E6A9056A574CD38E24365F3473F6C9"/>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E4E882C3B3D457ABE3BEA0B018512A9"/>
        <w:category>
          <w:name w:val="General"/>
          <w:gallery w:val="placeholder"/>
        </w:category>
        <w:types>
          <w:type w:val="bbPlcHdr"/>
        </w:types>
        <w:behaviors>
          <w:behavior w:val="content"/>
        </w:behaviors>
        <w:guid w:val="{2DFB9636-016E-4AFE-9253-89E5CC804995}"/>
      </w:docPartPr>
      <w:docPartBody>
        <w:p w:rsidR="00000000" w:rsidRDefault="00C4792C" w:rsidP="00C4792C">
          <w:pPr>
            <w:pStyle w:val="9E4E882C3B3D457ABE3BEA0B018512A9"/>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69014C11FA54A2EBB43EAA3EC7E2653"/>
        <w:category>
          <w:name w:val="General"/>
          <w:gallery w:val="placeholder"/>
        </w:category>
        <w:types>
          <w:type w:val="bbPlcHdr"/>
        </w:types>
        <w:behaviors>
          <w:behavior w:val="content"/>
        </w:behaviors>
        <w:guid w:val="{36D2E724-2416-43A8-9FB5-D38881571F73}"/>
      </w:docPartPr>
      <w:docPartBody>
        <w:p w:rsidR="00000000" w:rsidRDefault="00C4792C" w:rsidP="00C4792C">
          <w:pPr>
            <w:pStyle w:val="B69014C11FA54A2EBB43EAA3EC7E265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C2B2A36B6F14923998AE18DF5991EAF"/>
        <w:category>
          <w:name w:val="General"/>
          <w:gallery w:val="placeholder"/>
        </w:category>
        <w:types>
          <w:type w:val="bbPlcHdr"/>
        </w:types>
        <w:behaviors>
          <w:behavior w:val="content"/>
        </w:behaviors>
        <w:guid w:val="{8C42506B-AD2D-46DA-9A80-D7CA188DA2E6}"/>
      </w:docPartPr>
      <w:docPartBody>
        <w:p w:rsidR="00000000" w:rsidRDefault="00C4792C" w:rsidP="00C4792C">
          <w:pPr>
            <w:pStyle w:val="6C2B2A36B6F14923998AE18DF5991EA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1371FB0EE7543129717CE1D28994D3F"/>
        <w:category>
          <w:name w:val="General"/>
          <w:gallery w:val="placeholder"/>
        </w:category>
        <w:types>
          <w:type w:val="bbPlcHdr"/>
        </w:types>
        <w:behaviors>
          <w:behavior w:val="content"/>
        </w:behaviors>
        <w:guid w:val="{5A93B973-A373-47D1-A271-7970620C49D5}"/>
      </w:docPartPr>
      <w:docPartBody>
        <w:p w:rsidR="00000000" w:rsidRDefault="00C4792C" w:rsidP="00C4792C">
          <w:pPr>
            <w:pStyle w:val="41371FB0EE7543129717CE1D28994D3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DA7575B8341F4B67BE016190AD130B67"/>
        <w:category>
          <w:name w:val="General"/>
          <w:gallery w:val="placeholder"/>
        </w:category>
        <w:types>
          <w:type w:val="bbPlcHdr"/>
        </w:types>
        <w:behaviors>
          <w:behavior w:val="content"/>
        </w:behaviors>
        <w:guid w:val="{11D8BB45-CCE9-4293-B729-B7126BAD33E8}"/>
      </w:docPartPr>
      <w:docPartBody>
        <w:p w:rsidR="00000000" w:rsidRDefault="00C4792C" w:rsidP="00C4792C">
          <w:pPr>
            <w:pStyle w:val="DA7575B8341F4B67BE016190AD130B67"/>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2DF09F83B5D459F9118D14837C11D8E"/>
        <w:category>
          <w:name w:val="General"/>
          <w:gallery w:val="placeholder"/>
        </w:category>
        <w:types>
          <w:type w:val="bbPlcHdr"/>
        </w:types>
        <w:behaviors>
          <w:behavior w:val="content"/>
        </w:behaviors>
        <w:guid w:val="{8E3C3A29-6841-4BBB-A655-68515B6662A2}"/>
      </w:docPartPr>
      <w:docPartBody>
        <w:p w:rsidR="00000000" w:rsidRDefault="00C4792C" w:rsidP="00C4792C">
          <w:pPr>
            <w:pStyle w:val="E2DF09F83B5D459F9118D14837C11D8E"/>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0304209D62F4C78B0D88A1977B8A988"/>
        <w:category>
          <w:name w:val="General"/>
          <w:gallery w:val="placeholder"/>
        </w:category>
        <w:types>
          <w:type w:val="bbPlcHdr"/>
        </w:types>
        <w:behaviors>
          <w:behavior w:val="content"/>
        </w:behaviors>
        <w:guid w:val="{46554833-F791-4C78-9A00-23F4F309E50C}"/>
      </w:docPartPr>
      <w:docPartBody>
        <w:p w:rsidR="00000000" w:rsidRDefault="00C4792C" w:rsidP="00C4792C">
          <w:pPr>
            <w:pStyle w:val="50304209D62F4C78B0D88A1977B8A98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F0B68EB048647F8A060CA7A989FD3CD"/>
        <w:category>
          <w:name w:val="General"/>
          <w:gallery w:val="placeholder"/>
        </w:category>
        <w:types>
          <w:type w:val="bbPlcHdr"/>
        </w:types>
        <w:behaviors>
          <w:behavior w:val="content"/>
        </w:behaviors>
        <w:guid w:val="{04BB7528-C592-4E30-89FE-127D451DE132}"/>
      </w:docPartPr>
      <w:docPartBody>
        <w:p w:rsidR="00000000" w:rsidRDefault="00C4792C" w:rsidP="00C4792C">
          <w:pPr>
            <w:pStyle w:val="CF0B68EB048647F8A060CA7A989FD3C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71B9EDB2B0F40AD94C51BDF5E13E3E4"/>
        <w:category>
          <w:name w:val="General"/>
          <w:gallery w:val="placeholder"/>
        </w:category>
        <w:types>
          <w:type w:val="bbPlcHdr"/>
        </w:types>
        <w:behaviors>
          <w:behavior w:val="content"/>
        </w:behaviors>
        <w:guid w:val="{AE9F1790-CF47-4B50-95D0-C74DE448F5BE}"/>
      </w:docPartPr>
      <w:docPartBody>
        <w:p w:rsidR="00000000" w:rsidRDefault="00C4792C" w:rsidP="00C4792C">
          <w:pPr>
            <w:pStyle w:val="871B9EDB2B0F40AD94C51BDF5E13E3E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C510D3A563F4CBFB6C2370EB7B8769B"/>
        <w:category>
          <w:name w:val="General"/>
          <w:gallery w:val="placeholder"/>
        </w:category>
        <w:types>
          <w:type w:val="bbPlcHdr"/>
        </w:types>
        <w:behaviors>
          <w:behavior w:val="content"/>
        </w:behaviors>
        <w:guid w:val="{8887CFF6-9E39-45C7-94F0-1E70D3DDE459}"/>
      </w:docPartPr>
      <w:docPartBody>
        <w:p w:rsidR="00000000" w:rsidRDefault="00C4792C" w:rsidP="00C4792C">
          <w:pPr>
            <w:pStyle w:val="EC510D3A563F4CBFB6C2370EB7B8769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8EBD878452E4670972993A794AED7A5"/>
        <w:category>
          <w:name w:val="General"/>
          <w:gallery w:val="placeholder"/>
        </w:category>
        <w:types>
          <w:type w:val="bbPlcHdr"/>
        </w:types>
        <w:behaviors>
          <w:behavior w:val="content"/>
        </w:behaviors>
        <w:guid w:val="{3A78E523-3EDA-4D60-853F-166A1026D057}"/>
      </w:docPartPr>
      <w:docPartBody>
        <w:p w:rsidR="00000000" w:rsidRDefault="00C4792C" w:rsidP="00C4792C">
          <w:pPr>
            <w:pStyle w:val="88EBD878452E4670972993A794AED7A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68424793B2C4BFC80D5CC6A19837E84"/>
        <w:category>
          <w:name w:val="General"/>
          <w:gallery w:val="placeholder"/>
        </w:category>
        <w:types>
          <w:type w:val="bbPlcHdr"/>
        </w:types>
        <w:behaviors>
          <w:behavior w:val="content"/>
        </w:behaviors>
        <w:guid w:val="{F49EAC4D-EA6D-4F29-A70F-6164CCF4B3AF}"/>
      </w:docPartPr>
      <w:docPartBody>
        <w:p w:rsidR="00000000" w:rsidRDefault="00C4792C" w:rsidP="00C4792C">
          <w:pPr>
            <w:pStyle w:val="668424793B2C4BFC80D5CC6A19837E8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066A915CC5E4F8896A51192EAAD979C"/>
        <w:category>
          <w:name w:val="General"/>
          <w:gallery w:val="placeholder"/>
        </w:category>
        <w:types>
          <w:type w:val="bbPlcHdr"/>
        </w:types>
        <w:behaviors>
          <w:behavior w:val="content"/>
        </w:behaviors>
        <w:guid w:val="{C85A43E4-9148-43E8-BD77-604088EF2519}"/>
      </w:docPartPr>
      <w:docPartBody>
        <w:p w:rsidR="00000000" w:rsidRDefault="00C4792C" w:rsidP="00C4792C">
          <w:pPr>
            <w:pStyle w:val="B066A915CC5E4F8896A51192EAAD979C"/>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1A293CE645B4B2F8524951CC4D6FF19"/>
        <w:category>
          <w:name w:val="General"/>
          <w:gallery w:val="placeholder"/>
        </w:category>
        <w:types>
          <w:type w:val="bbPlcHdr"/>
        </w:types>
        <w:behaviors>
          <w:behavior w:val="content"/>
        </w:behaviors>
        <w:guid w:val="{7CBCCA89-30A4-4BED-A79B-6F5103ADA2FD}"/>
      </w:docPartPr>
      <w:docPartBody>
        <w:p w:rsidR="00000000" w:rsidRDefault="00C4792C" w:rsidP="00C4792C">
          <w:pPr>
            <w:pStyle w:val="51A293CE645B4B2F8524951CC4D6FF19"/>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8BA47E76F7E4D98B1E25100A8AC7442"/>
        <w:category>
          <w:name w:val="General"/>
          <w:gallery w:val="placeholder"/>
        </w:category>
        <w:types>
          <w:type w:val="bbPlcHdr"/>
        </w:types>
        <w:behaviors>
          <w:behavior w:val="content"/>
        </w:behaviors>
        <w:guid w:val="{F551E235-067A-44AA-BB06-5FFB5AE5B123}"/>
      </w:docPartPr>
      <w:docPartBody>
        <w:p w:rsidR="00000000" w:rsidRDefault="00C4792C" w:rsidP="00C4792C">
          <w:pPr>
            <w:pStyle w:val="78BA47E76F7E4D98B1E25100A8AC7442"/>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26643E9C9C34548B132A119BC5EBF74"/>
        <w:category>
          <w:name w:val="General"/>
          <w:gallery w:val="placeholder"/>
        </w:category>
        <w:types>
          <w:type w:val="bbPlcHdr"/>
        </w:types>
        <w:behaviors>
          <w:behavior w:val="content"/>
        </w:behaviors>
        <w:guid w:val="{A7A02C96-4304-4A45-A794-8F5BD6F8E3CB}"/>
      </w:docPartPr>
      <w:docPartBody>
        <w:p w:rsidR="00000000" w:rsidRDefault="00C4792C" w:rsidP="00C4792C">
          <w:pPr>
            <w:pStyle w:val="426643E9C9C34548B132A119BC5EBF7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DE8A3D6C843449B8930E1DD474DE617"/>
        <w:category>
          <w:name w:val="General"/>
          <w:gallery w:val="placeholder"/>
        </w:category>
        <w:types>
          <w:type w:val="bbPlcHdr"/>
        </w:types>
        <w:behaviors>
          <w:behavior w:val="content"/>
        </w:behaviors>
        <w:guid w:val="{7A9BB75C-3810-4474-9A4D-7D1F00ABBC05}"/>
      </w:docPartPr>
      <w:docPartBody>
        <w:p w:rsidR="00000000" w:rsidRDefault="00C4792C" w:rsidP="00C4792C">
          <w:pPr>
            <w:pStyle w:val="FDE8A3D6C843449B8930E1DD474DE617"/>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73699669FED401D9C2878A6C02BC95A"/>
        <w:category>
          <w:name w:val="General"/>
          <w:gallery w:val="placeholder"/>
        </w:category>
        <w:types>
          <w:type w:val="bbPlcHdr"/>
        </w:types>
        <w:behaviors>
          <w:behavior w:val="content"/>
        </w:behaviors>
        <w:guid w:val="{F0FB12CB-F002-44AC-9E70-0D880DCF9407}"/>
      </w:docPartPr>
      <w:docPartBody>
        <w:p w:rsidR="00000000" w:rsidRDefault="00C4792C" w:rsidP="00C4792C">
          <w:pPr>
            <w:pStyle w:val="C73699669FED401D9C2878A6C02BC95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F1E15976E464973B63BB8DD1D0A310E"/>
        <w:category>
          <w:name w:val="General"/>
          <w:gallery w:val="placeholder"/>
        </w:category>
        <w:types>
          <w:type w:val="bbPlcHdr"/>
        </w:types>
        <w:behaviors>
          <w:behavior w:val="content"/>
        </w:behaviors>
        <w:guid w:val="{55E5B1E0-23B8-43BC-8574-0BDB0D4061E1}"/>
      </w:docPartPr>
      <w:docPartBody>
        <w:p w:rsidR="00000000" w:rsidRDefault="00C4792C" w:rsidP="00C4792C">
          <w:pPr>
            <w:pStyle w:val="3F1E15976E464973B63BB8DD1D0A310E"/>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5E55A56DD2946F99B8B4BBD558FE0BA"/>
        <w:category>
          <w:name w:val="General"/>
          <w:gallery w:val="placeholder"/>
        </w:category>
        <w:types>
          <w:type w:val="bbPlcHdr"/>
        </w:types>
        <w:behaviors>
          <w:behavior w:val="content"/>
        </w:behaviors>
        <w:guid w:val="{F10F66C4-6566-4100-86AF-669B740800D6}"/>
      </w:docPartPr>
      <w:docPartBody>
        <w:p w:rsidR="00000000" w:rsidRDefault="00C4792C" w:rsidP="00C4792C">
          <w:pPr>
            <w:pStyle w:val="75E55A56DD2946F99B8B4BBD558FE0B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989DF3B111145068229168EA580180D"/>
        <w:category>
          <w:name w:val="General"/>
          <w:gallery w:val="placeholder"/>
        </w:category>
        <w:types>
          <w:type w:val="bbPlcHdr"/>
        </w:types>
        <w:behaviors>
          <w:behavior w:val="content"/>
        </w:behaviors>
        <w:guid w:val="{841FD859-4D25-40C3-A880-13953BC42551}"/>
      </w:docPartPr>
      <w:docPartBody>
        <w:p w:rsidR="00000000" w:rsidRDefault="00C4792C" w:rsidP="00C4792C">
          <w:pPr>
            <w:pStyle w:val="2989DF3B111145068229168EA580180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745CA6B58FC4C2294BF723C28E46F07"/>
        <w:category>
          <w:name w:val="General"/>
          <w:gallery w:val="placeholder"/>
        </w:category>
        <w:types>
          <w:type w:val="bbPlcHdr"/>
        </w:types>
        <w:behaviors>
          <w:behavior w:val="content"/>
        </w:behaviors>
        <w:guid w:val="{5BA8036B-BC2B-45C9-AA27-C76AC55A4EE9}"/>
      </w:docPartPr>
      <w:docPartBody>
        <w:p w:rsidR="00000000" w:rsidRDefault="00C4792C" w:rsidP="00C4792C">
          <w:pPr>
            <w:pStyle w:val="E745CA6B58FC4C2294BF723C28E46F07"/>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838843C00274D579EE28D71B63EE030"/>
        <w:category>
          <w:name w:val="General"/>
          <w:gallery w:val="placeholder"/>
        </w:category>
        <w:types>
          <w:type w:val="bbPlcHdr"/>
        </w:types>
        <w:behaviors>
          <w:behavior w:val="content"/>
        </w:behaviors>
        <w:guid w:val="{9361085D-3BF3-49DC-B7BA-52684117C0E4}"/>
      </w:docPartPr>
      <w:docPartBody>
        <w:p w:rsidR="00000000" w:rsidRDefault="00C4792C" w:rsidP="00C4792C">
          <w:pPr>
            <w:pStyle w:val="B838843C00274D579EE28D71B63EE03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CB11400CBD94235B3EEE10BCEADFCFB"/>
        <w:category>
          <w:name w:val="General"/>
          <w:gallery w:val="placeholder"/>
        </w:category>
        <w:types>
          <w:type w:val="bbPlcHdr"/>
        </w:types>
        <w:behaviors>
          <w:behavior w:val="content"/>
        </w:behaviors>
        <w:guid w:val="{0C51CA09-D46A-46A8-99D9-51A018981736}"/>
      </w:docPartPr>
      <w:docPartBody>
        <w:p w:rsidR="00000000" w:rsidRDefault="00C4792C" w:rsidP="00C4792C">
          <w:pPr>
            <w:pStyle w:val="3CB11400CBD94235B3EEE10BCEADFCF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7C6593600174034B3E143638BF339AB"/>
        <w:category>
          <w:name w:val="General"/>
          <w:gallery w:val="placeholder"/>
        </w:category>
        <w:types>
          <w:type w:val="bbPlcHdr"/>
        </w:types>
        <w:behaviors>
          <w:behavior w:val="content"/>
        </w:behaviors>
        <w:guid w:val="{37D9F8A3-58B0-4420-AF35-602E61F7631F}"/>
      </w:docPartPr>
      <w:docPartBody>
        <w:p w:rsidR="00000000" w:rsidRDefault="00C4792C" w:rsidP="00C4792C">
          <w:pPr>
            <w:pStyle w:val="B7C6593600174034B3E143638BF339A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2F2DC0EAFF34B31A76C2314F095D6FB"/>
        <w:category>
          <w:name w:val="General"/>
          <w:gallery w:val="placeholder"/>
        </w:category>
        <w:types>
          <w:type w:val="bbPlcHdr"/>
        </w:types>
        <w:behaviors>
          <w:behavior w:val="content"/>
        </w:behaviors>
        <w:guid w:val="{93AB879B-A4D3-4D7F-B527-F58034B14056}"/>
      </w:docPartPr>
      <w:docPartBody>
        <w:p w:rsidR="00000000" w:rsidRDefault="00C4792C" w:rsidP="00C4792C">
          <w:pPr>
            <w:pStyle w:val="02F2DC0EAFF34B31A76C2314F095D6F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D8FAC60394341AC84ADF0AD1A7BA1CF"/>
        <w:category>
          <w:name w:val="General"/>
          <w:gallery w:val="placeholder"/>
        </w:category>
        <w:types>
          <w:type w:val="bbPlcHdr"/>
        </w:types>
        <w:behaviors>
          <w:behavior w:val="content"/>
        </w:behaviors>
        <w:guid w:val="{13F33F81-D64A-40B5-840B-30138EECFFB1}"/>
      </w:docPartPr>
      <w:docPartBody>
        <w:p w:rsidR="00000000" w:rsidRDefault="00C4792C" w:rsidP="00C4792C">
          <w:pPr>
            <w:pStyle w:val="5D8FAC60394341AC84ADF0AD1A7BA1C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5BEE3FCF949449C9BC7EBD7B3A59EC0"/>
        <w:category>
          <w:name w:val="General"/>
          <w:gallery w:val="placeholder"/>
        </w:category>
        <w:types>
          <w:type w:val="bbPlcHdr"/>
        </w:types>
        <w:behaviors>
          <w:behavior w:val="content"/>
        </w:behaviors>
        <w:guid w:val="{7DCD6B55-C845-4C08-8EF5-9D5D83237F28}"/>
      </w:docPartPr>
      <w:docPartBody>
        <w:p w:rsidR="00000000" w:rsidRDefault="00C4792C" w:rsidP="00C4792C">
          <w:pPr>
            <w:pStyle w:val="E5BEE3FCF949449C9BC7EBD7B3A59EC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94F6907F3C24B80A6520AAA49CFF19F"/>
        <w:category>
          <w:name w:val="General"/>
          <w:gallery w:val="placeholder"/>
        </w:category>
        <w:types>
          <w:type w:val="bbPlcHdr"/>
        </w:types>
        <w:behaviors>
          <w:behavior w:val="content"/>
        </w:behaviors>
        <w:guid w:val="{A7B42062-4843-4A3E-A093-B89E80F6CAC0}"/>
      </w:docPartPr>
      <w:docPartBody>
        <w:p w:rsidR="00000000" w:rsidRDefault="00C4792C" w:rsidP="00C4792C">
          <w:pPr>
            <w:pStyle w:val="294F6907F3C24B80A6520AAA49CFF19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55241254B3B4E62AFB97FECF7E30DAF"/>
        <w:category>
          <w:name w:val="General"/>
          <w:gallery w:val="placeholder"/>
        </w:category>
        <w:types>
          <w:type w:val="bbPlcHdr"/>
        </w:types>
        <w:behaviors>
          <w:behavior w:val="content"/>
        </w:behaviors>
        <w:guid w:val="{EF01588E-E315-4ACF-8A5F-E080330F15CF}"/>
      </w:docPartPr>
      <w:docPartBody>
        <w:p w:rsidR="00000000" w:rsidRDefault="00C4792C" w:rsidP="00C4792C">
          <w:pPr>
            <w:pStyle w:val="E55241254B3B4E62AFB97FECF7E30DA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24B59B216B7444B8BC11B0CE5C8519B"/>
        <w:category>
          <w:name w:val="General"/>
          <w:gallery w:val="placeholder"/>
        </w:category>
        <w:types>
          <w:type w:val="bbPlcHdr"/>
        </w:types>
        <w:behaviors>
          <w:behavior w:val="content"/>
        </w:behaviors>
        <w:guid w:val="{CE8B6AE9-0C4D-4A76-9A91-DAA7E6E9126D}"/>
      </w:docPartPr>
      <w:docPartBody>
        <w:p w:rsidR="00000000" w:rsidRDefault="00C4792C" w:rsidP="00C4792C">
          <w:pPr>
            <w:pStyle w:val="624B59B216B7444B8BC11B0CE5C8519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379C88B5049422CAA73014C922F1FD6"/>
        <w:category>
          <w:name w:val="General"/>
          <w:gallery w:val="placeholder"/>
        </w:category>
        <w:types>
          <w:type w:val="bbPlcHdr"/>
        </w:types>
        <w:behaviors>
          <w:behavior w:val="content"/>
        </w:behaviors>
        <w:guid w:val="{0712BF9B-C40E-4661-B3ED-90A515E9D84E}"/>
      </w:docPartPr>
      <w:docPartBody>
        <w:p w:rsidR="00000000" w:rsidRDefault="00C4792C" w:rsidP="00C4792C">
          <w:pPr>
            <w:pStyle w:val="3379C88B5049422CAA73014C922F1FD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B58620F66664269ACA93B4D4601F975"/>
        <w:category>
          <w:name w:val="General"/>
          <w:gallery w:val="placeholder"/>
        </w:category>
        <w:types>
          <w:type w:val="bbPlcHdr"/>
        </w:types>
        <w:behaviors>
          <w:behavior w:val="content"/>
        </w:behaviors>
        <w:guid w:val="{EDDE7E34-9500-43E6-9B7A-65B7BE5FE733}"/>
      </w:docPartPr>
      <w:docPartBody>
        <w:p w:rsidR="00000000" w:rsidRDefault="00C4792C" w:rsidP="00C4792C">
          <w:pPr>
            <w:pStyle w:val="5B58620F66664269ACA93B4D4601F97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D91A447858744FAB33D33B6D3E7DB6A"/>
        <w:category>
          <w:name w:val="General"/>
          <w:gallery w:val="placeholder"/>
        </w:category>
        <w:types>
          <w:type w:val="bbPlcHdr"/>
        </w:types>
        <w:behaviors>
          <w:behavior w:val="content"/>
        </w:behaviors>
        <w:guid w:val="{1CCD0213-3002-4A78-A9DC-A657B15DCB7D}"/>
      </w:docPartPr>
      <w:docPartBody>
        <w:p w:rsidR="00000000" w:rsidRDefault="00C4792C" w:rsidP="00C4792C">
          <w:pPr>
            <w:pStyle w:val="1D91A447858744FAB33D33B6D3E7DB6A"/>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35D7B429CA1470FB988D9B19BDB4ACC"/>
        <w:category>
          <w:name w:val="General"/>
          <w:gallery w:val="placeholder"/>
        </w:category>
        <w:types>
          <w:type w:val="bbPlcHdr"/>
        </w:types>
        <w:behaviors>
          <w:behavior w:val="content"/>
        </w:behaviors>
        <w:guid w:val="{7A103108-AC7B-4CF8-A63E-A9450F16896A}"/>
      </w:docPartPr>
      <w:docPartBody>
        <w:p w:rsidR="00000000" w:rsidRDefault="00C4792C" w:rsidP="00C4792C">
          <w:pPr>
            <w:pStyle w:val="335D7B429CA1470FB988D9B19BDB4ACC"/>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3767981C6DB4A2FB8D816CF4E242266"/>
        <w:category>
          <w:name w:val="General"/>
          <w:gallery w:val="placeholder"/>
        </w:category>
        <w:types>
          <w:type w:val="bbPlcHdr"/>
        </w:types>
        <w:behaviors>
          <w:behavior w:val="content"/>
        </w:behaviors>
        <w:guid w:val="{E1899184-C2CB-4E3E-B5BC-14C1D6681C7E}"/>
      </w:docPartPr>
      <w:docPartBody>
        <w:p w:rsidR="00000000" w:rsidRDefault="00C4792C" w:rsidP="00C4792C">
          <w:pPr>
            <w:pStyle w:val="93767981C6DB4A2FB8D816CF4E24226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FCFE8EE795E48499096BC96D632A370"/>
        <w:category>
          <w:name w:val="General"/>
          <w:gallery w:val="placeholder"/>
        </w:category>
        <w:types>
          <w:type w:val="bbPlcHdr"/>
        </w:types>
        <w:behaviors>
          <w:behavior w:val="content"/>
        </w:behaviors>
        <w:guid w:val="{09B36668-231E-42D6-A6B2-AB92BC277E2A}"/>
      </w:docPartPr>
      <w:docPartBody>
        <w:p w:rsidR="00000000" w:rsidRDefault="00C4792C" w:rsidP="00C4792C">
          <w:pPr>
            <w:pStyle w:val="8FCFE8EE795E48499096BC96D632A370"/>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ACB60234BFF4F3FB5C0676BE505BCBD"/>
        <w:category>
          <w:name w:val="General"/>
          <w:gallery w:val="placeholder"/>
        </w:category>
        <w:types>
          <w:type w:val="bbPlcHdr"/>
        </w:types>
        <w:behaviors>
          <w:behavior w:val="content"/>
        </w:behaviors>
        <w:guid w:val="{D4D91D40-F106-4A99-8430-6BDE815790A4}"/>
      </w:docPartPr>
      <w:docPartBody>
        <w:p w:rsidR="00000000" w:rsidRDefault="00C4792C" w:rsidP="00C4792C">
          <w:pPr>
            <w:pStyle w:val="7ACB60234BFF4F3FB5C0676BE505BCB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2BF43EF147124B91A042F6D302AA4291"/>
        <w:category>
          <w:name w:val="General"/>
          <w:gallery w:val="placeholder"/>
        </w:category>
        <w:types>
          <w:type w:val="bbPlcHdr"/>
        </w:types>
        <w:behaviors>
          <w:behavior w:val="content"/>
        </w:behaviors>
        <w:guid w:val="{0533C12B-0DFC-4B96-81DD-6488E608AEAC}"/>
      </w:docPartPr>
      <w:docPartBody>
        <w:p w:rsidR="00000000" w:rsidRDefault="00C4792C" w:rsidP="00C4792C">
          <w:pPr>
            <w:pStyle w:val="2BF43EF147124B91A042F6D302AA429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9329066611545A99907406798A86EBD"/>
        <w:category>
          <w:name w:val="General"/>
          <w:gallery w:val="placeholder"/>
        </w:category>
        <w:types>
          <w:type w:val="bbPlcHdr"/>
        </w:types>
        <w:behaviors>
          <w:behavior w:val="content"/>
        </w:behaviors>
        <w:guid w:val="{85E17A56-63DB-48F4-B537-42A311BA587D}"/>
      </w:docPartPr>
      <w:docPartBody>
        <w:p w:rsidR="00000000" w:rsidRDefault="00C4792C" w:rsidP="00C4792C">
          <w:pPr>
            <w:pStyle w:val="59329066611545A99907406798A86EB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4F7E4C417614B3EBB46488A86C8588F"/>
        <w:category>
          <w:name w:val="General"/>
          <w:gallery w:val="placeholder"/>
        </w:category>
        <w:types>
          <w:type w:val="bbPlcHdr"/>
        </w:types>
        <w:behaviors>
          <w:behavior w:val="content"/>
        </w:behaviors>
        <w:guid w:val="{633A3390-E463-4DA8-BCBB-18D3495D81FA}"/>
      </w:docPartPr>
      <w:docPartBody>
        <w:p w:rsidR="00000000" w:rsidRDefault="00C4792C" w:rsidP="00C4792C">
          <w:pPr>
            <w:pStyle w:val="54F7E4C417614B3EBB46488A86C8588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8365BC7CE314E6CB08FB63BFE667058"/>
        <w:category>
          <w:name w:val="General"/>
          <w:gallery w:val="placeholder"/>
        </w:category>
        <w:types>
          <w:type w:val="bbPlcHdr"/>
        </w:types>
        <w:behaviors>
          <w:behavior w:val="content"/>
        </w:behaviors>
        <w:guid w:val="{B0819249-0193-41E2-A3B1-41E5E5D7B812}"/>
      </w:docPartPr>
      <w:docPartBody>
        <w:p w:rsidR="00000000" w:rsidRDefault="00C4792C" w:rsidP="00C4792C">
          <w:pPr>
            <w:pStyle w:val="F8365BC7CE314E6CB08FB63BFE66705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D30A4E8D49447A69D014573A138E0D5"/>
        <w:category>
          <w:name w:val="General"/>
          <w:gallery w:val="placeholder"/>
        </w:category>
        <w:types>
          <w:type w:val="bbPlcHdr"/>
        </w:types>
        <w:behaviors>
          <w:behavior w:val="content"/>
        </w:behaviors>
        <w:guid w:val="{24EE5969-C2A8-4367-9571-A9AF1164970F}"/>
      </w:docPartPr>
      <w:docPartBody>
        <w:p w:rsidR="00000000" w:rsidRDefault="00C4792C" w:rsidP="00C4792C">
          <w:pPr>
            <w:pStyle w:val="8D30A4E8D49447A69D014573A138E0D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5E9653ADB2D48759541DF5F77E64E01"/>
        <w:category>
          <w:name w:val="General"/>
          <w:gallery w:val="placeholder"/>
        </w:category>
        <w:types>
          <w:type w:val="bbPlcHdr"/>
        </w:types>
        <w:behaviors>
          <w:behavior w:val="content"/>
        </w:behaviors>
        <w:guid w:val="{AFE3DFC1-14BC-4ACC-9E76-028FB972AA98}"/>
      </w:docPartPr>
      <w:docPartBody>
        <w:p w:rsidR="00000000" w:rsidRDefault="00C4792C" w:rsidP="00C4792C">
          <w:pPr>
            <w:pStyle w:val="C5E9653ADB2D48759541DF5F77E64E0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85F1197613A48FFA7B29DD2BC1EC5D1"/>
        <w:category>
          <w:name w:val="General"/>
          <w:gallery w:val="placeholder"/>
        </w:category>
        <w:types>
          <w:type w:val="bbPlcHdr"/>
        </w:types>
        <w:behaviors>
          <w:behavior w:val="content"/>
        </w:behaviors>
        <w:guid w:val="{FA4CA05A-3D2B-49B4-B508-B8DD4637542E}"/>
      </w:docPartPr>
      <w:docPartBody>
        <w:p w:rsidR="00000000" w:rsidRDefault="00C4792C" w:rsidP="00C4792C">
          <w:pPr>
            <w:pStyle w:val="085F1197613A48FFA7B29DD2BC1EC5D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4D8B87627944C9DBD789FAFEE7FFCF3"/>
        <w:category>
          <w:name w:val="General"/>
          <w:gallery w:val="placeholder"/>
        </w:category>
        <w:types>
          <w:type w:val="bbPlcHdr"/>
        </w:types>
        <w:behaviors>
          <w:behavior w:val="content"/>
        </w:behaviors>
        <w:guid w:val="{9716580A-EB24-46B7-BA38-9F53FEB5C1EF}"/>
      </w:docPartPr>
      <w:docPartBody>
        <w:p w:rsidR="00000000" w:rsidRDefault="00C4792C" w:rsidP="00C4792C">
          <w:pPr>
            <w:pStyle w:val="74D8B87627944C9DBD789FAFEE7FFCF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0A7595B05A84924B9A3A398FBBD8EAF"/>
        <w:category>
          <w:name w:val="General"/>
          <w:gallery w:val="placeholder"/>
        </w:category>
        <w:types>
          <w:type w:val="bbPlcHdr"/>
        </w:types>
        <w:behaviors>
          <w:behavior w:val="content"/>
        </w:behaviors>
        <w:guid w:val="{A00F393D-E5BB-4A8D-8B83-C6AEFE8F1E8A}"/>
      </w:docPartPr>
      <w:docPartBody>
        <w:p w:rsidR="00000000" w:rsidRDefault="00C4792C" w:rsidP="00C4792C">
          <w:pPr>
            <w:pStyle w:val="70A7595B05A84924B9A3A398FBBD8EAF"/>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B878FA84D82B44589024CBE01007D443"/>
        <w:category>
          <w:name w:val="General"/>
          <w:gallery w:val="placeholder"/>
        </w:category>
        <w:types>
          <w:type w:val="bbPlcHdr"/>
        </w:types>
        <w:behaviors>
          <w:behavior w:val="content"/>
        </w:behaviors>
        <w:guid w:val="{46D3CB10-F5C4-4E01-8D5D-841704C882AA}"/>
      </w:docPartPr>
      <w:docPartBody>
        <w:p w:rsidR="00000000" w:rsidRDefault="00C4792C" w:rsidP="00C4792C">
          <w:pPr>
            <w:pStyle w:val="B878FA84D82B44589024CBE01007D44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75127C1BE0B452A952D03EF614A76D6"/>
        <w:category>
          <w:name w:val="General"/>
          <w:gallery w:val="placeholder"/>
        </w:category>
        <w:types>
          <w:type w:val="bbPlcHdr"/>
        </w:types>
        <w:behaviors>
          <w:behavior w:val="content"/>
        </w:behaviors>
        <w:guid w:val="{8CE4B247-2D4E-4B55-83E3-845CFBBA6073}"/>
      </w:docPartPr>
      <w:docPartBody>
        <w:p w:rsidR="00000000" w:rsidRDefault="00C4792C" w:rsidP="00C4792C">
          <w:pPr>
            <w:pStyle w:val="A75127C1BE0B452A952D03EF614A76D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324DF573FE647BC95F38E69335A8CE4"/>
        <w:category>
          <w:name w:val="General"/>
          <w:gallery w:val="placeholder"/>
        </w:category>
        <w:types>
          <w:type w:val="bbPlcHdr"/>
        </w:types>
        <w:behaviors>
          <w:behavior w:val="content"/>
        </w:behaviors>
        <w:guid w:val="{9F280D7D-90D4-42BD-9130-C3C6365C1FD8}"/>
      </w:docPartPr>
      <w:docPartBody>
        <w:p w:rsidR="00000000" w:rsidRDefault="00C4792C" w:rsidP="00C4792C">
          <w:pPr>
            <w:pStyle w:val="A324DF573FE647BC95F38E69335A8CE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D4D0DE15990451BBBECDE3514230ED7"/>
        <w:category>
          <w:name w:val="General"/>
          <w:gallery w:val="placeholder"/>
        </w:category>
        <w:types>
          <w:type w:val="bbPlcHdr"/>
        </w:types>
        <w:behaviors>
          <w:behavior w:val="content"/>
        </w:behaviors>
        <w:guid w:val="{DBF93976-D0EA-40DF-BFC4-667431C56B66}"/>
      </w:docPartPr>
      <w:docPartBody>
        <w:p w:rsidR="00000000" w:rsidRDefault="00C4792C" w:rsidP="00C4792C">
          <w:pPr>
            <w:pStyle w:val="1D4D0DE15990451BBBECDE3514230ED7"/>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A91B53720A043A79D21DB26FB165E5D"/>
        <w:category>
          <w:name w:val="General"/>
          <w:gallery w:val="placeholder"/>
        </w:category>
        <w:types>
          <w:type w:val="bbPlcHdr"/>
        </w:types>
        <w:behaviors>
          <w:behavior w:val="content"/>
        </w:behaviors>
        <w:guid w:val="{290795CE-1B16-451A-A405-0B9D6304F7FB}"/>
      </w:docPartPr>
      <w:docPartBody>
        <w:p w:rsidR="00000000" w:rsidRDefault="00C4792C" w:rsidP="00C4792C">
          <w:pPr>
            <w:pStyle w:val="FA91B53720A043A79D21DB26FB165E5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B8FEDAD510C41269BA3AA966362E3C4"/>
        <w:category>
          <w:name w:val="General"/>
          <w:gallery w:val="placeholder"/>
        </w:category>
        <w:types>
          <w:type w:val="bbPlcHdr"/>
        </w:types>
        <w:behaviors>
          <w:behavior w:val="content"/>
        </w:behaviors>
        <w:guid w:val="{5BA57DB4-E641-4637-A4A9-872ED38B87B4}"/>
      </w:docPartPr>
      <w:docPartBody>
        <w:p w:rsidR="00000000" w:rsidRDefault="00C4792C" w:rsidP="00C4792C">
          <w:pPr>
            <w:pStyle w:val="9B8FEDAD510C41269BA3AA966362E3C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A5B8D8BABBD49AFACB5A187D8D4167D"/>
        <w:category>
          <w:name w:val="General"/>
          <w:gallery w:val="placeholder"/>
        </w:category>
        <w:types>
          <w:type w:val="bbPlcHdr"/>
        </w:types>
        <w:behaviors>
          <w:behavior w:val="content"/>
        </w:behaviors>
        <w:guid w:val="{1B2E1C4C-5629-4FED-82E5-FDC2D1493E44}"/>
      </w:docPartPr>
      <w:docPartBody>
        <w:p w:rsidR="00000000" w:rsidRDefault="00C4792C" w:rsidP="00C4792C">
          <w:pPr>
            <w:pStyle w:val="4A5B8D8BABBD49AFACB5A187D8D4167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786A19349216405C8FB9ABBCFEBB6EC8"/>
        <w:category>
          <w:name w:val="General"/>
          <w:gallery w:val="placeholder"/>
        </w:category>
        <w:types>
          <w:type w:val="bbPlcHdr"/>
        </w:types>
        <w:behaviors>
          <w:behavior w:val="content"/>
        </w:behaviors>
        <w:guid w:val="{7037AFFA-22F2-40EE-8F13-68E91D21E3FF}"/>
      </w:docPartPr>
      <w:docPartBody>
        <w:p w:rsidR="00000000" w:rsidRDefault="00C4792C" w:rsidP="00C4792C">
          <w:pPr>
            <w:pStyle w:val="786A19349216405C8FB9ABBCFEBB6EC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CBAEA0C419794F258731681CB8879C14"/>
        <w:category>
          <w:name w:val="General"/>
          <w:gallery w:val="placeholder"/>
        </w:category>
        <w:types>
          <w:type w:val="bbPlcHdr"/>
        </w:types>
        <w:behaviors>
          <w:behavior w:val="content"/>
        </w:behaviors>
        <w:guid w:val="{8841725B-E727-4E52-BD4A-6EEFAF02BAC4}"/>
      </w:docPartPr>
      <w:docPartBody>
        <w:p w:rsidR="00000000" w:rsidRDefault="00C4792C" w:rsidP="00C4792C">
          <w:pPr>
            <w:pStyle w:val="CBAEA0C419794F258731681CB8879C1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EDC032E5B794EECACC64ACF953C56AB"/>
        <w:category>
          <w:name w:val="General"/>
          <w:gallery w:val="placeholder"/>
        </w:category>
        <w:types>
          <w:type w:val="bbPlcHdr"/>
        </w:types>
        <w:behaviors>
          <w:behavior w:val="content"/>
        </w:behaviors>
        <w:guid w:val="{BACC3E69-C5EF-4AF8-9142-C1CEE823071B}"/>
      </w:docPartPr>
      <w:docPartBody>
        <w:p w:rsidR="00000000" w:rsidRDefault="00C4792C" w:rsidP="00C4792C">
          <w:pPr>
            <w:pStyle w:val="4EDC032E5B794EECACC64ACF953C56A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F27230D16F34ABD8F71144871D11BF9"/>
        <w:category>
          <w:name w:val="General"/>
          <w:gallery w:val="placeholder"/>
        </w:category>
        <w:types>
          <w:type w:val="bbPlcHdr"/>
        </w:types>
        <w:behaviors>
          <w:behavior w:val="content"/>
        </w:behaviors>
        <w:guid w:val="{50FD6163-12A8-446F-8BA9-1A50ED7FEE12}"/>
      </w:docPartPr>
      <w:docPartBody>
        <w:p w:rsidR="00000000" w:rsidRDefault="00C4792C" w:rsidP="00C4792C">
          <w:pPr>
            <w:pStyle w:val="5F27230D16F34ABD8F71144871D11BF9"/>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0056A3CDF2E44856B8AFB79D35DA553B"/>
        <w:category>
          <w:name w:val="General"/>
          <w:gallery w:val="placeholder"/>
        </w:category>
        <w:types>
          <w:type w:val="bbPlcHdr"/>
        </w:types>
        <w:behaviors>
          <w:behavior w:val="content"/>
        </w:behaviors>
        <w:guid w:val="{24A35799-8BAE-445A-BB63-CB062E5B16AB}"/>
      </w:docPartPr>
      <w:docPartBody>
        <w:p w:rsidR="00000000" w:rsidRDefault="00C4792C" w:rsidP="00C4792C">
          <w:pPr>
            <w:pStyle w:val="0056A3CDF2E44856B8AFB79D35DA553B"/>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5683DC2194C944B8A1BBE07CA52F9B46"/>
        <w:category>
          <w:name w:val="General"/>
          <w:gallery w:val="placeholder"/>
        </w:category>
        <w:types>
          <w:type w:val="bbPlcHdr"/>
        </w:types>
        <w:behaviors>
          <w:behavior w:val="content"/>
        </w:behaviors>
        <w:guid w:val="{5DA231A4-2B4F-4EB0-986C-372D5157015C}"/>
      </w:docPartPr>
      <w:docPartBody>
        <w:p w:rsidR="00000000" w:rsidRDefault="00C4792C" w:rsidP="00C4792C">
          <w:pPr>
            <w:pStyle w:val="5683DC2194C944B8A1BBE07CA52F9B4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94BF7345A1D44E728691F1F258C2D851"/>
        <w:category>
          <w:name w:val="General"/>
          <w:gallery w:val="placeholder"/>
        </w:category>
        <w:types>
          <w:type w:val="bbPlcHdr"/>
        </w:types>
        <w:behaviors>
          <w:behavior w:val="content"/>
        </w:behaviors>
        <w:guid w:val="{B51CABED-2606-445F-9FF5-A9B6539705D8}"/>
      </w:docPartPr>
      <w:docPartBody>
        <w:p w:rsidR="00000000" w:rsidRDefault="00C4792C" w:rsidP="00C4792C">
          <w:pPr>
            <w:pStyle w:val="94BF7345A1D44E728691F1F258C2D85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4D957AC8F70E4F5D9150302263AA86A5"/>
        <w:category>
          <w:name w:val="General"/>
          <w:gallery w:val="placeholder"/>
        </w:category>
        <w:types>
          <w:type w:val="bbPlcHdr"/>
        </w:types>
        <w:behaviors>
          <w:behavior w:val="content"/>
        </w:behaviors>
        <w:guid w:val="{A1C34A1C-E2FA-4723-8FB4-52774577F5E9}"/>
      </w:docPartPr>
      <w:docPartBody>
        <w:p w:rsidR="00000000" w:rsidRDefault="00C4792C" w:rsidP="00C4792C">
          <w:pPr>
            <w:pStyle w:val="4D957AC8F70E4F5D9150302263AA86A5"/>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F9BC07A4E103450AB5110811061852C1"/>
        <w:category>
          <w:name w:val="General"/>
          <w:gallery w:val="placeholder"/>
        </w:category>
        <w:types>
          <w:type w:val="bbPlcHdr"/>
        </w:types>
        <w:behaviors>
          <w:behavior w:val="content"/>
        </w:behaviors>
        <w:guid w:val="{24424730-4DAA-4C5A-9B4A-7595A7ECD2CD}"/>
      </w:docPartPr>
      <w:docPartBody>
        <w:p w:rsidR="00000000" w:rsidRDefault="00C4792C" w:rsidP="00C4792C">
          <w:pPr>
            <w:pStyle w:val="F9BC07A4E103450AB5110811061852C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89364AA54D9428D865F0EF252F77232"/>
        <w:category>
          <w:name w:val="General"/>
          <w:gallery w:val="placeholder"/>
        </w:category>
        <w:types>
          <w:type w:val="bbPlcHdr"/>
        </w:types>
        <w:behaviors>
          <w:behavior w:val="content"/>
        </w:behaviors>
        <w:guid w:val="{20D62496-8727-4D26-8286-B6F1698864DA}"/>
      </w:docPartPr>
      <w:docPartBody>
        <w:p w:rsidR="00000000" w:rsidRDefault="00C4792C" w:rsidP="00C4792C">
          <w:pPr>
            <w:pStyle w:val="889364AA54D9428D865F0EF252F77232"/>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AC94E28FD0344241AA718DA49D0B3CB4"/>
        <w:category>
          <w:name w:val="General"/>
          <w:gallery w:val="placeholder"/>
        </w:category>
        <w:types>
          <w:type w:val="bbPlcHdr"/>
        </w:types>
        <w:behaviors>
          <w:behavior w:val="content"/>
        </w:behaviors>
        <w:guid w:val="{3C3E5C71-98A1-4908-B9C0-252400EF63DF}"/>
      </w:docPartPr>
      <w:docPartBody>
        <w:p w:rsidR="00000000" w:rsidRDefault="00C4792C" w:rsidP="00C4792C">
          <w:pPr>
            <w:pStyle w:val="AC94E28FD0344241AA718DA49D0B3CB4"/>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FB12E30D49844E48545B00DE0380F3D"/>
        <w:category>
          <w:name w:val="General"/>
          <w:gallery w:val="placeholder"/>
        </w:category>
        <w:types>
          <w:type w:val="bbPlcHdr"/>
        </w:types>
        <w:behaviors>
          <w:behavior w:val="content"/>
        </w:behaviors>
        <w:guid w:val="{DCEB0E0B-6734-4CBC-8D94-ADBC28CF4377}"/>
      </w:docPartPr>
      <w:docPartBody>
        <w:p w:rsidR="00000000" w:rsidRDefault="00C4792C" w:rsidP="00C4792C">
          <w:pPr>
            <w:pStyle w:val="6FB12E30D49844E48545B00DE0380F3D"/>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319C322B23864CEDA5122740C99862F7"/>
        <w:category>
          <w:name w:val="General"/>
          <w:gallery w:val="placeholder"/>
        </w:category>
        <w:types>
          <w:type w:val="bbPlcHdr"/>
        </w:types>
        <w:behaviors>
          <w:behavior w:val="content"/>
        </w:behaviors>
        <w:guid w:val="{D90CDEAC-0306-4187-9AEC-B2508F6F6489}"/>
      </w:docPartPr>
      <w:docPartBody>
        <w:p w:rsidR="00000000" w:rsidRDefault="00C4792C" w:rsidP="00C4792C">
          <w:pPr>
            <w:pStyle w:val="319C322B23864CEDA5122740C99862F7"/>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8AB0895892BD4AAAA6241E2A556451C3"/>
        <w:category>
          <w:name w:val="General"/>
          <w:gallery w:val="placeholder"/>
        </w:category>
        <w:types>
          <w:type w:val="bbPlcHdr"/>
        </w:types>
        <w:behaviors>
          <w:behavior w:val="content"/>
        </w:behaviors>
        <w:guid w:val="{E9705BF4-0201-4275-9615-BAC7B269C1D7}"/>
      </w:docPartPr>
      <w:docPartBody>
        <w:p w:rsidR="00000000" w:rsidRDefault="00C4792C" w:rsidP="00C4792C">
          <w:pPr>
            <w:pStyle w:val="8AB0895892BD4AAAA6241E2A556451C3"/>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61783FC4BF4045769F8F68616EE19981"/>
        <w:category>
          <w:name w:val="General"/>
          <w:gallery w:val="placeholder"/>
        </w:category>
        <w:types>
          <w:type w:val="bbPlcHdr"/>
        </w:types>
        <w:behaviors>
          <w:behavior w:val="content"/>
        </w:behaviors>
        <w:guid w:val="{B9965047-F6BF-408C-9680-CCFAB613C0E6}"/>
      </w:docPartPr>
      <w:docPartBody>
        <w:p w:rsidR="00000000" w:rsidRDefault="00C4792C" w:rsidP="00C4792C">
          <w:pPr>
            <w:pStyle w:val="61783FC4BF4045769F8F68616EE19981"/>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168C0AADAFF84289AA39CCD9EFC22CB6"/>
        <w:category>
          <w:name w:val="General"/>
          <w:gallery w:val="placeholder"/>
        </w:category>
        <w:types>
          <w:type w:val="bbPlcHdr"/>
        </w:types>
        <w:behaviors>
          <w:behavior w:val="content"/>
        </w:behaviors>
        <w:guid w:val="{2FAD6ADD-3581-4DDA-A641-2D490DDD6B05}"/>
      </w:docPartPr>
      <w:docPartBody>
        <w:p w:rsidR="00000000" w:rsidRDefault="00C4792C" w:rsidP="00C4792C">
          <w:pPr>
            <w:pStyle w:val="168C0AADAFF84289AA39CCD9EFC22CB6"/>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
      <w:docPartPr>
        <w:name w:val="EB5D3B5349414F85B7E5C7F4AF5C0CA8"/>
        <w:category>
          <w:name w:val="General"/>
          <w:gallery w:val="placeholder"/>
        </w:category>
        <w:types>
          <w:type w:val="bbPlcHdr"/>
        </w:types>
        <w:behaviors>
          <w:behavior w:val="content"/>
        </w:behaviors>
        <w:guid w:val="{AF09068B-85F4-48C8-9984-3BE2C18F576B}"/>
      </w:docPartPr>
      <w:docPartBody>
        <w:p w:rsidR="00000000" w:rsidRDefault="00C4792C" w:rsidP="00C4792C">
          <w:pPr>
            <w:pStyle w:val="EB5D3B5349414F85B7E5C7F4AF5C0CA8"/>
          </w:pPr>
          <w:r w:rsidRPr="00C96903">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C96903">
            <w:rPr>
              <w:rStyle w:val="PlaceholderText"/>
              <w:shd w:val="clear" w:color="auto" w:fill="FAE2D5" w:themeFill="accent2" w:themeFillTint="33"/>
            </w:rPr>
            <w:t>tap to enter.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39C"/>
    <w:rsid w:val="00104F8C"/>
    <w:rsid w:val="00135E9E"/>
    <w:rsid w:val="00304EA2"/>
    <w:rsid w:val="003C6F09"/>
    <w:rsid w:val="00410681"/>
    <w:rsid w:val="004B2A68"/>
    <w:rsid w:val="0053378C"/>
    <w:rsid w:val="00543A62"/>
    <w:rsid w:val="00545CE3"/>
    <w:rsid w:val="00604612"/>
    <w:rsid w:val="00646517"/>
    <w:rsid w:val="0069426C"/>
    <w:rsid w:val="006E33EA"/>
    <w:rsid w:val="00773149"/>
    <w:rsid w:val="00881B35"/>
    <w:rsid w:val="008F7D19"/>
    <w:rsid w:val="00966E1E"/>
    <w:rsid w:val="00967521"/>
    <w:rsid w:val="00A84F8D"/>
    <w:rsid w:val="00AC480C"/>
    <w:rsid w:val="00AC77A4"/>
    <w:rsid w:val="00B35EA5"/>
    <w:rsid w:val="00B8039C"/>
    <w:rsid w:val="00B9112F"/>
    <w:rsid w:val="00C4792C"/>
    <w:rsid w:val="00C80E81"/>
    <w:rsid w:val="00CA5448"/>
    <w:rsid w:val="00D207DF"/>
    <w:rsid w:val="00D92BC3"/>
    <w:rsid w:val="00E07D28"/>
    <w:rsid w:val="00E31FBC"/>
    <w:rsid w:val="00F04AB8"/>
    <w:rsid w:val="00FD3D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792C"/>
    <w:rPr>
      <w:color w:val="808080"/>
    </w:rPr>
  </w:style>
  <w:style w:type="paragraph" w:customStyle="1" w:styleId="207A9091C55F494ABB5594789DDF45C2">
    <w:name w:val="207A9091C55F494ABB5594789DDF45C2"/>
    <w:rsid w:val="00B8039C"/>
  </w:style>
  <w:style w:type="paragraph" w:customStyle="1" w:styleId="844936DACED348408AF84A4C8A8EA03E">
    <w:name w:val="844936DACED348408AF84A4C8A8EA03E"/>
    <w:rsid w:val="00B8039C"/>
  </w:style>
  <w:style w:type="paragraph" w:customStyle="1" w:styleId="7410EDB42B224B78A25CAAC396618B71">
    <w:name w:val="7410EDB42B224B78A25CAAC396618B71"/>
    <w:rsid w:val="00B8039C"/>
  </w:style>
  <w:style w:type="paragraph" w:customStyle="1" w:styleId="E9DAB4D8BAFC45C1B82CD79DB7109028">
    <w:name w:val="E9DAB4D8BAFC45C1B82CD79DB7109028"/>
    <w:rsid w:val="00B8039C"/>
  </w:style>
  <w:style w:type="paragraph" w:customStyle="1" w:styleId="BBB9773B359F4DB3A335DA8FF8338EE5">
    <w:name w:val="BBB9773B359F4DB3A335DA8FF8338EE5"/>
    <w:rsid w:val="00B8039C"/>
  </w:style>
  <w:style w:type="paragraph" w:customStyle="1" w:styleId="56F6CA167A324DBC8391572CD50EC18D">
    <w:name w:val="56F6CA167A324DBC8391572CD50EC18D"/>
    <w:rsid w:val="00B8039C"/>
  </w:style>
  <w:style w:type="paragraph" w:customStyle="1" w:styleId="19D72C7B3FB44ED08DD2763E3A2A3D5A">
    <w:name w:val="19D72C7B3FB44ED08DD2763E3A2A3D5A"/>
    <w:rsid w:val="00B8039C"/>
  </w:style>
  <w:style w:type="paragraph" w:customStyle="1" w:styleId="886A57A354CC4970A42B3E34CE14D470">
    <w:name w:val="886A57A354CC4970A42B3E34CE14D470"/>
    <w:rsid w:val="00B8039C"/>
  </w:style>
  <w:style w:type="paragraph" w:customStyle="1" w:styleId="5ECE3F2949144C8B8E9B4D3A62D1C658">
    <w:name w:val="5ECE3F2949144C8B8E9B4D3A62D1C658"/>
    <w:rsid w:val="00B8039C"/>
  </w:style>
  <w:style w:type="paragraph" w:customStyle="1" w:styleId="C3C000F7846E4AD7B09A5EA18B9C0DC4">
    <w:name w:val="C3C000F7846E4AD7B09A5EA18B9C0DC4"/>
    <w:rsid w:val="00B8039C"/>
  </w:style>
  <w:style w:type="paragraph" w:customStyle="1" w:styleId="0B59D0DD4C6A49FF9334F0224AE0FC2E">
    <w:name w:val="0B59D0DD4C6A49FF9334F0224AE0FC2E"/>
    <w:rsid w:val="00B8039C"/>
  </w:style>
  <w:style w:type="paragraph" w:customStyle="1" w:styleId="21D6B6CDCA304539B84051D344E42786">
    <w:name w:val="21D6B6CDCA304539B84051D344E42786"/>
    <w:rsid w:val="00B8039C"/>
  </w:style>
  <w:style w:type="paragraph" w:customStyle="1" w:styleId="BBBA10327096498ABE4800BE73DA8D3F">
    <w:name w:val="BBBA10327096498ABE4800BE73DA8D3F"/>
    <w:rsid w:val="00B8039C"/>
  </w:style>
  <w:style w:type="paragraph" w:customStyle="1" w:styleId="ABFDAF220C574CC491BF52582ACCA00F">
    <w:name w:val="ABFDAF220C574CC491BF52582ACCA00F"/>
    <w:rsid w:val="00B8039C"/>
  </w:style>
  <w:style w:type="paragraph" w:customStyle="1" w:styleId="39703AF7D30F4FC7A8E4321AE3B7E53D">
    <w:name w:val="39703AF7D30F4FC7A8E4321AE3B7E53D"/>
    <w:rsid w:val="00B8039C"/>
  </w:style>
  <w:style w:type="paragraph" w:customStyle="1" w:styleId="B97904328E9C47CD8696D03528693AB9">
    <w:name w:val="B97904328E9C47CD8696D03528693AB9"/>
    <w:rsid w:val="00B8039C"/>
  </w:style>
  <w:style w:type="paragraph" w:customStyle="1" w:styleId="74C6454A75844697BC320BF3286C9BFD">
    <w:name w:val="74C6454A75844697BC320BF3286C9BFD"/>
    <w:rsid w:val="00B8039C"/>
  </w:style>
  <w:style w:type="paragraph" w:customStyle="1" w:styleId="7D6525E15F21475392D8701364C59C0E">
    <w:name w:val="7D6525E15F21475392D8701364C59C0E"/>
    <w:rsid w:val="00B8039C"/>
  </w:style>
  <w:style w:type="paragraph" w:customStyle="1" w:styleId="B607CCC9C97C4733A617DD9A19B4B786">
    <w:name w:val="B607CCC9C97C4733A617DD9A19B4B786"/>
    <w:rsid w:val="00B8039C"/>
  </w:style>
  <w:style w:type="paragraph" w:customStyle="1" w:styleId="34413306AF1246E18650F721F7F243D4">
    <w:name w:val="34413306AF1246E18650F721F7F243D4"/>
    <w:rsid w:val="00B8039C"/>
  </w:style>
  <w:style w:type="paragraph" w:customStyle="1" w:styleId="46451441072E4A4FBC1523DBEF4D822E">
    <w:name w:val="46451441072E4A4FBC1523DBEF4D822E"/>
    <w:rsid w:val="00B8039C"/>
  </w:style>
  <w:style w:type="paragraph" w:customStyle="1" w:styleId="EB15003249AE4E57BB746A23D32BA791">
    <w:name w:val="EB15003249AE4E57BB746A23D32BA791"/>
    <w:rsid w:val="00B8039C"/>
  </w:style>
  <w:style w:type="paragraph" w:customStyle="1" w:styleId="E91018E1386D462788848EBCE4CBEA85">
    <w:name w:val="E91018E1386D462788848EBCE4CBEA85"/>
    <w:rsid w:val="00B8039C"/>
  </w:style>
  <w:style w:type="paragraph" w:customStyle="1" w:styleId="7461E587EF854BFE8FE90834DD82E680">
    <w:name w:val="7461E587EF854BFE8FE90834DD82E680"/>
    <w:rsid w:val="00B8039C"/>
  </w:style>
  <w:style w:type="paragraph" w:customStyle="1" w:styleId="2A2D08EB2E3F4B9789CD7E0676147690">
    <w:name w:val="2A2D08EB2E3F4B9789CD7E0676147690"/>
    <w:rsid w:val="00B8039C"/>
  </w:style>
  <w:style w:type="paragraph" w:customStyle="1" w:styleId="F2F7FA409A234BB4B5D49D4A68972625">
    <w:name w:val="F2F7FA409A234BB4B5D49D4A68972625"/>
    <w:rsid w:val="00B8039C"/>
  </w:style>
  <w:style w:type="paragraph" w:customStyle="1" w:styleId="A716B4C7B32243E6AE44288E83DD5872">
    <w:name w:val="A716B4C7B32243E6AE44288E83DD5872"/>
    <w:rsid w:val="00B8039C"/>
  </w:style>
  <w:style w:type="paragraph" w:customStyle="1" w:styleId="CFF878DF69234E8FA687D3368261DD62">
    <w:name w:val="CFF878DF69234E8FA687D3368261DD62"/>
    <w:rsid w:val="00B8039C"/>
  </w:style>
  <w:style w:type="paragraph" w:customStyle="1" w:styleId="5A56F6768A774AED83F9EA0C0D445FDC">
    <w:name w:val="5A56F6768A774AED83F9EA0C0D445FDC"/>
    <w:rsid w:val="00B8039C"/>
  </w:style>
  <w:style w:type="paragraph" w:customStyle="1" w:styleId="CD5ACC06389F4F3D9359C85AABC259F4">
    <w:name w:val="CD5ACC06389F4F3D9359C85AABC259F4"/>
    <w:rsid w:val="00B8039C"/>
  </w:style>
  <w:style w:type="paragraph" w:customStyle="1" w:styleId="59AAB17331404499BDC77EE279298C46">
    <w:name w:val="59AAB17331404499BDC77EE279298C46"/>
    <w:rsid w:val="00B8039C"/>
  </w:style>
  <w:style w:type="paragraph" w:customStyle="1" w:styleId="B0EE2356E3434406A54603E5728669D0">
    <w:name w:val="B0EE2356E3434406A54603E5728669D0"/>
    <w:rsid w:val="00B8039C"/>
  </w:style>
  <w:style w:type="paragraph" w:customStyle="1" w:styleId="93FE95F4FB7142589D220B5E853BF058">
    <w:name w:val="93FE95F4FB7142589D220B5E853BF058"/>
    <w:rsid w:val="00B8039C"/>
  </w:style>
  <w:style w:type="paragraph" w:customStyle="1" w:styleId="8E8D4A4DAAC94EDC9B39C34371B64CB7">
    <w:name w:val="8E8D4A4DAAC94EDC9B39C34371B64CB7"/>
    <w:rsid w:val="00B8039C"/>
  </w:style>
  <w:style w:type="paragraph" w:customStyle="1" w:styleId="2A91D3245BDF467AB4E78A20F7BDE47E">
    <w:name w:val="2A91D3245BDF467AB4E78A20F7BDE47E"/>
    <w:rsid w:val="00B8039C"/>
  </w:style>
  <w:style w:type="paragraph" w:customStyle="1" w:styleId="F6FAB0B0E2E34A7A9C8FFBEFFDB8A2CD">
    <w:name w:val="F6FAB0B0E2E34A7A9C8FFBEFFDB8A2CD"/>
    <w:rsid w:val="00B8039C"/>
  </w:style>
  <w:style w:type="paragraph" w:customStyle="1" w:styleId="334F8A39FB24405AAD1D98717C6B0E2F">
    <w:name w:val="334F8A39FB24405AAD1D98717C6B0E2F"/>
    <w:rsid w:val="00B8039C"/>
  </w:style>
  <w:style w:type="paragraph" w:customStyle="1" w:styleId="9F37F7726789481AB68F8F0B0E57F94C">
    <w:name w:val="9F37F7726789481AB68F8F0B0E57F94C"/>
    <w:rsid w:val="00B8039C"/>
  </w:style>
  <w:style w:type="paragraph" w:customStyle="1" w:styleId="6A31DF599FFF4196A2A306A83AF7E104">
    <w:name w:val="6A31DF599FFF4196A2A306A83AF7E104"/>
    <w:rsid w:val="00B8039C"/>
  </w:style>
  <w:style w:type="paragraph" w:customStyle="1" w:styleId="2EE36F23EBEE4E72A201FA43B63B6D47">
    <w:name w:val="2EE36F23EBEE4E72A201FA43B63B6D47"/>
    <w:rsid w:val="00B8039C"/>
  </w:style>
  <w:style w:type="paragraph" w:customStyle="1" w:styleId="0D6C89BD34064184AF290A8A158E749B">
    <w:name w:val="0D6C89BD34064184AF290A8A158E749B"/>
    <w:rsid w:val="00B8039C"/>
  </w:style>
  <w:style w:type="paragraph" w:customStyle="1" w:styleId="B3BEDFD01B024B0CAF1DC7E0AFB468F2">
    <w:name w:val="B3BEDFD01B024B0CAF1DC7E0AFB468F2"/>
    <w:rsid w:val="00B8039C"/>
  </w:style>
  <w:style w:type="paragraph" w:customStyle="1" w:styleId="6B4F191162114EB9A4AD8A018B2245D5">
    <w:name w:val="6B4F191162114EB9A4AD8A018B2245D5"/>
    <w:rsid w:val="00B8039C"/>
  </w:style>
  <w:style w:type="paragraph" w:customStyle="1" w:styleId="F58A83992778443D8B3C0CD9F43513BF">
    <w:name w:val="F58A83992778443D8B3C0CD9F43513BF"/>
    <w:rsid w:val="00B8039C"/>
  </w:style>
  <w:style w:type="paragraph" w:customStyle="1" w:styleId="0657B390F7C34118A5CC99F41D45A59F">
    <w:name w:val="0657B390F7C34118A5CC99F41D45A59F"/>
    <w:rsid w:val="00B8039C"/>
  </w:style>
  <w:style w:type="paragraph" w:customStyle="1" w:styleId="B590BBA836084A24AD6AD02EC8342F8F">
    <w:name w:val="B590BBA836084A24AD6AD02EC8342F8F"/>
    <w:rsid w:val="00B8039C"/>
  </w:style>
  <w:style w:type="paragraph" w:customStyle="1" w:styleId="CAF10AE077EE4B149291B62CD00661F0">
    <w:name w:val="CAF10AE077EE4B149291B62CD00661F0"/>
    <w:rsid w:val="00B8039C"/>
  </w:style>
  <w:style w:type="paragraph" w:customStyle="1" w:styleId="DE2173796C864DA1AD84A913EF925A4B">
    <w:name w:val="DE2173796C864DA1AD84A913EF925A4B"/>
    <w:rsid w:val="00B8039C"/>
  </w:style>
  <w:style w:type="paragraph" w:customStyle="1" w:styleId="C0ACDB7340994D84B27F02456E8CB29F">
    <w:name w:val="C0ACDB7340994D84B27F02456E8CB29F"/>
    <w:rsid w:val="00B8039C"/>
  </w:style>
  <w:style w:type="paragraph" w:customStyle="1" w:styleId="314D9D2BF9464C6297FC4BB93DA85F48">
    <w:name w:val="314D9D2BF9464C6297FC4BB93DA85F48"/>
    <w:rsid w:val="00B8039C"/>
  </w:style>
  <w:style w:type="paragraph" w:customStyle="1" w:styleId="92606694953A4A71898760356B6F7863">
    <w:name w:val="92606694953A4A71898760356B6F7863"/>
    <w:rsid w:val="00B8039C"/>
  </w:style>
  <w:style w:type="paragraph" w:customStyle="1" w:styleId="20CEAF296E0240D984684E4ABAF1D1A5">
    <w:name w:val="20CEAF296E0240D984684E4ABAF1D1A5"/>
    <w:rsid w:val="00B8039C"/>
  </w:style>
  <w:style w:type="paragraph" w:customStyle="1" w:styleId="F09561A4658C4758978F4D6E1237AEB1">
    <w:name w:val="F09561A4658C4758978F4D6E1237AEB1"/>
    <w:rsid w:val="00B8039C"/>
  </w:style>
  <w:style w:type="paragraph" w:customStyle="1" w:styleId="92B4AE6DD57747ABA505E82B993221C4">
    <w:name w:val="92B4AE6DD57747ABA505E82B993221C4"/>
    <w:rsid w:val="00B8039C"/>
  </w:style>
  <w:style w:type="paragraph" w:customStyle="1" w:styleId="C21FBE6097E04B12AF806634569686F2">
    <w:name w:val="C21FBE6097E04B12AF806634569686F2"/>
    <w:rsid w:val="00B8039C"/>
  </w:style>
  <w:style w:type="paragraph" w:customStyle="1" w:styleId="BB0B5EA422284F60949C62442508A984">
    <w:name w:val="BB0B5EA422284F60949C62442508A984"/>
    <w:rsid w:val="00B8039C"/>
  </w:style>
  <w:style w:type="paragraph" w:customStyle="1" w:styleId="9AF227C50A4143DC9EF14A363984B7EB">
    <w:name w:val="9AF227C50A4143DC9EF14A363984B7EB"/>
    <w:rsid w:val="00B8039C"/>
  </w:style>
  <w:style w:type="paragraph" w:customStyle="1" w:styleId="9A9E3EDE36934F7FB69400F3966FC577">
    <w:name w:val="9A9E3EDE36934F7FB69400F3966FC577"/>
    <w:rsid w:val="00B8039C"/>
  </w:style>
  <w:style w:type="paragraph" w:customStyle="1" w:styleId="64D45B2827ED4B82B73BCA8BE159FEF6">
    <w:name w:val="64D45B2827ED4B82B73BCA8BE159FEF6"/>
    <w:rsid w:val="00B8039C"/>
  </w:style>
  <w:style w:type="paragraph" w:customStyle="1" w:styleId="9729A6D486244089B4D9EE6C8BBCF412">
    <w:name w:val="9729A6D486244089B4D9EE6C8BBCF412"/>
    <w:rsid w:val="00B8039C"/>
  </w:style>
  <w:style w:type="paragraph" w:customStyle="1" w:styleId="99CF56CC07C14678AEA352BDC8C186EE">
    <w:name w:val="99CF56CC07C14678AEA352BDC8C186EE"/>
    <w:rsid w:val="00B8039C"/>
  </w:style>
  <w:style w:type="paragraph" w:customStyle="1" w:styleId="6F9DD6F8372D46799D2AF40708CE507F">
    <w:name w:val="6F9DD6F8372D46799D2AF40708CE507F"/>
    <w:rsid w:val="00B8039C"/>
  </w:style>
  <w:style w:type="paragraph" w:customStyle="1" w:styleId="86A7705714C54988B9BA4123040BF02F">
    <w:name w:val="86A7705714C54988B9BA4123040BF02F"/>
    <w:rsid w:val="00B8039C"/>
  </w:style>
  <w:style w:type="paragraph" w:customStyle="1" w:styleId="03DB8C08F532465CB61E4E2A1D65229B">
    <w:name w:val="03DB8C08F532465CB61E4E2A1D65229B"/>
    <w:rsid w:val="00B8039C"/>
  </w:style>
  <w:style w:type="paragraph" w:customStyle="1" w:styleId="8251C4238B91491FAC502AE30AADB7E3">
    <w:name w:val="8251C4238B91491FAC502AE30AADB7E3"/>
    <w:rsid w:val="00B8039C"/>
  </w:style>
  <w:style w:type="paragraph" w:customStyle="1" w:styleId="46C518D807B9436390ECE522DF83A109">
    <w:name w:val="46C518D807B9436390ECE522DF83A109"/>
    <w:rsid w:val="00B8039C"/>
  </w:style>
  <w:style w:type="paragraph" w:customStyle="1" w:styleId="6D2085B4E9E248DABF34315A86B8241B">
    <w:name w:val="6D2085B4E9E248DABF34315A86B8241B"/>
    <w:rsid w:val="00B8039C"/>
  </w:style>
  <w:style w:type="paragraph" w:customStyle="1" w:styleId="8BC97F9B8D90405E93206279D721E99B">
    <w:name w:val="8BC97F9B8D90405E93206279D721E99B"/>
    <w:rsid w:val="00B8039C"/>
  </w:style>
  <w:style w:type="paragraph" w:customStyle="1" w:styleId="EBD0830285DD4ED296F550C111500E93">
    <w:name w:val="EBD0830285DD4ED296F550C111500E93"/>
    <w:rsid w:val="00B8039C"/>
  </w:style>
  <w:style w:type="paragraph" w:customStyle="1" w:styleId="AE7C1A7F77314DA9BA747C78FAE78839">
    <w:name w:val="AE7C1A7F77314DA9BA747C78FAE78839"/>
    <w:rsid w:val="00B8039C"/>
  </w:style>
  <w:style w:type="paragraph" w:customStyle="1" w:styleId="6F2F1F7A39364E84B65CA7AD47D0E5C6">
    <w:name w:val="6F2F1F7A39364E84B65CA7AD47D0E5C6"/>
    <w:rsid w:val="00B8039C"/>
  </w:style>
  <w:style w:type="paragraph" w:customStyle="1" w:styleId="7AA13B6526A14B1E99D53352146D8C2F">
    <w:name w:val="7AA13B6526A14B1E99D53352146D8C2F"/>
    <w:rsid w:val="00B8039C"/>
  </w:style>
  <w:style w:type="paragraph" w:customStyle="1" w:styleId="6FB8C83C72C84362BC6CD6E89CE70CE7">
    <w:name w:val="6FB8C83C72C84362BC6CD6E89CE70CE7"/>
    <w:rsid w:val="00B8039C"/>
  </w:style>
  <w:style w:type="paragraph" w:customStyle="1" w:styleId="6BE5A178FF2A4C4D94D6ABF6CD0970A5">
    <w:name w:val="6BE5A178FF2A4C4D94D6ABF6CD0970A5"/>
    <w:rsid w:val="00B8039C"/>
  </w:style>
  <w:style w:type="paragraph" w:customStyle="1" w:styleId="2508FF8076124D3899B22E463D52C804">
    <w:name w:val="2508FF8076124D3899B22E463D52C804"/>
    <w:rsid w:val="00B8039C"/>
  </w:style>
  <w:style w:type="paragraph" w:customStyle="1" w:styleId="B67E081399E64DDFB09C81087B43710F">
    <w:name w:val="B67E081399E64DDFB09C81087B43710F"/>
    <w:rsid w:val="00B8039C"/>
  </w:style>
  <w:style w:type="paragraph" w:customStyle="1" w:styleId="4642B73668AB42B0A72101499D2D6AEE">
    <w:name w:val="4642B73668AB42B0A72101499D2D6AEE"/>
    <w:rsid w:val="00B8039C"/>
  </w:style>
  <w:style w:type="paragraph" w:customStyle="1" w:styleId="7AFFA7E0E968427A9B51E8DF9A8E7C18">
    <w:name w:val="7AFFA7E0E968427A9B51E8DF9A8E7C18"/>
    <w:rsid w:val="00B8039C"/>
  </w:style>
  <w:style w:type="paragraph" w:customStyle="1" w:styleId="7BBD867A5D30452D8D8E2AF161541F76">
    <w:name w:val="7BBD867A5D30452D8D8E2AF161541F76"/>
    <w:rsid w:val="00B8039C"/>
  </w:style>
  <w:style w:type="paragraph" w:customStyle="1" w:styleId="A86228F0DD814E65B953BFF69B641C35">
    <w:name w:val="A86228F0DD814E65B953BFF69B641C35"/>
    <w:rsid w:val="00B8039C"/>
  </w:style>
  <w:style w:type="paragraph" w:customStyle="1" w:styleId="37E7C736F0B7435790D83654F9245BCD">
    <w:name w:val="37E7C736F0B7435790D83654F9245BCD"/>
    <w:rsid w:val="00B8039C"/>
  </w:style>
  <w:style w:type="paragraph" w:customStyle="1" w:styleId="FCB5012AB30C42C5A4403B42326752AC">
    <w:name w:val="FCB5012AB30C42C5A4403B42326752AC"/>
    <w:rsid w:val="00B8039C"/>
  </w:style>
  <w:style w:type="paragraph" w:customStyle="1" w:styleId="D43936514E964FD7B222EC946929BA71">
    <w:name w:val="D43936514E964FD7B222EC946929BA71"/>
    <w:rsid w:val="00B8039C"/>
  </w:style>
  <w:style w:type="paragraph" w:customStyle="1" w:styleId="BA3B6302D72C4FD2B0C066C2F3AA6210">
    <w:name w:val="BA3B6302D72C4FD2B0C066C2F3AA6210"/>
    <w:rsid w:val="00B8039C"/>
  </w:style>
  <w:style w:type="paragraph" w:customStyle="1" w:styleId="877B737D3E9C4839AF0DF20B2179DBAE">
    <w:name w:val="877B737D3E9C4839AF0DF20B2179DBAE"/>
    <w:rsid w:val="00B8039C"/>
  </w:style>
  <w:style w:type="paragraph" w:customStyle="1" w:styleId="5F96279FC3724D5686107189F788DCCC">
    <w:name w:val="5F96279FC3724D5686107189F788DCCC"/>
    <w:rsid w:val="00B8039C"/>
  </w:style>
  <w:style w:type="paragraph" w:customStyle="1" w:styleId="E16480CC008045FB8305EC8E48387E74">
    <w:name w:val="E16480CC008045FB8305EC8E48387E74"/>
    <w:rsid w:val="00B8039C"/>
  </w:style>
  <w:style w:type="paragraph" w:customStyle="1" w:styleId="2C38BDD7CF584FBA82EFA83936DDAFDE">
    <w:name w:val="2C38BDD7CF584FBA82EFA83936DDAFDE"/>
    <w:rsid w:val="00B8039C"/>
  </w:style>
  <w:style w:type="paragraph" w:customStyle="1" w:styleId="4DA6B2867FD5427087A04B6303E0BF1C">
    <w:name w:val="4DA6B2867FD5427087A04B6303E0BF1C"/>
    <w:rsid w:val="00B8039C"/>
  </w:style>
  <w:style w:type="paragraph" w:customStyle="1" w:styleId="51EE9EAB4316480FABE4632C3CC360FB">
    <w:name w:val="51EE9EAB4316480FABE4632C3CC360FB"/>
    <w:rsid w:val="00B8039C"/>
  </w:style>
  <w:style w:type="paragraph" w:customStyle="1" w:styleId="71A7D4632D16455881F75BA2F9C34CF3">
    <w:name w:val="71A7D4632D16455881F75BA2F9C34CF3"/>
    <w:rsid w:val="00B8039C"/>
  </w:style>
  <w:style w:type="paragraph" w:customStyle="1" w:styleId="D3292E7137884153B95F6065EF76BC1C">
    <w:name w:val="D3292E7137884153B95F6065EF76BC1C"/>
    <w:rsid w:val="00B8039C"/>
  </w:style>
  <w:style w:type="paragraph" w:customStyle="1" w:styleId="EA99FFE7C4BB4760971F1517A0904ADE">
    <w:name w:val="EA99FFE7C4BB4760971F1517A0904ADE"/>
    <w:rsid w:val="00B8039C"/>
  </w:style>
  <w:style w:type="paragraph" w:customStyle="1" w:styleId="8340AC6E1025425EB6773F847E5D27DA">
    <w:name w:val="8340AC6E1025425EB6773F847E5D27DA"/>
    <w:rsid w:val="00B8039C"/>
  </w:style>
  <w:style w:type="paragraph" w:customStyle="1" w:styleId="9BF65A03C15E49FFAFCFE14FFB8B6FF6">
    <w:name w:val="9BF65A03C15E49FFAFCFE14FFB8B6FF6"/>
    <w:rsid w:val="00B8039C"/>
  </w:style>
  <w:style w:type="paragraph" w:customStyle="1" w:styleId="147AA7860A414A759B20ABE89FDA2CFC">
    <w:name w:val="147AA7860A414A759B20ABE89FDA2CFC"/>
    <w:rsid w:val="00B8039C"/>
  </w:style>
  <w:style w:type="paragraph" w:customStyle="1" w:styleId="2CA874CC2880415E9CAD2E1EBA0413DB">
    <w:name w:val="2CA874CC2880415E9CAD2E1EBA0413DB"/>
    <w:rsid w:val="00B8039C"/>
  </w:style>
  <w:style w:type="paragraph" w:customStyle="1" w:styleId="2EFC8DDDDEB44FD3A92DFE8E90035F25">
    <w:name w:val="2EFC8DDDDEB44FD3A92DFE8E90035F25"/>
    <w:rsid w:val="00B8039C"/>
  </w:style>
  <w:style w:type="paragraph" w:customStyle="1" w:styleId="AF0B0B5E1AD74C2BA99E4B22306B732B">
    <w:name w:val="AF0B0B5E1AD74C2BA99E4B22306B732B"/>
    <w:rsid w:val="00B8039C"/>
  </w:style>
  <w:style w:type="paragraph" w:customStyle="1" w:styleId="8B781EC1EFE04CDEBA62D84A94533BAB">
    <w:name w:val="8B781EC1EFE04CDEBA62D84A94533BAB"/>
    <w:rsid w:val="00B8039C"/>
  </w:style>
  <w:style w:type="paragraph" w:customStyle="1" w:styleId="269623B3990E4D30A5E40E944D634C64">
    <w:name w:val="269623B3990E4D30A5E40E944D634C64"/>
    <w:rsid w:val="00B8039C"/>
  </w:style>
  <w:style w:type="paragraph" w:customStyle="1" w:styleId="AD8D4F3C140C4D4EA6425158008BA861">
    <w:name w:val="AD8D4F3C140C4D4EA6425158008BA861"/>
    <w:rsid w:val="00B8039C"/>
  </w:style>
  <w:style w:type="paragraph" w:customStyle="1" w:styleId="AD8609389BB84BBFA1F112A2CD5DB3FF">
    <w:name w:val="AD8609389BB84BBFA1F112A2CD5DB3FF"/>
    <w:rsid w:val="00B8039C"/>
  </w:style>
  <w:style w:type="paragraph" w:customStyle="1" w:styleId="5B537C42B77B48AEA59010E59A9781F8">
    <w:name w:val="5B537C42B77B48AEA59010E59A9781F8"/>
    <w:rsid w:val="00B8039C"/>
  </w:style>
  <w:style w:type="paragraph" w:customStyle="1" w:styleId="AE8083237EAF408BB7F5C3E744D7381C">
    <w:name w:val="AE8083237EAF408BB7F5C3E744D7381C"/>
    <w:rsid w:val="00B8039C"/>
  </w:style>
  <w:style w:type="paragraph" w:customStyle="1" w:styleId="B38A7A4364364BE3B98F445A38AD00A8">
    <w:name w:val="B38A7A4364364BE3B98F445A38AD00A8"/>
    <w:rsid w:val="00B8039C"/>
  </w:style>
  <w:style w:type="paragraph" w:customStyle="1" w:styleId="3781613A97F4435A8A4373D48CBC77ED">
    <w:name w:val="3781613A97F4435A8A4373D48CBC77ED"/>
    <w:rsid w:val="00B8039C"/>
  </w:style>
  <w:style w:type="paragraph" w:customStyle="1" w:styleId="F05F2C49F4D647F6BAF6B9C6CA296D57">
    <w:name w:val="F05F2C49F4D647F6BAF6B9C6CA296D57"/>
    <w:rsid w:val="00B8039C"/>
  </w:style>
  <w:style w:type="paragraph" w:customStyle="1" w:styleId="129C3DFDF3994930BE997FD8BB474D12">
    <w:name w:val="129C3DFDF3994930BE997FD8BB474D12"/>
    <w:rsid w:val="00B8039C"/>
  </w:style>
  <w:style w:type="paragraph" w:customStyle="1" w:styleId="1B2755C026404B9F9E7472CC7ADCA884">
    <w:name w:val="1B2755C026404B9F9E7472CC7ADCA884"/>
    <w:rsid w:val="00B8039C"/>
  </w:style>
  <w:style w:type="paragraph" w:customStyle="1" w:styleId="E246B6DF24B343228D36BF4730F18F61">
    <w:name w:val="E246B6DF24B343228D36BF4730F18F61"/>
    <w:rsid w:val="00B8039C"/>
  </w:style>
  <w:style w:type="paragraph" w:customStyle="1" w:styleId="B476152CADED4B54ACC7118F575439DC">
    <w:name w:val="B476152CADED4B54ACC7118F575439DC"/>
    <w:rsid w:val="00B8039C"/>
  </w:style>
  <w:style w:type="paragraph" w:customStyle="1" w:styleId="0B501FB43E9746B58E211B57090C48A8">
    <w:name w:val="0B501FB43E9746B58E211B57090C48A8"/>
    <w:rsid w:val="00B8039C"/>
  </w:style>
  <w:style w:type="paragraph" w:customStyle="1" w:styleId="FE558BB14DD4495AB760BF5FA9522CCB">
    <w:name w:val="FE558BB14DD4495AB760BF5FA9522CCB"/>
    <w:rsid w:val="00B8039C"/>
  </w:style>
  <w:style w:type="paragraph" w:customStyle="1" w:styleId="F8C7A5AC57A44BCEA6EA1EFE2E59560E">
    <w:name w:val="F8C7A5AC57A44BCEA6EA1EFE2E59560E"/>
    <w:rsid w:val="00B8039C"/>
  </w:style>
  <w:style w:type="paragraph" w:customStyle="1" w:styleId="F15A61F6ABB944C7A8D8284F531DB3B0">
    <w:name w:val="F15A61F6ABB944C7A8D8284F531DB3B0"/>
    <w:rsid w:val="00B8039C"/>
  </w:style>
  <w:style w:type="paragraph" w:customStyle="1" w:styleId="7EA334AC4630467AB8AFF0DF56445447">
    <w:name w:val="7EA334AC4630467AB8AFF0DF56445447"/>
    <w:rsid w:val="00B8039C"/>
  </w:style>
  <w:style w:type="paragraph" w:customStyle="1" w:styleId="7311CEA10F434441BF989CE17B875DDC">
    <w:name w:val="7311CEA10F434441BF989CE17B875DDC"/>
    <w:rsid w:val="00B8039C"/>
  </w:style>
  <w:style w:type="paragraph" w:customStyle="1" w:styleId="D19EACE171A14102AAA3698EF200E4DF">
    <w:name w:val="D19EACE171A14102AAA3698EF200E4DF"/>
    <w:rsid w:val="00B8039C"/>
  </w:style>
  <w:style w:type="paragraph" w:customStyle="1" w:styleId="EE797C78E66745ED9835F28054A93994">
    <w:name w:val="EE797C78E66745ED9835F28054A93994"/>
    <w:rsid w:val="00B8039C"/>
  </w:style>
  <w:style w:type="paragraph" w:customStyle="1" w:styleId="6DBBBEE940414FFF984B2161D3FF1070">
    <w:name w:val="6DBBBEE940414FFF984B2161D3FF1070"/>
    <w:rsid w:val="00B8039C"/>
  </w:style>
  <w:style w:type="paragraph" w:customStyle="1" w:styleId="41026D4D8A544EA6A3D85EF0F8902223">
    <w:name w:val="41026D4D8A544EA6A3D85EF0F8902223"/>
    <w:rsid w:val="00B8039C"/>
  </w:style>
  <w:style w:type="paragraph" w:customStyle="1" w:styleId="FEED1BDEFBB64EE1BAF0E84DB7CCEECE">
    <w:name w:val="FEED1BDEFBB64EE1BAF0E84DB7CCEECE"/>
    <w:rsid w:val="00B8039C"/>
  </w:style>
  <w:style w:type="paragraph" w:customStyle="1" w:styleId="8B8688EF91D748B29390F19DAE2E485D">
    <w:name w:val="8B8688EF91D748B29390F19DAE2E485D"/>
    <w:rsid w:val="00B8039C"/>
  </w:style>
  <w:style w:type="paragraph" w:customStyle="1" w:styleId="8637875F13614627BBF7AE50303FE05C">
    <w:name w:val="8637875F13614627BBF7AE50303FE05C"/>
    <w:rsid w:val="00B8039C"/>
  </w:style>
  <w:style w:type="paragraph" w:customStyle="1" w:styleId="008A683F575F4E95BCD306B35D7AA34D">
    <w:name w:val="008A683F575F4E95BCD306B35D7AA34D"/>
    <w:rsid w:val="00B8039C"/>
  </w:style>
  <w:style w:type="paragraph" w:customStyle="1" w:styleId="F4A6322619F04941AF8ED1C0FAF38EA7">
    <w:name w:val="F4A6322619F04941AF8ED1C0FAF38EA7"/>
    <w:rsid w:val="00B8039C"/>
  </w:style>
  <w:style w:type="paragraph" w:customStyle="1" w:styleId="0E943D5871E04AE7AB9B79949DF07696">
    <w:name w:val="0E943D5871E04AE7AB9B79949DF07696"/>
    <w:rsid w:val="00B8039C"/>
  </w:style>
  <w:style w:type="paragraph" w:customStyle="1" w:styleId="A53768AC2CBE42159794F5E10ACFCEF0">
    <w:name w:val="A53768AC2CBE42159794F5E10ACFCEF0"/>
    <w:rsid w:val="00B8039C"/>
  </w:style>
  <w:style w:type="paragraph" w:customStyle="1" w:styleId="60547043C46C4DEEA930DE0CB966B96F">
    <w:name w:val="60547043C46C4DEEA930DE0CB966B96F"/>
    <w:rsid w:val="00B8039C"/>
  </w:style>
  <w:style w:type="paragraph" w:customStyle="1" w:styleId="437242682A1541C099C011A7BEA787A1">
    <w:name w:val="437242682A1541C099C011A7BEA787A1"/>
    <w:rsid w:val="00B8039C"/>
  </w:style>
  <w:style w:type="paragraph" w:customStyle="1" w:styleId="E620D9463B15404C92DCFCDB76B4A215">
    <w:name w:val="E620D9463B15404C92DCFCDB76B4A215"/>
    <w:rsid w:val="00B8039C"/>
  </w:style>
  <w:style w:type="paragraph" w:customStyle="1" w:styleId="10EF057E5DBC4080BE2A624F75798AC7">
    <w:name w:val="10EF057E5DBC4080BE2A624F75798AC7"/>
    <w:rsid w:val="00B8039C"/>
  </w:style>
  <w:style w:type="paragraph" w:customStyle="1" w:styleId="96D25DD617FB472FA5424BF6E79D5D76">
    <w:name w:val="96D25DD617FB472FA5424BF6E79D5D76"/>
    <w:rsid w:val="00B8039C"/>
  </w:style>
  <w:style w:type="paragraph" w:customStyle="1" w:styleId="11D0D7ED2EB94DDF913F0C84E1D0AA25">
    <w:name w:val="11D0D7ED2EB94DDF913F0C84E1D0AA25"/>
    <w:rsid w:val="00B8039C"/>
  </w:style>
  <w:style w:type="paragraph" w:customStyle="1" w:styleId="570E1EFC1EE249BF84733CBBD96A8276">
    <w:name w:val="570E1EFC1EE249BF84733CBBD96A8276"/>
    <w:rsid w:val="00B8039C"/>
  </w:style>
  <w:style w:type="paragraph" w:customStyle="1" w:styleId="1E44BCE561FA4956839D5C17E37165D0">
    <w:name w:val="1E44BCE561FA4956839D5C17E37165D0"/>
    <w:rsid w:val="00B8039C"/>
  </w:style>
  <w:style w:type="paragraph" w:customStyle="1" w:styleId="ABBB3BE4415549F09F0E4764FD067B1F">
    <w:name w:val="ABBB3BE4415549F09F0E4764FD067B1F"/>
    <w:rsid w:val="00B8039C"/>
  </w:style>
  <w:style w:type="paragraph" w:customStyle="1" w:styleId="11E941552910420FB1BF8470D9F19A11">
    <w:name w:val="11E941552910420FB1BF8470D9F19A11"/>
    <w:rsid w:val="00B8039C"/>
  </w:style>
  <w:style w:type="paragraph" w:customStyle="1" w:styleId="C7A79F53D4A0496C95190045F2EAEBDD">
    <w:name w:val="C7A79F53D4A0496C95190045F2EAEBDD"/>
    <w:rsid w:val="00B8039C"/>
  </w:style>
  <w:style w:type="paragraph" w:customStyle="1" w:styleId="E120C74711FB4D0084276994A173C6DD">
    <w:name w:val="E120C74711FB4D0084276994A173C6DD"/>
    <w:rsid w:val="00B8039C"/>
  </w:style>
  <w:style w:type="paragraph" w:customStyle="1" w:styleId="6B5B3D273AD1405C817A7F59569D5D74">
    <w:name w:val="6B5B3D273AD1405C817A7F59569D5D74"/>
    <w:rsid w:val="00B8039C"/>
  </w:style>
  <w:style w:type="paragraph" w:customStyle="1" w:styleId="9FC84B4CC1CE43248B14F86E7457E5A4">
    <w:name w:val="9FC84B4CC1CE43248B14F86E7457E5A4"/>
    <w:rsid w:val="00B8039C"/>
  </w:style>
  <w:style w:type="paragraph" w:customStyle="1" w:styleId="D891B017AD4A4E24969C1872AE100937">
    <w:name w:val="D891B017AD4A4E24969C1872AE100937"/>
    <w:rsid w:val="00B8039C"/>
  </w:style>
  <w:style w:type="paragraph" w:customStyle="1" w:styleId="ABD74283BC90482A94656C68168920A0">
    <w:name w:val="ABD74283BC90482A94656C68168920A0"/>
    <w:rsid w:val="00B8039C"/>
  </w:style>
  <w:style w:type="paragraph" w:customStyle="1" w:styleId="C697C12C758C4852903A9E70B606646E">
    <w:name w:val="C697C12C758C4852903A9E70B606646E"/>
    <w:rsid w:val="00B8039C"/>
  </w:style>
  <w:style w:type="paragraph" w:customStyle="1" w:styleId="0EAD6E466493440B84A2BA65A43A1148">
    <w:name w:val="0EAD6E466493440B84A2BA65A43A1148"/>
    <w:rsid w:val="00B8039C"/>
  </w:style>
  <w:style w:type="paragraph" w:customStyle="1" w:styleId="F5E027CBE92E4170B03D158BEBDEC111">
    <w:name w:val="F5E027CBE92E4170B03D158BEBDEC111"/>
    <w:rsid w:val="00B8039C"/>
  </w:style>
  <w:style w:type="paragraph" w:customStyle="1" w:styleId="C0AB5C628E7D4C919473D2189117CBA3">
    <w:name w:val="C0AB5C628E7D4C919473D2189117CBA3"/>
    <w:rsid w:val="00B8039C"/>
  </w:style>
  <w:style w:type="paragraph" w:customStyle="1" w:styleId="3D84E2015C844A6EA47C859C72A06B1C">
    <w:name w:val="3D84E2015C844A6EA47C859C72A06B1C"/>
    <w:rsid w:val="00B8039C"/>
  </w:style>
  <w:style w:type="paragraph" w:customStyle="1" w:styleId="0A3C7803B071460296BD48AEF5B8C8D5">
    <w:name w:val="0A3C7803B071460296BD48AEF5B8C8D5"/>
    <w:rsid w:val="00B8039C"/>
  </w:style>
  <w:style w:type="paragraph" w:customStyle="1" w:styleId="15CA8E721142481DA462C948F7C193E1">
    <w:name w:val="15CA8E721142481DA462C948F7C193E1"/>
    <w:rsid w:val="00B8039C"/>
  </w:style>
  <w:style w:type="paragraph" w:customStyle="1" w:styleId="2F72A7098A154324A97E2F65A55AED77">
    <w:name w:val="2F72A7098A154324A97E2F65A55AED77"/>
    <w:rsid w:val="00B8039C"/>
  </w:style>
  <w:style w:type="paragraph" w:customStyle="1" w:styleId="E5F679FAAB5C4FDFBCD30F0F61A2422F">
    <w:name w:val="E5F679FAAB5C4FDFBCD30F0F61A2422F"/>
    <w:rsid w:val="00B8039C"/>
  </w:style>
  <w:style w:type="paragraph" w:customStyle="1" w:styleId="D067937B700B46AA844A109284E12276">
    <w:name w:val="D067937B700B46AA844A109284E12276"/>
    <w:rsid w:val="00B8039C"/>
  </w:style>
  <w:style w:type="paragraph" w:customStyle="1" w:styleId="29E00C7588714364BCCD8EF6577AF209">
    <w:name w:val="29E00C7588714364BCCD8EF6577AF209"/>
    <w:rsid w:val="00B8039C"/>
  </w:style>
  <w:style w:type="paragraph" w:customStyle="1" w:styleId="22333D3718094F1E8C1181E67BA84967">
    <w:name w:val="22333D3718094F1E8C1181E67BA84967"/>
    <w:rsid w:val="00B8039C"/>
  </w:style>
  <w:style w:type="paragraph" w:customStyle="1" w:styleId="EAF99457632F41BC8D038241485951C4">
    <w:name w:val="EAF99457632F41BC8D038241485951C4"/>
    <w:rsid w:val="00B8039C"/>
  </w:style>
  <w:style w:type="paragraph" w:customStyle="1" w:styleId="964419F09C1941FCAB0510A3FCBCEACA">
    <w:name w:val="964419F09C1941FCAB0510A3FCBCEACA"/>
    <w:rsid w:val="00B8039C"/>
  </w:style>
  <w:style w:type="paragraph" w:customStyle="1" w:styleId="FDC9201123F04DD78FAA525C71D1171A">
    <w:name w:val="FDC9201123F04DD78FAA525C71D1171A"/>
    <w:rsid w:val="00B8039C"/>
  </w:style>
  <w:style w:type="paragraph" w:customStyle="1" w:styleId="33224E3C6829442D89FD71F71F4FC2BB">
    <w:name w:val="33224E3C6829442D89FD71F71F4FC2BB"/>
    <w:rsid w:val="00B8039C"/>
  </w:style>
  <w:style w:type="paragraph" w:customStyle="1" w:styleId="8149C1E43148472BABDCA590977CFDC9">
    <w:name w:val="8149C1E43148472BABDCA590977CFDC9"/>
    <w:rsid w:val="00B8039C"/>
  </w:style>
  <w:style w:type="paragraph" w:customStyle="1" w:styleId="859C81E39F154AE3A491BCDB6D9DB644">
    <w:name w:val="859C81E39F154AE3A491BCDB6D9DB644"/>
    <w:rsid w:val="00B8039C"/>
  </w:style>
  <w:style w:type="paragraph" w:customStyle="1" w:styleId="7EC4AB69DAE54EC8958C540DCCBEDF6B">
    <w:name w:val="7EC4AB69DAE54EC8958C540DCCBEDF6B"/>
    <w:rsid w:val="00B8039C"/>
  </w:style>
  <w:style w:type="paragraph" w:customStyle="1" w:styleId="43456BC5D92F4DCA9149FD67A63168A9">
    <w:name w:val="43456BC5D92F4DCA9149FD67A63168A9"/>
    <w:rsid w:val="00B8039C"/>
  </w:style>
  <w:style w:type="paragraph" w:customStyle="1" w:styleId="D616B0417B7E419B9002916E62DD14EF">
    <w:name w:val="D616B0417B7E419B9002916E62DD14EF"/>
    <w:rsid w:val="00B8039C"/>
  </w:style>
  <w:style w:type="paragraph" w:customStyle="1" w:styleId="130BED7056DC48BBBE7B39320D1EA51E">
    <w:name w:val="130BED7056DC48BBBE7B39320D1EA51E"/>
    <w:rsid w:val="00B8039C"/>
  </w:style>
  <w:style w:type="paragraph" w:customStyle="1" w:styleId="89A57EBDF003498B8C659296F1EF091F">
    <w:name w:val="89A57EBDF003498B8C659296F1EF091F"/>
    <w:rsid w:val="00B8039C"/>
  </w:style>
  <w:style w:type="paragraph" w:customStyle="1" w:styleId="DD8106BD109E4716B642447BE496A51A">
    <w:name w:val="DD8106BD109E4716B642447BE496A51A"/>
    <w:rsid w:val="00B8039C"/>
  </w:style>
  <w:style w:type="paragraph" w:customStyle="1" w:styleId="994D0847522F4E57ABCB50981CF05FB3">
    <w:name w:val="994D0847522F4E57ABCB50981CF05FB3"/>
    <w:rsid w:val="00B8039C"/>
  </w:style>
  <w:style w:type="paragraph" w:customStyle="1" w:styleId="4548223858D344478E861242CC516AA0">
    <w:name w:val="4548223858D344478E861242CC516AA0"/>
    <w:rsid w:val="00B8039C"/>
  </w:style>
  <w:style w:type="paragraph" w:customStyle="1" w:styleId="45EF702D44054D70BE5C2E56BC3E10BA">
    <w:name w:val="45EF702D44054D70BE5C2E56BC3E10BA"/>
    <w:rsid w:val="00B8039C"/>
  </w:style>
  <w:style w:type="paragraph" w:customStyle="1" w:styleId="E23AD24DCD564D79BAABAC638E87FFCB">
    <w:name w:val="E23AD24DCD564D79BAABAC638E87FFCB"/>
    <w:rsid w:val="00B8039C"/>
  </w:style>
  <w:style w:type="paragraph" w:customStyle="1" w:styleId="2F44FE2E139F49D49DE5186A772FCD95">
    <w:name w:val="2F44FE2E139F49D49DE5186A772FCD95"/>
    <w:rsid w:val="00B8039C"/>
  </w:style>
  <w:style w:type="paragraph" w:customStyle="1" w:styleId="9925F60D57D54AA98CEE6706CC47D7B3">
    <w:name w:val="9925F60D57D54AA98CEE6706CC47D7B3"/>
    <w:rsid w:val="00B8039C"/>
  </w:style>
  <w:style w:type="paragraph" w:customStyle="1" w:styleId="E5E17E1B6DD54959857017EAFEA93DE0">
    <w:name w:val="E5E17E1B6DD54959857017EAFEA93DE0"/>
    <w:rsid w:val="00B8039C"/>
  </w:style>
  <w:style w:type="paragraph" w:customStyle="1" w:styleId="07B5B05A5D334D0E8C9345DBE4407C1A">
    <w:name w:val="07B5B05A5D334D0E8C9345DBE4407C1A"/>
    <w:rsid w:val="00B8039C"/>
  </w:style>
  <w:style w:type="paragraph" w:customStyle="1" w:styleId="662F80ACCA884EB39F698A449761CEDB">
    <w:name w:val="662F80ACCA884EB39F698A449761CEDB"/>
    <w:rsid w:val="00B8039C"/>
  </w:style>
  <w:style w:type="paragraph" w:customStyle="1" w:styleId="3965BFA7D6D84EC2B1C7E297E2C27619">
    <w:name w:val="3965BFA7D6D84EC2B1C7E297E2C27619"/>
    <w:rsid w:val="00B8039C"/>
  </w:style>
  <w:style w:type="paragraph" w:customStyle="1" w:styleId="0796F944FD4349B39F774991DFF5A08E">
    <w:name w:val="0796F944FD4349B39F774991DFF5A08E"/>
    <w:rsid w:val="00B8039C"/>
  </w:style>
  <w:style w:type="paragraph" w:customStyle="1" w:styleId="EBAEB77C66CC4DA6B70E3D20DBF2F3DD">
    <w:name w:val="EBAEB77C66CC4DA6B70E3D20DBF2F3DD"/>
    <w:rsid w:val="00B8039C"/>
  </w:style>
  <w:style w:type="paragraph" w:customStyle="1" w:styleId="99489B293A4947358C684A742ADCAEEC">
    <w:name w:val="99489B293A4947358C684A742ADCAEEC"/>
    <w:rsid w:val="00B8039C"/>
  </w:style>
  <w:style w:type="paragraph" w:customStyle="1" w:styleId="2AFAEEC75DA549DD9C4DB9DDD9367B98">
    <w:name w:val="2AFAEEC75DA549DD9C4DB9DDD9367B98"/>
    <w:rsid w:val="00B8039C"/>
  </w:style>
  <w:style w:type="paragraph" w:customStyle="1" w:styleId="B342599DB48740D3950722A097F0C017">
    <w:name w:val="B342599DB48740D3950722A097F0C017"/>
    <w:rsid w:val="00B8039C"/>
  </w:style>
  <w:style w:type="paragraph" w:customStyle="1" w:styleId="C54F1A42C1834FD68492B09EBB42E222">
    <w:name w:val="C54F1A42C1834FD68492B09EBB42E222"/>
    <w:rsid w:val="00B8039C"/>
  </w:style>
  <w:style w:type="paragraph" w:customStyle="1" w:styleId="F4E03872E58E4D0C9B7EC258D89813FE">
    <w:name w:val="F4E03872E58E4D0C9B7EC258D89813FE"/>
    <w:rsid w:val="00B8039C"/>
  </w:style>
  <w:style w:type="paragraph" w:customStyle="1" w:styleId="8FABC6D70F554CAC95FB36451438BB8E">
    <w:name w:val="8FABC6D70F554CAC95FB36451438BB8E"/>
    <w:rsid w:val="00B8039C"/>
  </w:style>
  <w:style w:type="paragraph" w:customStyle="1" w:styleId="6FB65CF8FAA1407AA6E78053D7A91DF5">
    <w:name w:val="6FB65CF8FAA1407AA6E78053D7A91DF5"/>
    <w:rsid w:val="00B8039C"/>
  </w:style>
  <w:style w:type="paragraph" w:customStyle="1" w:styleId="2ABDB694266243078EE0F4F263E0FC94">
    <w:name w:val="2ABDB694266243078EE0F4F263E0FC94"/>
    <w:rsid w:val="00B8039C"/>
  </w:style>
  <w:style w:type="paragraph" w:customStyle="1" w:styleId="0948A55F59A44483B92BC6D368D42BE5">
    <w:name w:val="0948A55F59A44483B92BC6D368D42BE5"/>
    <w:rsid w:val="00B8039C"/>
  </w:style>
  <w:style w:type="paragraph" w:customStyle="1" w:styleId="19A8B4F8212D46689562286EC0386934">
    <w:name w:val="19A8B4F8212D46689562286EC0386934"/>
    <w:rsid w:val="00B8039C"/>
  </w:style>
  <w:style w:type="paragraph" w:customStyle="1" w:styleId="99861600898744478B7F029F5D9D57F7">
    <w:name w:val="99861600898744478B7F029F5D9D57F7"/>
    <w:rsid w:val="00B8039C"/>
  </w:style>
  <w:style w:type="paragraph" w:customStyle="1" w:styleId="01E473C3A3B74B1880DBBC763AFEF57D">
    <w:name w:val="01E473C3A3B74B1880DBBC763AFEF57D"/>
    <w:rsid w:val="00B8039C"/>
  </w:style>
  <w:style w:type="paragraph" w:customStyle="1" w:styleId="D89AF9B53E2B4B9A8F35275A8D8BCD8B">
    <w:name w:val="D89AF9B53E2B4B9A8F35275A8D8BCD8B"/>
    <w:rsid w:val="00B8039C"/>
  </w:style>
  <w:style w:type="paragraph" w:customStyle="1" w:styleId="90265542FEF449BA9C3A8266AD5F86A4">
    <w:name w:val="90265542FEF449BA9C3A8266AD5F86A4"/>
    <w:rsid w:val="00B8039C"/>
  </w:style>
  <w:style w:type="paragraph" w:customStyle="1" w:styleId="A463740E0C5E49AA8CA44C70D3406A75">
    <w:name w:val="A463740E0C5E49AA8CA44C70D3406A75"/>
    <w:rsid w:val="00B8039C"/>
  </w:style>
  <w:style w:type="paragraph" w:customStyle="1" w:styleId="35D2541C465D4498B386C662173E5E6A">
    <w:name w:val="35D2541C465D4498B386C662173E5E6A"/>
    <w:rsid w:val="00B8039C"/>
  </w:style>
  <w:style w:type="paragraph" w:customStyle="1" w:styleId="ED24080DB9A5415A927E390F6FEC2642">
    <w:name w:val="ED24080DB9A5415A927E390F6FEC2642"/>
    <w:rsid w:val="00B8039C"/>
  </w:style>
  <w:style w:type="paragraph" w:customStyle="1" w:styleId="8520D6AF7D944B64A2357B56F480F069">
    <w:name w:val="8520D6AF7D944B64A2357B56F480F069"/>
    <w:rsid w:val="00B8039C"/>
  </w:style>
  <w:style w:type="paragraph" w:customStyle="1" w:styleId="719A2AB4F5E844AC8FB8BCD3EAB4F79D">
    <w:name w:val="719A2AB4F5E844AC8FB8BCD3EAB4F79D"/>
    <w:rsid w:val="00B8039C"/>
  </w:style>
  <w:style w:type="paragraph" w:customStyle="1" w:styleId="594C0C3BD15140BE92E6156DC5B5F3D1">
    <w:name w:val="594C0C3BD15140BE92E6156DC5B5F3D1"/>
    <w:rsid w:val="00B8039C"/>
  </w:style>
  <w:style w:type="paragraph" w:customStyle="1" w:styleId="A2BF9882333C451D8D8CC0411DAA3140">
    <w:name w:val="A2BF9882333C451D8D8CC0411DAA3140"/>
    <w:rsid w:val="00B8039C"/>
  </w:style>
  <w:style w:type="paragraph" w:customStyle="1" w:styleId="6A094B0AAFCF4C678B205DE5995F1BA2">
    <w:name w:val="6A094B0AAFCF4C678B205DE5995F1BA2"/>
    <w:rsid w:val="00B8039C"/>
  </w:style>
  <w:style w:type="paragraph" w:customStyle="1" w:styleId="B1C7C00FC209444DB1CC6CEC08B16190">
    <w:name w:val="B1C7C00FC209444DB1CC6CEC08B16190"/>
    <w:rsid w:val="00B8039C"/>
  </w:style>
  <w:style w:type="paragraph" w:customStyle="1" w:styleId="433C5C9A712F4971B635AD193B705ACA">
    <w:name w:val="433C5C9A712F4971B635AD193B705ACA"/>
    <w:rsid w:val="00B8039C"/>
  </w:style>
  <w:style w:type="paragraph" w:customStyle="1" w:styleId="160B1E2E60534CE1B33CFC67D2192B11">
    <w:name w:val="160B1E2E60534CE1B33CFC67D2192B11"/>
    <w:rsid w:val="00B8039C"/>
  </w:style>
  <w:style w:type="paragraph" w:customStyle="1" w:styleId="03C3BA5EAC9A4439A609006A2A979224">
    <w:name w:val="03C3BA5EAC9A4439A609006A2A979224"/>
    <w:rsid w:val="00B8039C"/>
  </w:style>
  <w:style w:type="paragraph" w:customStyle="1" w:styleId="3D7FE4EADCD84421A8C4FD9B34A5CB2A">
    <w:name w:val="3D7FE4EADCD84421A8C4FD9B34A5CB2A"/>
    <w:rsid w:val="00B8039C"/>
  </w:style>
  <w:style w:type="paragraph" w:customStyle="1" w:styleId="3E353AC6FC3646BDA2BEE95F014DEC92">
    <w:name w:val="3E353AC6FC3646BDA2BEE95F014DEC92"/>
    <w:rsid w:val="00B8039C"/>
  </w:style>
  <w:style w:type="paragraph" w:customStyle="1" w:styleId="AD248ED9731049B48D55FB6A8747288C">
    <w:name w:val="AD248ED9731049B48D55FB6A8747288C"/>
    <w:rsid w:val="00B8039C"/>
  </w:style>
  <w:style w:type="paragraph" w:customStyle="1" w:styleId="0FFD5C0F090E45ACABC285B0A5B23889">
    <w:name w:val="0FFD5C0F090E45ACABC285B0A5B23889"/>
    <w:rsid w:val="00B8039C"/>
  </w:style>
  <w:style w:type="paragraph" w:customStyle="1" w:styleId="32E8DD586AFD4AF5B66EAD36D34D24C8">
    <w:name w:val="32E8DD586AFD4AF5B66EAD36D34D24C8"/>
    <w:rsid w:val="00B8039C"/>
  </w:style>
  <w:style w:type="paragraph" w:customStyle="1" w:styleId="118AA9417C2D449099928B20C99D13F2">
    <w:name w:val="118AA9417C2D449099928B20C99D13F2"/>
    <w:rsid w:val="00B8039C"/>
  </w:style>
  <w:style w:type="paragraph" w:customStyle="1" w:styleId="A8C8B286F7BF4BBDBF28539EC0CDF63A">
    <w:name w:val="A8C8B286F7BF4BBDBF28539EC0CDF63A"/>
    <w:rsid w:val="00B8039C"/>
  </w:style>
  <w:style w:type="paragraph" w:customStyle="1" w:styleId="0CB1227F03D845E798A7C368973EB597">
    <w:name w:val="0CB1227F03D845E798A7C368973EB597"/>
    <w:rsid w:val="00B8039C"/>
  </w:style>
  <w:style w:type="paragraph" w:customStyle="1" w:styleId="671CD975A75C48E0A06B05201B87FCCF">
    <w:name w:val="671CD975A75C48E0A06B05201B87FCCF"/>
    <w:rsid w:val="00B8039C"/>
  </w:style>
  <w:style w:type="paragraph" w:customStyle="1" w:styleId="DD3E06D51B894CDBA6860A3725DCA88F">
    <w:name w:val="DD3E06D51B894CDBA6860A3725DCA88F"/>
    <w:rsid w:val="00B8039C"/>
  </w:style>
  <w:style w:type="paragraph" w:customStyle="1" w:styleId="95DB6ACCCEB8421FA520BE50CC524DE1">
    <w:name w:val="95DB6ACCCEB8421FA520BE50CC524DE1"/>
    <w:rsid w:val="00B8039C"/>
  </w:style>
  <w:style w:type="paragraph" w:customStyle="1" w:styleId="490F053F9CFD4BD48FEFCA0BD921BC8C">
    <w:name w:val="490F053F9CFD4BD48FEFCA0BD921BC8C"/>
    <w:rsid w:val="00B8039C"/>
  </w:style>
  <w:style w:type="paragraph" w:customStyle="1" w:styleId="25862B5E5B1D4EA19913CE5585EF7C97">
    <w:name w:val="25862B5E5B1D4EA19913CE5585EF7C97"/>
    <w:rsid w:val="00B8039C"/>
  </w:style>
  <w:style w:type="paragraph" w:customStyle="1" w:styleId="B8B86735F503462792FA7BE1B12F2B0D">
    <w:name w:val="B8B86735F503462792FA7BE1B12F2B0D"/>
    <w:rsid w:val="00B8039C"/>
  </w:style>
  <w:style w:type="paragraph" w:customStyle="1" w:styleId="F356E0DFB72F424292209EA19DECD7CE">
    <w:name w:val="F356E0DFB72F424292209EA19DECD7CE"/>
    <w:rsid w:val="00B8039C"/>
  </w:style>
  <w:style w:type="paragraph" w:customStyle="1" w:styleId="1E8249134A114D53BCED91594CEC7CFC">
    <w:name w:val="1E8249134A114D53BCED91594CEC7CFC"/>
    <w:rsid w:val="00B8039C"/>
  </w:style>
  <w:style w:type="paragraph" w:customStyle="1" w:styleId="2BA85336ED2D4FA090271E72E3D8C2CE">
    <w:name w:val="2BA85336ED2D4FA090271E72E3D8C2CE"/>
    <w:rsid w:val="00B8039C"/>
  </w:style>
  <w:style w:type="paragraph" w:customStyle="1" w:styleId="63B123A0ECC64D6493831C28D936A767">
    <w:name w:val="63B123A0ECC64D6493831C28D936A767"/>
    <w:rsid w:val="00B8039C"/>
  </w:style>
  <w:style w:type="paragraph" w:customStyle="1" w:styleId="880A0253A41E4ED3B33C4E81BE8B1393">
    <w:name w:val="880A0253A41E4ED3B33C4E81BE8B1393"/>
    <w:rsid w:val="00B8039C"/>
  </w:style>
  <w:style w:type="paragraph" w:customStyle="1" w:styleId="193E6683CDCB4A4989A7F9E239783DF0">
    <w:name w:val="193E6683CDCB4A4989A7F9E239783DF0"/>
    <w:rsid w:val="00B8039C"/>
  </w:style>
  <w:style w:type="paragraph" w:customStyle="1" w:styleId="5665B3EAA9CF4B679A0831E52C1AD726">
    <w:name w:val="5665B3EAA9CF4B679A0831E52C1AD726"/>
    <w:rsid w:val="00B8039C"/>
  </w:style>
  <w:style w:type="paragraph" w:customStyle="1" w:styleId="3F6281F6763943659E497CBCC30B9D9C">
    <w:name w:val="3F6281F6763943659E497CBCC30B9D9C"/>
    <w:rsid w:val="00B8039C"/>
  </w:style>
  <w:style w:type="paragraph" w:customStyle="1" w:styleId="6EEAF31D47FE4A98B56385D4DAA45474">
    <w:name w:val="6EEAF31D47FE4A98B56385D4DAA45474"/>
    <w:rsid w:val="00B8039C"/>
  </w:style>
  <w:style w:type="paragraph" w:customStyle="1" w:styleId="51B5C1D0B90F45508AADE7B8F8F13E00">
    <w:name w:val="51B5C1D0B90F45508AADE7B8F8F13E00"/>
    <w:rsid w:val="00B8039C"/>
  </w:style>
  <w:style w:type="paragraph" w:customStyle="1" w:styleId="AD11E66C410249139E18D54E0EDA2BD4">
    <w:name w:val="AD11E66C410249139E18D54E0EDA2BD4"/>
    <w:rsid w:val="00B8039C"/>
  </w:style>
  <w:style w:type="paragraph" w:customStyle="1" w:styleId="EBF66D0213664DEB8A431F462DDD1914">
    <w:name w:val="EBF66D0213664DEB8A431F462DDD1914"/>
    <w:rsid w:val="00B8039C"/>
  </w:style>
  <w:style w:type="paragraph" w:customStyle="1" w:styleId="D2256BAB1AA54B569FA266D447C30036">
    <w:name w:val="D2256BAB1AA54B569FA266D447C30036"/>
    <w:rsid w:val="00B8039C"/>
  </w:style>
  <w:style w:type="paragraph" w:customStyle="1" w:styleId="99A885977D5E406DBB332854A3588EC9">
    <w:name w:val="99A885977D5E406DBB332854A3588EC9"/>
    <w:rsid w:val="00B8039C"/>
  </w:style>
  <w:style w:type="paragraph" w:customStyle="1" w:styleId="E0E9C18F90AE43F89D6BFD7A151C5D1C">
    <w:name w:val="E0E9C18F90AE43F89D6BFD7A151C5D1C"/>
    <w:rsid w:val="00B8039C"/>
  </w:style>
  <w:style w:type="paragraph" w:customStyle="1" w:styleId="2BB6E8578AF6414D8155FA212EE05A74">
    <w:name w:val="2BB6E8578AF6414D8155FA212EE05A74"/>
    <w:rsid w:val="00B8039C"/>
  </w:style>
  <w:style w:type="paragraph" w:customStyle="1" w:styleId="432C2FC64F614C59845901BB4CFF64FD">
    <w:name w:val="432C2FC64F614C59845901BB4CFF64FD"/>
    <w:rsid w:val="00B8039C"/>
  </w:style>
  <w:style w:type="paragraph" w:customStyle="1" w:styleId="B8B85BFAF4E34F79AF03FE42B996A99E">
    <w:name w:val="B8B85BFAF4E34F79AF03FE42B996A99E"/>
    <w:rsid w:val="00B8039C"/>
  </w:style>
  <w:style w:type="paragraph" w:customStyle="1" w:styleId="04EEEDE56B3148488B7CD28445FA065B">
    <w:name w:val="04EEEDE56B3148488B7CD28445FA065B"/>
    <w:rsid w:val="00B8039C"/>
  </w:style>
  <w:style w:type="paragraph" w:customStyle="1" w:styleId="4F648798C2894B918514557DC6F1F5D9">
    <w:name w:val="4F648798C2894B918514557DC6F1F5D9"/>
    <w:rsid w:val="00B8039C"/>
  </w:style>
  <w:style w:type="paragraph" w:customStyle="1" w:styleId="F84D4FAC8FFA4DEDA27E77AB5B8BE721">
    <w:name w:val="F84D4FAC8FFA4DEDA27E77AB5B8BE721"/>
    <w:rsid w:val="00B8039C"/>
  </w:style>
  <w:style w:type="paragraph" w:customStyle="1" w:styleId="F9EB86A34F884BFF9F785E5CE7CF09FA">
    <w:name w:val="F9EB86A34F884BFF9F785E5CE7CF09FA"/>
    <w:rsid w:val="00B8039C"/>
  </w:style>
  <w:style w:type="paragraph" w:customStyle="1" w:styleId="420A240ADADD4034B76E7B5703CBFF90">
    <w:name w:val="420A240ADADD4034B76E7B5703CBFF90"/>
    <w:rsid w:val="00B8039C"/>
  </w:style>
  <w:style w:type="paragraph" w:customStyle="1" w:styleId="90999B8FA0284DA5A89DF28305E39AB0">
    <w:name w:val="90999B8FA0284DA5A89DF28305E39AB0"/>
    <w:rsid w:val="00B8039C"/>
  </w:style>
  <w:style w:type="paragraph" w:customStyle="1" w:styleId="9205E0DA3F4B4C519C36EC6E4B414123">
    <w:name w:val="9205E0DA3F4B4C519C36EC6E4B414123"/>
    <w:rsid w:val="00B8039C"/>
  </w:style>
  <w:style w:type="paragraph" w:customStyle="1" w:styleId="165EE16BF6FD4B169BAB51B4F763DE8E">
    <w:name w:val="165EE16BF6FD4B169BAB51B4F763DE8E"/>
    <w:rsid w:val="00B8039C"/>
  </w:style>
  <w:style w:type="paragraph" w:customStyle="1" w:styleId="327C585F28414416A4A088FDAF15ABE4">
    <w:name w:val="327C585F28414416A4A088FDAF15ABE4"/>
    <w:rsid w:val="00B8039C"/>
  </w:style>
  <w:style w:type="paragraph" w:customStyle="1" w:styleId="AD6A2334030C41BA916CB11FB7B218C4">
    <w:name w:val="AD6A2334030C41BA916CB11FB7B218C4"/>
    <w:rsid w:val="00B8039C"/>
  </w:style>
  <w:style w:type="paragraph" w:customStyle="1" w:styleId="FB6425A09FA8417E93A1A958B4B25FBD">
    <w:name w:val="FB6425A09FA8417E93A1A958B4B25FBD"/>
    <w:rsid w:val="00B8039C"/>
  </w:style>
  <w:style w:type="paragraph" w:customStyle="1" w:styleId="3D7FD9ADD59B452CA59880749772E2B6">
    <w:name w:val="3D7FD9ADD59B452CA59880749772E2B6"/>
    <w:rsid w:val="00B8039C"/>
  </w:style>
  <w:style w:type="paragraph" w:customStyle="1" w:styleId="7028486F53F64FC9B97A060EF2C1E22D">
    <w:name w:val="7028486F53F64FC9B97A060EF2C1E22D"/>
    <w:rsid w:val="00B8039C"/>
  </w:style>
  <w:style w:type="paragraph" w:customStyle="1" w:styleId="2F72DC19270D4DD1B1640944A0387B4A">
    <w:name w:val="2F72DC19270D4DD1B1640944A0387B4A"/>
    <w:rsid w:val="00B8039C"/>
  </w:style>
  <w:style w:type="paragraph" w:customStyle="1" w:styleId="4FB6351C9FDA4CE682918FCE55FDCD47">
    <w:name w:val="4FB6351C9FDA4CE682918FCE55FDCD47"/>
    <w:rsid w:val="00B8039C"/>
  </w:style>
  <w:style w:type="paragraph" w:customStyle="1" w:styleId="5D8702A7A74A4B3E9349E52930141E1C">
    <w:name w:val="5D8702A7A74A4B3E9349E52930141E1C"/>
    <w:rsid w:val="00B8039C"/>
  </w:style>
  <w:style w:type="paragraph" w:customStyle="1" w:styleId="6AD05FACAE22413CAD3878739142D9A1">
    <w:name w:val="6AD05FACAE22413CAD3878739142D9A1"/>
    <w:rsid w:val="00B8039C"/>
  </w:style>
  <w:style w:type="paragraph" w:customStyle="1" w:styleId="ECC44ABB8B08471D869651B54DC41E245">
    <w:name w:val="ECC44ABB8B08471D869651B54DC41E24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5A1DDB595D14A46A46BE48BEF9F79225">
    <w:name w:val="55A1DDB595D14A46A46BE48BEF9F7922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67DF0B78AF4A869F4212CB0A05EBC65">
    <w:name w:val="A467DF0B78AF4A869F4212CB0A05EBC6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FA0503B70004083B678E431981F7CED5">
    <w:name w:val="BFA0503B70004083B678E431981F7CED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0FD7484C5504DF98F4F634346982E6C5">
    <w:name w:val="E0FD7484C5504DF98F4F634346982E6C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8A21EDB0B14ADD97E6393F0AD242425">
    <w:name w:val="B78A21EDB0B14ADD97E6393F0AD24242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F3681FAC6974EE3A8AFE0C60613CA835">
    <w:name w:val="2F3681FAC6974EE3A8AFE0C60613CA83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14DEF21F6A44A37A148F66C30B991BA5">
    <w:name w:val="314DEF21F6A44A37A148F66C30B991BA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EA37FDFB44045FAB8644233049E34C65">
    <w:name w:val="FEA37FDFB44045FAB8644233049E34C6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B5EA5843364D97B829C5E571CDFD7A5">
    <w:name w:val="FCB5EA5843364D97B829C5E571CDFD7A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60DB0BD48694008BA7F72BF075121C95">
    <w:name w:val="560DB0BD48694008BA7F72BF075121C9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C80AEE51E604F86A462D33BAADD1B185">
    <w:name w:val="1C80AEE51E604F86A462D33BAADD1B18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365B708F0044536BB7C8599A0B492945">
    <w:name w:val="B365B708F0044536BB7C8599A0B49294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9A9A6D0F2B64A88963E205EB0D470845">
    <w:name w:val="89A9A6D0F2B64A88963E205EB0D47084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7990DCFFDC84936BD13F0CCF922DB635">
    <w:name w:val="E7990DCFFDC84936BD13F0CCF922DB63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97005D20FA944D7B92F82AAFF81449D5">
    <w:name w:val="197005D20FA944D7B92F82AAFF81449D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8857CC56A9642059FF65731B5567CEF5">
    <w:name w:val="C8857CC56A9642059FF65731B5567CEF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9F6924A648F4695B8CC1D1C47E3AE184">
    <w:name w:val="79F6924A648F4695B8CC1D1C47E3AE184"/>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66991F728174890ADCF9F981A320E825">
    <w:name w:val="966991F728174890ADCF9F981A320E825"/>
    <w:rsid w:val="0096752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CC44ABB8B08471D869651B54DC41E24">
    <w:name w:val="ECC44ABB8B08471D869651B54DC41E2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5A1DDB595D14A46A46BE48BEF9F7922">
    <w:name w:val="55A1DDB595D14A46A46BE48BEF9F792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67DF0B78AF4A869F4212CB0A05EBC6">
    <w:name w:val="A467DF0B78AF4A869F4212CB0A05EBC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FA0503B70004083B678E431981F7CED">
    <w:name w:val="BFA0503B70004083B678E431981F7CED"/>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0FD7484C5504DF98F4F634346982E6C">
    <w:name w:val="E0FD7484C5504DF98F4F634346982E6C"/>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8A21EDB0B14ADD97E6393F0AD24242">
    <w:name w:val="B78A21EDB0B14ADD97E6393F0AD2424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F3681FAC6974EE3A8AFE0C60613CA83">
    <w:name w:val="2F3681FAC6974EE3A8AFE0C60613CA8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EA37FDFB44045FAB8644233049E34C6">
    <w:name w:val="FEA37FDFB44045FAB8644233049E34C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B5EA5843364D97B829C5E571CDFD7A">
    <w:name w:val="FCB5EA5843364D97B829C5E571CDFD7A"/>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60DB0BD48694008BA7F72BF075121C9">
    <w:name w:val="560DB0BD48694008BA7F72BF075121C9"/>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C80AEE51E604F86A462D33BAADD1B18">
    <w:name w:val="1C80AEE51E604F86A462D33BAADD1B1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365B708F0044536BB7C8599A0B49294">
    <w:name w:val="B365B708F0044536BB7C8599A0B4929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9A9A6D0F2B64A88963E205EB0D47084">
    <w:name w:val="89A9A6D0F2B64A88963E205EB0D4708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7990DCFFDC84936BD13F0CCF922DB63">
    <w:name w:val="E7990DCFFDC84936BD13F0CCF922DB6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97005D20FA944D7B92F82AAFF81449D">
    <w:name w:val="197005D20FA944D7B92F82AAFF81449D"/>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9F6924A648F4695B8CC1D1C47E3AE18">
    <w:name w:val="79F6924A648F4695B8CC1D1C47E3AE1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66991F728174890ADCF9F981A320E82">
    <w:name w:val="966991F728174890ADCF9F981A320E8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CC44ABB8B08471D869651B54DC41E241">
    <w:name w:val="ECC44ABB8B08471D869651B54DC41E24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5A1DDB595D14A46A46BE48BEF9F79221">
    <w:name w:val="55A1DDB595D14A46A46BE48BEF9F7922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67DF0B78AF4A869F4212CB0A05EBC61">
    <w:name w:val="A467DF0B78AF4A869F4212CB0A05EBC6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FA0503B70004083B678E431981F7CED1">
    <w:name w:val="BFA0503B70004083B678E431981F7CED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0FD7484C5504DF98F4F634346982E6C1">
    <w:name w:val="E0FD7484C5504DF98F4F634346982E6C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8A21EDB0B14ADD97E6393F0AD242421">
    <w:name w:val="B78A21EDB0B14ADD97E6393F0AD24242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F3681FAC6974EE3A8AFE0C60613CA831">
    <w:name w:val="2F3681FAC6974EE3A8AFE0C60613CA83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EA37FDFB44045FAB8644233049E34C61">
    <w:name w:val="FEA37FDFB44045FAB8644233049E34C6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B5EA5843364D97B829C5E571CDFD7A1">
    <w:name w:val="FCB5EA5843364D97B829C5E571CDFD7A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60DB0BD48694008BA7F72BF075121C91">
    <w:name w:val="560DB0BD48694008BA7F72BF075121C9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C80AEE51E604F86A462D33BAADD1B181">
    <w:name w:val="1C80AEE51E604F86A462D33BAADD1B18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365B708F0044536BB7C8599A0B492941">
    <w:name w:val="B365B708F0044536BB7C8599A0B49294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9A9A6D0F2B64A88963E205EB0D470841">
    <w:name w:val="89A9A6D0F2B64A88963E205EB0D47084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7990DCFFDC84936BD13F0CCF922DB631">
    <w:name w:val="E7990DCFFDC84936BD13F0CCF922DB63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97005D20FA944D7B92F82AAFF81449D1">
    <w:name w:val="197005D20FA944D7B92F82AAFF81449D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9F6924A648F4695B8CC1D1C47E3AE181">
    <w:name w:val="79F6924A648F4695B8CC1D1C47E3AE18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66991F728174890ADCF9F981A320E821">
    <w:name w:val="966991F728174890ADCF9F981A320E821"/>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CC44ABB8B08471D869651B54DC41E242">
    <w:name w:val="ECC44ABB8B08471D869651B54DC41E24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5A1DDB595D14A46A46BE48BEF9F79222">
    <w:name w:val="55A1DDB595D14A46A46BE48BEF9F7922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67DF0B78AF4A869F4212CB0A05EBC62">
    <w:name w:val="A467DF0B78AF4A869F4212CB0A05EBC6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FA0503B70004083B678E431981F7CED2">
    <w:name w:val="BFA0503B70004083B678E431981F7CED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0FD7484C5504DF98F4F634346982E6C2">
    <w:name w:val="E0FD7484C5504DF98F4F634346982E6C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8A21EDB0B14ADD97E6393F0AD242422">
    <w:name w:val="B78A21EDB0B14ADD97E6393F0AD24242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F3681FAC6974EE3A8AFE0C60613CA832">
    <w:name w:val="2F3681FAC6974EE3A8AFE0C60613CA83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EA37FDFB44045FAB8644233049E34C62">
    <w:name w:val="FEA37FDFB44045FAB8644233049E34C6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B5EA5843364D97B829C5E571CDFD7A2">
    <w:name w:val="FCB5EA5843364D97B829C5E571CDFD7A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60DB0BD48694008BA7F72BF075121C92">
    <w:name w:val="560DB0BD48694008BA7F72BF075121C9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C80AEE51E604F86A462D33BAADD1B182">
    <w:name w:val="1C80AEE51E604F86A462D33BAADD1B18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365B708F0044536BB7C8599A0B492942">
    <w:name w:val="B365B708F0044536BB7C8599A0B49294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9A9A6D0F2B64A88963E205EB0D470842">
    <w:name w:val="89A9A6D0F2B64A88963E205EB0D47084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7990DCFFDC84936BD13F0CCF922DB632">
    <w:name w:val="E7990DCFFDC84936BD13F0CCF922DB63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97005D20FA944D7B92F82AAFF81449D2">
    <w:name w:val="197005D20FA944D7B92F82AAFF81449D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9F6924A648F4695B8CC1D1C47E3AE182">
    <w:name w:val="79F6924A648F4695B8CC1D1C47E3AE18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66991F728174890ADCF9F981A320E822">
    <w:name w:val="966991F728174890ADCF9F981A320E822"/>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CC44ABB8B08471D869651B54DC41E243">
    <w:name w:val="ECC44ABB8B08471D869651B54DC41E24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5A1DDB595D14A46A46BE48BEF9F79223">
    <w:name w:val="55A1DDB595D14A46A46BE48BEF9F7922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67DF0B78AF4A869F4212CB0A05EBC63">
    <w:name w:val="A467DF0B78AF4A869F4212CB0A05EBC6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FA0503B70004083B678E431981F7CED3">
    <w:name w:val="BFA0503B70004083B678E431981F7CED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0FD7484C5504DF98F4F634346982E6C3">
    <w:name w:val="E0FD7484C5504DF98F4F634346982E6C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8A21EDB0B14ADD97E6393F0AD242423">
    <w:name w:val="B78A21EDB0B14ADD97E6393F0AD24242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F3681FAC6974EE3A8AFE0C60613CA833">
    <w:name w:val="2F3681FAC6974EE3A8AFE0C60613CA83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EA37FDFB44045FAB8644233049E34C63">
    <w:name w:val="FEA37FDFB44045FAB8644233049E34C6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B5EA5843364D97B829C5E571CDFD7A3">
    <w:name w:val="FCB5EA5843364D97B829C5E571CDFD7A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60DB0BD48694008BA7F72BF075121C93">
    <w:name w:val="560DB0BD48694008BA7F72BF075121C9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C80AEE51E604F86A462D33BAADD1B183">
    <w:name w:val="1C80AEE51E604F86A462D33BAADD1B18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365B708F0044536BB7C8599A0B492943">
    <w:name w:val="B365B708F0044536BB7C8599A0B49294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9A9A6D0F2B64A88963E205EB0D470843">
    <w:name w:val="89A9A6D0F2B64A88963E205EB0D47084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7990DCFFDC84936BD13F0CCF922DB633">
    <w:name w:val="E7990DCFFDC84936BD13F0CCF922DB63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97005D20FA944D7B92F82AAFF81449D3">
    <w:name w:val="197005D20FA944D7B92F82AAFF81449D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9F6924A648F4695B8CC1D1C47E3AE183">
    <w:name w:val="79F6924A648F4695B8CC1D1C47E3AE18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66991F728174890ADCF9F981A320E823">
    <w:name w:val="966991F728174890ADCF9F981A320E823"/>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CC44ABB8B08471D869651B54DC41E244">
    <w:name w:val="ECC44ABB8B08471D869651B54DC41E24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5A1DDB595D14A46A46BE48BEF9F79224">
    <w:name w:val="55A1DDB595D14A46A46BE48BEF9F7922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67DF0B78AF4A869F4212CB0A05EBC64">
    <w:name w:val="A467DF0B78AF4A869F4212CB0A05EBC6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FA0503B70004083B678E431981F7CED4">
    <w:name w:val="BFA0503B70004083B678E431981F7CED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0FD7484C5504DF98F4F634346982E6C4">
    <w:name w:val="E0FD7484C5504DF98F4F634346982E6C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8A21EDB0B14ADD97E6393F0AD242424">
    <w:name w:val="B78A21EDB0B14ADD97E6393F0AD24242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F3681FAC6974EE3A8AFE0C60613CA834">
    <w:name w:val="2F3681FAC6974EE3A8AFE0C60613CA83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EA37FDFB44045FAB8644233049E34C64">
    <w:name w:val="FEA37FDFB44045FAB8644233049E34C6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B5EA5843364D97B829C5E571CDFD7A4">
    <w:name w:val="FCB5EA5843364D97B829C5E571CDFD7A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60DB0BD48694008BA7F72BF075121C94">
    <w:name w:val="560DB0BD48694008BA7F72BF075121C9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C80AEE51E604F86A462D33BAADD1B184">
    <w:name w:val="1C80AEE51E604F86A462D33BAADD1B18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365B708F0044536BB7C8599A0B492944">
    <w:name w:val="B365B708F0044536BB7C8599A0B49294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9A9A6D0F2B64A88963E205EB0D470844">
    <w:name w:val="89A9A6D0F2B64A88963E205EB0D47084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7990DCFFDC84936BD13F0CCF922DB634">
    <w:name w:val="E7990DCFFDC84936BD13F0CCF922DB63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97005D20FA944D7B92F82AAFF81449D4">
    <w:name w:val="197005D20FA944D7B92F82AAFF81449D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9F6924A648F4695B8CC1D1C47E3AE185">
    <w:name w:val="79F6924A648F4695B8CC1D1C47E3AE185"/>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66991F728174890ADCF9F981A320E824">
    <w:name w:val="966991F728174890ADCF9F981A320E824"/>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CC44ABB8B08471D869651B54DC41E246">
    <w:name w:val="ECC44ABB8B08471D869651B54DC41E24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5A1DDB595D14A46A46BE48BEF9F79226">
    <w:name w:val="55A1DDB595D14A46A46BE48BEF9F7922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67DF0B78AF4A869F4212CB0A05EBC66">
    <w:name w:val="A467DF0B78AF4A869F4212CB0A05EBC6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FA0503B70004083B678E431981F7CED6">
    <w:name w:val="BFA0503B70004083B678E431981F7CED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0FD7484C5504DF98F4F634346982E6C6">
    <w:name w:val="E0FD7484C5504DF98F4F634346982E6C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8A21EDB0B14ADD97E6393F0AD242426">
    <w:name w:val="B78A21EDB0B14ADD97E6393F0AD24242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F3681FAC6974EE3A8AFE0C60613CA836">
    <w:name w:val="2F3681FAC6974EE3A8AFE0C60613CA83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EA37FDFB44045FAB8644233049E34C66">
    <w:name w:val="FEA37FDFB44045FAB8644233049E34C6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B5EA5843364D97B829C5E571CDFD7A6">
    <w:name w:val="FCB5EA5843364D97B829C5E571CDFD7A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60DB0BD48694008BA7F72BF075121C96">
    <w:name w:val="560DB0BD48694008BA7F72BF075121C9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C80AEE51E604F86A462D33BAADD1B186">
    <w:name w:val="1C80AEE51E604F86A462D33BAADD1B18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365B708F0044536BB7C8599A0B492946">
    <w:name w:val="B365B708F0044536BB7C8599A0B49294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9A9A6D0F2B64A88963E205EB0D470846">
    <w:name w:val="89A9A6D0F2B64A88963E205EB0D47084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7990DCFFDC84936BD13F0CCF922DB636">
    <w:name w:val="E7990DCFFDC84936BD13F0CCF922DB63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97005D20FA944D7B92F82AAFF81449D6">
    <w:name w:val="197005D20FA944D7B92F82AAFF81449D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9F6924A648F4695B8CC1D1C47E3AE186">
    <w:name w:val="79F6924A648F4695B8CC1D1C47E3AE18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66991F728174890ADCF9F981A320E826">
    <w:name w:val="966991F728174890ADCF9F981A320E826"/>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CC44ABB8B08471D869651B54DC41E247">
    <w:name w:val="ECC44ABB8B08471D869651B54DC41E24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5A1DDB595D14A46A46BE48BEF9F79227">
    <w:name w:val="55A1DDB595D14A46A46BE48BEF9F7922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67DF0B78AF4A869F4212CB0A05EBC67">
    <w:name w:val="A467DF0B78AF4A869F4212CB0A05EBC6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FA0503B70004083B678E431981F7CED7">
    <w:name w:val="BFA0503B70004083B678E431981F7CED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0FD7484C5504DF98F4F634346982E6C7">
    <w:name w:val="E0FD7484C5504DF98F4F634346982E6C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8A21EDB0B14ADD97E6393F0AD242427">
    <w:name w:val="B78A21EDB0B14ADD97E6393F0AD24242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F3681FAC6974EE3A8AFE0C60613CA837">
    <w:name w:val="2F3681FAC6974EE3A8AFE0C60613CA83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EA37FDFB44045FAB8644233049E34C67">
    <w:name w:val="FEA37FDFB44045FAB8644233049E34C6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B5EA5843364D97B829C5E571CDFD7A7">
    <w:name w:val="FCB5EA5843364D97B829C5E571CDFD7A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60DB0BD48694008BA7F72BF075121C97">
    <w:name w:val="560DB0BD48694008BA7F72BF075121C9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C80AEE51E604F86A462D33BAADD1B187">
    <w:name w:val="1C80AEE51E604F86A462D33BAADD1B18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365B708F0044536BB7C8599A0B492947">
    <w:name w:val="B365B708F0044536BB7C8599A0B49294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9A9A6D0F2B64A88963E205EB0D470847">
    <w:name w:val="89A9A6D0F2B64A88963E205EB0D47084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7990DCFFDC84936BD13F0CCF922DB637">
    <w:name w:val="E7990DCFFDC84936BD13F0CCF922DB63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97005D20FA944D7B92F82AAFF81449D7">
    <w:name w:val="197005D20FA944D7B92F82AAFF81449D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9F6924A648F4695B8CC1D1C47E3AE187">
    <w:name w:val="79F6924A648F4695B8CC1D1C47E3AE18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66991F728174890ADCF9F981A320E827">
    <w:name w:val="966991F728174890ADCF9F981A320E827"/>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92920C98B1648FD9033BBDCB5A2819C">
    <w:name w:val="792920C98B1648FD9033BBDCB5A2819C"/>
    <w:rsid w:val="00C4792C"/>
  </w:style>
  <w:style w:type="paragraph" w:customStyle="1" w:styleId="5BCA95D83EBD4630B2A90729C53EAE3F">
    <w:name w:val="5BCA95D83EBD4630B2A90729C53EAE3F"/>
    <w:rsid w:val="00C4792C"/>
  </w:style>
  <w:style w:type="paragraph" w:customStyle="1" w:styleId="6A52542010AD4CF7A7735B76AB8C5768">
    <w:name w:val="6A52542010AD4CF7A7735B76AB8C5768"/>
    <w:rsid w:val="00C4792C"/>
  </w:style>
  <w:style w:type="paragraph" w:customStyle="1" w:styleId="6A52542010AD4CF7A7735B76AB8C57681">
    <w:name w:val="6A52542010AD4CF7A7735B76AB8C57681"/>
    <w:rsid w:val="00C4792C"/>
    <w:pPr>
      <w:spacing w:before="60" w:after="60" w:line="240" w:lineRule="auto"/>
    </w:pPr>
    <w:rPr>
      <w:rFonts w:ascii="Arial" w:eastAsiaTheme="minorHAnsi" w:hAnsi="Arial"/>
      <w:kern w:val="0"/>
      <w:sz w:val="22"/>
      <w:szCs w:val="22"/>
      <w:lang w:eastAsia="en-US"/>
      <w14:ligatures w14:val="none"/>
    </w:rPr>
  </w:style>
  <w:style w:type="paragraph" w:customStyle="1" w:styleId="ECC44ABB8B08471D869651B54DC41E248">
    <w:name w:val="ECC44ABB8B08471D869651B54DC41E24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5A1DDB595D14A46A46BE48BEF9F79228">
    <w:name w:val="55A1DDB595D14A46A46BE48BEF9F7922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67DF0B78AF4A869F4212CB0A05EBC68">
    <w:name w:val="A467DF0B78AF4A869F4212CB0A05EBC6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FA0503B70004083B678E431981F7CED8">
    <w:name w:val="BFA0503B70004083B678E431981F7CED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0FD7484C5504DF98F4F634346982E6C8">
    <w:name w:val="E0FD7484C5504DF98F4F634346982E6C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78A21EDB0B14ADD97E6393F0AD242428">
    <w:name w:val="B78A21EDB0B14ADD97E6393F0AD24242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F3681FAC6974EE3A8AFE0C60613CA838">
    <w:name w:val="2F3681FAC6974EE3A8AFE0C60613CA83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EA37FDFB44045FAB8644233049E34C68">
    <w:name w:val="FEA37FDFB44045FAB8644233049E34C6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B5EA5843364D97B829C5E571CDFD7A8">
    <w:name w:val="FCB5EA5843364D97B829C5E571CDFD7A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60DB0BD48694008BA7F72BF075121C98">
    <w:name w:val="560DB0BD48694008BA7F72BF075121C9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C80AEE51E604F86A462D33BAADD1B188">
    <w:name w:val="1C80AEE51E604F86A462D33BAADD1B18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365B708F0044536BB7C8599A0B492948">
    <w:name w:val="B365B708F0044536BB7C8599A0B49294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9A9A6D0F2B64A88963E205EB0D470848">
    <w:name w:val="89A9A6D0F2B64A88963E205EB0D47084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7990DCFFDC84936BD13F0CCF922DB638">
    <w:name w:val="E7990DCFFDC84936BD13F0CCF922DB63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97005D20FA944D7B92F82AAFF81449D8">
    <w:name w:val="197005D20FA944D7B92F82AAFF81449D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9F6924A648F4695B8CC1D1C47E3AE188">
    <w:name w:val="79F6924A648F4695B8CC1D1C47E3AE18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66991F728174890ADCF9F981A320E828">
    <w:name w:val="966991F728174890ADCF9F981A320E828"/>
    <w:rsid w:val="00C4792C"/>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779AB4A524745199B432241632B18DD">
    <w:name w:val="5779AB4A524745199B432241632B18DD"/>
    <w:rsid w:val="00C4792C"/>
  </w:style>
  <w:style w:type="paragraph" w:customStyle="1" w:styleId="18DE4707EEF34B2E9F63774468BDA63C">
    <w:name w:val="18DE4707EEF34B2E9F63774468BDA63C"/>
    <w:rsid w:val="00C4792C"/>
  </w:style>
  <w:style w:type="paragraph" w:customStyle="1" w:styleId="DEAF86D2F6A84B9AA1D458E9B33E4609">
    <w:name w:val="DEAF86D2F6A84B9AA1D458E9B33E4609"/>
    <w:rsid w:val="00C4792C"/>
  </w:style>
  <w:style w:type="paragraph" w:customStyle="1" w:styleId="D46EBD64B16A462A970DE239E029A986">
    <w:name w:val="D46EBD64B16A462A970DE239E029A986"/>
    <w:rsid w:val="00C4792C"/>
  </w:style>
  <w:style w:type="paragraph" w:customStyle="1" w:styleId="B5441939F0F54ADD8A6DD3113B00AC31">
    <w:name w:val="B5441939F0F54ADD8A6DD3113B00AC31"/>
    <w:rsid w:val="00C4792C"/>
  </w:style>
  <w:style w:type="paragraph" w:customStyle="1" w:styleId="4ADEA09636C942C98CE2DC1FE6C1A3DF">
    <w:name w:val="4ADEA09636C942C98CE2DC1FE6C1A3DF"/>
    <w:rsid w:val="00C4792C"/>
  </w:style>
  <w:style w:type="paragraph" w:customStyle="1" w:styleId="20588CE2A6B3499BB918C5AD8B816DF1">
    <w:name w:val="20588CE2A6B3499BB918C5AD8B816DF1"/>
    <w:rsid w:val="00C4792C"/>
  </w:style>
  <w:style w:type="paragraph" w:customStyle="1" w:styleId="15C9275F7C1A47318CF4B69373075DCC">
    <w:name w:val="15C9275F7C1A47318CF4B69373075DCC"/>
    <w:rsid w:val="00C4792C"/>
  </w:style>
  <w:style w:type="paragraph" w:customStyle="1" w:styleId="030F9E1F01304F4DA862B6DE2F877B5E">
    <w:name w:val="030F9E1F01304F4DA862B6DE2F877B5E"/>
    <w:rsid w:val="00C4792C"/>
  </w:style>
  <w:style w:type="paragraph" w:customStyle="1" w:styleId="9E9C85104FAD49EC91870D049B719448">
    <w:name w:val="9E9C85104FAD49EC91870D049B719448"/>
    <w:rsid w:val="00C4792C"/>
  </w:style>
  <w:style w:type="paragraph" w:customStyle="1" w:styleId="45DFA730630C41939C412D3A6A8C72E1">
    <w:name w:val="45DFA730630C41939C412D3A6A8C72E1"/>
    <w:rsid w:val="00C4792C"/>
  </w:style>
  <w:style w:type="paragraph" w:customStyle="1" w:styleId="7372D3BFB27D47ADB37A92AD980665EA">
    <w:name w:val="7372D3BFB27D47ADB37A92AD980665EA"/>
    <w:rsid w:val="00C4792C"/>
  </w:style>
  <w:style w:type="paragraph" w:customStyle="1" w:styleId="AB3A589C5E4D43A5A7B3EB2BE49F4CFA">
    <w:name w:val="AB3A589C5E4D43A5A7B3EB2BE49F4CFA"/>
    <w:rsid w:val="00C4792C"/>
  </w:style>
  <w:style w:type="paragraph" w:customStyle="1" w:styleId="D1923E47F17449C6992EC1FA568E9EEE">
    <w:name w:val="D1923E47F17449C6992EC1FA568E9EEE"/>
    <w:rsid w:val="00C4792C"/>
  </w:style>
  <w:style w:type="paragraph" w:customStyle="1" w:styleId="249F1999346B4EE6A4AF2BA181E010F1">
    <w:name w:val="249F1999346B4EE6A4AF2BA181E010F1"/>
    <w:rsid w:val="00C4792C"/>
  </w:style>
  <w:style w:type="paragraph" w:customStyle="1" w:styleId="52B25CACAE9E4815BA0ADB6813CDCD80">
    <w:name w:val="52B25CACAE9E4815BA0ADB6813CDCD80"/>
    <w:rsid w:val="00C4792C"/>
  </w:style>
  <w:style w:type="paragraph" w:customStyle="1" w:styleId="BC254BFF37C6427284EBB3E1A4C62FE4">
    <w:name w:val="BC254BFF37C6427284EBB3E1A4C62FE4"/>
    <w:rsid w:val="00C4792C"/>
  </w:style>
  <w:style w:type="paragraph" w:customStyle="1" w:styleId="0302AD46E02842939E27186438F13E23">
    <w:name w:val="0302AD46E02842939E27186438F13E23"/>
    <w:rsid w:val="00C4792C"/>
  </w:style>
  <w:style w:type="paragraph" w:customStyle="1" w:styleId="1161699E03E44689B8B370F4F42C74F5">
    <w:name w:val="1161699E03E44689B8B370F4F42C74F5"/>
    <w:rsid w:val="00C4792C"/>
  </w:style>
  <w:style w:type="paragraph" w:customStyle="1" w:styleId="909566271C6D4E1EA5D9C6767B32D890">
    <w:name w:val="909566271C6D4E1EA5D9C6767B32D890"/>
    <w:rsid w:val="00C4792C"/>
  </w:style>
  <w:style w:type="paragraph" w:customStyle="1" w:styleId="9D0772499C8F4A6B89CCA2FEA0C77AAE">
    <w:name w:val="9D0772499C8F4A6B89CCA2FEA0C77AAE"/>
    <w:rsid w:val="00C4792C"/>
  </w:style>
  <w:style w:type="paragraph" w:customStyle="1" w:styleId="2448F1A7704B4EB68016B1239020D82F">
    <w:name w:val="2448F1A7704B4EB68016B1239020D82F"/>
    <w:rsid w:val="00C4792C"/>
  </w:style>
  <w:style w:type="paragraph" w:customStyle="1" w:styleId="F58409FDDB654849BFEE51329C386F19">
    <w:name w:val="F58409FDDB654849BFEE51329C386F19"/>
    <w:rsid w:val="00C4792C"/>
  </w:style>
  <w:style w:type="paragraph" w:customStyle="1" w:styleId="A0642F5FA57148F2AA61C9354438F323">
    <w:name w:val="A0642F5FA57148F2AA61C9354438F323"/>
    <w:rsid w:val="00C4792C"/>
  </w:style>
  <w:style w:type="paragraph" w:customStyle="1" w:styleId="BA2F6C0FEA4B43D7AB5119CAA6D92511">
    <w:name w:val="BA2F6C0FEA4B43D7AB5119CAA6D92511"/>
    <w:rsid w:val="00C4792C"/>
  </w:style>
  <w:style w:type="paragraph" w:customStyle="1" w:styleId="BB75FC65EBF54AD9869AA54254FA1500">
    <w:name w:val="BB75FC65EBF54AD9869AA54254FA1500"/>
    <w:rsid w:val="00C4792C"/>
  </w:style>
  <w:style w:type="paragraph" w:customStyle="1" w:styleId="EB6FBB69870543F58CEE6601B712DE8B">
    <w:name w:val="EB6FBB69870543F58CEE6601B712DE8B"/>
    <w:rsid w:val="00C4792C"/>
  </w:style>
  <w:style w:type="paragraph" w:customStyle="1" w:styleId="8028BE9C978C4D6A83A1AA5DB66A5CB7">
    <w:name w:val="8028BE9C978C4D6A83A1AA5DB66A5CB7"/>
    <w:rsid w:val="00C4792C"/>
  </w:style>
  <w:style w:type="paragraph" w:customStyle="1" w:styleId="700EBED2957143E5819512CC24B8B9EF">
    <w:name w:val="700EBED2957143E5819512CC24B8B9EF"/>
    <w:rsid w:val="00C4792C"/>
  </w:style>
  <w:style w:type="paragraph" w:customStyle="1" w:styleId="E6CCF8AE87C34237B685295288AD4E63">
    <w:name w:val="E6CCF8AE87C34237B685295288AD4E63"/>
    <w:rsid w:val="00C4792C"/>
  </w:style>
  <w:style w:type="paragraph" w:customStyle="1" w:styleId="DD7235E401AA4168AC4F016A8700B2A2">
    <w:name w:val="DD7235E401AA4168AC4F016A8700B2A2"/>
    <w:rsid w:val="00C4792C"/>
  </w:style>
  <w:style w:type="paragraph" w:customStyle="1" w:styleId="79D0360318E8467DA401E625312F1E70">
    <w:name w:val="79D0360318E8467DA401E625312F1E70"/>
    <w:rsid w:val="00C4792C"/>
  </w:style>
  <w:style w:type="paragraph" w:customStyle="1" w:styleId="5AB32E3E38F249D3BD98BA0619B9ACD5">
    <w:name w:val="5AB32E3E38F249D3BD98BA0619B9ACD5"/>
    <w:rsid w:val="00C4792C"/>
  </w:style>
  <w:style w:type="paragraph" w:customStyle="1" w:styleId="7B1EDF49E25A459D859C5DEB14913E9D">
    <w:name w:val="7B1EDF49E25A459D859C5DEB14913E9D"/>
    <w:rsid w:val="00C4792C"/>
  </w:style>
  <w:style w:type="paragraph" w:customStyle="1" w:styleId="766C52DF2BE24C1282C31F4616E9EE9D">
    <w:name w:val="766C52DF2BE24C1282C31F4616E9EE9D"/>
    <w:rsid w:val="00C4792C"/>
  </w:style>
  <w:style w:type="paragraph" w:customStyle="1" w:styleId="56C035F7554E4C7CA16D716FDFE61748">
    <w:name w:val="56C035F7554E4C7CA16D716FDFE61748"/>
    <w:rsid w:val="00C4792C"/>
  </w:style>
  <w:style w:type="paragraph" w:customStyle="1" w:styleId="CF1E825552ED4EE98D0AD05217DBA2D6">
    <w:name w:val="CF1E825552ED4EE98D0AD05217DBA2D6"/>
    <w:rsid w:val="00C4792C"/>
  </w:style>
  <w:style w:type="paragraph" w:customStyle="1" w:styleId="146D82D2BACE4BF8B3663E860CB0F5F6">
    <w:name w:val="146D82D2BACE4BF8B3663E860CB0F5F6"/>
    <w:rsid w:val="00C4792C"/>
  </w:style>
  <w:style w:type="paragraph" w:customStyle="1" w:styleId="CDD7F52E06324EA997C862A7AF15C73A">
    <w:name w:val="CDD7F52E06324EA997C862A7AF15C73A"/>
    <w:rsid w:val="00C4792C"/>
  </w:style>
  <w:style w:type="paragraph" w:customStyle="1" w:styleId="FE2C606C9B0B455CBB397E619EEC6377">
    <w:name w:val="FE2C606C9B0B455CBB397E619EEC6377"/>
    <w:rsid w:val="00C4792C"/>
  </w:style>
  <w:style w:type="paragraph" w:customStyle="1" w:styleId="D39832D6CF9F4AD2A62C2DE248E9294E">
    <w:name w:val="D39832D6CF9F4AD2A62C2DE248E9294E"/>
    <w:rsid w:val="00C4792C"/>
  </w:style>
  <w:style w:type="paragraph" w:customStyle="1" w:styleId="F5DFB42B0A5F443C9ABCE9BF360025F6">
    <w:name w:val="F5DFB42B0A5F443C9ABCE9BF360025F6"/>
    <w:rsid w:val="00C4792C"/>
  </w:style>
  <w:style w:type="paragraph" w:customStyle="1" w:styleId="658709257435488DB36DBE75E02CCC56">
    <w:name w:val="658709257435488DB36DBE75E02CCC56"/>
    <w:rsid w:val="00C4792C"/>
  </w:style>
  <w:style w:type="paragraph" w:customStyle="1" w:styleId="6836F69AEE414EA1BCD40AC4D418AFF1">
    <w:name w:val="6836F69AEE414EA1BCD40AC4D418AFF1"/>
    <w:rsid w:val="00C4792C"/>
  </w:style>
  <w:style w:type="paragraph" w:customStyle="1" w:styleId="44B169A31AFF4F11BE080D226F13EB01">
    <w:name w:val="44B169A31AFF4F11BE080D226F13EB01"/>
    <w:rsid w:val="00C4792C"/>
  </w:style>
  <w:style w:type="paragraph" w:customStyle="1" w:styleId="6CD9B3EAF6484A21A97EDC44865B5567">
    <w:name w:val="6CD9B3EAF6484A21A97EDC44865B5567"/>
    <w:rsid w:val="00C4792C"/>
  </w:style>
  <w:style w:type="paragraph" w:customStyle="1" w:styleId="2233C73396F24681AA89614328BD01D8">
    <w:name w:val="2233C73396F24681AA89614328BD01D8"/>
    <w:rsid w:val="00C4792C"/>
  </w:style>
  <w:style w:type="paragraph" w:customStyle="1" w:styleId="B8FD888A644F4F6CB2603A8647B8800A">
    <w:name w:val="B8FD888A644F4F6CB2603A8647B8800A"/>
    <w:rsid w:val="00C4792C"/>
  </w:style>
  <w:style w:type="paragraph" w:customStyle="1" w:styleId="8C11E22DBBAD4FC9AD3F3596556713E3">
    <w:name w:val="8C11E22DBBAD4FC9AD3F3596556713E3"/>
    <w:rsid w:val="00C4792C"/>
  </w:style>
  <w:style w:type="paragraph" w:customStyle="1" w:styleId="14F1388154FB46C8AA2FB6408A4B642F">
    <w:name w:val="14F1388154FB46C8AA2FB6408A4B642F"/>
    <w:rsid w:val="00C4792C"/>
  </w:style>
  <w:style w:type="paragraph" w:customStyle="1" w:styleId="071959963D3A409493BEF31527E4058C">
    <w:name w:val="071959963D3A409493BEF31527E4058C"/>
    <w:rsid w:val="00C4792C"/>
  </w:style>
  <w:style w:type="paragraph" w:customStyle="1" w:styleId="33576AECFB724D8B8981E20DEB37E6D8">
    <w:name w:val="33576AECFB724D8B8981E20DEB37E6D8"/>
    <w:rsid w:val="00C4792C"/>
  </w:style>
  <w:style w:type="paragraph" w:customStyle="1" w:styleId="DCEAB77E6AA04C109A2D2BA4555FE49A">
    <w:name w:val="DCEAB77E6AA04C109A2D2BA4555FE49A"/>
    <w:rsid w:val="00C4792C"/>
  </w:style>
  <w:style w:type="paragraph" w:customStyle="1" w:styleId="E02EE03A2D5848EFA8443840DB4BB221">
    <w:name w:val="E02EE03A2D5848EFA8443840DB4BB221"/>
    <w:rsid w:val="00C4792C"/>
  </w:style>
  <w:style w:type="paragraph" w:customStyle="1" w:styleId="222953B0B47A49EBA1A3810F663470BD">
    <w:name w:val="222953B0B47A49EBA1A3810F663470BD"/>
    <w:rsid w:val="00C4792C"/>
  </w:style>
  <w:style w:type="paragraph" w:customStyle="1" w:styleId="8106186983714DACB1C0A61BC91202A6">
    <w:name w:val="8106186983714DACB1C0A61BC91202A6"/>
    <w:rsid w:val="00C4792C"/>
  </w:style>
  <w:style w:type="paragraph" w:customStyle="1" w:styleId="BAF5D8DDD95B4B998EE19D9777EA06D0">
    <w:name w:val="BAF5D8DDD95B4B998EE19D9777EA06D0"/>
    <w:rsid w:val="00C4792C"/>
  </w:style>
  <w:style w:type="paragraph" w:customStyle="1" w:styleId="213C2F8DE0CA4EA3B0F4D56014A0E459">
    <w:name w:val="213C2F8DE0CA4EA3B0F4D56014A0E459"/>
    <w:rsid w:val="00C4792C"/>
  </w:style>
  <w:style w:type="paragraph" w:customStyle="1" w:styleId="05C61771A1764AF39278E7E9027B82FD">
    <w:name w:val="05C61771A1764AF39278E7E9027B82FD"/>
    <w:rsid w:val="00C4792C"/>
  </w:style>
  <w:style w:type="paragraph" w:customStyle="1" w:styleId="8DA8513EE20B422ABCFAB12F8460CAE3">
    <w:name w:val="8DA8513EE20B422ABCFAB12F8460CAE3"/>
    <w:rsid w:val="00C4792C"/>
  </w:style>
  <w:style w:type="paragraph" w:customStyle="1" w:styleId="F28CCD07741E404796FE4CAAFF67F85E">
    <w:name w:val="F28CCD07741E404796FE4CAAFF67F85E"/>
    <w:rsid w:val="00C4792C"/>
  </w:style>
  <w:style w:type="paragraph" w:customStyle="1" w:styleId="AFF4D3C92E334FD9A02B4569D80A1F37">
    <w:name w:val="AFF4D3C92E334FD9A02B4569D80A1F37"/>
    <w:rsid w:val="00C4792C"/>
  </w:style>
  <w:style w:type="paragraph" w:customStyle="1" w:styleId="B0617D13883944DD8036B708E8CF7D5C">
    <w:name w:val="B0617D13883944DD8036B708E8CF7D5C"/>
    <w:rsid w:val="00C4792C"/>
  </w:style>
  <w:style w:type="paragraph" w:customStyle="1" w:styleId="7917732F34804E95B6750AB29DA7C661">
    <w:name w:val="7917732F34804E95B6750AB29DA7C661"/>
    <w:rsid w:val="00C4792C"/>
  </w:style>
  <w:style w:type="paragraph" w:customStyle="1" w:styleId="5DFB54DCD7FB40338D28D68AC757CC2B">
    <w:name w:val="5DFB54DCD7FB40338D28D68AC757CC2B"/>
    <w:rsid w:val="00C4792C"/>
  </w:style>
  <w:style w:type="paragraph" w:customStyle="1" w:styleId="7EEF5CEED55D42F888F7961E969D4D36">
    <w:name w:val="7EEF5CEED55D42F888F7961E969D4D36"/>
    <w:rsid w:val="00C4792C"/>
  </w:style>
  <w:style w:type="paragraph" w:customStyle="1" w:styleId="79A4837DC982457A96DF0F0C65340419">
    <w:name w:val="79A4837DC982457A96DF0F0C65340419"/>
    <w:rsid w:val="00C4792C"/>
  </w:style>
  <w:style w:type="paragraph" w:customStyle="1" w:styleId="6EBAAB78AF3D41C1A917A13E701D7514">
    <w:name w:val="6EBAAB78AF3D41C1A917A13E701D7514"/>
    <w:rsid w:val="00C4792C"/>
  </w:style>
  <w:style w:type="paragraph" w:customStyle="1" w:styleId="69EA6DD7956E4B77B1A2917D19892A8D">
    <w:name w:val="69EA6DD7956E4B77B1A2917D19892A8D"/>
    <w:rsid w:val="00C4792C"/>
  </w:style>
  <w:style w:type="paragraph" w:customStyle="1" w:styleId="020B0629726545E8B9B54245B518BD89">
    <w:name w:val="020B0629726545E8B9B54245B518BD89"/>
    <w:rsid w:val="00C4792C"/>
  </w:style>
  <w:style w:type="paragraph" w:customStyle="1" w:styleId="D815DC79039E4DAEAF8AE2D77116C15C">
    <w:name w:val="D815DC79039E4DAEAF8AE2D77116C15C"/>
    <w:rsid w:val="00C4792C"/>
  </w:style>
  <w:style w:type="paragraph" w:customStyle="1" w:styleId="97A066BC08D943149DD76583FC4CAF92">
    <w:name w:val="97A066BC08D943149DD76583FC4CAF92"/>
    <w:rsid w:val="00C4792C"/>
  </w:style>
  <w:style w:type="paragraph" w:customStyle="1" w:styleId="9353D6DCF6D64CE086059080131235A1">
    <w:name w:val="9353D6DCF6D64CE086059080131235A1"/>
    <w:rsid w:val="00C4792C"/>
  </w:style>
  <w:style w:type="paragraph" w:customStyle="1" w:styleId="163A747F512643F5849275B90E05C388">
    <w:name w:val="163A747F512643F5849275B90E05C388"/>
    <w:rsid w:val="00C4792C"/>
  </w:style>
  <w:style w:type="paragraph" w:customStyle="1" w:styleId="9B2D86D0E70347DD964E728BA1F8EFC9">
    <w:name w:val="9B2D86D0E70347DD964E728BA1F8EFC9"/>
    <w:rsid w:val="00C4792C"/>
  </w:style>
  <w:style w:type="paragraph" w:customStyle="1" w:styleId="933113BDC18549E4B273E471CDA78EF7">
    <w:name w:val="933113BDC18549E4B273E471CDA78EF7"/>
    <w:rsid w:val="00C4792C"/>
  </w:style>
  <w:style w:type="paragraph" w:customStyle="1" w:styleId="80C1D0D624124A2391737E03CBC0E100">
    <w:name w:val="80C1D0D624124A2391737E03CBC0E100"/>
    <w:rsid w:val="00C4792C"/>
  </w:style>
  <w:style w:type="paragraph" w:customStyle="1" w:styleId="6B0F1A2A56E34FD58752CC80420FA7B0">
    <w:name w:val="6B0F1A2A56E34FD58752CC80420FA7B0"/>
    <w:rsid w:val="00C4792C"/>
  </w:style>
  <w:style w:type="paragraph" w:customStyle="1" w:styleId="F16BB9D95C624984A4B93744B3DEE730">
    <w:name w:val="F16BB9D95C624984A4B93744B3DEE730"/>
    <w:rsid w:val="00C4792C"/>
  </w:style>
  <w:style w:type="paragraph" w:customStyle="1" w:styleId="2B2E4A9066474BC397641C9EA6C06985">
    <w:name w:val="2B2E4A9066474BC397641C9EA6C06985"/>
    <w:rsid w:val="00C4792C"/>
  </w:style>
  <w:style w:type="paragraph" w:customStyle="1" w:styleId="728A63CD8F9543429CC9D38D044C27D3">
    <w:name w:val="728A63CD8F9543429CC9D38D044C27D3"/>
    <w:rsid w:val="00C4792C"/>
  </w:style>
  <w:style w:type="paragraph" w:customStyle="1" w:styleId="D63DF8B3B6DC4869B8AAB008EFCB578F">
    <w:name w:val="D63DF8B3B6DC4869B8AAB008EFCB578F"/>
    <w:rsid w:val="00C4792C"/>
  </w:style>
  <w:style w:type="paragraph" w:customStyle="1" w:styleId="B3C82A1F60ED4B64AD876F1601E9D721">
    <w:name w:val="B3C82A1F60ED4B64AD876F1601E9D721"/>
    <w:rsid w:val="00C4792C"/>
  </w:style>
  <w:style w:type="paragraph" w:customStyle="1" w:styleId="6400E037BAC24CA59992520E330DE6C6">
    <w:name w:val="6400E037BAC24CA59992520E330DE6C6"/>
    <w:rsid w:val="00C4792C"/>
  </w:style>
  <w:style w:type="paragraph" w:customStyle="1" w:styleId="D51D4849FD4A4C828CE27E1C60FDF48C">
    <w:name w:val="D51D4849FD4A4C828CE27E1C60FDF48C"/>
    <w:rsid w:val="00C4792C"/>
  </w:style>
  <w:style w:type="paragraph" w:customStyle="1" w:styleId="CFD3101D8E5347B1A55E7D0E75D9E68A">
    <w:name w:val="CFD3101D8E5347B1A55E7D0E75D9E68A"/>
    <w:rsid w:val="00C4792C"/>
  </w:style>
  <w:style w:type="paragraph" w:customStyle="1" w:styleId="71DF19BC2D614D3B8869D097987C7573">
    <w:name w:val="71DF19BC2D614D3B8869D097987C7573"/>
    <w:rsid w:val="00C4792C"/>
  </w:style>
  <w:style w:type="paragraph" w:customStyle="1" w:styleId="CCE222E18A6B403EBF32FC5BF464B084">
    <w:name w:val="CCE222E18A6B403EBF32FC5BF464B084"/>
    <w:rsid w:val="00C4792C"/>
  </w:style>
  <w:style w:type="paragraph" w:customStyle="1" w:styleId="343AFE341972439B88CBF3A90C9C5F4F">
    <w:name w:val="343AFE341972439B88CBF3A90C9C5F4F"/>
    <w:rsid w:val="00C4792C"/>
  </w:style>
  <w:style w:type="paragraph" w:customStyle="1" w:styleId="EAD7E43A17E2440DB9B5F68AC283468D">
    <w:name w:val="EAD7E43A17E2440DB9B5F68AC283468D"/>
    <w:rsid w:val="00C4792C"/>
  </w:style>
  <w:style w:type="paragraph" w:customStyle="1" w:styleId="680775EFBF814F97BE0669C4747DD678">
    <w:name w:val="680775EFBF814F97BE0669C4747DD678"/>
    <w:rsid w:val="00C4792C"/>
  </w:style>
  <w:style w:type="paragraph" w:customStyle="1" w:styleId="71B14A1F12F8431580DF943F97DBB2E7">
    <w:name w:val="71B14A1F12F8431580DF943F97DBB2E7"/>
    <w:rsid w:val="00C4792C"/>
  </w:style>
  <w:style w:type="paragraph" w:customStyle="1" w:styleId="3FE162B27A284D2AA59178AD040F472E">
    <w:name w:val="3FE162B27A284D2AA59178AD040F472E"/>
    <w:rsid w:val="00C4792C"/>
  </w:style>
  <w:style w:type="paragraph" w:customStyle="1" w:styleId="E2CD0EBE59674413A97AF9C993629A24">
    <w:name w:val="E2CD0EBE59674413A97AF9C993629A24"/>
    <w:rsid w:val="00C4792C"/>
  </w:style>
  <w:style w:type="paragraph" w:customStyle="1" w:styleId="5B17524C944043DF8A44D9C6BD6AE48D">
    <w:name w:val="5B17524C944043DF8A44D9C6BD6AE48D"/>
    <w:rsid w:val="00C4792C"/>
  </w:style>
  <w:style w:type="paragraph" w:customStyle="1" w:styleId="F7655686EF674FDC84BB521EECB63D0E">
    <w:name w:val="F7655686EF674FDC84BB521EECB63D0E"/>
    <w:rsid w:val="00C4792C"/>
  </w:style>
  <w:style w:type="paragraph" w:customStyle="1" w:styleId="B7104427485A48F28E4FDA6F553D1BDD">
    <w:name w:val="B7104427485A48F28E4FDA6F553D1BDD"/>
    <w:rsid w:val="00C4792C"/>
  </w:style>
  <w:style w:type="paragraph" w:customStyle="1" w:styleId="CA1EFC587F3B4419B678461130BD18FD">
    <w:name w:val="CA1EFC587F3B4419B678461130BD18FD"/>
    <w:rsid w:val="00C4792C"/>
  </w:style>
  <w:style w:type="paragraph" w:customStyle="1" w:styleId="CAB620CFA6974E3197F824AB9D048EC4">
    <w:name w:val="CAB620CFA6974E3197F824AB9D048EC4"/>
    <w:rsid w:val="00C4792C"/>
  </w:style>
  <w:style w:type="paragraph" w:customStyle="1" w:styleId="C0A21266BDD5413898C3AB599A03B863">
    <w:name w:val="C0A21266BDD5413898C3AB599A03B863"/>
    <w:rsid w:val="00C4792C"/>
  </w:style>
  <w:style w:type="paragraph" w:customStyle="1" w:styleId="CF7E39DC3CDE4F348D06BC9C5F969F82">
    <w:name w:val="CF7E39DC3CDE4F348D06BC9C5F969F82"/>
    <w:rsid w:val="00C4792C"/>
  </w:style>
  <w:style w:type="paragraph" w:customStyle="1" w:styleId="4BDFA923672D48319EFCF6F5DECD6BB1">
    <w:name w:val="4BDFA923672D48319EFCF6F5DECD6BB1"/>
    <w:rsid w:val="00C4792C"/>
  </w:style>
  <w:style w:type="paragraph" w:customStyle="1" w:styleId="4F99EAF98D724C55AC1B7E5DBA82478A">
    <w:name w:val="4F99EAF98D724C55AC1B7E5DBA82478A"/>
    <w:rsid w:val="00C4792C"/>
  </w:style>
  <w:style w:type="paragraph" w:customStyle="1" w:styleId="92070E80B1274E0AAC9EED2D833E6A0F">
    <w:name w:val="92070E80B1274E0AAC9EED2D833E6A0F"/>
    <w:rsid w:val="00C4792C"/>
  </w:style>
  <w:style w:type="paragraph" w:customStyle="1" w:styleId="77A4C22958AD4F2DB90D01576B3B73A2">
    <w:name w:val="77A4C22958AD4F2DB90D01576B3B73A2"/>
    <w:rsid w:val="00C4792C"/>
  </w:style>
  <w:style w:type="paragraph" w:customStyle="1" w:styleId="E92F41E9ACF5488CB6D6A1D41603EFE9">
    <w:name w:val="E92F41E9ACF5488CB6D6A1D41603EFE9"/>
    <w:rsid w:val="00C4792C"/>
  </w:style>
  <w:style w:type="paragraph" w:customStyle="1" w:styleId="5B6A35CB94E546A58201380FDABBC258">
    <w:name w:val="5B6A35CB94E546A58201380FDABBC258"/>
    <w:rsid w:val="00C4792C"/>
  </w:style>
  <w:style w:type="paragraph" w:customStyle="1" w:styleId="D27524A2BBE14D39AC97DF1DFAD69374">
    <w:name w:val="D27524A2BBE14D39AC97DF1DFAD69374"/>
    <w:rsid w:val="00C4792C"/>
  </w:style>
  <w:style w:type="paragraph" w:customStyle="1" w:styleId="A5E2270E79FF4334A645ABC3BE3B8433">
    <w:name w:val="A5E2270E79FF4334A645ABC3BE3B8433"/>
    <w:rsid w:val="00C4792C"/>
  </w:style>
  <w:style w:type="paragraph" w:customStyle="1" w:styleId="8D065D045B5541F8B748FEE9BB4C2CEE">
    <w:name w:val="8D065D045B5541F8B748FEE9BB4C2CEE"/>
    <w:rsid w:val="00C4792C"/>
  </w:style>
  <w:style w:type="paragraph" w:customStyle="1" w:styleId="7D5C8A4B065E46ABBA4A798A9F2C0C93">
    <w:name w:val="7D5C8A4B065E46ABBA4A798A9F2C0C93"/>
    <w:rsid w:val="00C4792C"/>
  </w:style>
  <w:style w:type="paragraph" w:customStyle="1" w:styleId="B7A9CA7C120A41D6A9C688265DD18CF0">
    <w:name w:val="B7A9CA7C120A41D6A9C688265DD18CF0"/>
    <w:rsid w:val="00C4792C"/>
  </w:style>
  <w:style w:type="paragraph" w:customStyle="1" w:styleId="6986329DDE5544F5868503B3FF9ED8F4">
    <w:name w:val="6986329DDE5544F5868503B3FF9ED8F4"/>
    <w:rsid w:val="00C4792C"/>
  </w:style>
  <w:style w:type="paragraph" w:customStyle="1" w:styleId="0712B95D2FE0459D833EB261A5BC180B">
    <w:name w:val="0712B95D2FE0459D833EB261A5BC180B"/>
    <w:rsid w:val="00C4792C"/>
  </w:style>
  <w:style w:type="paragraph" w:customStyle="1" w:styleId="676ABF8469494E508B16163828E4DF66">
    <w:name w:val="676ABF8469494E508B16163828E4DF66"/>
    <w:rsid w:val="00C4792C"/>
  </w:style>
  <w:style w:type="paragraph" w:customStyle="1" w:styleId="4E20E2F7A1534278B05B01CF9E2FD47C">
    <w:name w:val="4E20E2F7A1534278B05B01CF9E2FD47C"/>
    <w:rsid w:val="00C4792C"/>
  </w:style>
  <w:style w:type="paragraph" w:customStyle="1" w:styleId="4BCCFB7966074E25A6993407683E1E12">
    <w:name w:val="4BCCFB7966074E25A6993407683E1E12"/>
    <w:rsid w:val="00C4792C"/>
  </w:style>
  <w:style w:type="paragraph" w:customStyle="1" w:styleId="656044683EE94EA9A3B137A2614EE7F6">
    <w:name w:val="656044683EE94EA9A3B137A2614EE7F6"/>
    <w:rsid w:val="00C4792C"/>
  </w:style>
  <w:style w:type="paragraph" w:customStyle="1" w:styleId="1989944956C24EA783E24DD803941245">
    <w:name w:val="1989944956C24EA783E24DD803941245"/>
    <w:rsid w:val="00C4792C"/>
  </w:style>
  <w:style w:type="paragraph" w:customStyle="1" w:styleId="41B7BFF3598045DAB18D6781715046E4">
    <w:name w:val="41B7BFF3598045DAB18D6781715046E4"/>
    <w:rsid w:val="00C4792C"/>
  </w:style>
  <w:style w:type="paragraph" w:customStyle="1" w:styleId="514F41B437AA42C397B3F46D93ED9A4A">
    <w:name w:val="514F41B437AA42C397B3F46D93ED9A4A"/>
    <w:rsid w:val="00C4792C"/>
  </w:style>
  <w:style w:type="paragraph" w:customStyle="1" w:styleId="5AF248CEC7C24BDE9F0B5668EE3469DD">
    <w:name w:val="5AF248CEC7C24BDE9F0B5668EE3469DD"/>
    <w:rsid w:val="00C4792C"/>
  </w:style>
  <w:style w:type="paragraph" w:customStyle="1" w:styleId="5B640CD393484A689D61C6660681BFED">
    <w:name w:val="5B640CD393484A689D61C6660681BFED"/>
    <w:rsid w:val="00C4792C"/>
  </w:style>
  <w:style w:type="paragraph" w:customStyle="1" w:styleId="4D59A6B8D9C048A1A5675779B65FD2EC">
    <w:name w:val="4D59A6B8D9C048A1A5675779B65FD2EC"/>
    <w:rsid w:val="00C4792C"/>
  </w:style>
  <w:style w:type="paragraph" w:customStyle="1" w:styleId="46AD9D13995647F1B642F0855E61AA15">
    <w:name w:val="46AD9D13995647F1B642F0855E61AA15"/>
    <w:rsid w:val="00C4792C"/>
  </w:style>
  <w:style w:type="paragraph" w:customStyle="1" w:styleId="C974E50268E5449E9A4AA11A5D9764A8">
    <w:name w:val="C974E50268E5449E9A4AA11A5D9764A8"/>
    <w:rsid w:val="00C4792C"/>
  </w:style>
  <w:style w:type="paragraph" w:customStyle="1" w:styleId="C45A1BF526ED43B986BF2A2CFD94959A">
    <w:name w:val="C45A1BF526ED43B986BF2A2CFD94959A"/>
    <w:rsid w:val="00C4792C"/>
  </w:style>
  <w:style w:type="paragraph" w:customStyle="1" w:styleId="74BFD7C5D82B4FCEA102D095640CE946">
    <w:name w:val="74BFD7C5D82B4FCEA102D095640CE946"/>
    <w:rsid w:val="00C4792C"/>
  </w:style>
  <w:style w:type="paragraph" w:customStyle="1" w:styleId="31E757CB91074332B6C5A1A71AB67075">
    <w:name w:val="31E757CB91074332B6C5A1A71AB67075"/>
    <w:rsid w:val="00C4792C"/>
  </w:style>
  <w:style w:type="paragraph" w:customStyle="1" w:styleId="D4D95ED2AC98473FB707750EBC0AFA0D">
    <w:name w:val="D4D95ED2AC98473FB707750EBC0AFA0D"/>
    <w:rsid w:val="00C4792C"/>
  </w:style>
  <w:style w:type="paragraph" w:customStyle="1" w:styleId="2A8BA5BEF0584274A8DA53C004EB2C08">
    <w:name w:val="2A8BA5BEF0584274A8DA53C004EB2C08"/>
    <w:rsid w:val="00C4792C"/>
  </w:style>
  <w:style w:type="paragraph" w:customStyle="1" w:styleId="96DB01ED81424972A9E634189D6375B1">
    <w:name w:val="96DB01ED81424972A9E634189D6375B1"/>
    <w:rsid w:val="00C4792C"/>
  </w:style>
  <w:style w:type="paragraph" w:customStyle="1" w:styleId="5ECC0F9CF4164384B26F99FBB96EA8D1">
    <w:name w:val="5ECC0F9CF4164384B26F99FBB96EA8D1"/>
    <w:rsid w:val="00C4792C"/>
  </w:style>
  <w:style w:type="paragraph" w:customStyle="1" w:styleId="DD71DC7888664E3B9CC75EE4E30D2613">
    <w:name w:val="DD71DC7888664E3B9CC75EE4E30D2613"/>
    <w:rsid w:val="00C4792C"/>
  </w:style>
  <w:style w:type="paragraph" w:customStyle="1" w:styleId="CD187E2890334CF8A80773A2CE25E3DE">
    <w:name w:val="CD187E2890334CF8A80773A2CE25E3DE"/>
    <w:rsid w:val="00C4792C"/>
  </w:style>
  <w:style w:type="paragraph" w:customStyle="1" w:styleId="714CBE3CF39D4134A939C51886F2B9B5">
    <w:name w:val="714CBE3CF39D4134A939C51886F2B9B5"/>
    <w:rsid w:val="00C4792C"/>
  </w:style>
  <w:style w:type="paragraph" w:customStyle="1" w:styleId="D194F49FF64F4D71B7688BD8733DE5FC">
    <w:name w:val="D194F49FF64F4D71B7688BD8733DE5FC"/>
    <w:rsid w:val="00C4792C"/>
  </w:style>
  <w:style w:type="paragraph" w:customStyle="1" w:styleId="CFC5C7ABC5E44D4B83B9342B02A91C51">
    <w:name w:val="CFC5C7ABC5E44D4B83B9342B02A91C51"/>
    <w:rsid w:val="00C4792C"/>
  </w:style>
  <w:style w:type="paragraph" w:customStyle="1" w:styleId="60457988506C4929B4A23BFAE825265B">
    <w:name w:val="60457988506C4929B4A23BFAE825265B"/>
    <w:rsid w:val="00C4792C"/>
  </w:style>
  <w:style w:type="paragraph" w:customStyle="1" w:styleId="C72DE63E6EFE4D4C93310666720CFB46">
    <w:name w:val="C72DE63E6EFE4D4C93310666720CFB46"/>
    <w:rsid w:val="00C4792C"/>
  </w:style>
  <w:style w:type="paragraph" w:customStyle="1" w:styleId="9396BB2C275740C4A6C9ACFC038D1144">
    <w:name w:val="9396BB2C275740C4A6C9ACFC038D1144"/>
    <w:rsid w:val="00C4792C"/>
  </w:style>
  <w:style w:type="paragraph" w:customStyle="1" w:styleId="D336CA5D2DD847FC8B8AFDF55044FA1D">
    <w:name w:val="D336CA5D2DD847FC8B8AFDF55044FA1D"/>
    <w:rsid w:val="00C4792C"/>
  </w:style>
  <w:style w:type="paragraph" w:customStyle="1" w:styleId="D092C1F41C36494B8932566D3C36BDF9">
    <w:name w:val="D092C1F41C36494B8932566D3C36BDF9"/>
    <w:rsid w:val="00C4792C"/>
  </w:style>
  <w:style w:type="paragraph" w:customStyle="1" w:styleId="1E608545842642D880392A977EC489B3">
    <w:name w:val="1E608545842642D880392A977EC489B3"/>
    <w:rsid w:val="00C4792C"/>
  </w:style>
  <w:style w:type="paragraph" w:customStyle="1" w:styleId="A0C9CBCFD32F4DE08D84D3A42F344195">
    <w:name w:val="A0C9CBCFD32F4DE08D84D3A42F344195"/>
    <w:rsid w:val="00C4792C"/>
  </w:style>
  <w:style w:type="paragraph" w:customStyle="1" w:styleId="E0CDA6A05C044D34BB94BF28B462FC13">
    <w:name w:val="E0CDA6A05C044D34BB94BF28B462FC13"/>
    <w:rsid w:val="00C4792C"/>
  </w:style>
  <w:style w:type="paragraph" w:customStyle="1" w:styleId="5C6D685AD54445469D31C4A46D5928C8">
    <w:name w:val="5C6D685AD54445469D31C4A46D5928C8"/>
    <w:rsid w:val="00C4792C"/>
  </w:style>
  <w:style w:type="paragraph" w:customStyle="1" w:styleId="CC48510D4CEB4984A4DACCC3BCE45110">
    <w:name w:val="CC48510D4CEB4984A4DACCC3BCE45110"/>
    <w:rsid w:val="00C4792C"/>
  </w:style>
  <w:style w:type="paragraph" w:customStyle="1" w:styleId="94E3B16606744926BEFCE4242A930C44">
    <w:name w:val="94E3B16606744926BEFCE4242A930C44"/>
    <w:rsid w:val="00C4792C"/>
  </w:style>
  <w:style w:type="paragraph" w:customStyle="1" w:styleId="3A5999128588410C9E4071FE3C9F86D2">
    <w:name w:val="3A5999128588410C9E4071FE3C9F86D2"/>
    <w:rsid w:val="00C4792C"/>
  </w:style>
  <w:style w:type="paragraph" w:customStyle="1" w:styleId="37DE56200EDE4A818184F739EAFBE46F">
    <w:name w:val="37DE56200EDE4A818184F739EAFBE46F"/>
    <w:rsid w:val="00C4792C"/>
  </w:style>
  <w:style w:type="paragraph" w:customStyle="1" w:styleId="2F623F96BB2F4DD5BE26546A66BD82C0">
    <w:name w:val="2F623F96BB2F4DD5BE26546A66BD82C0"/>
    <w:rsid w:val="00C4792C"/>
  </w:style>
  <w:style w:type="paragraph" w:customStyle="1" w:styleId="30A0045E9B5845E796CB30FE1C8BBA1B">
    <w:name w:val="30A0045E9B5845E796CB30FE1C8BBA1B"/>
    <w:rsid w:val="00C4792C"/>
  </w:style>
  <w:style w:type="paragraph" w:customStyle="1" w:styleId="DDCD460FE26941F5918AEF9A411C80FB">
    <w:name w:val="DDCD460FE26941F5918AEF9A411C80FB"/>
    <w:rsid w:val="00C4792C"/>
  </w:style>
  <w:style w:type="paragraph" w:customStyle="1" w:styleId="A3165F112234424C82F563BA876B8E5B">
    <w:name w:val="A3165F112234424C82F563BA876B8E5B"/>
    <w:rsid w:val="00C4792C"/>
  </w:style>
  <w:style w:type="paragraph" w:customStyle="1" w:styleId="9D2FEC8851A44A638825C88190D671F6">
    <w:name w:val="9D2FEC8851A44A638825C88190D671F6"/>
    <w:rsid w:val="00C4792C"/>
  </w:style>
  <w:style w:type="paragraph" w:customStyle="1" w:styleId="A6014C59795243BAAE1080C787257AF5">
    <w:name w:val="A6014C59795243BAAE1080C787257AF5"/>
    <w:rsid w:val="00C4792C"/>
  </w:style>
  <w:style w:type="paragraph" w:customStyle="1" w:styleId="ED1A7EB73F964BEB9CDF1BE59211C3B8">
    <w:name w:val="ED1A7EB73F964BEB9CDF1BE59211C3B8"/>
    <w:rsid w:val="00C4792C"/>
  </w:style>
  <w:style w:type="paragraph" w:customStyle="1" w:styleId="85D8B69B27994DCD9F443C60D6BE133F">
    <w:name w:val="85D8B69B27994DCD9F443C60D6BE133F"/>
    <w:rsid w:val="00C4792C"/>
  </w:style>
  <w:style w:type="paragraph" w:customStyle="1" w:styleId="275AB52225AC4D08A9363354C9402D5C">
    <w:name w:val="275AB52225AC4D08A9363354C9402D5C"/>
    <w:rsid w:val="00C4792C"/>
  </w:style>
  <w:style w:type="paragraph" w:customStyle="1" w:styleId="6B65162AB012478983672B4D16CD9E95">
    <w:name w:val="6B65162AB012478983672B4D16CD9E95"/>
    <w:rsid w:val="00C4792C"/>
  </w:style>
  <w:style w:type="paragraph" w:customStyle="1" w:styleId="76A267FCA4974D549D13EED2C0D4F521">
    <w:name w:val="76A267FCA4974D549D13EED2C0D4F521"/>
    <w:rsid w:val="00C4792C"/>
  </w:style>
  <w:style w:type="paragraph" w:customStyle="1" w:styleId="DE299EDD236342ECA9085213FCD182AD">
    <w:name w:val="DE299EDD236342ECA9085213FCD182AD"/>
    <w:rsid w:val="00C4792C"/>
  </w:style>
  <w:style w:type="paragraph" w:customStyle="1" w:styleId="012E8C8CF3BA468CB45F8AA088AC6832">
    <w:name w:val="012E8C8CF3BA468CB45F8AA088AC6832"/>
    <w:rsid w:val="00C4792C"/>
  </w:style>
  <w:style w:type="paragraph" w:customStyle="1" w:styleId="EE63EEA735F54E1ABCBA6F3B280E54CB">
    <w:name w:val="EE63EEA735F54E1ABCBA6F3B280E54CB"/>
    <w:rsid w:val="00C4792C"/>
  </w:style>
  <w:style w:type="paragraph" w:customStyle="1" w:styleId="8F0F8CD3D8AD46FBBCB7611D09BECDF2">
    <w:name w:val="8F0F8CD3D8AD46FBBCB7611D09BECDF2"/>
    <w:rsid w:val="00C4792C"/>
  </w:style>
  <w:style w:type="paragraph" w:customStyle="1" w:styleId="455425E29B4A46C1AC734E32F7DD39EE">
    <w:name w:val="455425E29B4A46C1AC734E32F7DD39EE"/>
    <w:rsid w:val="00C4792C"/>
  </w:style>
  <w:style w:type="paragraph" w:customStyle="1" w:styleId="20E4CED895724CB88B6FAD256F467E74">
    <w:name w:val="20E4CED895724CB88B6FAD256F467E74"/>
    <w:rsid w:val="00C4792C"/>
  </w:style>
  <w:style w:type="paragraph" w:customStyle="1" w:styleId="924077312A074593B1378BEF680219B2">
    <w:name w:val="924077312A074593B1378BEF680219B2"/>
    <w:rsid w:val="00C4792C"/>
  </w:style>
  <w:style w:type="paragraph" w:customStyle="1" w:styleId="F235DF8D48F848619A74C83CFD9ACFFC">
    <w:name w:val="F235DF8D48F848619A74C83CFD9ACFFC"/>
    <w:rsid w:val="00C4792C"/>
  </w:style>
  <w:style w:type="paragraph" w:customStyle="1" w:styleId="0E6BF50EF92A4BB1AE91AF19FD590BA6">
    <w:name w:val="0E6BF50EF92A4BB1AE91AF19FD590BA6"/>
    <w:rsid w:val="00C4792C"/>
  </w:style>
  <w:style w:type="paragraph" w:customStyle="1" w:styleId="69497B2D18974D7994010804D03C9B3F">
    <w:name w:val="69497B2D18974D7994010804D03C9B3F"/>
    <w:rsid w:val="00C4792C"/>
  </w:style>
  <w:style w:type="paragraph" w:customStyle="1" w:styleId="AE334CB5097B477497DA95779FB6440F">
    <w:name w:val="AE334CB5097B477497DA95779FB6440F"/>
    <w:rsid w:val="00C4792C"/>
  </w:style>
  <w:style w:type="paragraph" w:customStyle="1" w:styleId="84B9DFC65A8A4DA7B22B7CF60985427C">
    <w:name w:val="84B9DFC65A8A4DA7B22B7CF60985427C"/>
    <w:rsid w:val="00C4792C"/>
  </w:style>
  <w:style w:type="paragraph" w:customStyle="1" w:styleId="BE3CF93BFBB049499040819BD0A62649">
    <w:name w:val="BE3CF93BFBB049499040819BD0A62649"/>
    <w:rsid w:val="00C4792C"/>
  </w:style>
  <w:style w:type="paragraph" w:customStyle="1" w:styleId="B3056846B22344C1BB2114907A833B31">
    <w:name w:val="B3056846B22344C1BB2114907A833B31"/>
    <w:rsid w:val="00C4792C"/>
  </w:style>
  <w:style w:type="paragraph" w:customStyle="1" w:styleId="51D8BE38C25A42878328792642970E97">
    <w:name w:val="51D8BE38C25A42878328792642970E97"/>
    <w:rsid w:val="00C4792C"/>
  </w:style>
  <w:style w:type="paragraph" w:customStyle="1" w:styleId="3D4186E7CE294038A181D87DD635BD3A">
    <w:name w:val="3D4186E7CE294038A181D87DD635BD3A"/>
    <w:rsid w:val="00C4792C"/>
  </w:style>
  <w:style w:type="paragraph" w:customStyle="1" w:styleId="D982B728655C4926A198381AB15566CA">
    <w:name w:val="D982B728655C4926A198381AB15566CA"/>
    <w:rsid w:val="00C4792C"/>
  </w:style>
  <w:style w:type="paragraph" w:customStyle="1" w:styleId="F4E0783E339944B2A9CE671FB791A70D">
    <w:name w:val="F4E0783E339944B2A9CE671FB791A70D"/>
    <w:rsid w:val="00C4792C"/>
  </w:style>
  <w:style w:type="paragraph" w:customStyle="1" w:styleId="E6DD4002DB074940BBE9459668A3D11A">
    <w:name w:val="E6DD4002DB074940BBE9459668A3D11A"/>
    <w:rsid w:val="00C4792C"/>
  </w:style>
  <w:style w:type="paragraph" w:customStyle="1" w:styleId="D7135713A9674412BF2778C2CDAB2A56">
    <w:name w:val="D7135713A9674412BF2778C2CDAB2A56"/>
    <w:rsid w:val="00C4792C"/>
  </w:style>
  <w:style w:type="paragraph" w:customStyle="1" w:styleId="65E6A9056A574CD38E24365F3473F6C9">
    <w:name w:val="65E6A9056A574CD38E24365F3473F6C9"/>
    <w:rsid w:val="00C4792C"/>
  </w:style>
  <w:style w:type="paragraph" w:customStyle="1" w:styleId="9E4E882C3B3D457ABE3BEA0B018512A9">
    <w:name w:val="9E4E882C3B3D457ABE3BEA0B018512A9"/>
    <w:rsid w:val="00C4792C"/>
  </w:style>
  <w:style w:type="paragraph" w:customStyle="1" w:styleId="B69014C11FA54A2EBB43EAA3EC7E2653">
    <w:name w:val="B69014C11FA54A2EBB43EAA3EC7E2653"/>
    <w:rsid w:val="00C4792C"/>
  </w:style>
  <w:style w:type="paragraph" w:customStyle="1" w:styleId="6C2B2A36B6F14923998AE18DF5991EAF">
    <w:name w:val="6C2B2A36B6F14923998AE18DF5991EAF"/>
    <w:rsid w:val="00C4792C"/>
  </w:style>
  <w:style w:type="paragraph" w:customStyle="1" w:styleId="41371FB0EE7543129717CE1D28994D3F">
    <w:name w:val="41371FB0EE7543129717CE1D28994D3F"/>
    <w:rsid w:val="00C4792C"/>
  </w:style>
  <w:style w:type="paragraph" w:customStyle="1" w:styleId="DA7575B8341F4B67BE016190AD130B67">
    <w:name w:val="DA7575B8341F4B67BE016190AD130B67"/>
    <w:rsid w:val="00C4792C"/>
  </w:style>
  <w:style w:type="paragraph" w:customStyle="1" w:styleId="E2DF09F83B5D459F9118D14837C11D8E">
    <w:name w:val="E2DF09F83B5D459F9118D14837C11D8E"/>
    <w:rsid w:val="00C4792C"/>
  </w:style>
  <w:style w:type="paragraph" w:customStyle="1" w:styleId="50304209D62F4C78B0D88A1977B8A988">
    <w:name w:val="50304209D62F4C78B0D88A1977B8A988"/>
    <w:rsid w:val="00C4792C"/>
  </w:style>
  <w:style w:type="paragraph" w:customStyle="1" w:styleId="CF0B68EB048647F8A060CA7A989FD3CD">
    <w:name w:val="CF0B68EB048647F8A060CA7A989FD3CD"/>
    <w:rsid w:val="00C4792C"/>
  </w:style>
  <w:style w:type="paragraph" w:customStyle="1" w:styleId="871B9EDB2B0F40AD94C51BDF5E13E3E4">
    <w:name w:val="871B9EDB2B0F40AD94C51BDF5E13E3E4"/>
    <w:rsid w:val="00C4792C"/>
  </w:style>
  <w:style w:type="paragraph" w:customStyle="1" w:styleId="EC510D3A563F4CBFB6C2370EB7B8769B">
    <w:name w:val="EC510D3A563F4CBFB6C2370EB7B8769B"/>
    <w:rsid w:val="00C4792C"/>
  </w:style>
  <w:style w:type="paragraph" w:customStyle="1" w:styleId="88EBD878452E4670972993A794AED7A5">
    <w:name w:val="88EBD878452E4670972993A794AED7A5"/>
    <w:rsid w:val="00C4792C"/>
  </w:style>
  <w:style w:type="paragraph" w:customStyle="1" w:styleId="668424793B2C4BFC80D5CC6A19837E84">
    <w:name w:val="668424793B2C4BFC80D5CC6A19837E84"/>
    <w:rsid w:val="00C4792C"/>
  </w:style>
  <w:style w:type="paragraph" w:customStyle="1" w:styleId="B066A915CC5E4F8896A51192EAAD979C">
    <w:name w:val="B066A915CC5E4F8896A51192EAAD979C"/>
    <w:rsid w:val="00C4792C"/>
  </w:style>
  <w:style w:type="paragraph" w:customStyle="1" w:styleId="51A293CE645B4B2F8524951CC4D6FF19">
    <w:name w:val="51A293CE645B4B2F8524951CC4D6FF19"/>
    <w:rsid w:val="00C4792C"/>
  </w:style>
  <w:style w:type="paragraph" w:customStyle="1" w:styleId="78BA47E76F7E4D98B1E25100A8AC7442">
    <w:name w:val="78BA47E76F7E4D98B1E25100A8AC7442"/>
    <w:rsid w:val="00C4792C"/>
  </w:style>
  <w:style w:type="paragraph" w:customStyle="1" w:styleId="426643E9C9C34548B132A119BC5EBF74">
    <w:name w:val="426643E9C9C34548B132A119BC5EBF74"/>
    <w:rsid w:val="00C4792C"/>
  </w:style>
  <w:style w:type="paragraph" w:customStyle="1" w:styleId="FDE8A3D6C843449B8930E1DD474DE617">
    <w:name w:val="FDE8A3D6C843449B8930E1DD474DE617"/>
    <w:rsid w:val="00C4792C"/>
  </w:style>
  <w:style w:type="paragraph" w:customStyle="1" w:styleId="C73699669FED401D9C2878A6C02BC95A">
    <w:name w:val="C73699669FED401D9C2878A6C02BC95A"/>
    <w:rsid w:val="00C4792C"/>
  </w:style>
  <w:style w:type="paragraph" w:customStyle="1" w:styleId="3F1E15976E464973B63BB8DD1D0A310E">
    <w:name w:val="3F1E15976E464973B63BB8DD1D0A310E"/>
    <w:rsid w:val="00C4792C"/>
  </w:style>
  <w:style w:type="paragraph" w:customStyle="1" w:styleId="75E55A56DD2946F99B8B4BBD558FE0BA">
    <w:name w:val="75E55A56DD2946F99B8B4BBD558FE0BA"/>
    <w:rsid w:val="00C4792C"/>
  </w:style>
  <w:style w:type="paragraph" w:customStyle="1" w:styleId="2989DF3B111145068229168EA580180D">
    <w:name w:val="2989DF3B111145068229168EA580180D"/>
    <w:rsid w:val="00C4792C"/>
  </w:style>
  <w:style w:type="paragraph" w:customStyle="1" w:styleId="E745CA6B58FC4C2294BF723C28E46F07">
    <w:name w:val="E745CA6B58FC4C2294BF723C28E46F07"/>
    <w:rsid w:val="00C4792C"/>
  </w:style>
  <w:style w:type="paragraph" w:customStyle="1" w:styleId="B838843C00274D579EE28D71B63EE030">
    <w:name w:val="B838843C00274D579EE28D71B63EE030"/>
    <w:rsid w:val="00C4792C"/>
  </w:style>
  <w:style w:type="paragraph" w:customStyle="1" w:styleId="3CB11400CBD94235B3EEE10BCEADFCFB">
    <w:name w:val="3CB11400CBD94235B3EEE10BCEADFCFB"/>
    <w:rsid w:val="00C4792C"/>
  </w:style>
  <w:style w:type="paragraph" w:customStyle="1" w:styleId="B7C6593600174034B3E143638BF339AB">
    <w:name w:val="B7C6593600174034B3E143638BF339AB"/>
    <w:rsid w:val="00C4792C"/>
  </w:style>
  <w:style w:type="paragraph" w:customStyle="1" w:styleId="02F2DC0EAFF34B31A76C2314F095D6FB">
    <w:name w:val="02F2DC0EAFF34B31A76C2314F095D6FB"/>
    <w:rsid w:val="00C4792C"/>
  </w:style>
  <w:style w:type="paragraph" w:customStyle="1" w:styleId="5D8FAC60394341AC84ADF0AD1A7BA1CF">
    <w:name w:val="5D8FAC60394341AC84ADF0AD1A7BA1CF"/>
    <w:rsid w:val="00C4792C"/>
  </w:style>
  <w:style w:type="paragraph" w:customStyle="1" w:styleId="E5BEE3FCF949449C9BC7EBD7B3A59EC0">
    <w:name w:val="E5BEE3FCF949449C9BC7EBD7B3A59EC0"/>
    <w:rsid w:val="00C4792C"/>
  </w:style>
  <w:style w:type="paragraph" w:customStyle="1" w:styleId="294F6907F3C24B80A6520AAA49CFF19F">
    <w:name w:val="294F6907F3C24B80A6520AAA49CFF19F"/>
    <w:rsid w:val="00C4792C"/>
  </w:style>
  <w:style w:type="paragraph" w:customStyle="1" w:styleId="E55241254B3B4E62AFB97FECF7E30DAF">
    <w:name w:val="E55241254B3B4E62AFB97FECF7E30DAF"/>
    <w:rsid w:val="00C4792C"/>
  </w:style>
  <w:style w:type="paragraph" w:customStyle="1" w:styleId="624B59B216B7444B8BC11B0CE5C8519B">
    <w:name w:val="624B59B216B7444B8BC11B0CE5C8519B"/>
    <w:rsid w:val="00C4792C"/>
  </w:style>
  <w:style w:type="paragraph" w:customStyle="1" w:styleId="3379C88B5049422CAA73014C922F1FD6">
    <w:name w:val="3379C88B5049422CAA73014C922F1FD6"/>
    <w:rsid w:val="00C4792C"/>
  </w:style>
  <w:style w:type="paragraph" w:customStyle="1" w:styleId="5B58620F66664269ACA93B4D4601F975">
    <w:name w:val="5B58620F66664269ACA93B4D4601F975"/>
    <w:rsid w:val="00C4792C"/>
  </w:style>
  <w:style w:type="paragraph" w:customStyle="1" w:styleId="1D91A447858744FAB33D33B6D3E7DB6A">
    <w:name w:val="1D91A447858744FAB33D33B6D3E7DB6A"/>
    <w:rsid w:val="00C4792C"/>
  </w:style>
  <w:style w:type="paragraph" w:customStyle="1" w:styleId="335D7B429CA1470FB988D9B19BDB4ACC">
    <w:name w:val="335D7B429CA1470FB988D9B19BDB4ACC"/>
    <w:rsid w:val="00C4792C"/>
  </w:style>
  <w:style w:type="paragraph" w:customStyle="1" w:styleId="93767981C6DB4A2FB8D816CF4E242266">
    <w:name w:val="93767981C6DB4A2FB8D816CF4E242266"/>
    <w:rsid w:val="00C4792C"/>
  </w:style>
  <w:style w:type="paragraph" w:customStyle="1" w:styleId="8FCFE8EE795E48499096BC96D632A370">
    <w:name w:val="8FCFE8EE795E48499096BC96D632A370"/>
    <w:rsid w:val="00C4792C"/>
  </w:style>
  <w:style w:type="paragraph" w:customStyle="1" w:styleId="7ACB60234BFF4F3FB5C0676BE505BCBD">
    <w:name w:val="7ACB60234BFF4F3FB5C0676BE505BCBD"/>
    <w:rsid w:val="00C4792C"/>
  </w:style>
  <w:style w:type="paragraph" w:customStyle="1" w:styleId="2BF43EF147124B91A042F6D302AA4291">
    <w:name w:val="2BF43EF147124B91A042F6D302AA4291"/>
    <w:rsid w:val="00C4792C"/>
  </w:style>
  <w:style w:type="paragraph" w:customStyle="1" w:styleId="59329066611545A99907406798A86EBD">
    <w:name w:val="59329066611545A99907406798A86EBD"/>
    <w:rsid w:val="00C4792C"/>
  </w:style>
  <w:style w:type="paragraph" w:customStyle="1" w:styleId="54F7E4C417614B3EBB46488A86C8588F">
    <w:name w:val="54F7E4C417614B3EBB46488A86C8588F"/>
    <w:rsid w:val="00C4792C"/>
  </w:style>
  <w:style w:type="paragraph" w:customStyle="1" w:styleId="F8365BC7CE314E6CB08FB63BFE667058">
    <w:name w:val="F8365BC7CE314E6CB08FB63BFE667058"/>
    <w:rsid w:val="00C4792C"/>
  </w:style>
  <w:style w:type="paragraph" w:customStyle="1" w:styleId="8D30A4E8D49447A69D014573A138E0D5">
    <w:name w:val="8D30A4E8D49447A69D014573A138E0D5"/>
    <w:rsid w:val="00C4792C"/>
  </w:style>
  <w:style w:type="paragraph" w:customStyle="1" w:styleId="C5E9653ADB2D48759541DF5F77E64E01">
    <w:name w:val="C5E9653ADB2D48759541DF5F77E64E01"/>
    <w:rsid w:val="00C4792C"/>
  </w:style>
  <w:style w:type="paragraph" w:customStyle="1" w:styleId="085F1197613A48FFA7B29DD2BC1EC5D1">
    <w:name w:val="085F1197613A48FFA7B29DD2BC1EC5D1"/>
    <w:rsid w:val="00C4792C"/>
  </w:style>
  <w:style w:type="paragraph" w:customStyle="1" w:styleId="74D8B87627944C9DBD789FAFEE7FFCF3">
    <w:name w:val="74D8B87627944C9DBD789FAFEE7FFCF3"/>
    <w:rsid w:val="00C4792C"/>
  </w:style>
  <w:style w:type="paragraph" w:customStyle="1" w:styleId="70A7595B05A84924B9A3A398FBBD8EAF">
    <w:name w:val="70A7595B05A84924B9A3A398FBBD8EAF"/>
    <w:rsid w:val="00C4792C"/>
  </w:style>
  <w:style w:type="paragraph" w:customStyle="1" w:styleId="B878FA84D82B44589024CBE01007D443">
    <w:name w:val="B878FA84D82B44589024CBE01007D443"/>
    <w:rsid w:val="00C4792C"/>
  </w:style>
  <w:style w:type="paragraph" w:customStyle="1" w:styleId="A75127C1BE0B452A952D03EF614A76D6">
    <w:name w:val="A75127C1BE0B452A952D03EF614A76D6"/>
    <w:rsid w:val="00C4792C"/>
  </w:style>
  <w:style w:type="paragraph" w:customStyle="1" w:styleId="A324DF573FE647BC95F38E69335A8CE4">
    <w:name w:val="A324DF573FE647BC95F38E69335A8CE4"/>
    <w:rsid w:val="00C4792C"/>
  </w:style>
  <w:style w:type="paragraph" w:customStyle="1" w:styleId="1D4D0DE15990451BBBECDE3514230ED7">
    <w:name w:val="1D4D0DE15990451BBBECDE3514230ED7"/>
    <w:rsid w:val="00C4792C"/>
  </w:style>
  <w:style w:type="paragraph" w:customStyle="1" w:styleId="FA91B53720A043A79D21DB26FB165E5D">
    <w:name w:val="FA91B53720A043A79D21DB26FB165E5D"/>
    <w:rsid w:val="00C4792C"/>
  </w:style>
  <w:style w:type="paragraph" w:customStyle="1" w:styleId="9B8FEDAD510C41269BA3AA966362E3C4">
    <w:name w:val="9B8FEDAD510C41269BA3AA966362E3C4"/>
    <w:rsid w:val="00C4792C"/>
  </w:style>
  <w:style w:type="paragraph" w:customStyle="1" w:styleId="4A5B8D8BABBD49AFACB5A187D8D4167D">
    <w:name w:val="4A5B8D8BABBD49AFACB5A187D8D4167D"/>
    <w:rsid w:val="00C4792C"/>
  </w:style>
  <w:style w:type="paragraph" w:customStyle="1" w:styleId="786A19349216405C8FB9ABBCFEBB6EC8">
    <w:name w:val="786A19349216405C8FB9ABBCFEBB6EC8"/>
    <w:rsid w:val="00C4792C"/>
  </w:style>
  <w:style w:type="paragraph" w:customStyle="1" w:styleId="CBAEA0C419794F258731681CB8879C14">
    <w:name w:val="CBAEA0C419794F258731681CB8879C14"/>
    <w:rsid w:val="00C4792C"/>
  </w:style>
  <w:style w:type="paragraph" w:customStyle="1" w:styleId="4EDC032E5B794EECACC64ACF953C56AB">
    <w:name w:val="4EDC032E5B794EECACC64ACF953C56AB"/>
    <w:rsid w:val="00C4792C"/>
  </w:style>
  <w:style w:type="paragraph" w:customStyle="1" w:styleId="5F27230D16F34ABD8F71144871D11BF9">
    <w:name w:val="5F27230D16F34ABD8F71144871D11BF9"/>
    <w:rsid w:val="00C4792C"/>
  </w:style>
  <w:style w:type="paragraph" w:customStyle="1" w:styleId="0056A3CDF2E44856B8AFB79D35DA553B">
    <w:name w:val="0056A3CDF2E44856B8AFB79D35DA553B"/>
    <w:rsid w:val="00C4792C"/>
  </w:style>
  <w:style w:type="paragraph" w:customStyle="1" w:styleId="5683DC2194C944B8A1BBE07CA52F9B46">
    <w:name w:val="5683DC2194C944B8A1BBE07CA52F9B46"/>
    <w:rsid w:val="00C4792C"/>
  </w:style>
  <w:style w:type="paragraph" w:customStyle="1" w:styleId="94BF7345A1D44E728691F1F258C2D851">
    <w:name w:val="94BF7345A1D44E728691F1F258C2D851"/>
    <w:rsid w:val="00C4792C"/>
  </w:style>
  <w:style w:type="paragraph" w:customStyle="1" w:styleId="4D957AC8F70E4F5D9150302263AA86A5">
    <w:name w:val="4D957AC8F70E4F5D9150302263AA86A5"/>
    <w:rsid w:val="00C4792C"/>
  </w:style>
  <w:style w:type="paragraph" w:customStyle="1" w:styleId="F9BC07A4E103450AB5110811061852C1">
    <w:name w:val="F9BC07A4E103450AB5110811061852C1"/>
    <w:rsid w:val="00C4792C"/>
  </w:style>
  <w:style w:type="paragraph" w:customStyle="1" w:styleId="889364AA54D9428D865F0EF252F77232">
    <w:name w:val="889364AA54D9428D865F0EF252F77232"/>
    <w:rsid w:val="00C4792C"/>
  </w:style>
  <w:style w:type="paragraph" w:customStyle="1" w:styleId="AC94E28FD0344241AA718DA49D0B3CB4">
    <w:name w:val="AC94E28FD0344241AA718DA49D0B3CB4"/>
    <w:rsid w:val="00C4792C"/>
  </w:style>
  <w:style w:type="paragraph" w:customStyle="1" w:styleId="6FB12E30D49844E48545B00DE0380F3D">
    <w:name w:val="6FB12E30D49844E48545B00DE0380F3D"/>
    <w:rsid w:val="00C4792C"/>
  </w:style>
  <w:style w:type="paragraph" w:customStyle="1" w:styleId="319C322B23864CEDA5122740C99862F7">
    <w:name w:val="319C322B23864CEDA5122740C99862F7"/>
    <w:rsid w:val="00C4792C"/>
  </w:style>
  <w:style w:type="paragraph" w:customStyle="1" w:styleId="8AB0895892BD4AAAA6241E2A556451C3">
    <w:name w:val="8AB0895892BD4AAAA6241E2A556451C3"/>
    <w:rsid w:val="00C4792C"/>
  </w:style>
  <w:style w:type="paragraph" w:customStyle="1" w:styleId="61783FC4BF4045769F8F68616EE19981">
    <w:name w:val="61783FC4BF4045769F8F68616EE19981"/>
    <w:rsid w:val="00C4792C"/>
  </w:style>
  <w:style w:type="paragraph" w:customStyle="1" w:styleId="168C0AADAFF84289AA39CCD9EFC22CB6">
    <w:name w:val="168C0AADAFF84289AA39CCD9EFC22CB6"/>
    <w:rsid w:val="00C4792C"/>
  </w:style>
  <w:style w:type="paragraph" w:customStyle="1" w:styleId="EB5D3B5349414F85B7E5C7F4AF5C0CA8">
    <w:name w:val="EB5D3B5349414F85B7E5C7F4AF5C0CA8"/>
    <w:rsid w:val="00C479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earning changes lives">
      <a:dk1>
        <a:sysClr val="windowText" lastClr="000000"/>
      </a:dk1>
      <a:lt1>
        <a:sysClr val="window" lastClr="FFFFFF"/>
      </a:lt1>
      <a:dk2>
        <a:srgbClr val="3F3F3F"/>
      </a:dk2>
      <a:lt2>
        <a:srgbClr val="E7E6E6"/>
      </a:lt2>
      <a:accent1>
        <a:srgbClr val="193C5A"/>
      </a:accent1>
      <a:accent2>
        <a:srgbClr val="5BC5EA"/>
      </a:accent2>
      <a:accent3>
        <a:srgbClr val="DE7A22"/>
      </a:accent3>
      <a:accent4>
        <a:srgbClr val="FDCE53"/>
      </a:accent4>
      <a:accent5>
        <a:srgbClr val="006464"/>
      </a:accent5>
      <a:accent6>
        <a:srgbClr val="0480A8"/>
      </a:accent6>
      <a:hlink>
        <a:srgbClr val="0563C1"/>
      </a:hlink>
      <a:folHlink>
        <a:srgbClr val="954F72"/>
      </a:folHlink>
    </a:clrScheme>
    <a:fontScheme name="Learning changes liv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bg1"/>
        </a:solidFill>
        <a:ln w="19050">
          <a:solidFill>
            <a:schemeClr val="accent6"/>
          </a:solidFill>
          <a:miter lim="800000"/>
          <a:headEnd/>
          <a:tailEnd/>
        </a:ln>
      </a:spPr>
      <a:bodyPr rot="0" vert="horz" wrap="square" lIns="108000" tIns="108000" rIns="108000" bIns="10800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2026-10-09T00:00:00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620736-8f9b-4b9c-85b6-9d352308cab9">
      <Terms xmlns="http://schemas.microsoft.com/office/infopath/2007/PartnerControls"/>
    </lcf76f155ced4ddcb4097134ff3c332f>
    <TaxCatchAll xmlns="81328497-e302-4ee7-be49-3710729b5d13" xsi:nil="true"/>
    <_dlc_DocId xmlns="81328497-e302-4ee7-be49-3710729b5d13">ST6FFF2T5ZAT-906829486-289</_dlc_DocId>
    <_dlc_DocIdUrl xmlns="81328497-e302-4ee7-be49-3710729b5d13">
      <Url>https://educationwaeduau.sharepoint.com/sites/TemplateLibrary/_layouts/15/DocIdRedir.aspx?ID=ST6FFF2T5ZAT-906829486-289</Url>
      <Description>ST6FFF2T5ZAT-906829486-289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8C85F2458870F041B648F164B1059096" ma:contentTypeVersion="10" ma:contentTypeDescription="Create a new document." ma:contentTypeScope="" ma:versionID="2f9f94391c27fb7ee6199bc07823aba8">
  <xsd:schema xmlns:xsd="http://www.w3.org/2001/XMLSchema" xmlns:xs="http://www.w3.org/2001/XMLSchema" xmlns:p="http://schemas.microsoft.com/office/2006/metadata/properties" xmlns:ns2="81328497-e302-4ee7-be49-3710729b5d13" xmlns:ns3="55620736-8f9b-4b9c-85b6-9d352308cab9" targetNamespace="http://schemas.microsoft.com/office/2006/metadata/properties" ma:root="true" ma:fieldsID="67c7983559bb3710b0cee801cb3e74d5" ns2:_="" ns3:_="">
    <xsd:import namespace="81328497-e302-4ee7-be49-3710729b5d13"/>
    <xsd:import namespace="55620736-8f9b-4b9c-85b6-9d352308ca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28497-e302-4ee7-be49-3710729b5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54062f8f-5637-4cbe-a83a-33b8a5b25a81}" ma:internalName="TaxCatchAll" ma:showField="CatchAllData" ma:web="81328497-e302-4ee7-be49-3710729b5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5620736-8f9b-4b9c-85b6-9d352308ca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a606fe5-00d0-49e1-aa33-d9ffd020910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D32C7D-ECD4-426E-8CB6-3984F7754983}">
  <ds:schemaRefs>
    <ds:schemaRef ds:uri="http://schemas.microsoft.com/sharepoint/v3/contenttype/forms"/>
  </ds:schemaRefs>
</ds:datastoreItem>
</file>

<file path=customXml/itemProps3.xml><?xml version="1.0" encoding="utf-8"?>
<ds:datastoreItem xmlns:ds="http://schemas.openxmlformats.org/officeDocument/2006/customXml" ds:itemID="{BBE4FF80-B4D2-41B7-9391-F2039E6AE799}">
  <ds:schemaRefs>
    <ds:schemaRef ds:uri="http://schemas.openxmlformats.org/officeDocument/2006/bibliography"/>
  </ds:schemaRefs>
</ds:datastoreItem>
</file>

<file path=customXml/itemProps4.xml><?xml version="1.0" encoding="utf-8"?>
<ds:datastoreItem xmlns:ds="http://schemas.openxmlformats.org/officeDocument/2006/customXml" ds:itemID="{764CD29D-32F2-4975-89C9-0C6C36F6C198}">
  <ds:schemaRefs>
    <ds:schemaRef ds:uri="http://schemas.microsoft.com/office/2006/metadata/properties"/>
    <ds:schemaRef ds:uri="http://schemas.microsoft.com/office/infopath/2007/PartnerControls"/>
    <ds:schemaRef ds:uri="55620736-8f9b-4b9c-85b6-9d352308cab9"/>
    <ds:schemaRef ds:uri="81328497-e302-4ee7-be49-3710729b5d13"/>
  </ds:schemaRefs>
</ds:datastoreItem>
</file>

<file path=customXml/itemProps5.xml><?xml version="1.0" encoding="utf-8"?>
<ds:datastoreItem xmlns:ds="http://schemas.openxmlformats.org/officeDocument/2006/customXml" ds:itemID="{A59AF49C-C5BD-454A-91B4-9AFC99B290F1}">
  <ds:schemaRefs>
    <ds:schemaRef ds:uri="http://schemas.microsoft.com/sharepoint/events"/>
  </ds:schemaRefs>
</ds:datastoreItem>
</file>

<file path=customXml/itemProps6.xml><?xml version="1.0" encoding="utf-8"?>
<ds:datastoreItem xmlns:ds="http://schemas.openxmlformats.org/officeDocument/2006/customXml" ds:itemID="{4FEFC3A6-F3E7-4364-A1BB-1FF6DF7B1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28497-e302-4ee7-be49-3710729b5d13"/>
    <ds:schemaRef ds:uri="55620736-8f9b-4b9c-85b6-9d352308c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Report%20(Shoal)</Template>
  <TotalTime>47</TotalTime>
  <Pages>10</Pages>
  <Words>3631</Words>
  <Characters>16449</Characters>
  <Application>Microsoft Office Word</Application>
  <DocSecurity>0</DocSecurity>
  <Lines>913</Lines>
  <Paragraphs>772</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19308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SARGEANT Kristine [Non-Govt School Regulation]</dc:creator>
  <cp:keywords/>
  <dc:description/>
  <cp:lastModifiedBy>HOLMES Bronte [Non-Govt School Regulation]</cp:lastModifiedBy>
  <cp:revision>3</cp:revision>
  <cp:lastPrinted>2026-07-30T04:07:00Z</cp:lastPrinted>
  <dcterms:created xsi:type="dcterms:W3CDTF">2026-10-19T02:07:00Z</dcterms:created>
  <dcterms:modified xsi:type="dcterms:W3CDTF">2026-10-19T02:54:00Z</dcterms:modified>
  <cp:contentStatus>2026/07478</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0x0101008C85F2458870F041B648F164B1059096</vt:lpwstr>
  </property>
  <property fmtid="{D5CDD505-2E9C-101B-9397-08002B2CF9AE}" pid="3" name="_dlc_DocIdItemGuid">
    <vt:lpwstr>1a7cbdee-a6b1-4117-963c-c9ec09fef412</vt:lpwstr>
  </property>
  <property fmtid="{D5CDD505-2E9C-101B-9397-08002B2CF9AE}" pid="4" name="ClassificationContentMarkingHeaderShapeIds">
    <vt:lpwstr>30947237,675908c0,58b6385b,7dc7b61e,73e7c8ad,128b2ddd</vt:lpwstr>
  </property>
  <property fmtid="{D5CDD505-2E9C-101B-9397-08002B2CF9AE}" pid="5" name="ClassificationContentMarkingHeaderFontProps">
    <vt:lpwstr>#000000,12,Aptos</vt:lpwstr>
  </property>
  <property fmtid="{D5CDD505-2E9C-101B-9397-08002B2CF9AE}" pid="6" name="ClassificationContentMarkingHeaderText">
    <vt:lpwstr>OFFICIAL</vt:lpwstr>
  </property>
  <property fmtid="{D5CDD505-2E9C-101B-9397-08002B2CF9AE}" pid="7" name="MSIP_Label_1ab51697-d8d5-4b00-af1f-cc3ba473113c_Enabled">
    <vt:lpwstr>true</vt:lpwstr>
  </property>
  <property fmtid="{D5CDD505-2E9C-101B-9397-08002B2CF9AE}" pid="8" name="MSIP_Label_1ab51697-d8d5-4b00-af1f-cc3ba473113c_SetDate">
    <vt:lpwstr>2026-10-07T01:45:01Z</vt:lpwstr>
  </property>
  <property fmtid="{D5CDD505-2E9C-101B-9397-08002B2CF9AE}" pid="9" name="MSIP_Label_1ab51697-d8d5-4b00-af1f-cc3ba473113c_Method">
    <vt:lpwstr>Privileged</vt:lpwstr>
  </property>
  <property fmtid="{D5CDD505-2E9C-101B-9397-08002B2CF9AE}" pid="10" name="MSIP_Label_1ab51697-d8d5-4b00-af1f-cc3ba473113c_Name">
    <vt:lpwstr>OFFICIAL</vt:lpwstr>
  </property>
  <property fmtid="{D5CDD505-2E9C-101B-9397-08002B2CF9AE}" pid="11" name="MSIP_Label_1ab51697-d8d5-4b00-af1f-cc3ba473113c_SiteId">
    <vt:lpwstr>e08016f9-d1fd-4cbb-83b0-b76eb4361627</vt:lpwstr>
  </property>
  <property fmtid="{D5CDD505-2E9C-101B-9397-08002B2CF9AE}" pid="12" name="MSIP_Label_1ab51697-d8d5-4b00-af1f-cc3ba473113c_ActionId">
    <vt:lpwstr>9abb0f2b-0ef5-4183-a9f3-2e026e665fd6</vt:lpwstr>
  </property>
  <property fmtid="{D5CDD505-2E9C-101B-9397-08002B2CF9AE}" pid="13" name="MSIP_Label_1ab51697-d8d5-4b00-af1f-cc3ba473113c_ContentBits">
    <vt:lpwstr>1</vt:lpwstr>
  </property>
  <property fmtid="{D5CDD505-2E9C-101B-9397-08002B2CF9AE}" pid="14" name="MSIP_Label_1ab51697-d8d5-4b00-af1f-cc3ba473113c_Tag">
    <vt:lpwstr>10, 0, 1, 1</vt:lpwstr>
  </property>
</Properties>
</file>